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ACBCF60" w14:textId="121C55D9" w:rsidR="00524F7B" w:rsidRPr="00872086" w:rsidRDefault="00524F7B" w:rsidP="3A2A7678">
      <w:pPr>
        <w:spacing w:before="240"/>
        <w:jc w:val="center"/>
        <w:rPr>
          <w:b/>
          <w:bCs/>
          <w:sz w:val="40"/>
          <w:szCs w:val="40"/>
        </w:rPr>
      </w:pPr>
      <w:r w:rsidRPr="00872086">
        <w:rPr>
          <w:noProof/>
          <w:sz w:val="40"/>
          <w:szCs w:val="40"/>
        </w:rPr>
        <w:drawing>
          <wp:anchor distT="0" distB="0" distL="114300" distR="114300" simplePos="0" relativeHeight="251658240" behindDoc="0" locked="0" layoutInCell="1" allowOverlap="1" wp14:anchorId="17B409E8" wp14:editId="772ADA49">
            <wp:simplePos x="0" y="0"/>
            <wp:positionH relativeFrom="column">
              <wp:posOffset>2443480</wp:posOffset>
            </wp:positionH>
            <wp:positionV relativeFrom="paragraph">
              <wp:posOffset>-201506</wp:posOffset>
            </wp:positionV>
            <wp:extent cx="1679575" cy="302260"/>
            <wp:effectExtent l="0" t="0" r="0" b="2540"/>
            <wp:wrapNone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SLCo-logo-CMYK-horiz-JULY2014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79575" cy="3022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E5AC8" w:rsidRPr="3A2A7678">
        <w:rPr>
          <w:rFonts w:asciiTheme="minorHAnsi" w:hAnsiTheme="minorHAnsi" w:cstheme="minorBidi"/>
          <w:sz w:val="40"/>
          <w:szCs w:val="40"/>
        </w:rPr>
        <w:t>CWS &amp; Council</w:t>
      </w:r>
      <w:r w:rsidR="00C047ED">
        <w:rPr>
          <w:rFonts w:asciiTheme="minorHAnsi" w:hAnsiTheme="minorHAnsi" w:cstheme="minorBidi"/>
          <w:sz w:val="40"/>
          <w:szCs w:val="40"/>
        </w:rPr>
        <w:t xml:space="preserve"> to set Public Hearing</w:t>
      </w:r>
    </w:p>
    <w:tbl>
      <w:tblPr>
        <w:tblW w:w="10535" w:type="dxa"/>
        <w:tblInd w:w="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960"/>
        <w:gridCol w:w="6575"/>
      </w:tblGrid>
      <w:tr w:rsidR="00DF4B63" w:rsidRPr="00257256" w14:paraId="569CA63B" w14:textId="77777777" w:rsidTr="11C237F1">
        <w:trPr>
          <w:trHeight w:val="505"/>
        </w:trPr>
        <w:tc>
          <w:tcPr>
            <w:tcW w:w="39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2070E92" w14:textId="77777777" w:rsidR="00DF4B63" w:rsidRPr="00257256" w:rsidRDefault="00DF4B63" w:rsidP="00B574CD">
            <w:pPr>
              <w:spacing w:before="120" w:after="120"/>
              <w:rPr>
                <w:rFonts w:asciiTheme="minorHAnsi" w:hAnsiTheme="minorHAnsi" w:cstheme="minorHAnsi"/>
                <w:b/>
              </w:rPr>
            </w:pPr>
            <w:r w:rsidRPr="00257256">
              <w:rPr>
                <w:rFonts w:asciiTheme="minorHAnsi" w:hAnsiTheme="minorHAnsi" w:cstheme="minorHAnsi"/>
                <w:b/>
              </w:rPr>
              <w:t>Date of Request</w:t>
            </w:r>
          </w:p>
        </w:tc>
        <w:sdt>
          <w:sdtPr>
            <w:rPr>
              <w:rFonts w:asciiTheme="minorHAnsi" w:hAnsiTheme="minorHAnsi" w:cstheme="minorHAnsi"/>
              <w:color w:val="000000" w:themeColor="text1"/>
            </w:rPr>
            <w:id w:val="186188463"/>
            <w:placeholder>
              <w:docPart w:val="00092868C4274579B77C2CC799F43E90"/>
            </w:placeholder>
            <w:date w:fullDate="2023-04-05T00:00:00Z">
              <w:dateFormat w:val="M/d/yyyy"/>
              <w:lid w:val="en-US"/>
              <w:storeMappedDataAs w:val="dateTime"/>
              <w:calendar w:val="gregorian"/>
            </w:date>
          </w:sdtPr>
          <w:sdtContent>
            <w:tc>
              <w:tcPr>
                <w:tcW w:w="6575" w:type="dxa"/>
                <w:tcBorders>
                  <w:top w:val="single" w:sz="8" w:space="0" w:color="auto"/>
                  <w:left w:val="single" w:sz="8" w:space="0" w:color="auto"/>
                  <w:bottom w:val="single" w:sz="8" w:space="0" w:color="auto"/>
                  <w:right w:val="single" w:sz="8" w:space="0" w:color="auto"/>
                </w:tcBorders>
              </w:tcPr>
              <w:p w14:paraId="63C6A45E" w14:textId="2448DD1C" w:rsidR="00DF4B63" w:rsidRPr="00257256" w:rsidRDefault="000F7061" w:rsidP="00B540C5">
                <w:pPr>
                  <w:spacing w:before="120" w:after="120"/>
                  <w:rPr>
                    <w:rFonts w:asciiTheme="minorHAnsi" w:hAnsiTheme="minorHAnsi" w:cstheme="minorHAnsi"/>
                    <w:color w:val="000000" w:themeColor="text1"/>
                  </w:rPr>
                </w:pPr>
                <w:r>
                  <w:rPr>
                    <w:rFonts w:asciiTheme="minorHAnsi" w:hAnsiTheme="minorHAnsi" w:cstheme="minorHAnsi"/>
                    <w:color w:val="000000" w:themeColor="text1"/>
                  </w:rPr>
                  <w:t>4/5/2023</w:t>
                </w:r>
              </w:p>
            </w:tc>
          </w:sdtContent>
        </w:sdt>
      </w:tr>
      <w:tr w:rsidR="001A3CA0" w:rsidRPr="00257256" w14:paraId="5B395ADE" w14:textId="77777777" w:rsidTr="00B1747E">
        <w:trPr>
          <w:trHeight w:val="505"/>
        </w:trPr>
        <w:tc>
          <w:tcPr>
            <w:tcW w:w="3960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1D1312" w14:textId="70F49102" w:rsidR="001A3CA0" w:rsidRPr="00257256" w:rsidRDefault="001A3CA0" w:rsidP="00B574CD">
            <w:pPr>
              <w:spacing w:before="120" w:after="120"/>
              <w:rPr>
                <w:rFonts w:asciiTheme="minorHAnsi" w:hAnsiTheme="minorHAnsi" w:cstheme="minorHAnsi"/>
                <w:b/>
              </w:rPr>
            </w:pPr>
            <w:r w:rsidRPr="00257256">
              <w:rPr>
                <w:rFonts w:asciiTheme="minorHAnsi" w:hAnsiTheme="minorHAnsi" w:cstheme="minorHAnsi"/>
                <w:b/>
              </w:rPr>
              <w:t>Requested Council Date</w:t>
            </w:r>
          </w:p>
        </w:tc>
        <w:sdt>
          <w:sdtPr>
            <w:rPr>
              <w:rFonts w:asciiTheme="minorHAnsi" w:hAnsiTheme="minorHAnsi" w:cstheme="minorHAnsi"/>
            </w:rPr>
            <w:id w:val="1585650354"/>
            <w:placeholder>
              <w:docPart w:val="B9AA389DBF3441E3B39991E136D2F913"/>
            </w:placeholder>
          </w:sdtPr>
          <w:sdtContent>
            <w:tc>
              <w:tcPr>
                <w:tcW w:w="6575" w:type="dxa"/>
                <w:tcBorders>
                  <w:top w:val="single" w:sz="8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sdt>
                <w:sdtPr>
                  <w:rPr>
                    <w:rFonts w:asciiTheme="minorHAnsi" w:hAnsiTheme="minorHAnsi" w:cstheme="minorHAnsi"/>
                  </w:rPr>
                  <w:id w:val="1492138327"/>
                  <w:placeholder>
                    <w:docPart w:val="3549D757A4C94C70BF4FD09EFF0F15EC"/>
                  </w:placeholder>
                  <w:date w:fullDate="2023-04-18T00:00:00Z">
                    <w:dateFormat w:val="M/d/yyyy"/>
                    <w:lid w:val="en-US"/>
                    <w:storeMappedDataAs w:val="dateTime"/>
                    <w:calendar w:val="gregorian"/>
                  </w:date>
                </w:sdtPr>
                <w:sdtContent>
                  <w:p w14:paraId="2A7164EB" w14:textId="220DFB1C" w:rsidR="001A3CA0" w:rsidRPr="00257256" w:rsidRDefault="000F7061" w:rsidP="00B540C5">
                    <w:pPr>
                      <w:spacing w:before="120" w:after="120"/>
                      <w:rPr>
                        <w:rFonts w:asciiTheme="minorHAnsi" w:hAnsiTheme="minorHAnsi" w:cstheme="minorHAnsi"/>
                        <w:color w:val="000000" w:themeColor="text1"/>
                      </w:rPr>
                    </w:pPr>
                    <w:r>
                      <w:rPr>
                        <w:rFonts w:asciiTheme="minorHAnsi" w:hAnsiTheme="minorHAnsi" w:cstheme="minorHAnsi"/>
                      </w:rPr>
                      <w:t>4/18/2023</w:t>
                    </w:r>
                  </w:p>
                </w:sdtContent>
              </w:sdt>
              <w:p w14:paraId="11C237F1" w14:textId="77777777" w:rsidR="11C237F1" w:rsidRDefault="11C237F1"/>
            </w:tc>
          </w:sdtContent>
        </w:sdt>
      </w:tr>
      <w:tr w:rsidR="00DF4B63" w:rsidRPr="00257256" w14:paraId="158CA0A4" w14:textId="77777777" w:rsidTr="11C237F1">
        <w:trPr>
          <w:trHeight w:val="505"/>
        </w:trPr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A20E7B" w14:textId="77777777" w:rsidR="00DF4B63" w:rsidRPr="00257256" w:rsidRDefault="00DF4B63" w:rsidP="002312E7">
            <w:pPr>
              <w:spacing w:before="120" w:after="120"/>
              <w:rPr>
                <w:rFonts w:asciiTheme="minorHAnsi" w:hAnsiTheme="minorHAnsi" w:cstheme="minorHAnsi"/>
                <w:b/>
              </w:rPr>
            </w:pPr>
            <w:r w:rsidRPr="00257256">
              <w:rPr>
                <w:rFonts w:asciiTheme="minorHAnsi" w:hAnsiTheme="minorHAnsi" w:cstheme="minorHAnsi"/>
                <w:b/>
              </w:rPr>
              <w:t xml:space="preserve">Requesting </w:t>
            </w:r>
            <w:r w:rsidR="002312E7" w:rsidRPr="00257256">
              <w:rPr>
                <w:rFonts w:asciiTheme="minorHAnsi" w:hAnsiTheme="minorHAnsi" w:cstheme="minorHAnsi"/>
                <w:b/>
              </w:rPr>
              <w:t>Staff Member</w:t>
            </w:r>
          </w:p>
        </w:tc>
        <w:sdt>
          <w:sdtPr>
            <w:rPr>
              <w:rFonts w:asciiTheme="minorHAnsi" w:hAnsiTheme="minorHAnsi" w:cstheme="minorHAnsi"/>
              <w:color w:val="000000" w:themeColor="text1"/>
            </w:rPr>
            <w:id w:val="-618834383"/>
            <w:placeholder>
              <w:docPart w:val="AD0E15491B8F4577AED073D00BD73791"/>
            </w:placeholder>
          </w:sdtPr>
          <w:sdtEndPr>
            <w:rPr>
              <w:color w:val="auto"/>
            </w:rPr>
          </w:sdtEndPr>
          <w:sdtContent>
            <w:tc>
              <w:tcPr>
                <w:tcW w:w="6575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2E1277DA" w14:textId="1EF5240C" w:rsidR="00DF4B63" w:rsidRPr="00257256" w:rsidRDefault="00C828F7" w:rsidP="00B540C5">
                <w:pPr>
                  <w:spacing w:before="120" w:after="120"/>
                  <w:rPr>
                    <w:rFonts w:asciiTheme="minorHAnsi" w:hAnsiTheme="minorHAnsi" w:cstheme="minorHAnsi"/>
                  </w:rPr>
                </w:pPr>
                <w:r w:rsidRPr="00257256">
                  <w:rPr>
                    <w:rFonts w:asciiTheme="minorHAnsi" w:hAnsiTheme="minorHAnsi" w:cstheme="minorHAnsi"/>
                    <w:color w:val="000000" w:themeColor="text1"/>
                  </w:rPr>
                  <w:t>Derrick Sorensen</w:t>
                </w:r>
              </w:p>
            </w:tc>
          </w:sdtContent>
        </w:sdt>
      </w:tr>
      <w:tr w:rsidR="00BC5E76" w:rsidRPr="00257256" w14:paraId="0577BED2" w14:textId="77777777" w:rsidTr="11C237F1">
        <w:trPr>
          <w:trHeight w:val="505"/>
        </w:trPr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FB8121" w14:textId="394BF70C" w:rsidR="00BC5E76" w:rsidRPr="00257256" w:rsidRDefault="00BC5E76" w:rsidP="002312E7">
            <w:pPr>
              <w:spacing w:before="120" w:after="120"/>
              <w:rPr>
                <w:rFonts w:asciiTheme="minorHAnsi" w:hAnsiTheme="minorHAnsi" w:cstheme="minorHAnsi"/>
                <w:b/>
              </w:rPr>
            </w:pPr>
            <w:r w:rsidRPr="00257256">
              <w:rPr>
                <w:rFonts w:asciiTheme="minorHAnsi" w:hAnsiTheme="minorHAnsi" w:cstheme="minorHAnsi"/>
                <w:b/>
              </w:rPr>
              <w:t>Is Item for CW</w:t>
            </w:r>
            <w:r w:rsidR="00723980" w:rsidRPr="00257256">
              <w:rPr>
                <w:rFonts w:asciiTheme="minorHAnsi" w:hAnsiTheme="minorHAnsi" w:cstheme="minorHAnsi"/>
                <w:b/>
              </w:rPr>
              <w:t>S</w:t>
            </w:r>
            <w:r w:rsidRPr="00257256">
              <w:rPr>
                <w:rFonts w:asciiTheme="minorHAnsi" w:hAnsiTheme="minorHAnsi" w:cstheme="minorHAnsi"/>
                <w:b/>
              </w:rPr>
              <w:t xml:space="preserve"> or Council?</w:t>
            </w:r>
          </w:p>
        </w:tc>
        <w:tc>
          <w:tcPr>
            <w:tcW w:w="6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95A8C1" w14:textId="53389009" w:rsidR="00BC5E76" w:rsidRPr="00257256" w:rsidRDefault="00000000" w:rsidP="00B540C5">
            <w:pPr>
              <w:spacing w:before="120" w:after="120"/>
              <w:rPr>
                <w:rFonts w:asciiTheme="minorHAnsi" w:hAnsiTheme="minorHAnsi" w:cstheme="minorHAnsi"/>
                <w:color w:val="000000" w:themeColor="text1"/>
              </w:rPr>
            </w:pPr>
            <w:sdt>
              <w:sdtPr>
                <w:rPr>
                  <w:rFonts w:asciiTheme="minorHAnsi" w:hAnsiTheme="minorHAnsi" w:cstheme="minorHAnsi"/>
                  <w:color w:val="000000" w:themeColor="text1"/>
                </w:rPr>
                <w:alias w:val="COW"/>
                <w:tag w:val="COW"/>
                <w:id w:val="-633485964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Content>
                <w:r w:rsidR="00C828F7" w:rsidRPr="00257256">
                  <w:rPr>
                    <w:rFonts w:ascii="Segoe UI Symbol" w:eastAsia="MS Gothic" w:hAnsi="Segoe UI Symbol" w:cs="Segoe UI Symbol"/>
                    <w:color w:val="000000" w:themeColor="text1"/>
                  </w:rPr>
                  <w:t>☒</w:t>
                </w:r>
              </w:sdtContent>
            </w:sdt>
            <w:r w:rsidR="00BC5E76" w:rsidRPr="00257256">
              <w:rPr>
                <w:rFonts w:asciiTheme="minorHAnsi" w:hAnsiTheme="minorHAnsi" w:cstheme="minorHAnsi"/>
                <w:color w:val="000000" w:themeColor="text1"/>
              </w:rPr>
              <w:t xml:space="preserve"> CW</w:t>
            </w:r>
            <w:r w:rsidR="001F139D">
              <w:rPr>
                <w:rFonts w:asciiTheme="minorHAnsi" w:hAnsiTheme="minorHAnsi" w:cstheme="minorHAnsi"/>
                <w:color w:val="000000" w:themeColor="text1"/>
              </w:rPr>
              <w:t>S</w:t>
            </w:r>
            <w:r w:rsidR="00BC5E76" w:rsidRPr="00257256">
              <w:rPr>
                <w:rFonts w:asciiTheme="minorHAnsi" w:hAnsiTheme="minorHAnsi" w:cstheme="minorHAnsi"/>
                <w:color w:val="000000" w:themeColor="text1"/>
              </w:rPr>
              <w:t xml:space="preserve">   </w:t>
            </w:r>
            <w:sdt>
              <w:sdtPr>
                <w:rPr>
                  <w:rFonts w:asciiTheme="minorHAnsi" w:hAnsiTheme="minorHAnsi" w:cstheme="minorHAnsi"/>
                  <w:color w:val="000000" w:themeColor="text1"/>
                </w:rPr>
                <w:alias w:val="Council"/>
                <w:tag w:val="Council"/>
                <w:id w:val="600222705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Content>
                <w:r w:rsidR="00C828F7" w:rsidRPr="00257256">
                  <w:rPr>
                    <w:rFonts w:ascii="Segoe UI Symbol" w:eastAsia="MS Gothic" w:hAnsi="Segoe UI Symbol" w:cs="Segoe UI Symbol"/>
                    <w:color w:val="000000" w:themeColor="text1"/>
                  </w:rPr>
                  <w:t>☒</w:t>
                </w:r>
              </w:sdtContent>
            </w:sdt>
            <w:r w:rsidR="00BC5E76" w:rsidRPr="00257256">
              <w:rPr>
                <w:rFonts w:asciiTheme="minorHAnsi" w:hAnsiTheme="minorHAnsi" w:cstheme="minorHAnsi"/>
                <w:color w:val="000000" w:themeColor="text1"/>
              </w:rPr>
              <w:t xml:space="preserve"> Council</w:t>
            </w:r>
          </w:p>
        </w:tc>
      </w:tr>
      <w:tr w:rsidR="00A07503" w:rsidRPr="00257256" w14:paraId="6CB5BBBE" w14:textId="77777777" w:rsidTr="11C237F1">
        <w:trPr>
          <w:trHeight w:val="505"/>
        </w:trPr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BE0FD4" w14:textId="26A3E029" w:rsidR="00A07503" w:rsidRPr="00257256" w:rsidRDefault="00A07503" w:rsidP="00A07503">
            <w:pPr>
              <w:spacing w:before="120" w:after="120"/>
              <w:rPr>
                <w:rFonts w:asciiTheme="minorHAnsi" w:hAnsiTheme="minorHAnsi" w:cstheme="minorHAnsi"/>
                <w:b/>
              </w:rPr>
            </w:pPr>
            <w:r w:rsidRPr="00257256">
              <w:rPr>
                <w:rFonts w:asciiTheme="minorHAnsi" w:hAnsiTheme="minorHAnsi" w:cstheme="minorHAnsi"/>
                <w:b/>
              </w:rPr>
              <w:t>Type</w:t>
            </w:r>
          </w:p>
        </w:tc>
        <w:tc>
          <w:tcPr>
            <w:tcW w:w="6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72305A" w14:textId="6DA7DC77" w:rsidR="00A07503" w:rsidRPr="00257256" w:rsidRDefault="00000000" w:rsidP="00A07503">
            <w:pPr>
              <w:spacing w:before="120" w:after="120"/>
              <w:rPr>
                <w:rFonts w:asciiTheme="minorHAnsi" w:hAnsiTheme="minorHAnsi" w:cstheme="minorHAnsi"/>
              </w:rPr>
            </w:pPr>
            <w:sdt>
              <w:sdtPr>
                <w:rPr>
                  <w:rFonts w:asciiTheme="minorHAnsi" w:hAnsiTheme="minorHAnsi" w:cstheme="minorHAnsi"/>
                </w:rPr>
                <w:id w:val="975962681"/>
                <w:placeholder>
                  <w:docPart w:val="0F6256C826BF412F8E456E103C6189D3"/>
                </w:placeholder>
                <w:dropDownList>
                  <w:listItem w:value="Choose an item."/>
                  <w:listItem w:displayText="Consent" w:value="Consent"/>
                  <w:listItem w:displayText="Discussion Item" w:value="Discussion Item"/>
                  <w:listItem w:displayText="Letters from Other Offices" w:value="Letters from Other Offices"/>
                  <w:listItem w:displayText="Minutes" w:value="Minutes"/>
                  <w:listItem w:displayText="Planning and Zoning" w:value="Planning and Zoning"/>
                  <w:listItem w:displayText="Private Business Disclosures" w:value="Private Business Disclosures"/>
                  <w:listItem w:displayText="Proclamations, Declarations &amp; Other" w:value="Procolamations, Declarations and Other"/>
                  <w:listItem w:displayText="Public Hearings &amp; Notices" w:value="Public Hearings &amp; Notices"/>
                  <w:listItem w:displayText="Tax Letters" w:value="Tax Letters"/>
                </w:dropDownList>
              </w:sdtPr>
              <w:sdtContent>
                <w:r w:rsidR="00AE5AC8" w:rsidRPr="00257256">
                  <w:rPr>
                    <w:rFonts w:asciiTheme="minorHAnsi" w:hAnsiTheme="minorHAnsi" w:cstheme="minorHAnsi"/>
                  </w:rPr>
                  <w:t>Discussion Item</w:t>
                </w:r>
              </w:sdtContent>
            </w:sdt>
          </w:p>
        </w:tc>
      </w:tr>
      <w:tr w:rsidR="000D7239" w:rsidRPr="00257256" w14:paraId="1F8C8C5D" w14:textId="77777777" w:rsidTr="11C237F1">
        <w:trPr>
          <w:trHeight w:val="1133"/>
        </w:trPr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96AE84" w14:textId="2A921712" w:rsidR="000D7239" w:rsidRPr="00257256" w:rsidRDefault="000D7239" w:rsidP="000D7239">
            <w:pPr>
              <w:spacing w:before="120" w:after="240"/>
              <w:rPr>
                <w:rFonts w:asciiTheme="minorHAnsi" w:hAnsiTheme="minorHAnsi" w:cstheme="minorHAnsi"/>
                <w:bCs/>
                <w:iCs/>
                <w:color w:val="3B3838" w:themeColor="background2" w:themeShade="40"/>
                <w:sz w:val="22"/>
              </w:rPr>
            </w:pPr>
            <w:r w:rsidRPr="00257256">
              <w:rPr>
                <w:rFonts w:asciiTheme="minorHAnsi" w:hAnsiTheme="minorHAnsi" w:cstheme="minorHAnsi"/>
                <w:b/>
              </w:rPr>
              <w:t>Agenda Title</w:t>
            </w:r>
          </w:p>
        </w:tc>
        <w:tc>
          <w:tcPr>
            <w:tcW w:w="6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9CD99A8" w14:textId="748C4A05" w:rsidR="000D7239" w:rsidRPr="00257256" w:rsidRDefault="000D7239" w:rsidP="000D7239">
            <w:pPr>
              <w:rPr>
                <w:rFonts w:asciiTheme="minorHAnsi" w:hAnsiTheme="minorHAnsi" w:cstheme="minorHAnsi"/>
              </w:rPr>
            </w:pPr>
            <w:r>
              <w:rPr>
                <w:rStyle w:val="normaltextrun"/>
                <w:rFonts w:ascii="Calibri" w:hAnsi="Calibri" w:cs="Calibri"/>
              </w:rPr>
              <w:t xml:space="preserve">Request to </w:t>
            </w:r>
            <w:proofErr w:type="gramStart"/>
            <w:r>
              <w:rPr>
                <w:rStyle w:val="normaltextrun"/>
                <w:rFonts w:ascii="Calibri" w:hAnsi="Calibri" w:cs="Calibri"/>
              </w:rPr>
              <w:t>set</w:t>
            </w:r>
            <w:proofErr w:type="gramEnd"/>
            <w:r>
              <w:rPr>
                <w:rStyle w:val="normaltextrun"/>
                <w:rFonts w:ascii="Calibri" w:hAnsi="Calibri" w:cs="Calibri"/>
              </w:rPr>
              <w:t xml:space="preserve"> a Public Hearing to discuss </w:t>
            </w:r>
            <w:r w:rsidR="00A678C9">
              <w:rPr>
                <w:rStyle w:val="normaltextrun"/>
                <w:rFonts w:ascii="Calibri" w:hAnsi="Calibri" w:cs="Calibri"/>
              </w:rPr>
              <w:t>a real estate matter.</w:t>
            </w:r>
            <w:r>
              <w:rPr>
                <w:rStyle w:val="eop"/>
                <w:rFonts w:ascii="Calibri" w:hAnsi="Calibri" w:cs="Calibri"/>
              </w:rPr>
              <w:t> </w:t>
            </w:r>
          </w:p>
        </w:tc>
      </w:tr>
      <w:tr w:rsidR="000D7239" w:rsidRPr="00257256" w14:paraId="2EDFB188" w14:textId="77777777" w:rsidTr="11C237F1">
        <w:trPr>
          <w:trHeight w:val="2285"/>
        </w:trPr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8EBD52" w14:textId="1A2E0172" w:rsidR="000D7239" w:rsidRPr="00257256" w:rsidRDefault="000D7239" w:rsidP="000D7239">
            <w:pPr>
              <w:rPr>
                <w:rFonts w:asciiTheme="minorHAnsi" w:hAnsiTheme="minorHAnsi" w:cstheme="minorHAnsi"/>
                <w:bCs/>
                <w:iCs/>
                <w:color w:val="3B3838" w:themeColor="background2" w:themeShade="40"/>
                <w:sz w:val="22"/>
              </w:rPr>
            </w:pPr>
            <w:r w:rsidRPr="00257256">
              <w:rPr>
                <w:rFonts w:asciiTheme="minorHAnsi" w:hAnsiTheme="minorHAnsi" w:cstheme="minorHAnsi"/>
                <w:b/>
                <w:color w:val="000000" w:themeColor="text1"/>
              </w:rPr>
              <w:t xml:space="preserve">Description </w:t>
            </w:r>
            <w:r w:rsidRPr="00257256">
              <w:rPr>
                <w:rFonts w:asciiTheme="minorHAnsi" w:hAnsiTheme="minorHAnsi" w:cstheme="minorHAnsi"/>
                <w:bCs/>
                <w:iCs/>
                <w:color w:val="3B3838" w:themeColor="background2" w:themeShade="40"/>
                <w:sz w:val="22"/>
              </w:rPr>
              <w:t>(Do NOT type in all caps)</w:t>
            </w:r>
          </w:p>
          <w:p w14:paraId="7B650597" w14:textId="77777777" w:rsidR="000D7239" w:rsidRPr="00257256" w:rsidRDefault="000D7239" w:rsidP="000D7239">
            <w:pPr>
              <w:rPr>
                <w:rFonts w:asciiTheme="minorHAnsi" w:hAnsiTheme="minorHAnsi" w:cstheme="minorHAnsi"/>
                <w:bCs/>
                <w:color w:val="000000" w:themeColor="text1"/>
                <w:sz w:val="22"/>
                <w:szCs w:val="22"/>
              </w:rPr>
            </w:pPr>
            <w:r w:rsidRPr="00257256">
              <w:rPr>
                <w:rFonts w:asciiTheme="minorHAnsi" w:hAnsiTheme="minorHAnsi" w:cstheme="minorHAnsi"/>
                <w:bCs/>
                <w:color w:val="000000" w:themeColor="text1"/>
                <w:sz w:val="22"/>
                <w:szCs w:val="22"/>
              </w:rPr>
              <w:t>Include:</w:t>
            </w:r>
          </w:p>
          <w:p w14:paraId="3CFDF378" w14:textId="4CB8079A" w:rsidR="000D7239" w:rsidRPr="00257256" w:rsidRDefault="000D7239" w:rsidP="000D7239">
            <w:pPr>
              <w:rPr>
                <w:rFonts w:asciiTheme="minorHAnsi" w:hAnsiTheme="minorHAnsi" w:cstheme="minorHAnsi"/>
                <w:bCs/>
                <w:color w:val="000000" w:themeColor="text1"/>
                <w:sz w:val="12"/>
                <w:szCs w:val="12"/>
              </w:rPr>
            </w:pPr>
            <w:r w:rsidRPr="00257256">
              <w:rPr>
                <w:rFonts w:asciiTheme="minorHAnsi" w:hAnsiTheme="minorHAnsi" w:cstheme="minorHAnsi"/>
                <w:bCs/>
                <w:color w:val="000000" w:themeColor="text1"/>
                <w:sz w:val="22"/>
                <w:szCs w:val="22"/>
              </w:rPr>
              <w:t>Context for Councilmembers, staff and public to clearly understand the purpose of the agenda item.</w:t>
            </w:r>
          </w:p>
          <w:p w14:paraId="03183F1D" w14:textId="3ABEED9C" w:rsidR="000D7239" w:rsidRPr="00257256" w:rsidRDefault="000D7239" w:rsidP="000D7239">
            <w:pPr>
              <w:rPr>
                <w:rFonts w:asciiTheme="minorHAnsi" w:hAnsiTheme="minorHAnsi" w:cstheme="minorHAnsi"/>
                <w:bCs/>
                <w:color w:val="000000" w:themeColor="text1"/>
                <w:sz w:val="22"/>
                <w:szCs w:val="22"/>
              </w:rPr>
            </w:pPr>
            <w:r w:rsidRPr="00257256">
              <w:rPr>
                <w:rFonts w:asciiTheme="minorHAnsi" w:hAnsiTheme="minorHAnsi" w:cstheme="minorHAnsi"/>
                <w:bCs/>
                <w:color w:val="000000" w:themeColor="text1"/>
                <w:sz w:val="22"/>
                <w:szCs w:val="22"/>
              </w:rPr>
              <w:t>Any relevant background information.</w:t>
            </w:r>
          </w:p>
          <w:p w14:paraId="6DF18674" w14:textId="1E0300D5" w:rsidR="000D7239" w:rsidRPr="00257256" w:rsidRDefault="000D7239" w:rsidP="000D7239">
            <w:pPr>
              <w:rPr>
                <w:rFonts w:asciiTheme="minorHAnsi" w:hAnsiTheme="minorHAnsi" w:cstheme="minorHAnsi"/>
                <w:bCs/>
                <w:color w:val="767171" w:themeColor="background2" w:themeShade="80"/>
              </w:rPr>
            </w:pPr>
            <w:r w:rsidRPr="00257256">
              <w:rPr>
                <w:rFonts w:asciiTheme="minorHAnsi" w:hAnsiTheme="minorHAnsi" w:cstheme="minorHAnsi"/>
                <w:bCs/>
                <w:color w:val="000000" w:themeColor="text1"/>
                <w:sz w:val="22"/>
                <w:szCs w:val="22"/>
              </w:rPr>
              <w:t>The nature of any action being requested.</w:t>
            </w:r>
          </w:p>
        </w:tc>
        <w:tc>
          <w:tcPr>
            <w:tcW w:w="6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5050709" w14:textId="77777777" w:rsidR="000D7239" w:rsidRDefault="000D7239" w:rsidP="000D7239">
            <w:pPr>
              <w:pStyle w:val="paragraph"/>
              <w:spacing w:before="0" w:beforeAutospacing="0" w:after="0" w:afterAutospacing="0"/>
              <w:ind w:right="720"/>
              <w:textAlignment w:val="baseline"/>
              <w:divId w:val="1877042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Calibri" w:hAnsi="Calibri" w:cs="Calibri"/>
              </w:rPr>
              <w:t> </w:t>
            </w:r>
          </w:p>
          <w:p w14:paraId="376EC09A" w14:textId="379A40A8" w:rsidR="000D7239" w:rsidRPr="00257256" w:rsidRDefault="000D7239" w:rsidP="000D7239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Style w:val="normaltextrun"/>
                <w:rFonts w:ascii="Calibri" w:hAnsi="Calibri" w:cs="Calibri"/>
              </w:rPr>
              <w:t>Request a Public hearing for surplus propert</w:t>
            </w:r>
            <w:r w:rsidR="00C047ED">
              <w:rPr>
                <w:rStyle w:val="normaltextrun"/>
                <w:rFonts w:ascii="Calibri" w:hAnsi="Calibri" w:cs="Calibri"/>
              </w:rPr>
              <w:t xml:space="preserve">y </w:t>
            </w:r>
            <w:r w:rsidR="000F7061">
              <w:rPr>
                <w:rStyle w:val="normaltextrun"/>
                <w:rFonts w:ascii="Calibri" w:hAnsi="Calibri" w:cs="Calibri"/>
              </w:rPr>
              <w:t>May 9</w:t>
            </w:r>
            <w:r w:rsidR="00A678C9">
              <w:rPr>
                <w:rStyle w:val="normaltextrun"/>
                <w:rFonts w:ascii="Calibri" w:hAnsi="Calibri" w:cs="Calibri"/>
              </w:rPr>
              <w:t xml:space="preserve">, </w:t>
            </w:r>
            <w:r>
              <w:rPr>
                <w:rStyle w:val="normaltextrun"/>
                <w:rFonts w:ascii="Calibri" w:hAnsi="Calibri" w:cs="Calibri"/>
              </w:rPr>
              <w:t>202</w:t>
            </w:r>
            <w:r w:rsidR="00CF2817">
              <w:rPr>
                <w:rStyle w:val="normaltextrun"/>
                <w:rFonts w:ascii="Calibri" w:hAnsi="Calibri" w:cs="Calibri"/>
              </w:rPr>
              <w:t>3</w:t>
            </w:r>
            <w:r>
              <w:rPr>
                <w:rStyle w:val="normaltextrun"/>
                <w:rFonts w:ascii="Calibri" w:hAnsi="Calibri" w:cs="Calibri"/>
              </w:rPr>
              <w:t>, at the 4:00 pm Salt Lake County Council meeting.</w:t>
            </w:r>
            <w:r>
              <w:rPr>
                <w:rStyle w:val="eop"/>
                <w:rFonts w:ascii="Calibri" w:hAnsi="Calibri" w:cs="Calibri"/>
              </w:rPr>
              <w:t> </w:t>
            </w:r>
          </w:p>
        </w:tc>
      </w:tr>
      <w:tr w:rsidR="00A07503" w:rsidRPr="00257256" w14:paraId="7C58D898" w14:textId="77777777" w:rsidTr="00B1747E">
        <w:trPr>
          <w:trHeight w:val="530"/>
        </w:trPr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dashSmallGap" w:sz="4" w:space="0" w:color="767171" w:themeColor="background2" w:themeShade="80"/>
              <w:right w:val="single" w:sz="4" w:space="0" w:color="auto"/>
            </w:tcBorders>
          </w:tcPr>
          <w:p w14:paraId="24E71F3F" w14:textId="77777777" w:rsidR="00A07503" w:rsidRPr="00257256" w:rsidRDefault="00A07503" w:rsidP="00A07503">
            <w:pPr>
              <w:spacing w:before="120"/>
              <w:rPr>
                <w:rFonts w:asciiTheme="minorHAnsi" w:hAnsiTheme="minorHAnsi" w:cstheme="minorHAnsi"/>
                <w:b/>
              </w:rPr>
            </w:pPr>
            <w:r w:rsidRPr="00257256">
              <w:rPr>
                <w:rFonts w:asciiTheme="minorHAnsi" w:hAnsiTheme="minorHAnsi" w:cstheme="minorHAnsi"/>
                <w:b/>
              </w:rPr>
              <w:t>Requested Action</w:t>
            </w:r>
            <w:r w:rsidRPr="00257256">
              <w:rPr>
                <w:rFonts w:asciiTheme="minorHAnsi" w:hAnsiTheme="minorHAnsi" w:cstheme="minorHAnsi"/>
                <w:b/>
                <w:sz w:val="22"/>
                <w:szCs w:val="22"/>
              </w:rPr>
              <w:t>*</w:t>
            </w:r>
          </w:p>
        </w:tc>
        <w:tc>
          <w:tcPr>
            <w:tcW w:w="6575" w:type="dxa"/>
            <w:tcBorders>
              <w:top w:val="single" w:sz="4" w:space="0" w:color="auto"/>
              <w:left w:val="single" w:sz="4" w:space="0" w:color="auto"/>
              <w:bottom w:val="dashSmallGap" w:sz="4" w:space="0" w:color="767171" w:themeColor="background2" w:themeShade="80"/>
              <w:right w:val="single" w:sz="4" w:space="0" w:color="auto"/>
            </w:tcBorders>
          </w:tcPr>
          <w:sdt>
            <w:sdtPr>
              <w:rPr>
                <w:rFonts w:asciiTheme="minorHAnsi" w:hAnsiTheme="minorHAnsi" w:cstheme="minorHAnsi"/>
              </w:rPr>
              <w:id w:val="829259340"/>
              <w:placeholder>
                <w:docPart w:val="4D6033FCA0E74FF29CD6ED1D50B7BBF7"/>
              </w:placeholder>
              <w15:color w:val="000000"/>
              <w:dropDownList>
                <w:listItem w:value="Choose an item."/>
                <w:listItem w:displayText="Discussion - Informational" w:value="Discussion - Informational"/>
                <w:listItem w:displayText="Discussion - Vote Needed" w:value="Discussion - Vote Needed"/>
                <w:listItem w:displayText="Closed Session" w:value="Closed Session"/>
                <w:listItem w:displayText="Consent" w:value="Consent"/>
              </w:dropDownList>
            </w:sdtPr>
            <w:sdtContent>
              <w:p w14:paraId="51A68568" w14:textId="27537C74" w:rsidR="00A07503" w:rsidRPr="00257256" w:rsidRDefault="00BC4139" w:rsidP="00A07503">
                <w:pPr>
                  <w:rPr>
                    <w:rFonts w:asciiTheme="minorHAnsi" w:hAnsiTheme="minorHAnsi" w:cstheme="minorHAnsi"/>
                  </w:rPr>
                </w:pPr>
                <w:r w:rsidRPr="00257256">
                  <w:rPr>
                    <w:rFonts w:asciiTheme="minorHAnsi" w:hAnsiTheme="minorHAnsi" w:cstheme="minorHAnsi"/>
                  </w:rPr>
                  <w:t>Discussion - Vote Needed</w:t>
                </w:r>
              </w:p>
            </w:sdtContent>
          </w:sdt>
          <w:p w14:paraId="7DD90B40" w14:textId="77777777" w:rsidR="11C237F1" w:rsidRDefault="11C237F1"/>
        </w:tc>
      </w:tr>
      <w:tr w:rsidR="00A07503" w:rsidRPr="00257256" w14:paraId="70DC3768" w14:textId="77777777" w:rsidTr="11C237F1">
        <w:trPr>
          <w:trHeight w:val="710"/>
        </w:trPr>
        <w:tc>
          <w:tcPr>
            <w:tcW w:w="3960" w:type="dxa"/>
            <w:tcBorders>
              <w:top w:val="dashSmallGap" w:sz="4" w:space="0" w:color="767171" w:themeColor="background2" w:themeShade="8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7A3C0C" w14:textId="6E3D4E61" w:rsidR="00A07503" w:rsidRPr="00257256" w:rsidRDefault="00A07503" w:rsidP="00A07503">
            <w:pPr>
              <w:spacing w:after="120"/>
              <w:ind w:left="72" w:hanging="72"/>
              <w:rPr>
                <w:rFonts w:asciiTheme="minorHAnsi" w:hAnsiTheme="minorHAnsi" w:cstheme="minorHAnsi"/>
                <w:bCs/>
                <w:iCs/>
              </w:rPr>
            </w:pPr>
          </w:p>
        </w:tc>
        <w:sdt>
          <w:sdtPr>
            <w:rPr>
              <w:rFonts w:asciiTheme="minorHAnsi" w:hAnsiTheme="minorHAnsi" w:cstheme="minorHAnsi"/>
            </w:rPr>
            <w:id w:val="1272967378"/>
            <w:placeholder>
              <w:docPart w:val="38743F3226A44ABC96B360B935FE9855"/>
            </w:placeholder>
            <w:showingPlcHdr/>
          </w:sdtPr>
          <w:sdtContent>
            <w:tc>
              <w:tcPr>
                <w:tcW w:w="6575" w:type="dxa"/>
                <w:tcBorders>
                  <w:top w:val="dashSmallGap" w:sz="4" w:space="0" w:color="767171" w:themeColor="background2" w:themeShade="80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275E89E1" w14:textId="77777777" w:rsidR="00A07503" w:rsidRPr="00257256" w:rsidRDefault="00A07503" w:rsidP="00A07503">
                <w:pPr>
                  <w:rPr>
                    <w:rFonts w:asciiTheme="minorHAnsi" w:hAnsiTheme="minorHAnsi" w:cstheme="minorHAnsi"/>
                  </w:rPr>
                </w:pPr>
                <w:r w:rsidRPr="00257256">
                  <w:rPr>
                    <w:rStyle w:val="PlaceholderText"/>
                    <w:rFonts w:asciiTheme="minorHAnsi" w:hAnsiTheme="minorHAnsi" w:cstheme="minorHAnsi"/>
                    <w:color w:val="000000" w:themeColor="text1"/>
                  </w:rPr>
                  <w:t>Click or tap here to enter text.</w:t>
                </w:r>
              </w:p>
            </w:tc>
          </w:sdtContent>
        </w:sdt>
      </w:tr>
      <w:tr w:rsidR="00A07503" w:rsidRPr="00257256" w14:paraId="1E1DF7E2" w14:textId="77777777" w:rsidTr="11C237F1">
        <w:trPr>
          <w:trHeight w:val="836"/>
        </w:trPr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46733D" w14:textId="07C3EB71" w:rsidR="00A07503" w:rsidRPr="00257256" w:rsidRDefault="00A07503" w:rsidP="00A07503">
            <w:pPr>
              <w:spacing w:before="120" w:after="120"/>
              <w:rPr>
                <w:rFonts w:asciiTheme="minorHAnsi" w:hAnsiTheme="minorHAnsi" w:cstheme="minorHAnsi"/>
                <w:b/>
              </w:rPr>
            </w:pPr>
            <w:r w:rsidRPr="00257256">
              <w:rPr>
                <w:rFonts w:asciiTheme="minorHAnsi" w:hAnsiTheme="minorHAnsi" w:cstheme="minorHAnsi"/>
                <w:b/>
              </w:rPr>
              <w:t>Presenter(s)</w:t>
            </w:r>
            <w:r w:rsidRPr="00257256">
              <w:rPr>
                <w:rFonts w:asciiTheme="minorHAnsi" w:hAnsiTheme="minorHAnsi" w:cstheme="minorHAnsi"/>
                <w:b/>
              </w:rPr>
              <w:br/>
            </w:r>
            <w:r w:rsidRPr="00257256">
              <w:rPr>
                <w:rFonts w:asciiTheme="minorHAnsi" w:hAnsiTheme="minorHAnsi" w:cstheme="minorHAnsi"/>
                <w:bCs/>
                <w:iCs/>
                <w:color w:val="3B3838" w:themeColor="background2" w:themeShade="40"/>
                <w:sz w:val="22"/>
                <w:szCs w:val="22"/>
              </w:rPr>
              <w:t>(Include Name</w:t>
            </w:r>
            <w:r w:rsidR="00AA781A" w:rsidRPr="00257256">
              <w:rPr>
                <w:rFonts w:asciiTheme="minorHAnsi" w:hAnsiTheme="minorHAnsi" w:cstheme="minorHAnsi"/>
                <w:bCs/>
                <w:iCs/>
                <w:color w:val="3B3838" w:themeColor="background2" w:themeShade="40"/>
                <w:sz w:val="22"/>
                <w:szCs w:val="22"/>
              </w:rPr>
              <w:t>s</w:t>
            </w:r>
            <w:r w:rsidRPr="00257256">
              <w:rPr>
                <w:rFonts w:asciiTheme="minorHAnsi" w:hAnsiTheme="minorHAnsi" w:cstheme="minorHAnsi"/>
                <w:bCs/>
                <w:iCs/>
                <w:color w:val="3B3838" w:themeColor="background2" w:themeShade="40"/>
                <w:sz w:val="22"/>
                <w:szCs w:val="22"/>
              </w:rPr>
              <w:t xml:space="preserve"> &amp; Title</w:t>
            </w:r>
            <w:r w:rsidR="00AA781A" w:rsidRPr="00257256">
              <w:rPr>
                <w:rFonts w:asciiTheme="minorHAnsi" w:hAnsiTheme="minorHAnsi" w:cstheme="minorHAnsi"/>
                <w:bCs/>
                <w:iCs/>
                <w:color w:val="3B3838" w:themeColor="background2" w:themeShade="40"/>
                <w:sz w:val="22"/>
                <w:szCs w:val="22"/>
              </w:rPr>
              <w:t>s</w:t>
            </w:r>
            <w:r w:rsidRPr="00257256">
              <w:rPr>
                <w:rFonts w:asciiTheme="minorHAnsi" w:hAnsiTheme="minorHAnsi" w:cstheme="minorHAnsi"/>
                <w:bCs/>
                <w:iCs/>
                <w:color w:val="3B3838" w:themeColor="background2" w:themeShade="40"/>
                <w:sz w:val="22"/>
                <w:szCs w:val="22"/>
              </w:rPr>
              <w:t>)</w:t>
            </w:r>
          </w:p>
        </w:tc>
        <w:sdt>
          <w:sdtPr>
            <w:rPr>
              <w:rFonts w:asciiTheme="minorHAnsi" w:hAnsiTheme="minorHAnsi" w:cstheme="minorHAnsi"/>
            </w:rPr>
            <w:id w:val="1963842584"/>
            <w:placeholder>
              <w:docPart w:val="CE0EDECBC31E4D8B84533F74C2C43E4E"/>
            </w:placeholder>
          </w:sdtPr>
          <w:sdtContent>
            <w:tc>
              <w:tcPr>
                <w:tcW w:w="6575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68BFB8B5" w14:textId="754CC6FA" w:rsidR="00A07503" w:rsidRPr="00257256" w:rsidRDefault="00A678C9" w:rsidP="00A07503">
                <w:pPr>
                  <w:spacing w:before="120" w:after="120"/>
                  <w:rPr>
                    <w:rFonts w:asciiTheme="minorHAnsi" w:hAnsiTheme="minorHAnsi" w:cstheme="minorHAnsi"/>
                  </w:rPr>
                </w:pPr>
                <w:r>
                  <w:rPr>
                    <w:rFonts w:asciiTheme="minorHAnsi" w:hAnsiTheme="minorHAnsi" w:cstheme="minorHAnsi"/>
                  </w:rPr>
                  <w:t>Derrick Sorensen, Real Estate Manager</w:t>
                </w:r>
                <w:r w:rsidR="00CF2817">
                  <w:rPr>
                    <w:rFonts w:asciiTheme="minorHAnsi" w:hAnsiTheme="minorHAnsi" w:cstheme="minorHAnsi"/>
                  </w:rPr>
                  <w:t xml:space="preserve">, Robin Chalhoub Department Director Community Services </w:t>
                </w:r>
              </w:p>
            </w:tc>
          </w:sdtContent>
        </w:sdt>
      </w:tr>
      <w:tr w:rsidR="00A07503" w:rsidRPr="00257256" w14:paraId="2E1D2B2F" w14:textId="77777777" w:rsidTr="11C237F1">
        <w:trPr>
          <w:trHeight w:val="505"/>
        </w:trPr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BB63CD" w14:textId="77777777" w:rsidR="00A07503" w:rsidRPr="00257256" w:rsidRDefault="00A07503" w:rsidP="00A07503">
            <w:pPr>
              <w:spacing w:before="120" w:after="120"/>
              <w:rPr>
                <w:rFonts w:asciiTheme="minorHAnsi" w:hAnsiTheme="minorHAnsi" w:cstheme="minorHAnsi"/>
                <w:b/>
              </w:rPr>
            </w:pPr>
            <w:r w:rsidRPr="00257256">
              <w:rPr>
                <w:rFonts w:asciiTheme="minorHAnsi" w:hAnsiTheme="minorHAnsi" w:cstheme="minorHAnsi"/>
                <w:b/>
              </w:rPr>
              <w:t>Time Needed</w:t>
            </w:r>
            <w:r w:rsidRPr="00257256">
              <w:rPr>
                <w:rFonts w:asciiTheme="minorHAnsi" w:hAnsiTheme="minorHAnsi" w:cstheme="minorHAnsi"/>
              </w:rPr>
              <w:t xml:space="preserve"> </w:t>
            </w:r>
          </w:p>
        </w:tc>
        <w:sdt>
          <w:sdtPr>
            <w:rPr>
              <w:rFonts w:asciiTheme="minorHAnsi" w:hAnsiTheme="minorHAnsi" w:cstheme="minorHAnsi"/>
            </w:rPr>
            <w:id w:val="762885497"/>
            <w:placeholder>
              <w:docPart w:val="83DB670D4BF94978A45790B70460B30E"/>
            </w:placeholder>
            <w:comboBox>
              <w:listItem w:value="Choose an item."/>
              <w:listItem w:displayText="Less Than 5 Minutes" w:value="Less Than 5 Minutes"/>
              <w:listItem w:displayText="5 Minutes" w:value="5 Minutes"/>
              <w:listItem w:displayText="10 Minutes" w:value="10 Minutes"/>
              <w:listItem w:displayText="15 Minutes" w:value="15 Minutes"/>
              <w:listItem w:displayText="20 Minutes" w:value="20 Minutes"/>
              <w:listItem w:displayText="30 Minutes" w:value="30 Minutes"/>
              <w:listItem w:displayText="60 Minutes" w:value="60 Minutes"/>
              <w:listItem w:displayText="More Than 60 Minutes" w:value="More Than 60 Minutes"/>
            </w:comboBox>
          </w:sdtPr>
          <w:sdtContent>
            <w:tc>
              <w:tcPr>
                <w:tcW w:w="6575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75F0B358" w14:textId="758A4213" w:rsidR="00A07503" w:rsidRPr="00257256" w:rsidRDefault="00BC4139" w:rsidP="007E42C6">
                <w:pPr>
                  <w:spacing w:before="60" w:after="120"/>
                  <w:rPr>
                    <w:rFonts w:asciiTheme="minorHAnsi" w:hAnsiTheme="minorHAnsi" w:cstheme="minorHAnsi"/>
                  </w:rPr>
                </w:pPr>
                <w:r w:rsidRPr="00257256">
                  <w:rPr>
                    <w:rFonts w:asciiTheme="minorHAnsi" w:hAnsiTheme="minorHAnsi" w:cstheme="minorHAnsi"/>
                  </w:rPr>
                  <w:t>Less Than 5 Minutes</w:t>
                </w:r>
              </w:p>
            </w:tc>
          </w:sdtContent>
        </w:sdt>
      </w:tr>
      <w:tr w:rsidR="00A07503" w:rsidRPr="00257256" w14:paraId="77B1F8E8" w14:textId="77777777" w:rsidTr="11C237F1">
        <w:trPr>
          <w:trHeight w:val="512"/>
        </w:trPr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300E796D" w14:textId="66A9655A" w:rsidR="00AA781A" w:rsidRPr="00257256" w:rsidRDefault="00A07503" w:rsidP="00AA781A">
            <w:pPr>
              <w:spacing w:before="120" w:after="120"/>
              <w:rPr>
                <w:rFonts w:asciiTheme="minorHAnsi" w:hAnsiTheme="minorHAnsi" w:cstheme="minorHAnsi"/>
                <w:b/>
              </w:rPr>
            </w:pPr>
            <w:r w:rsidRPr="00257256">
              <w:rPr>
                <w:rFonts w:asciiTheme="minorHAnsi" w:hAnsiTheme="minorHAnsi" w:cstheme="minorHAnsi"/>
                <w:b/>
              </w:rPr>
              <w:t>Time Sensitive</w:t>
            </w:r>
            <w:r w:rsidR="00AA781A" w:rsidRPr="00257256">
              <w:rPr>
                <w:rFonts w:asciiTheme="minorHAnsi" w:hAnsiTheme="minorHAnsi" w:cstheme="minorHAnsi"/>
                <w:b/>
              </w:rPr>
              <w:t xml:space="preserve"> or Time Certain</w:t>
            </w:r>
            <w:r w:rsidRPr="00257256">
              <w:rPr>
                <w:rFonts w:asciiTheme="minorHAnsi" w:hAnsiTheme="minorHAnsi" w:cstheme="minorHAnsi"/>
                <w:b/>
              </w:rPr>
              <w:t>?</w:t>
            </w:r>
          </w:p>
        </w:tc>
        <w:tc>
          <w:tcPr>
            <w:tcW w:w="657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36550BC9" w14:textId="60D84C97" w:rsidR="00A07503" w:rsidRPr="00257256" w:rsidRDefault="00A07503" w:rsidP="007E42C6">
            <w:pPr>
              <w:spacing w:before="60"/>
              <w:rPr>
                <w:rFonts w:asciiTheme="minorHAnsi" w:hAnsiTheme="minorHAnsi" w:cstheme="minorHAnsi"/>
              </w:rPr>
            </w:pPr>
            <w:r w:rsidRPr="00257256">
              <w:rPr>
                <w:rFonts w:asciiTheme="minorHAnsi" w:hAnsiTheme="minorHAnsi" w:cstheme="minorHAnsi"/>
              </w:rPr>
              <w:t xml:space="preserve"> Yes</w:t>
            </w:r>
            <w:r w:rsidR="00AA781A" w:rsidRPr="00257256">
              <w:rPr>
                <w:rFonts w:asciiTheme="minorHAnsi" w:hAnsiTheme="minorHAnsi" w:cstheme="minorHAnsi"/>
              </w:rPr>
              <w:t>*</w:t>
            </w:r>
            <w:r w:rsidRPr="00257256">
              <w:rPr>
                <w:rFonts w:asciiTheme="minorHAnsi" w:hAnsiTheme="minorHAnsi" w:cstheme="minorHAnsi"/>
              </w:rPr>
              <w:t xml:space="preserve">  </w:t>
            </w:r>
            <w:sdt>
              <w:sdtPr>
                <w:rPr>
                  <w:rFonts w:asciiTheme="minorHAnsi" w:hAnsiTheme="minorHAnsi" w:cstheme="minorHAnsi"/>
                </w:rPr>
                <w:id w:val="13610080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257256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Pr="00257256">
              <w:rPr>
                <w:rFonts w:asciiTheme="minorHAnsi" w:hAnsiTheme="minorHAnsi" w:cstheme="minorHAnsi"/>
              </w:rPr>
              <w:t xml:space="preserve">       No  </w:t>
            </w:r>
            <w:sdt>
              <w:sdtPr>
                <w:rPr>
                  <w:rFonts w:asciiTheme="minorHAnsi" w:hAnsiTheme="minorHAnsi" w:cstheme="minorHAnsi"/>
                </w:rPr>
                <w:id w:val="-683207158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Content>
                <w:r w:rsidR="00BC4139" w:rsidRPr="00257256">
                  <w:rPr>
                    <w:rFonts w:ascii="Segoe UI Symbol" w:eastAsia="MS Gothic" w:hAnsi="Segoe UI Symbol" w:cs="Segoe UI Symbol"/>
                  </w:rPr>
                  <w:t>☒</w:t>
                </w:r>
              </w:sdtContent>
            </w:sdt>
          </w:p>
        </w:tc>
      </w:tr>
      <w:tr w:rsidR="00A07503" w:rsidRPr="00257256" w14:paraId="1C6411ED" w14:textId="77777777" w:rsidTr="11C237F1">
        <w:trPr>
          <w:trHeight w:val="791"/>
        </w:trPr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CB64B5" w14:textId="749B51D9" w:rsidR="00A07503" w:rsidRPr="00257256" w:rsidRDefault="00A07503" w:rsidP="00AA781A">
            <w:pPr>
              <w:spacing w:before="120"/>
              <w:rPr>
                <w:rFonts w:asciiTheme="minorHAnsi" w:hAnsiTheme="minorHAnsi" w:cstheme="minorHAnsi"/>
                <w:b/>
                <w:color w:val="3B3838" w:themeColor="background2" w:themeShade="40"/>
                <w:szCs w:val="18"/>
              </w:rPr>
            </w:pPr>
            <w:r w:rsidRPr="00257256">
              <w:rPr>
                <w:rFonts w:asciiTheme="minorHAnsi" w:hAnsiTheme="minorHAnsi" w:cstheme="minorHAnsi"/>
                <w:b/>
                <w:szCs w:val="18"/>
              </w:rPr>
              <w:t xml:space="preserve">Supporting Documents Attached </w:t>
            </w:r>
            <w:r w:rsidRPr="00257256">
              <w:rPr>
                <w:rFonts w:asciiTheme="minorHAnsi" w:hAnsiTheme="minorHAnsi" w:cstheme="minorHAnsi"/>
                <w:iCs/>
                <w:color w:val="3B3838" w:themeColor="background2" w:themeShade="40"/>
                <w:sz w:val="22"/>
                <w:szCs w:val="22"/>
              </w:rPr>
              <w:t>(List)</w:t>
            </w:r>
            <w:r w:rsidRPr="00257256">
              <w:rPr>
                <w:rFonts w:asciiTheme="minorHAnsi" w:hAnsiTheme="minorHAnsi" w:cstheme="minorHAnsi"/>
                <w:b/>
                <w:color w:val="3B3838" w:themeColor="background2" w:themeShade="40"/>
                <w:szCs w:val="18"/>
              </w:rPr>
              <w:t xml:space="preserve"> </w:t>
            </w:r>
          </w:p>
          <w:p w14:paraId="59A50003" w14:textId="2ED81420" w:rsidR="00AA781A" w:rsidRPr="00257256" w:rsidRDefault="00AA781A" w:rsidP="00AA781A">
            <w:pPr>
              <w:spacing w:after="120"/>
              <w:rPr>
                <w:rFonts w:asciiTheme="minorHAnsi" w:hAnsiTheme="minorHAnsi" w:cstheme="minorHAnsi"/>
                <w:bCs/>
                <w:sz w:val="18"/>
                <w:szCs w:val="18"/>
              </w:rPr>
            </w:pPr>
            <w:r w:rsidRPr="00257256">
              <w:rPr>
                <w:rFonts w:asciiTheme="minorHAnsi" w:hAnsiTheme="minorHAnsi" w:cstheme="minorHAnsi"/>
                <w:bCs/>
                <w:color w:val="3B3838" w:themeColor="background2" w:themeShade="40"/>
                <w:sz w:val="22"/>
                <w:szCs w:val="16"/>
              </w:rPr>
              <w:t>Must be in PDF form</w:t>
            </w:r>
          </w:p>
        </w:tc>
        <w:tc>
          <w:tcPr>
            <w:tcW w:w="6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B8CB3B" w14:textId="526DFF83" w:rsidR="00A07503" w:rsidRPr="00257256" w:rsidRDefault="008C6FC9" w:rsidP="11C237F1">
            <w:pPr>
              <w:spacing w:before="120" w:after="120"/>
              <w:rPr>
                <w:rFonts w:asciiTheme="minorHAnsi" w:hAnsiTheme="minorHAnsi" w:cstheme="minorBidi"/>
              </w:rPr>
            </w:pPr>
            <w:r>
              <w:rPr>
                <w:rFonts w:asciiTheme="minorHAnsi" w:hAnsiTheme="minorHAnsi" w:cstheme="minorHAnsi"/>
              </w:rPr>
              <w:t>Notice</w:t>
            </w:r>
          </w:p>
          <w:p w14:paraId="29FE5087" w14:textId="532FE295" w:rsidR="00A07503" w:rsidRPr="00257256" w:rsidRDefault="00A07503" w:rsidP="11C237F1">
            <w:pPr>
              <w:spacing w:before="120" w:after="120"/>
              <w:rPr>
                <w:rFonts w:asciiTheme="minorHAnsi" w:hAnsiTheme="minorHAnsi" w:cstheme="minorHAnsi"/>
              </w:rPr>
            </w:pPr>
          </w:p>
        </w:tc>
      </w:tr>
      <w:tr w:rsidR="00A07503" w:rsidRPr="00257256" w14:paraId="5CCD40B6" w14:textId="77777777" w:rsidTr="11C237F1">
        <w:trPr>
          <w:trHeight w:val="737"/>
        </w:trPr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10847E" w14:textId="171BFBBA" w:rsidR="00A07503" w:rsidRPr="00257256" w:rsidRDefault="00A07503" w:rsidP="00A07503">
            <w:pPr>
              <w:spacing w:before="120" w:after="120"/>
              <w:rPr>
                <w:rFonts w:asciiTheme="minorHAnsi" w:hAnsiTheme="minorHAnsi" w:cstheme="minorHAnsi"/>
                <w:b/>
                <w:color w:val="000000" w:themeColor="text1"/>
                <w:szCs w:val="18"/>
              </w:rPr>
            </w:pPr>
            <w:r w:rsidRPr="00257256">
              <w:rPr>
                <w:rFonts w:asciiTheme="minorHAnsi" w:hAnsiTheme="minorHAnsi" w:cstheme="minorHAnsi"/>
                <w:b/>
                <w:color w:val="000000" w:themeColor="text1"/>
                <w:szCs w:val="18"/>
              </w:rPr>
              <w:t>Will You be Providing a PowerPoint?</w:t>
            </w:r>
            <w:r w:rsidRPr="00257256">
              <w:rPr>
                <w:rFonts w:asciiTheme="minorHAnsi" w:hAnsiTheme="minorHAnsi" w:cstheme="minorHAnsi"/>
                <w:b/>
                <w:color w:val="000000" w:themeColor="text1"/>
                <w:szCs w:val="18"/>
              </w:rPr>
              <w:br/>
            </w:r>
            <w:r w:rsidRPr="00257256">
              <w:rPr>
                <w:rFonts w:asciiTheme="minorHAnsi" w:hAnsiTheme="minorHAnsi" w:cstheme="minorHAnsi"/>
                <w:iCs/>
                <w:color w:val="3B3838" w:themeColor="background2" w:themeShade="40"/>
                <w:sz w:val="22"/>
                <w:szCs w:val="18"/>
              </w:rPr>
              <w:t xml:space="preserve">If yes, </w:t>
            </w:r>
            <w:r w:rsidR="00AA781A" w:rsidRPr="00257256">
              <w:rPr>
                <w:rFonts w:asciiTheme="minorHAnsi" w:hAnsiTheme="minorHAnsi" w:cstheme="minorHAnsi"/>
                <w:iCs/>
                <w:color w:val="3B3838" w:themeColor="background2" w:themeShade="40"/>
                <w:sz w:val="22"/>
                <w:szCs w:val="18"/>
              </w:rPr>
              <w:t>include with this submittal</w:t>
            </w:r>
          </w:p>
        </w:tc>
        <w:tc>
          <w:tcPr>
            <w:tcW w:w="6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B7B5FC" w14:textId="28D42720" w:rsidR="00A07503" w:rsidRPr="00257256" w:rsidRDefault="00A07503" w:rsidP="00A07503">
            <w:pPr>
              <w:spacing w:before="120" w:after="120"/>
              <w:rPr>
                <w:rFonts w:asciiTheme="minorHAnsi" w:hAnsiTheme="minorHAnsi" w:cstheme="minorHAnsi"/>
              </w:rPr>
            </w:pPr>
            <w:r w:rsidRPr="00257256">
              <w:rPr>
                <w:rFonts w:asciiTheme="minorHAnsi" w:hAnsiTheme="minorHAnsi" w:cstheme="minorHAnsi"/>
                <w:color w:val="000000" w:themeColor="text1"/>
              </w:rPr>
              <w:t xml:space="preserve"> Yes  </w:t>
            </w:r>
            <w:sdt>
              <w:sdtPr>
                <w:rPr>
                  <w:rFonts w:asciiTheme="minorHAnsi" w:hAnsiTheme="minorHAnsi" w:cstheme="minorHAnsi"/>
                  <w:color w:val="000000" w:themeColor="text1"/>
                </w:rPr>
                <w:id w:val="-93644497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257256">
                  <w:rPr>
                    <w:rFonts w:ascii="Segoe UI Symbol" w:eastAsia="MS Gothic" w:hAnsi="Segoe UI Symbol" w:cs="Segoe UI Symbol"/>
                    <w:color w:val="000000" w:themeColor="text1"/>
                  </w:rPr>
                  <w:t>☐</w:t>
                </w:r>
              </w:sdtContent>
            </w:sdt>
            <w:r w:rsidRPr="00257256">
              <w:rPr>
                <w:rFonts w:asciiTheme="minorHAnsi" w:hAnsiTheme="minorHAnsi" w:cstheme="minorHAnsi"/>
                <w:color w:val="000000" w:themeColor="text1"/>
              </w:rPr>
              <w:t xml:space="preserve">       No  </w:t>
            </w:r>
            <w:sdt>
              <w:sdtPr>
                <w:rPr>
                  <w:rFonts w:asciiTheme="minorHAnsi" w:hAnsiTheme="minorHAnsi" w:cstheme="minorHAnsi"/>
                  <w:color w:val="000000" w:themeColor="text1"/>
                </w:rPr>
                <w:id w:val="-1142341331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Content>
                <w:r w:rsidR="00BC4139" w:rsidRPr="00257256">
                  <w:rPr>
                    <w:rFonts w:ascii="Segoe UI Symbol" w:eastAsia="MS Gothic" w:hAnsi="Segoe UI Symbol" w:cs="Segoe UI Symbol"/>
                    <w:color w:val="000000" w:themeColor="text1"/>
                  </w:rPr>
                  <w:t>☒</w:t>
                </w:r>
              </w:sdtContent>
            </w:sdt>
          </w:p>
        </w:tc>
      </w:tr>
    </w:tbl>
    <w:p w14:paraId="493880DA" w14:textId="77777777" w:rsidR="00A12F7D" w:rsidRPr="00257256" w:rsidRDefault="00A12F7D" w:rsidP="001B2A89">
      <w:pPr>
        <w:rPr>
          <w:rFonts w:asciiTheme="minorHAnsi" w:hAnsiTheme="minorHAnsi" w:cstheme="minorHAnsi"/>
          <w:b/>
        </w:rPr>
      </w:pPr>
    </w:p>
    <w:sectPr w:rsidR="00A12F7D" w:rsidRPr="00257256" w:rsidSect="00514E2B">
      <w:footerReference w:type="default" r:id="rId10"/>
      <w:pgSz w:w="12240" w:h="15840" w:code="1"/>
      <w:pgMar w:top="720" w:right="720" w:bottom="720" w:left="720" w:header="144" w:footer="28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FA7F057" w14:textId="77777777" w:rsidR="005C0A7A" w:rsidRDefault="005C0A7A">
      <w:r>
        <w:separator/>
      </w:r>
    </w:p>
  </w:endnote>
  <w:endnote w:type="continuationSeparator" w:id="0">
    <w:p w14:paraId="19195F54" w14:textId="77777777" w:rsidR="005C0A7A" w:rsidRDefault="005C0A7A">
      <w:r>
        <w:continuationSeparator/>
      </w:r>
    </w:p>
  </w:endnote>
  <w:endnote w:type="continuationNotice" w:id="1">
    <w:p w14:paraId="088B7851" w14:textId="77777777" w:rsidR="005C0A7A" w:rsidRDefault="005C0A7A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E90C9A" w14:textId="38A786E2" w:rsidR="00DF7419" w:rsidRPr="00DF7419" w:rsidRDefault="00DF7419" w:rsidP="00DF7419">
    <w:pPr>
      <w:pStyle w:val="Footer"/>
      <w:jc w:val="right"/>
      <w:rPr>
        <w:color w:val="7F7F7F" w:themeColor="text1" w:themeTint="80"/>
        <w:sz w:val="16"/>
        <w:szCs w:val="16"/>
      </w:rPr>
    </w:pPr>
    <w:r>
      <w:rPr>
        <w:color w:val="7F7F7F" w:themeColor="text1" w:themeTint="80"/>
        <w:sz w:val="16"/>
        <w:szCs w:val="16"/>
      </w:rPr>
      <w:t xml:space="preserve">4.5.21 </w:t>
    </w:r>
    <w:proofErr w:type="spellStart"/>
    <w:r>
      <w:rPr>
        <w:color w:val="7F7F7F" w:themeColor="text1" w:themeTint="80"/>
        <w:sz w:val="16"/>
        <w:szCs w:val="16"/>
      </w:rPr>
      <w:t>ILandry</w:t>
    </w:r>
    <w:proofErr w:type="spellEnd"/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217D5FF" w14:textId="77777777" w:rsidR="005C0A7A" w:rsidRDefault="005C0A7A">
      <w:r>
        <w:separator/>
      </w:r>
    </w:p>
  </w:footnote>
  <w:footnote w:type="continuationSeparator" w:id="0">
    <w:p w14:paraId="44A4F94D" w14:textId="77777777" w:rsidR="005C0A7A" w:rsidRDefault="005C0A7A">
      <w:r>
        <w:continuationSeparator/>
      </w:r>
    </w:p>
  </w:footnote>
  <w:footnote w:type="continuationNotice" w:id="1">
    <w:p w14:paraId="08CBE41C" w14:textId="77777777" w:rsidR="005C0A7A" w:rsidRDefault="005C0A7A"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ShadeFormData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C1242"/>
    <w:rsid w:val="00012CB9"/>
    <w:rsid w:val="0001313C"/>
    <w:rsid w:val="00041170"/>
    <w:rsid w:val="00056D97"/>
    <w:rsid w:val="0006672F"/>
    <w:rsid w:val="0007165E"/>
    <w:rsid w:val="000813E5"/>
    <w:rsid w:val="00085C54"/>
    <w:rsid w:val="000915A4"/>
    <w:rsid w:val="000C3A87"/>
    <w:rsid w:val="000D711F"/>
    <w:rsid w:val="000D7239"/>
    <w:rsid w:val="000E18CE"/>
    <w:rsid w:val="000E565A"/>
    <w:rsid w:val="000F7061"/>
    <w:rsid w:val="001057D7"/>
    <w:rsid w:val="001118DD"/>
    <w:rsid w:val="00111F2A"/>
    <w:rsid w:val="00122D7F"/>
    <w:rsid w:val="0013166E"/>
    <w:rsid w:val="00132421"/>
    <w:rsid w:val="00150F06"/>
    <w:rsid w:val="0016109E"/>
    <w:rsid w:val="00164697"/>
    <w:rsid w:val="00166551"/>
    <w:rsid w:val="00177967"/>
    <w:rsid w:val="001853E0"/>
    <w:rsid w:val="001A3CA0"/>
    <w:rsid w:val="001A73D9"/>
    <w:rsid w:val="001B2A89"/>
    <w:rsid w:val="001B730E"/>
    <w:rsid w:val="001C2A00"/>
    <w:rsid w:val="001C38AD"/>
    <w:rsid w:val="001D0591"/>
    <w:rsid w:val="001D7BFF"/>
    <w:rsid w:val="001E449A"/>
    <w:rsid w:val="001F139D"/>
    <w:rsid w:val="001F13CA"/>
    <w:rsid w:val="00203FBB"/>
    <w:rsid w:val="0020634C"/>
    <w:rsid w:val="002125E4"/>
    <w:rsid w:val="00224F43"/>
    <w:rsid w:val="00225B4A"/>
    <w:rsid w:val="002312E7"/>
    <w:rsid w:val="00235C3E"/>
    <w:rsid w:val="00237477"/>
    <w:rsid w:val="00247094"/>
    <w:rsid w:val="00254253"/>
    <w:rsid w:val="00257256"/>
    <w:rsid w:val="00295E8D"/>
    <w:rsid w:val="002A0162"/>
    <w:rsid w:val="002B15FB"/>
    <w:rsid w:val="002B7B03"/>
    <w:rsid w:val="002E1B84"/>
    <w:rsid w:val="002E3E28"/>
    <w:rsid w:val="002F5BA3"/>
    <w:rsid w:val="002F6243"/>
    <w:rsid w:val="00311B80"/>
    <w:rsid w:val="00313865"/>
    <w:rsid w:val="00313918"/>
    <w:rsid w:val="00333FF0"/>
    <w:rsid w:val="00361D20"/>
    <w:rsid w:val="00374706"/>
    <w:rsid w:val="00391995"/>
    <w:rsid w:val="003B2420"/>
    <w:rsid w:val="003B7916"/>
    <w:rsid w:val="003E7749"/>
    <w:rsid w:val="003F086C"/>
    <w:rsid w:val="00402D69"/>
    <w:rsid w:val="004372F5"/>
    <w:rsid w:val="004541EE"/>
    <w:rsid w:val="00493F7C"/>
    <w:rsid w:val="004A14A9"/>
    <w:rsid w:val="004B69FC"/>
    <w:rsid w:val="004C0736"/>
    <w:rsid w:val="004D0416"/>
    <w:rsid w:val="004D739E"/>
    <w:rsid w:val="004E6059"/>
    <w:rsid w:val="004E6F17"/>
    <w:rsid w:val="00514E2B"/>
    <w:rsid w:val="0051564E"/>
    <w:rsid w:val="00524F7B"/>
    <w:rsid w:val="0053188A"/>
    <w:rsid w:val="005454C4"/>
    <w:rsid w:val="0055093A"/>
    <w:rsid w:val="00551C21"/>
    <w:rsid w:val="005608E9"/>
    <w:rsid w:val="0057495B"/>
    <w:rsid w:val="005B3A1B"/>
    <w:rsid w:val="005B44EB"/>
    <w:rsid w:val="005C0A7A"/>
    <w:rsid w:val="005C2D6A"/>
    <w:rsid w:val="005E7C1A"/>
    <w:rsid w:val="0061691F"/>
    <w:rsid w:val="006230D4"/>
    <w:rsid w:val="00625203"/>
    <w:rsid w:val="006304A5"/>
    <w:rsid w:val="0063149A"/>
    <w:rsid w:val="00641FE3"/>
    <w:rsid w:val="00645932"/>
    <w:rsid w:val="00650BCD"/>
    <w:rsid w:val="00664E4B"/>
    <w:rsid w:val="00676F4B"/>
    <w:rsid w:val="00683AB4"/>
    <w:rsid w:val="00685D15"/>
    <w:rsid w:val="006A0FFB"/>
    <w:rsid w:val="006B2F05"/>
    <w:rsid w:val="006B4A86"/>
    <w:rsid w:val="006E666C"/>
    <w:rsid w:val="006F139A"/>
    <w:rsid w:val="00700C9F"/>
    <w:rsid w:val="007014A4"/>
    <w:rsid w:val="0070691D"/>
    <w:rsid w:val="00723980"/>
    <w:rsid w:val="0072750C"/>
    <w:rsid w:val="00733735"/>
    <w:rsid w:val="007375C8"/>
    <w:rsid w:val="00743E86"/>
    <w:rsid w:val="00750EC5"/>
    <w:rsid w:val="0075234B"/>
    <w:rsid w:val="00754F37"/>
    <w:rsid w:val="007657A5"/>
    <w:rsid w:val="00767EA4"/>
    <w:rsid w:val="00770474"/>
    <w:rsid w:val="007B2B69"/>
    <w:rsid w:val="007D6C36"/>
    <w:rsid w:val="007E42C6"/>
    <w:rsid w:val="0084149D"/>
    <w:rsid w:val="0085541E"/>
    <w:rsid w:val="00872086"/>
    <w:rsid w:val="008761CB"/>
    <w:rsid w:val="008A7A51"/>
    <w:rsid w:val="008B4DB1"/>
    <w:rsid w:val="008B62F9"/>
    <w:rsid w:val="008C6334"/>
    <w:rsid w:val="008C6FC9"/>
    <w:rsid w:val="008D40C5"/>
    <w:rsid w:val="00910899"/>
    <w:rsid w:val="00911707"/>
    <w:rsid w:val="00966B6A"/>
    <w:rsid w:val="009712CF"/>
    <w:rsid w:val="00973597"/>
    <w:rsid w:val="00980130"/>
    <w:rsid w:val="00991A0D"/>
    <w:rsid w:val="009922DB"/>
    <w:rsid w:val="009A0520"/>
    <w:rsid w:val="009A4CB6"/>
    <w:rsid w:val="009B6443"/>
    <w:rsid w:val="009C679E"/>
    <w:rsid w:val="009D74DE"/>
    <w:rsid w:val="009F072B"/>
    <w:rsid w:val="00A07503"/>
    <w:rsid w:val="00A12F7D"/>
    <w:rsid w:val="00A20F54"/>
    <w:rsid w:val="00A45096"/>
    <w:rsid w:val="00A678C9"/>
    <w:rsid w:val="00A72B6A"/>
    <w:rsid w:val="00A74054"/>
    <w:rsid w:val="00AA1C92"/>
    <w:rsid w:val="00AA781A"/>
    <w:rsid w:val="00AB1824"/>
    <w:rsid w:val="00AC014A"/>
    <w:rsid w:val="00AC0D91"/>
    <w:rsid w:val="00AC62AC"/>
    <w:rsid w:val="00AC7F8F"/>
    <w:rsid w:val="00AD0B26"/>
    <w:rsid w:val="00AE5098"/>
    <w:rsid w:val="00AE5AC8"/>
    <w:rsid w:val="00B1747E"/>
    <w:rsid w:val="00B3538A"/>
    <w:rsid w:val="00B35508"/>
    <w:rsid w:val="00B44099"/>
    <w:rsid w:val="00B540C5"/>
    <w:rsid w:val="00B574CD"/>
    <w:rsid w:val="00B63959"/>
    <w:rsid w:val="00B664F8"/>
    <w:rsid w:val="00B9585A"/>
    <w:rsid w:val="00B97506"/>
    <w:rsid w:val="00BB2BFA"/>
    <w:rsid w:val="00BB6AA5"/>
    <w:rsid w:val="00BC1242"/>
    <w:rsid w:val="00BC4139"/>
    <w:rsid w:val="00BC5E76"/>
    <w:rsid w:val="00BD0A48"/>
    <w:rsid w:val="00BD0C1E"/>
    <w:rsid w:val="00BE5B28"/>
    <w:rsid w:val="00C047ED"/>
    <w:rsid w:val="00C05726"/>
    <w:rsid w:val="00C27172"/>
    <w:rsid w:val="00C27446"/>
    <w:rsid w:val="00C30035"/>
    <w:rsid w:val="00C3076C"/>
    <w:rsid w:val="00C345FF"/>
    <w:rsid w:val="00C512E2"/>
    <w:rsid w:val="00C5585D"/>
    <w:rsid w:val="00C654C4"/>
    <w:rsid w:val="00C828F7"/>
    <w:rsid w:val="00C87835"/>
    <w:rsid w:val="00C94F44"/>
    <w:rsid w:val="00C9585B"/>
    <w:rsid w:val="00CC6F82"/>
    <w:rsid w:val="00CD0D4A"/>
    <w:rsid w:val="00CD2950"/>
    <w:rsid w:val="00CD59D0"/>
    <w:rsid w:val="00CE3CAC"/>
    <w:rsid w:val="00CF2817"/>
    <w:rsid w:val="00D26A81"/>
    <w:rsid w:val="00D436DC"/>
    <w:rsid w:val="00D50748"/>
    <w:rsid w:val="00D5634D"/>
    <w:rsid w:val="00D84DA3"/>
    <w:rsid w:val="00D8594F"/>
    <w:rsid w:val="00D90B99"/>
    <w:rsid w:val="00DB17E1"/>
    <w:rsid w:val="00DC55EC"/>
    <w:rsid w:val="00DC6EE6"/>
    <w:rsid w:val="00DD2F47"/>
    <w:rsid w:val="00DE183C"/>
    <w:rsid w:val="00DE52C7"/>
    <w:rsid w:val="00DF4B63"/>
    <w:rsid w:val="00DF7419"/>
    <w:rsid w:val="00E17803"/>
    <w:rsid w:val="00E367C9"/>
    <w:rsid w:val="00E72BD5"/>
    <w:rsid w:val="00E7376F"/>
    <w:rsid w:val="00E809BD"/>
    <w:rsid w:val="00EA3E65"/>
    <w:rsid w:val="00EB11A5"/>
    <w:rsid w:val="00EB3204"/>
    <w:rsid w:val="00ED7593"/>
    <w:rsid w:val="00F05EFF"/>
    <w:rsid w:val="00F07C38"/>
    <w:rsid w:val="00F132FE"/>
    <w:rsid w:val="00F30235"/>
    <w:rsid w:val="00F53FF3"/>
    <w:rsid w:val="00F67F98"/>
    <w:rsid w:val="00F75AC4"/>
    <w:rsid w:val="00FA75DA"/>
    <w:rsid w:val="00FA7F3E"/>
    <w:rsid w:val="00FB1046"/>
    <w:rsid w:val="00FB16D0"/>
    <w:rsid w:val="00FB1864"/>
    <w:rsid w:val="00FB7C7E"/>
    <w:rsid w:val="00FC3944"/>
    <w:rsid w:val="00FE5139"/>
    <w:rsid w:val="00FF6482"/>
    <w:rsid w:val="11C237F1"/>
    <w:rsid w:val="3A2A7678"/>
    <w:rsid w:val="633C54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38392B45"/>
  <w15:chartTrackingRefBased/>
  <w15:docId w15:val="{DA6C757B-487D-4749-B8A1-9CF12A63D4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HTML Variable" w:semiHidden="1" w:unhideWhenUsed="1"/>
    <w:lsdException w:name="Normal Table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semiHidden/>
    <w:rsid w:val="005C2D6A"/>
    <w:rPr>
      <w:sz w:val="20"/>
      <w:szCs w:val="20"/>
    </w:rPr>
  </w:style>
  <w:style w:type="character" w:styleId="FootnoteReference">
    <w:name w:val="footnote reference"/>
    <w:semiHidden/>
    <w:rsid w:val="005C2D6A"/>
    <w:rPr>
      <w:vertAlign w:val="superscript"/>
    </w:rPr>
  </w:style>
  <w:style w:type="table" w:styleId="TableGrid">
    <w:name w:val="Table Grid"/>
    <w:basedOn w:val="TableNormal"/>
    <w:rsid w:val="005C2D6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semiHidden/>
    <w:rsid w:val="00DF4B63"/>
    <w:rPr>
      <w:sz w:val="16"/>
      <w:szCs w:val="16"/>
    </w:rPr>
  </w:style>
  <w:style w:type="paragraph" w:styleId="CommentText">
    <w:name w:val="annotation text"/>
    <w:basedOn w:val="Normal"/>
    <w:semiHidden/>
    <w:rsid w:val="00DF4B63"/>
    <w:rPr>
      <w:sz w:val="20"/>
      <w:szCs w:val="20"/>
    </w:rPr>
  </w:style>
  <w:style w:type="paragraph" w:styleId="CommentSubject">
    <w:name w:val="annotation subject"/>
    <w:basedOn w:val="CommentText"/>
    <w:next w:val="CommentText"/>
    <w:semiHidden/>
    <w:rsid w:val="00DF4B63"/>
    <w:rPr>
      <w:b/>
      <w:bCs/>
    </w:rPr>
  </w:style>
  <w:style w:type="paragraph" w:styleId="BalloonText">
    <w:name w:val="Balloon Text"/>
    <w:basedOn w:val="Normal"/>
    <w:semiHidden/>
    <w:rsid w:val="00DF4B63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unhideWhenUsed/>
    <w:rsid w:val="00E809BD"/>
    <w:pPr>
      <w:spacing w:before="100" w:beforeAutospacing="1" w:after="100" w:afterAutospacing="1"/>
    </w:pPr>
    <w:rPr>
      <w:rFonts w:eastAsia="Calibri"/>
    </w:rPr>
  </w:style>
  <w:style w:type="paragraph" w:styleId="Header">
    <w:name w:val="header"/>
    <w:basedOn w:val="Normal"/>
    <w:link w:val="HeaderChar"/>
    <w:rsid w:val="003F086C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3F086C"/>
    <w:rPr>
      <w:sz w:val="24"/>
      <w:szCs w:val="24"/>
    </w:rPr>
  </w:style>
  <w:style w:type="paragraph" w:styleId="Footer">
    <w:name w:val="footer"/>
    <w:basedOn w:val="Normal"/>
    <w:link w:val="FooterChar"/>
    <w:rsid w:val="003F086C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rsid w:val="003F086C"/>
    <w:rPr>
      <w:sz w:val="24"/>
      <w:szCs w:val="24"/>
    </w:rPr>
  </w:style>
  <w:style w:type="character" w:styleId="PlaceholderText">
    <w:name w:val="Placeholder Text"/>
    <w:basedOn w:val="DefaultParagraphFont"/>
    <w:uiPriority w:val="99"/>
    <w:semiHidden/>
    <w:rsid w:val="00B664F8"/>
    <w:rPr>
      <w:color w:val="808080"/>
    </w:rPr>
  </w:style>
  <w:style w:type="paragraph" w:styleId="Title">
    <w:name w:val="Title"/>
    <w:basedOn w:val="Normal"/>
    <w:next w:val="Normal"/>
    <w:link w:val="TitleChar"/>
    <w:qFormat/>
    <w:rsid w:val="00524F7B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rsid w:val="00524F7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ListParagraph">
    <w:name w:val="List Paragraph"/>
    <w:basedOn w:val="Normal"/>
    <w:uiPriority w:val="34"/>
    <w:qFormat/>
    <w:rsid w:val="007E42C6"/>
    <w:pPr>
      <w:ind w:left="720"/>
      <w:contextualSpacing/>
    </w:pPr>
  </w:style>
  <w:style w:type="paragraph" w:customStyle="1" w:styleId="Default">
    <w:name w:val="Default"/>
    <w:rsid w:val="00910899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normaltextrun">
    <w:name w:val="normaltextrun"/>
    <w:basedOn w:val="DefaultParagraphFont"/>
    <w:rsid w:val="000D7239"/>
  </w:style>
  <w:style w:type="character" w:customStyle="1" w:styleId="eop">
    <w:name w:val="eop"/>
    <w:basedOn w:val="DefaultParagraphFont"/>
    <w:rsid w:val="000D7239"/>
  </w:style>
  <w:style w:type="paragraph" w:customStyle="1" w:styleId="paragraph">
    <w:name w:val="paragraph"/>
    <w:basedOn w:val="Normal"/>
    <w:rsid w:val="000D7239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58625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5016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7042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glossaryDocument" Target="glossary/document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ilandry\Documents\Custom%20Office%20Templates\Agenda%20Request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00092868C4274579B77C2CC799F43E9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84DD755-8EE7-4194-A9A8-26EC2EEF547F}"/>
      </w:docPartPr>
      <w:docPartBody>
        <w:p w:rsidR="001774A5" w:rsidRDefault="00CD0D4A" w:rsidP="00CD0D4A">
          <w:pPr>
            <w:pStyle w:val="00092868C4274579B77C2CC799F43E901"/>
          </w:pPr>
          <w:r w:rsidRPr="0051564E">
            <w:rPr>
              <w:rStyle w:val="PlaceholderText"/>
              <w:rFonts w:asciiTheme="minorHAnsi" w:hAnsiTheme="minorHAnsi" w:cstheme="minorHAnsi"/>
              <w:color w:val="000000" w:themeColor="text1"/>
            </w:rPr>
            <w:t>Click or tap to enter a date.</w:t>
          </w:r>
        </w:p>
      </w:docPartBody>
    </w:docPart>
    <w:docPart>
      <w:docPartPr>
        <w:name w:val="AD0E15491B8F4577AED073D00BD7379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7846847-56EB-4F51-A730-5F589C6EA4CC}"/>
      </w:docPartPr>
      <w:docPartBody>
        <w:p w:rsidR="001774A5" w:rsidRDefault="00CD0D4A" w:rsidP="00CD0D4A">
          <w:pPr>
            <w:pStyle w:val="AD0E15491B8F4577AED073D00BD737911"/>
          </w:pPr>
          <w:r w:rsidRPr="0051564E">
            <w:rPr>
              <w:rStyle w:val="PlaceholderText"/>
              <w:rFonts w:asciiTheme="minorHAnsi" w:hAnsiTheme="minorHAnsi" w:cstheme="minorHAnsi"/>
              <w:color w:val="000000" w:themeColor="text1"/>
            </w:rPr>
            <w:t>Click or tap here to enter text.</w:t>
          </w:r>
        </w:p>
      </w:docPartBody>
    </w:docPart>
    <w:docPart>
      <w:docPartPr>
        <w:name w:val="0F6256C826BF412F8E456E103C6189D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462BAEB-049B-4ED6-87E7-858424549F4D}"/>
      </w:docPartPr>
      <w:docPartBody>
        <w:p w:rsidR="004541EE" w:rsidRDefault="00CD0D4A" w:rsidP="00CD0D4A">
          <w:pPr>
            <w:pStyle w:val="0F6256C826BF412F8E456E103C6189D31"/>
          </w:pPr>
          <w:r w:rsidRPr="0051564E">
            <w:rPr>
              <w:rStyle w:val="PlaceholderText"/>
              <w:rFonts w:asciiTheme="minorHAnsi" w:hAnsiTheme="minorHAnsi" w:cstheme="minorHAnsi"/>
            </w:rPr>
            <w:t>Choose an item.</w:t>
          </w:r>
          <w:r w:rsidRPr="0051564E">
            <w:rPr>
              <w:rStyle w:val="PlaceholderText"/>
              <w:rFonts w:asciiTheme="minorHAnsi" w:hAnsiTheme="minorHAnsi" w:cstheme="minorHAnsi"/>
            </w:rPr>
            <w:fldChar w:fldCharType="begin">
              <w:ffData>
                <w:name w:val="Text1"/>
                <w:enabled/>
                <w:calcOnExit w:val="0"/>
                <w:textInput/>
              </w:ffData>
            </w:fldChar>
          </w:r>
          <w:bookmarkStart w:id="0" w:name="Text1"/>
          <w:r w:rsidRPr="0051564E">
            <w:rPr>
              <w:rStyle w:val="PlaceholderText"/>
              <w:rFonts w:asciiTheme="minorHAnsi" w:hAnsiTheme="minorHAnsi" w:cstheme="minorHAnsi"/>
            </w:rPr>
            <w:instrText xml:space="preserve"> FORMTEXT </w:instrText>
          </w:r>
          <w:r w:rsidRPr="0051564E">
            <w:rPr>
              <w:rStyle w:val="PlaceholderText"/>
              <w:rFonts w:asciiTheme="minorHAnsi" w:hAnsiTheme="minorHAnsi" w:cstheme="minorHAnsi"/>
            </w:rPr>
          </w:r>
          <w:r w:rsidRPr="0051564E">
            <w:rPr>
              <w:rStyle w:val="PlaceholderText"/>
              <w:rFonts w:asciiTheme="minorHAnsi" w:hAnsiTheme="minorHAnsi" w:cstheme="minorHAnsi"/>
            </w:rPr>
            <w:fldChar w:fldCharType="separate"/>
          </w:r>
          <w:r w:rsidRPr="0051564E">
            <w:rPr>
              <w:rStyle w:val="PlaceholderText"/>
              <w:rFonts w:asciiTheme="minorHAnsi" w:hAnsiTheme="minorHAnsi" w:cstheme="minorHAnsi"/>
              <w:noProof/>
            </w:rPr>
            <w:t> </w:t>
          </w:r>
          <w:r w:rsidRPr="0051564E">
            <w:rPr>
              <w:rStyle w:val="PlaceholderText"/>
              <w:rFonts w:asciiTheme="minorHAnsi" w:hAnsiTheme="minorHAnsi" w:cstheme="minorHAnsi"/>
              <w:noProof/>
            </w:rPr>
            <w:t> </w:t>
          </w:r>
          <w:r w:rsidRPr="0051564E">
            <w:rPr>
              <w:rStyle w:val="PlaceholderText"/>
              <w:rFonts w:asciiTheme="minorHAnsi" w:hAnsiTheme="minorHAnsi" w:cstheme="minorHAnsi"/>
              <w:noProof/>
            </w:rPr>
            <w:t> </w:t>
          </w:r>
          <w:r w:rsidRPr="0051564E">
            <w:rPr>
              <w:rStyle w:val="PlaceholderText"/>
              <w:rFonts w:asciiTheme="minorHAnsi" w:hAnsiTheme="minorHAnsi" w:cstheme="minorHAnsi"/>
              <w:noProof/>
            </w:rPr>
            <w:t> </w:t>
          </w:r>
          <w:r w:rsidRPr="0051564E">
            <w:rPr>
              <w:rStyle w:val="PlaceholderText"/>
              <w:rFonts w:asciiTheme="minorHAnsi" w:hAnsiTheme="minorHAnsi" w:cstheme="minorHAnsi"/>
              <w:noProof/>
            </w:rPr>
            <w:t> </w:t>
          </w:r>
          <w:r w:rsidRPr="0051564E">
            <w:rPr>
              <w:rStyle w:val="PlaceholderText"/>
              <w:rFonts w:asciiTheme="minorHAnsi" w:hAnsiTheme="minorHAnsi" w:cstheme="minorHAnsi"/>
            </w:rPr>
            <w:fldChar w:fldCharType="end"/>
          </w:r>
          <w:bookmarkEnd w:id="0"/>
        </w:p>
      </w:docPartBody>
    </w:docPart>
    <w:docPart>
      <w:docPartPr>
        <w:name w:val="4D6033FCA0E74FF29CD6ED1D50B7BBF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CBFFCC3-6345-4238-8F57-1B3D69D5FC73}"/>
      </w:docPartPr>
      <w:docPartBody>
        <w:p w:rsidR="004541EE" w:rsidRDefault="00CD0D4A" w:rsidP="00CD0D4A">
          <w:pPr>
            <w:pStyle w:val="4D6033FCA0E74FF29CD6ED1D50B7BBF71"/>
          </w:pPr>
          <w:r w:rsidRPr="0051564E">
            <w:rPr>
              <w:rStyle w:val="PlaceholderText"/>
              <w:rFonts w:asciiTheme="minorHAnsi" w:hAnsiTheme="minorHAnsi" w:cstheme="minorHAnsi"/>
              <w:color w:val="000000" w:themeColor="text1"/>
            </w:rPr>
            <w:t>Choose an item.</w:t>
          </w:r>
        </w:p>
      </w:docPartBody>
    </w:docPart>
    <w:docPart>
      <w:docPartPr>
        <w:name w:val="38743F3226A44ABC96B360B935FE985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89F7FA1-52DE-4AF3-8C39-152BDA419B08}"/>
      </w:docPartPr>
      <w:docPartBody>
        <w:p w:rsidR="004541EE" w:rsidRDefault="00CD0D4A" w:rsidP="00CD0D4A">
          <w:pPr>
            <w:pStyle w:val="38743F3226A44ABC96B360B935FE98551"/>
          </w:pPr>
          <w:r w:rsidRPr="0051564E">
            <w:rPr>
              <w:rStyle w:val="PlaceholderText"/>
              <w:rFonts w:asciiTheme="minorHAnsi" w:hAnsiTheme="minorHAnsi" w:cstheme="minorHAnsi"/>
              <w:color w:val="000000" w:themeColor="text1"/>
            </w:rPr>
            <w:t>Click or tap here to enter text.</w:t>
          </w:r>
        </w:p>
      </w:docPartBody>
    </w:docPart>
    <w:docPart>
      <w:docPartPr>
        <w:name w:val="CE0EDECBC31E4D8B84533F74C2C43E4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3710B8C-8CBC-4401-9655-FC3BF1336765}"/>
      </w:docPartPr>
      <w:docPartBody>
        <w:p w:rsidR="004541EE" w:rsidRDefault="00CD0D4A" w:rsidP="00CD0D4A">
          <w:pPr>
            <w:pStyle w:val="CE0EDECBC31E4D8B84533F74C2C43E4E1"/>
          </w:pPr>
          <w:r w:rsidRPr="0051564E">
            <w:rPr>
              <w:rStyle w:val="PlaceholderText"/>
              <w:rFonts w:asciiTheme="minorHAnsi" w:hAnsiTheme="minorHAnsi" w:cstheme="minorHAnsi"/>
              <w:color w:val="000000" w:themeColor="text1"/>
            </w:rPr>
            <w:t>Click or tap here to enter text.</w:t>
          </w:r>
        </w:p>
      </w:docPartBody>
    </w:docPart>
    <w:docPart>
      <w:docPartPr>
        <w:name w:val="83DB670D4BF94978A45790B70460B30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D8AF5D9-7190-45EA-A47B-20206EAD4FA4}"/>
      </w:docPartPr>
      <w:docPartBody>
        <w:p w:rsidR="004541EE" w:rsidRDefault="00CD0D4A" w:rsidP="00CD0D4A">
          <w:pPr>
            <w:pStyle w:val="83DB670D4BF94978A45790B70460B30E1"/>
          </w:pPr>
          <w:r w:rsidRPr="0051564E">
            <w:rPr>
              <w:rStyle w:val="PlaceholderText"/>
              <w:rFonts w:asciiTheme="minorHAnsi" w:hAnsiTheme="minorHAnsi" w:cstheme="minorHAnsi"/>
            </w:rPr>
            <w:t>Choose an item.</w:t>
          </w:r>
        </w:p>
      </w:docPartBody>
    </w:docPart>
    <w:docPart>
      <w:docPartPr>
        <w:name w:val="B9AA389DBF3441E3B39991E136D2F91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3E7AC36-3615-49E8-9A6C-D5750AF11AEC}"/>
      </w:docPartPr>
      <w:docPartBody>
        <w:p w:rsidR="00E71DB4" w:rsidRDefault="004541EE" w:rsidP="004541EE">
          <w:pPr>
            <w:pStyle w:val="B9AA389DBF3441E3B39991E136D2F913"/>
          </w:pPr>
          <w:r w:rsidRPr="009F26AA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3549D757A4C94C70BF4FD09EFF0F15E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AF56C5A-F667-4299-B8AC-0FFEBAFF09A4}"/>
      </w:docPartPr>
      <w:docPartBody>
        <w:p w:rsidR="00E71DB4" w:rsidRDefault="00CD0D4A" w:rsidP="00CD0D4A">
          <w:pPr>
            <w:pStyle w:val="3549D757A4C94C70BF4FD09EFF0F15EC"/>
          </w:pPr>
          <w:r w:rsidRPr="0051564E">
            <w:rPr>
              <w:rStyle w:val="PlaceholderText"/>
              <w:rFonts w:asciiTheme="minorHAnsi" w:hAnsiTheme="minorHAnsi" w:cstheme="minorHAnsi"/>
              <w:color w:val="000000" w:themeColor="text1"/>
            </w:rPr>
            <w:t>Click or tap to enter a date.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6133"/>
    <w:rsid w:val="00053E61"/>
    <w:rsid w:val="00090B7B"/>
    <w:rsid w:val="000F7603"/>
    <w:rsid w:val="001070C0"/>
    <w:rsid w:val="001774A5"/>
    <w:rsid w:val="001A07FA"/>
    <w:rsid w:val="002136E6"/>
    <w:rsid w:val="0037349F"/>
    <w:rsid w:val="00390109"/>
    <w:rsid w:val="004541EE"/>
    <w:rsid w:val="0047190D"/>
    <w:rsid w:val="004B07D0"/>
    <w:rsid w:val="004D0F32"/>
    <w:rsid w:val="006135BA"/>
    <w:rsid w:val="00673E51"/>
    <w:rsid w:val="006A644F"/>
    <w:rsid w:val="006D473E"/>
    <w:rsid w:val="006D6B61"/>
    <w:rsid w:val="007423A1"/>
    <w:rsid w:val="00751EA2"/>
    <w:rsid w:val="007B49F4"/>
    <w:rsid w:val="00894F55"/>
    <w:rsid w:val="00925685"/>
    <w:rsid w:val="00AA0F83"/>
    <w:rsid w:val="00AA6133"/>
    <w:rsid w:val="00B31D25"/>
    <w:rsid w:val="00BA7FFC"/>
    <w:rsid w:val="00BD28B2"/>
    <w:rsid w:val="00CC3B56"/>
    <w:rsid w:val="00CD0D4A"/>
    <w:rsid w:val="00D076F6"/>
    <w:rsid w:val="00D42F83"/>
    <w:rsid w:val="00DF7EC0"/>
    <w:rsid w:val="00E71DB4"/>
    <w:rsid w:val="00EB591C"/>
    <w:rsid w:val="00F03D68"/>
    <w:rsid w:val="00FB30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6A644F"/>
    <w:rPr>
      <w:color w:val="808080"/>
    </w:rPr>
  </w:style>
  <w:style w:type="paragraph" w:customStyle="1" w:styleId="B9AA389DBF3441E3B39991E136D2F913">
    <w:name w:val="B9AA389DBF3441E3B39991E136D2F913"/>
    <w:rsid w:val="004541EE"/>
  </w:style>
  <w:style w:type="paragraph" w:customStyle="1" w:styleId="00092868C4274579B77C2CC799F43E901">
    <w:name w:val="00092868C4274579B77C2CC799F43E901"/>
    <w:rsid w:val="00CD0D4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549D757A4C94C70BF4FD09EFF0F15EC">
    <w:name w:val="3549D757A4C94C70BF4FD09EFF0F15EC"/>
    <w:rsid w:val="00CD0D4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D0E15491B8F4577AED073D00BD737911">
    <w:name w:val="AD0E15491B8F4577AED073D00BD737911"/>
    <w:rsid w:val="00CD0D4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0F6256C826BF412F8E456E103C6189D31">
    <w:name w:val="0F6256C826BF412F8E456E103C6189D31"/>
    <w:rsid w:val="00CD0D4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D6033FCA0E74FF29CD6ED1D50B7BBF71">
    <w:name w:val="4D6033FCA0E74FF29CD6ED1D50B7BBF71"/>
    <w:rsid w:val="00CD0D4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8743F3226A44ABC96B360B935FE98551">
    <w:name w:val="38743F3226A44ABC96B360B935FE98551"/>
    <w:rsid w:val="00CD0D4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E0EDECBC31E4D8B84533F74C2C43E4E1">
    <w:name w:val="CE0EDECBC31E4D8B84533F74C2C43E4E1"/>
    <w:rsid w:val="00CD0D4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3DB670D4BF94978A45790B70460B30E1">
    <w:name w:val="83DB670D4BF94978A45790B70460B30E1"/>
    <w:rsid w:val="00CD0D4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30C0B7131CD4B4AAD69EE9DF7161133" ma:contentTypeVersion="15" ma:contentTypeDescription="Create a new document." ma:contentTypeScope="" ma:versionID="87d84349c46de7e4827c816bfca1cbb6">
  <xsd:schema xmlns:xsd="http://www.w3.org/2001/XMLSchema" xmlns:xs="http://www.w3.org/2001/XMLSchema" xmlns:p="http://schemas.microsoft.com/office/2006/metadata/properties" xmlns:ns2="8b7ee7ed-e1ce-49b7-b564-bbf7d9ba7940" xmlns:ns3="e8a8cec4-a337-45e8-95ea-a14ce457b3be" targetNamespace="http://schemas.microsoft.com/office/2006/metadata/properties" ma:root="true" ma:fieldsID="3213910ce0d7967edddfccc7c9668620" ns2:_="" ns3:_="">
    <xsd:import namespace="8b7ee7ed-e1ce-49b7-b564-bbf7d9ba7940"/>
    <xsd:import namespace="e8a8cec4-a337-45e8-95ea-a14ce457b3b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3:TaxKeywordTaxHTField" minOccurs="0"/>
                <xsd:element ref="ns3:TaxCatchAll" minOccurs="0"/>
                <xsd:element ref="ns2:TagsShapeX" minOccurs="0"/>
                <xsd:element ref="ns2:TagsShapeY" minOccurs="0"/>
                <xsd:element ref="ns2:TagsShape" minOccurs="0"/>
                <xsd:element ref="ns2:MediaServiceAutoKeyPoints" minOccurs="0"/>
                <xsd:element ref="ns2:MediaServiceKeyPoints" minOccurs="0"/>
                <xsd:element ref="ns2:Purpos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b7ee7ed-e1ce-49b7-b564-bbf7d9ba794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TagsShapeX" ma:index="15" nillable="true" ma:displayName="TagsShapeX" ma:internalName="TagsShapeX">
      <xsd:simpleType>
        <xsd:restriction base="dms:Number"/>
      </xsd:simpleType>
    </xsd:element>
    <xsd:element name="TagsShapeY" ma:index="16" nillable="true" ma:displayName="TagsShapeY" ma:internalName="TagsShapeY">
      <xsd:simpleType>
        <xsd:restriction base="dms:Number"/>
      </xsd:simpleType>
    </xsd:element>
    <xsd:element name="TagsShape" ma:index="17" nillable="true" ma:displayName="TagsShape" ma:internalName="TagsShape">
      <xsd:simpleType>
        <xsd:restriction base="dms:Note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Purpose" ma:index="20" nillable="true" ma:displayName="Purpose" ma:description="Documents, Forms, Lists Information pertaining to the specific Folder" ma:format="Dropdown" ma:internalName="Purpos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8a8cec4-a337-45e8-95ea-a14ce457b3be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KeywordTaxHTField" ma:index="13" nillable="true" ma:taxonomy="true" ma:internalName="TaxKeywordTaxHTField" ma:taxonomyFieldName="TaxKeyword" ma:displayName="Enterprise Keywords" ma:fieldId="{23f27201-bee3-471e-b2e7-b64fd8b7ca38}" ma:taxonomyMulti="true" ma:sspId="24f3bacb-d61b-460b-bb04-1ff40fb9ff4e" ma:termSetId="00000000-0000-0000-0000-000000000000" ma:anchorId="00000000-0000-0000-0000-000000000000" ma:open="true" ma:isKeyword="true">
      <xsd:complexType>
        <xsd:sequence>
          <xsd:element ref="pc:Terms" minOccurs="0" maxOccurs="1"/>
        </xsd:sequence>
      </xsd:complexType>
    </xsd:element>
    <xsd:element name="TaxCatchAll" ma:index="14" nillable="true" ma:displayName="Taxonomy Catch All Column" ma:hidden="true" ma:list="{fbce3863-6050-448d-9684-4cf4b4e9914b}" ma:internalName="TaxCatchAll" ma:showField="CatchAllData" ma:web="e8a8cec4-a337-45e8-95ea-a14ce457b3b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gsShapeX xmlns="8b7ee7ed-e1ce-49b7-b564-bbf7d9ba7940" xsi:nil="true"/>
    <TagsShape xmlns="8b7ee7ed-e1ce-49b7-b564-bbf7d9ba7940" xsi:nil="true"/>
    <TagsShapeY xmlns="8b7ee7ed-e1ce-49b7-b564-bbf7d9ba7940" xsi:nil="true"/>
    <TaxCatchAll xmlns="e8a8cec4-a337-45e8-95ea-a14ce457b3be" xsi:nil="true"/>
    <TaxKeywordTaxHTField xmlns="e8a8cec4-a337-45e8-95ea-a14ce457b3be">
      <Terms xmlns="http://schemas.microsoft.com/office/infopath/2007/PartnerControls"/>
    </TaxKeywordTaxHTField>
    <Purpose xmlns="8b7ee7ed-e1ce-49b7-b564-bbf7d9ba7940" xsi:nil="true"/>
  </documentManagement>
</p:properties>
</file>

<file path=customXml/itemProps1.xml><?xml version="1.0" encoding="utf-8"?>
<ds:datastoreItem xmlns:ds="http://schemas.openxmlformats.org/officeDocument/2006/customXml" ds:itemID="{714A695E-58D0-4B24-B2A8-7F2C0AF9A37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784277CA-D475-4B64-B456-907A758E631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b7ee7ed-e1ce-49b7-b564-bbf7d9ba7940"/>
    <ds:schemaRef ds:uri="e8a8cec4-a337-45e8-95ea-a14ce457b3b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F62F2B4-D4B2-4FE1-8DCB-AE514BF59D50}">
  <ds:schemaRefs>
    <ds:schemaRef ds:uri="http://schemas.microsoft.com/office/2006/metadata/properties"/>
    <ds:schemaRef ds:uri="http://schemas.microsoft.com/office/infopath/2007/PartnerControls"/>
    <ds:schemaRef ds:uri="8b7ee7ed-e1ce-49b7-b564-bbf7d9ba7940"/>
    <ds:schemaRef ds:uri="e8a8cec4-a337-45e8-95ea-a14ce457b3b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Agenda Request</Template>
  <TotalTime>17</TotalTime>
  <Pages>1</Pages>
  <Words>166</Words>
  <Characters>952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Salt Lake County Council</vt:lpstr>
    </vt:vector>
  </TitlesOfParts>
  <Company>Salt Lake County</Company>
  <LinksUpToDate>false</LinksUpToDate>
  <CharactersWithSpaces>1116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Salt Lake County Council</dc:title>
  <dc:subject/>
  <dc:creator>Ina Landry</dc:creator>
  <cp:keywords/>
  <cp:lastModifiedBy>Lisa O'Bryan</cp:lastModifiedBy>
  <cp:revision>2</cp:revision>
  <cp:lastPrinted>2018-08-21T21:39:00Z</cp:lastPrinted>
  <dcterms:created xsi:type="dcterms:W3CDTF">2023-04-06T00:01:00Z</dcterms:created>
  <dcterms:modified xsi:type="dcterms:W3CDTF">2023-04-06T00:01:00Z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0x010100430C0B7131CD4B4AAD69EE9DF7161133</vt:lpwstr>
  </property>
  <property fmtid="{D5CDD505-2E9C-101B-9397-08002B2CF9AE}" pid="3" name="TaxKeyword">
    <vt:lpwstr/>
  </property>
</Properties>
</file>