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14BC" w:rsidRDefault="006514BC" w:rsidP="0053446B">
      <w:pPr>
        <w:spacing w:after="240"/>
      </w:pPr>
      <w:r w:rsidRPr="008B4661">
        <w:t xml:space="preserve">Kanosh Town Corporation held </w:t>
      </w:r>
      <w:r>
        <w:t xml:space="preserve">an emergency Town </w:t>
      </w:r>
      <w:r w:rsidRPr="008B4661">
        <w:t xml:space="preserve">meeting </w:t>
      </w:r>
      <w:r>
        <w:t>Thursday</w:t>
      </w:r>
      <w:r w:rsidRPr="008B4661">
        <w:t xml:space="preserve">, </w:t>
      </w:r>
      <w:r>
        <w:t>March</w:t>
      </w:r>
      <w:r w:rsidRPr="008B4661">
        <w:t xml:space="preserve"> </w:t>
      </w:r>
      <w:r>
        <w:t>16</w:t>
      </w:r>
      <w:r w:rsidRPr="008B4661">
        <w:t>, 2023</w:t>
      </w:r>
      <w:r>
        <w:t>, in the town office at 6 :00 pm</w:t>
      </w:r>
    </w:p>
    <w:p w:rsidR="006514BC" w:rsidRDefault="006514BC" w:rsidP="0053446B">
      <w:pPr>
        <w:spacing w:after="0" w:line="240" w:lineRule="auto"/>
      </w:pPr>
      <w:r>
        <w:t>Members present:</w:t>
      </w:r>
    </w:p>
    <w:p w:rsidR="006514BC" w:rsidRDefault="006514BC" w:rsidP="0053446B">
      <w:pPr>
        <w:spacing w:after="0" w:line="240" w:lineRule="auto"/>
      </w:pPr>
      <w:r>
        <w:t xml:space="preserve">Mayor Scott McDonald, Council members: Neil Shumway, Hayden George, David Whitaker, Brandon Stephenson, Kanosh Town Clerk: Cindy Turner. </w:t>
      </w:r>
    </w:p>
    <w:p w:rsidR="006514BC" w:rsidRDefault="006514BC" w:rsidP="0053446B">
      <w:pPr>
        <w:spacing w:after="0" w:line="240" w:lineRule="auto"/>
      </w:pPr>
    </w:p>
    <w:p w:rsidR="006514BC" w:rsidRDefault="006514BC" w:rsidP="0053446B">
      <w:pPr>
        <w:spacing w:after="0" w:line="240" w:lineRule="auto"/>
      </w:pPr>
      <w:r>
        <w:t xml:space="preserve">Others in attendance: </w:t>
      </w:r>
    </w:p>
    <w:p w:rsidR="006514BC" w:rsidRDefault="006514BC" w:rsidP="0053446B">
      <w:r>
        <w:t>Town Employee Lorin Shumway, Paulette Staples, Geri Minton, TJ Lovato, Sharon Taylor, Heidi McDonald, Glen and Lily Whitaker, Rod Cox, Stan Koyle, Roger Whitaker, Dan Neville, David Hatton, Brandon George, Steve Crabb, and Monte Kimball.</w:t>
      </w:r>
    </w:p>
    <w:p w:rsidR="006514BC" w:rsidRDefault="006514BC" w:rsidP="0053446B">
      <w:r>
        <w:t>Attending on line:  Star Cummings, Bart Whatcott, Jim Kooy, and Jim Weaver.</w:t>
      </w:r>
    </w:p>
    <w:p w:rsidR="006514BC" w:rsidRDefault="006514BC" w:rsidP="008A4E7A">
      <w:pPr>
        <w:spacing w:after="0" w:line="240" w:lineRule="auto"/>
      </w:pPr>
      <w:r>
        <w:t xml:space="preserve">Mayor Scott McDonald welcomed everyone in attendance.  He explained that the emergency meeting was called to discuss the high water run-off and the impact on our springs. </w:t>
      </w:r>
    </w:p>
    <w:p w:rsidR="006514BC" w:rsidRDefault="006514BC" w:rsidP="008A4E7A">
      <w:pPr>
        <w:spacing w:after="0" w:line="240" w:lineRule="auto"/>
      </w:pPr>
    </w:p>
    <w:p w:rsidR="006514BC" w:rsidRDefault="006514BC" w:rsidP="008A4E7A">
      <w:pPr>
        <w:spacing w:after="0" w:line="240" w:lineRule="auto"/>
      </w:pPr>
      <w:r>
        <w:t xml:space="preserve">Mayor McDonald stated there are a couple of issues with our Springs, there are two beaver dams up there right now.  The beaver dams are holding water, not deep water but the water is spreading out wide, in one situation the water was moving toward Spring #2.  </w:t>
      </w:r>
    </w:p>
    <w:p w:rsidR="006514BC" w:rsidRDefault="006514BC" w:rsidP="008A4E7A">
      <w:pPr>
        <w:spacing w:after="0" w:line="240" w:lineRule="auto"/>
      </w:pPr>
    </w:p>
    <w:p w:rsidR="006514BC" w:rsidRDefault="006514BC" w:rsidP="008A4E7A">
      <w:pPr>
        <w:spacing w:after="0" w:line="240" w:lineRule="auto"/>
      </w:pPr>
      <w:r>
        <w:t>The Town employees Lorin Shumway and Steven Adams were in there today and dug out the water and put in an earthen berm so the water would not be able to reach the vent pipe.</w:t>
      </w:r>
    </w:p>
    <w:p w:rsidR="006514BC" w:rsidRDefault="006514BC" w:rsidP="008A4E7A">
      <w:pPr>
        <w:spacing w:after="0" w:line="240" w:lineRule="auto"/>
      </w:pPr>
      <w:r w:rsidRPr="005B4DB4">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alt="Open photo" style="width:211.5pt;height:281.25pt;visibility:visible">
            <v:imagedata r:id="rId4" o:title=""/>
          </v:shape>
        </w:pict>
      </w:r>
    </w:p>
    <w:p w:rsidR="006514BC" w:rsidRDefault="006514BC" w:rsidP="008A4E7A">
      <w:pPr>
        <w:spacing w:after="0" w:line="240" w:lineRule="auto"/>
      </w:pPr>
    </w:p>
    <w:p w:rsidR="006514BC" w:rsidRDefault="006514BC" w:rsidP="008A4E7A">
      <w:pPr>
        <w:spacing w:after="0" w:line="240" w:lineRule="auto"/>
      </w:pPr>
      <w:r>
        <w:t>Council member Hayden George met with Mr. Kim Anderson and obtained permission to go through his property and clean out the spring and the ditch bottom.</w:t>
      </w:r>
    </w:p>
    <w:p w:rsidR="006514BC" w:rsidRDefault="006514BC" w:rsidP="008A4E7A">
      <w:pPr>
        <w:spacing w:after="0" w:line="240" w:lineRule="auto"/>
      </w:pPr>
    </w:p>
    <w:p w:rsidR="006514BC" w:rsidRDefault="006514BC" w:rsidP="008A4E7A">
      <w:pPr>
        <w:spacing w:after="0" w:line="240" w:lineRule="auto"/>
      </w:pPr>
      <w:r>
        <w:t xml:space="preserve">Councilmember George also serves on the Irrigation Company board as well as serving as a  councilmember for the Town of </w:t>
      </w:r>
      <w:smartTag w:uri="urn:schemas-microsoft-com:office:smarttags" w:element="place">
        <w:smartTag w:uri="urn:schemas-microsoft-com:office:smarttags" w:element="City">
          <w:r>
            <w:t>Kanosh</w:t>
          </w:r>
        </w:smartTag>
      </w:smartTag>
      <w:r>
        <w:t xml:space="preserve">.  Councilmember George expressed his feeling that the cost of cleaning out the springs should not entirely rest on the Irrigation Company.  The Irrigation Company has lined up an excavator to come in on Monday at the cost of $155.00/ hour, roughly $1,500/day.  The springs need to be cleaned out, not only the beaver dams, there is also a lot of debris, it is a “mess”.  </w:t>
      </w:r>
    </w:p>
    <w:p w:rsidR="006514BC" w:rsidRDefault="006514BC" w:rsidP="008A4E7A">
      <w:pPr>
        <w:spacing w:after="0" w:line="240" w:lineRule="auto"/>
      </w:pPr>
    </w:p>
    <w:p w:rsidR="006514BC" w:rsidRDefault="006514BC" w:rsidP="00361F3C">
      <w:pPr>
        <w:spacing w:after="0" w:line="240" w:lineRule="auto"/>
      </w:pPr>
      <w:r>
        <w:t xml:space="preserve">The Beaver Dam below spring #2 is 4-5 feet high, there are a couple of big cottonwood trees in the middle of the ditch, that also have to come out.  If we get high water, which is what is expected, the debris will cause the ditch to become “plugged up” l resulting in severe flooding.  To clean out the areas mentioned it will take a big trac hoe.  Councilmember George commented that in speaking to an engineer, the engineer stated that a lot of snow packs around the state are reading the same as they did in ’83-’84 right now.  </w:t>
      </w:r>
    </w:p>
    <w:p w:rsidR="006514BC" w:rsidRDefault="006514BC" w:rsidP="00361F3C">
      <w:pPr>
        <w:spacing w:after="0" w:line="240" w:lineRule="auto"/>
      </w:pPr>
    </w:p>
    <w:p w:rsidR="006514BC" w:rsidRDefault="006514BC" w:rsidP="00361F3C">
      <w:pPr>
        <w:spacing w:after="0" w:line="240" w:lineRule="auto"/>
      </w:pPr>
      <w:r>
        <w:t xml:space="preserve">Mr. Brandon George reported we have a snow pack monitor at Rock wood, however, since it is a new resource there is no history.   </w:t>
      </w:r>
    </w:p>
    <w:p w:rsidR="006514BC" w:rsidRDefault="006514BC" w:rsidP="00361F3C">
      <w:pPr>
        <w:spacing w:after="0" w:line="240" w:lineRule="auto"/>
      </w:pPr>
    </w:p>
    <w:p w:rsidR="006514BC" w:rsidRDefault="006514BC" w:rsidP="00361F3C">
      <w:pPr>
        <w:spacing w:after="0" w:line="240" w:lineRule="auto"/>
      </w:pPr>
      <w:r w:rsidRPr="003675F5">
        <w:t>https://wcc.sc.egov.usda.gov/reportGenerator/edit/customMultipleStationReport/daily/start_of_period/state=%22UT%22%20AND%20network=%22SNTLT%22,%22SNTL%22%20AND%20element=%22SNWD%22%20AND%20outServiceDate=%222100-01-01%22%7Cname/0,0/name,stationId,WTEQ::value,WTEQ::delta,SNWD::value,SNWD::delta?fitToScreen=false</w:t>
      </w:r>
    </w:p>
    <w:p w:rsidR="006514BC" w:rsidRDefault="006514BC" w:rsidP="00361F3C">
      <w:pPr>
        <w:spacing w:after="0" w:line="240" w:lineRule="auto"/>
      </w:pPr>
    </w:p>
    <w:p w:rsidR="006514BC" w:rsidRDefault="006514BC" w:rsidP="00361F3C">
      <w:pPr>
        <w:spacing w:after="0" w:line="240" w:lineRule="auto"/>
      </w:pPr>
      <w:r>
        <w:t>As of Tuesday, March 21, 2023</w:t>
      </w:r>
    </w:p>
    <w:p w:rsidR="006514BC" w:rsidRDefault="006514BC" w:rsidP="00361F3C">
      <w:pPr>
        <w:spacing w:after="0" w:line="240" w:lineRule="auto"/>
      </w:pPr>
      <w:r w:rsidRPr="005B4DB4">
        <w:rPr>
          <w:noProof/>
        </w:rPr>
        <w:pict>
          <v:shape id="Picture 4" o:spid="_x0000_i1026" type="#_x0000_t75" style="width:465pt;height:51pt;visibility:visible">
            <v:imagedata r:id="rId5" o:title=""/>
          </v:shape>
        </w:pict>
      </w:r>
    </w:p>
    <w:p w:rsidR="006514BC" w:rsidRDefault="006514BC" w:rsidP="00361F3C">
      <w:pPr>
        <w:spacing w:after="0" w:line="240" w:lineRule="auto"/>
      </w:pPr>
      <w:r w:rsidRPr="005B4DB4">
        <w:rPr>
          <w:noProof/>
        </w:rPr>
        <w:pict>
          <v:shape id="Picture 3" o:spid="_x0000_i1027" type="#_x0000_t75" style="width:464.25pt;height:23.25pt;visibility:visible">
            <v:imagedata r:id="rId6" o:title=""/>
          </v:shape>
        </w:pict>
      </w:r>
    </w:p>
    <w:p w:rsidR="006514BC" w:rsidRDefault="006514BC" w:rsidP="00361F3C">
      <w:pPr>
        <w:spacing w:after="0" w:line="240" w:lineRule="auto"/>
      </w:pPr>
    </w:p>
    <w:p w:rsidR="006514BC" w:rsidRDefault="006514BC" w:rsidP="00361F3C">
      <w:pPr>
        <w:spacing w:after="0" w:line="240" w:lineRule="auto"/>
      </w:pPr>
      <w:r>
        <w:t>The irrigation company/water board, have been proactive in cleaning out what ditches they could, using their own equipment and donating their time.</w:t>
      </w:r>
    </w:p>
    <w:p w:rsidR="006514BC" w:rsidRDefault="006514BC" w:rsidP="00361F3C">
      <w:pPr>
        <w:spacing w:after="0" w:line="240" w:lineRule="auto"/>
      </w:pPr>
    </w:p>
    <w:p w:rsidR="006514BC" w:rsidRDefault="006514BC" w:rsidP="00361F3C">
      <w:pPr>
        <w:spacing w:after="0" w:line="240" w:lineRule="auto"/>
      </w:pPr>
      <w:r>
        <w:t xml:space="preserve">Saturday, March 18, there is a town ditch clean up, Mr. Stan Koyle has organized it, if there are any questions contact Stan, individuals wishing to help are encouraged to bring chain saws, gloves, pruners, etc. Everyone will meet at the church at 8:00 am.  In the past we were be able to use the prison crew to help with of the cleanup, the sheriff’s office is short staffed and therefore withdrawn the use of the prison crew.  </w:t>
      </w:r>
    </w:p>
    <w:p w:rsidR="006514BC" w:rsidRDefault="006514BC" w:rsidP="00361F3C">
      <w:pPr>
        <w:spacing w:after="0" w:line="240" w:lineRule="auto"/>
      </w:pPr>
      <w:r>
        <w:t xml:space="preserve"> </w:t>
      </w:r>
    </w:p>
    <w:p w:rsidR="006514BC" w:rsidRDefault="006514BC" w:rsidP="00361F3C">
      <w:pPr>
        <w:spacing w:after="0" w:line="240" w:lineRule="auto"/>
      </w:pPr>
    </w:p>
    <w:p w:rsidR="006514BC" w:rsidRDefault="006514BC" w:rsidP="00623A88">
      <w:pPr>
        <w:spacing w:after="0" w:line="240" w:lineRule="auto"/>
      </w:pPr>
      <w:r>
        <w:t>Councilmember Brandon Stephenson motioned to support the cleaning of the beaver dam and ditch near the springs, through financing 1 day of excavation work estimated at $1500.00 Councilmember Neil Shumway seconded the motion, all Council members voted in favor as noted below:</w:t>
      </w:r>
    </w:p>
    <w:p w:rsidR="006514BC" w:rsidRDefault="006514BC" w:rsidP="00F058DD">
      <w:pPr>
        <w:spacing w:after="0" w:line="240" w:lineRule="auto"/>
      </w:pPr>
      <w:r>
        <w:tab/>
        <w:t xml:space="preserve">Mayor Scott McDonald </w:t>
      </w:r>
      <w:r>
        <w:tab/>
      </w:r>
      <w:r>
        <w:tab/>
        <w:t>Aye</w:t>
      </w:r>
    </w:p>
    <w:p w:rsidR="006514BC" w:rsidRDefault="006514BC" w:rsidP="00F058DD">
      <w:pPr>
        <w:spacing w:after="0" w:line="240" w:lineRule="auto"/>
      </w:pPr>
      <w:r>
        <w:tab/>
        <w:t>Council members:</w:t>
      </w:r>
    </w:p>
    <w:p w:rsidR="006514BC" w:rsidRDefault="006514BC" w:rsidP="00F058DD">
      <w:pPr>
        <w:spacing w:after="0" w:line="240" w:lineRule="auto"/>
      </w:pPr>
      <w:r>
        <w:tab/>
      </w:r>
      <w:r>
        <w:tab/>
        <w:t>David Whitaker</w:t>
      </w:r>
      <w:r>
        <w:tab/>
        <w:t xml:space="preserve"> </w:t>
      </w:r>
      <w:r>
        <w:tab/>
        <w:t>Aye</w:t>
      </w:r>
    </w:p>
    <w:p w:rsidR="006514BC" w:rsidRDefault="006514BC" w:rsidP="00F058DD">
      <w:pPr>
        <w:spacing w:after="0" w:line="240" w:lineRule="auto"/>
      </w:pPr>
      <w:r>
        <w:tab/>
      </w:r>
      <w:r>
        <w:tab/>
        <w:t xml:space="preserve">Neil Shumway </w:t>
      </w:r>
      <w:r>
        <w:tab/>
      </w:r>
      <w:r>
        <w:tab/>
        <w:t>Aye</w:t>
      </w:r>
    </w:p>
    <w:p w:rsidR="006514BC" w:rsidRDefault="006514BC" w:rsidP="00F058DD">
      <w:pPr>
        <w:spacing w:after="0" w:line="240" w:lineRule="auto"/>
      </w:pPr>
      <w:r>
        <w:tab/>
      </w:r>
      <w:r>
        <w:tab/>
        <w:t>Brandon Stephenson</w:t>
      </w:r>
      <w:r>
        <w:tab/>
        <w:t>Aye</w:t>
      </w:r>
    </w:p>
    <w:p w:rsidR="006514BC" w:rsidRDefault="006514BC" w:rsidP="00F058DD">
      <w:pPr>
        <w:spacing w:after="0" w:line="240" w:lineRule="auto"/>
      </w:pPr>
      <w:r>
        <w:tab/>
      </w:r>
      <w:r>
        <w:tab/>
        <w:t xml:space="preserve">Hayden George </w:t>
      </w:r>
      <w:r>
        <w:tab/>
      </w:r>
      <w:r>
        <w:tab/>
        <w:t>Aye</w:t>
      </w:r>
    </w:p>
    <w:p w:rsidR="006514BC" w:rsidRDefault="006514BC" w:rsidP="00F058DD">
      <w:pPr>
        <w:spacing w:after="0" w:line="240" w:lineRule="auto"/>
      </w:pPr>
    </w:p>
    <w:p w:rsidR="006514BC" w:rsidRDefault="006514BC" w:rsidP="00623A88">
      <w:pPr>
        <w:spacing w:after="0" w:line="240" w:lineRule="auto"/>
      </w:pPr>
    </w:p>
    <w:p w:rsidR="006514BC" w:rsidRDefault="006514BC" w:rsidP="00361F3C">
      <w:pPr>
        <w:spacing w:after="0" w:line="240" w:lineRule="auto"/>
      </w:pPr>
      <w:r>
        <w:t>Fransen Engineering would like to meet with Kanosh to discuss the current status of the Dam Project.  Councilmembers agreed to hold a public meeting on the 12</w:t>
      </w:r>
      <w:r w:rsidRPr="00A57F86">
        <w:rPr>
          <w:vertAlign w:val="superscript"/>
        </w:rPr>
        <w:t>th</w:t>
      </w:r>
      <w:r>
        <w:t xml:space="preserve"> of April @6:00 p.m. for this purpose.  </w:t>
      </w:r>
    </w:p>
    <w:p w:rsidR="006514BC" w:rsidRDefault="006514BC" w:rsidP="00361F3C">
      <w:pPr>
        <w:spacing w:after="0" w:line="240" w:lineRule="auto"/>
      </w:pPr>
      <w:r>
        <w:t>We have a bout 1000 sand bags and we have sand.</w:t>
      </w:r>
    </w:p>
    <w:p w:rsidR="006514BC" w:rsidRDefault="006514BC" w:rsidP="00361F3C">
      <w:pPr>
        <w:spacing w:after="0" w:line="240" w:lineRule="auto"/>
      </w:pPr>
    </w:p>
    <w:p w:rsidR="006514BC" w:rsidRDefault="006514BC" w:rsidP="00A57F86">
      <w:pPr>
        <w:spacing w:after="0" w:line="240" w:lineRule="auto"/>
      </w:pPr>
      <w:r>
        <w:t>Councilmember Neil Shumway motioned to close this emergency meeting, Councilmember Hayden George seconded the motion, all Council members voted in favor as noted below:</w:t>
      </w:r>
    </w:p>
    <w:p w:rsidR="006514BC" w:rsidRDefault="006514BC" w:rsidP="00A57F86">
      <w:pPr>
        <w:spacing w:after="0" w:line="240" w:lineRule="auto"/>
      </w:pPr>
      <w:r>
        <w:tab/>
        <w:t xml:space="preserve">Mayor Scott McDonald </w:t>
      </w:r>
      <w:r>
        <w:tab/>
      </w:r>
      <w:r>
        <w:tab/>
        <w:t>Aye</w:t>
      </w:r>
    </w:p>
    <w:p w:rsidR="006514BC" w:rsidRDefault="006514BC" w:rsidP="00A57F86">
      <w:pPr>
        <w:spacing w:after="0" w:line="240" w:lineRule="auto"/>
      </w:pPr>
      <w:r>
        <w:tab/>
        <w:t>Council members:</w:t>
      </w:r>
    </w:p>
    <w:p w:rsidR="006514BC" w:rsidRDefault="006514BC" w:rsidP="00A57F86">
      <w:pPr>
        <w:spacing w:after="0" w:line="240" w:lineRule="auto"/>
      </w:pPr>
      <w:r>
        <w:tab/>
      </w:r>
      <w:r>
        <w:tab/>
        <w:t xml:space="preserve">David Whitaker </w:t>
      </w:r>
      <w:r>
        <w:tab/>
      </w:r>
      <w:r>
        <w:tab/>
        <w:t>Aye</w:t>
      </w:r>
    </w:p>
    <w:p w:rsidR="006514BC" w:rsidRDefault="006514BC" w:rsidP="00A57F86">
      <w:pPr>
        <w:spacing w:after="0" w:line="240" w:lineRule="auto"/>
      </w:pPr>
      <w:r>
        <w:tab/>
      </w:r>
      <w:r>
        <w:tab/>
        <w:t xml:space="preserve">Neil Shumway </w:t>
      </w:r>
      <w:r>
        <w:tab/>
      </w:r>
      <w:r>
        <w:tab/>
        <w:t>Aye</w:t>
      </w:r>
    </w:p>
    <w:p w:rsidR="006514BC" w:rsidRDefault="006514BC" w:rsidP="00A57F86">
      <w:pPr>
        <w:spacing w:after="0" w:line="240" w:lineRule="auto"/>
      </w:pPr>
      <w:r>
        <w:tab/>
      </w:r>
      <w:r>
        <w:tab/>
        <w:t>Brandon Stephenson</w:t>
      </w:r>
      <w:r>
        <w:tab/>
        <w:t>Aye</w:t>
      </w:r>
    </w:p>
    <w:p w:rsidR="006514BC" w:rsidRDefault="006514BC" w:rsidP="00A57F86">
      <w:pPr>
        <w:spacing w:after="0" w:line="240" w:lineRule="auto"/>
      </w:pPr>
      <w:r>
        <w:tab/>
      </w:r>
      <w:r>
        <w:tab/>
        <w:t xml:space="preserve">Hayden George </w:t>
      </w:r>
      <w:r>
        <w:tab/>
        <w:t>Aye</w:t>
      </w:r>
    </w:p>
    <w:p w:rsidR="006514BC" w:rsidRDefault="006514BC" w:rsidP="00A57F86">
      <w:pPr>
        <w:spacing w:after="0" w:line="240" w:lineRule="auto"/>
      </w:pPr>
    </w:p>
    <w:p w:rsidR="006514BC" w:rsidRDefault="006514BC"/>
    <w:sectPr w:rsidR="006514BC" w:rsidSect="00F058DD">
      <w:pgSz w:w="12240" w:h="15840"/>
      <w:pgMar w:top="126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949FA"/>
    <w:rsid w:val="000A5905"/>
    <w:rsid w:val="0028260A"/>
    <w:rsid w:val="00361F3C"/>
    <w:rsid w:val="003675F5"/>
    <w:rsid w:val="003C1F8C"/>
    <w:rsid w:val="00462D75"/>
    <w:rsid w:val="004A0427"/>
    <w:rsid w:val="0053446B"/>
    <w:rsid w:val="00564B6B"/>
    <w:rsid w:val="00595335"/>
    <w:rsid w:val="005B4DB4"/>
    <w:rsid w:val="00623A88"/>
    <w:rsid w:val="006514BC"/>
    <w:rsid w:val="008A3256"/>
    <w:rsid w:val="008A4E7A"/>
    <w:rsid w:val="008B4661"/>
    <w:rsid w:val="00922904"/>
    <w:rsid w:val="00A57F86"/>
    <w:rsid w:val="00B02E99"/>
    <w:rsid w:val="00B469B2"/>
    <w:rsid w:val="00B949FA"/>
    <w:rsid w:val="00F058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64B6B"/>
    <w:pPr>
      <w:spacing w:after="160" w:line="259" w:lineRule="auto"/>
    </w:p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595335"/>
    <w:rPr>
      <w:rFonts w:cs="Times New Roman"/>
      <w:color w:val="0563C1"/>
      <w:u w:val="single"/>
    </w:rPr>
  </w:style>
  <w:style w:type="character" w:customStyle="1" w:styleId="UnresolvedMention">
    <w:name w:val="Unresolved Mention"/>
    <w:basedOn w:val="DefaultParagraphFont"/>
    <w:uiPriority w:val="99"/>
    <w:semiHidden/>
    <w:rsid w:val="00595335"/>
    <w:rPr>
      <w:rFonts w:cs="Times New Roman"/>
      <w:color w:val="605E5C"/>
      <w:shd w:val="clear" w:color="auto" w:fill="E1DFDD"/>
    </w:rPr>
  </w:style>
  <w:style w:type="paragraph" w:styleId="BalloonText">
    <w:name w:val="Balloon Text"/>
    <w:basedOn w:val="Normal"/>
    <w:link w:val="BalloonTextChar"/>
    <w:uiPriority w:val="99"/>
    <w:semiHidden/>
    <w:rsid w:val="00F058DD"/>
    <w:rPr>
      <w:rFonts w:ascii="Tahoma" w:hAnsi="Tahoma" w:cs="Tahoma"/>
      <w:sz w:val="16"/>
      <w:szCs w:val="16"/>
    </w:rPr>
  </w:style>
  <w:style w:type="character" w:customStyle="1" w:styleId="BalloonTextChar">
    <w:name w:val="Balloon Text Char"/>
    <w:basedOn w:val="DefaultParagraphFont"/>
    <w:link w:val="BalloonText"/>
    <w:uiPriority w:val="99"/>
    <w:semiHidden/>
    <w:rsid w:val="009B14AA"/>
    <w:rPr>
      <w:rFonts w:ascii="Times New Roman" w:hAnsi="Times New Roman"/>
      <w:sz w:val="0"/>
      <w:szCs w:val="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6</TotalTime>
  <Pages>3</Pages>
  <Words>662</Words>
  <Characters>3776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Cindy Turner</dc:creator>
  <cp:keywords/>
  <dc:description/>
  <cp:lastModifiedBy>cindyt</cp:lastModifiedBy>
  <cp:revision>3</cp:revision>
  <cp:lastPrinted>2023-04-06T13:57:00Z</cp:lastPrinted>
  <dcterms:created xsi:type="dcterms:W3CDTF">2023-03-22T02:00:00Z</dcterms:created>
  <dcterms:modified xsi:type="dcterms:W3CDTF">2023-04-06T14:28:00Z</dcterms:modified>
</cp:coreProperties>
</file>