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64B4F" w14:textId="2605BF52" w:rsidR="00DE3811" w:rsidRDefault="00DE3811"/>
    <w:p w14:paraId="29A7F29D" w14:textId="77777777" w:rsidR="00A72BAE" w:rsidRPr="00A72BAE" w:rsidRDefault="00A72BAE" w:rsidP="00A72BAE">
      <w:pPr>
        <w:pStyle w:val="Heading2"/>
        <w:jc w:val="center"/>
      </w:pPr>
      <w:r w:rsidRPr="00A72BAE">
        <w:t>Public Hearing</w:t>
      </w:r>
    </w:p>
    <w:p w14:paraId="2B13282F" w14:textId="77777777" w:rsidR="00A72BAE" w:rsidRPr="00A72BAE" w:rsidRDefault="00A72BAE" w:rsidP="00A72BAE">
      <w:pPr>
        <w:pStyle w:val="Heading2"/>
        <w:jc w:val="center"/>
      </w:pPr>
      <w:r w:rsidRPr="00A72BAE">
        <w:t xml:space="preserve">May 16, </w:t>
      </w:r>
      <w:proofErr w:type="gramStart"/>
      <w:r w:rsidRPr="00A72BAE">
        <w:t>2023</w:t>
      </w:r>
      <w:proofErr w:type="gramEnd"/>
      <w:r w:rsidRPr="00A72BAE">
        <w:t xml:space="preserve"> 10:00 AM</w:t>
      </w:r>
    </w:p>
    <w:p w14:paraId="18F960ED" w14:textId="77777777" w:rsidR="00A72BAE" w:rsidRPr="00A72BAE" w:rsidRDefault="00A72BAE" w:rsidP="00A72BAE">
      <w:pPr>
        <w:pStyle w:val="Heading2"/>
        <w:jc w:val="center"/>
      </w:pPr>
    </w:p>
    <w:p w14:paraId="3208335F" w14:textId="77777777" w:rsidR="00A72BAE" w:rsidRPr="00A72BAE" w:rsidRDefault="00A72BAE" w:rsidP="00A72BAE">
      <w:pPr>
        <w:pStyle w:val="Heading2"/>
        <w:jc w:val="center"/>
      </w:pPr>
      <w:r w:rsidRPr="00A72BAE">
        <w:t>meet.google.com/</w:t>
      </w:r>
      <w:proofErr w:type="spellStart"/>
      <w:r w:rsidRPr="00A72BAE">
        <w:t>kjg-sawq-jeb</w:t>
      </w:r>
      <w:proofErr w:type="spellEnd"/>
    </w:p>
    <w:p w14:paraId="7FA7A417" w14:textId="77777777" w:rsidR="00A72BAE" w:rsidRPr="00A72BAE" w:rsidRDefault="00A72BAE" w:rsidP="00A72BAE">
      <w:pPr>
        <w:pStyle w:val="Heading2"/>
        <w:jc w:val="center"/>
      </w:pPr>
    </w:p>
    <w:p w14:paraId="5D4F0BBA" w14:textId="77777777" w:rsidR="00A72BAE" w:rsidRPr="00A72BAE" w:rsidRDefault="00A72BAE" w:rsidP="00A72BAE">
      <w:pPr>
        <w:pStyle w:val="Heading2"/>
        <w:jc w:val="center"/>
      </w:pPr>
      <w:r w:rsidRPr="00A72BAE">
        <w:t>2023 Annual Action Plan</w:t>
      </w:r>
    </w:p>
    <w:p w14:paraId="3C81C4B3" w14:textId="77777777" w:rsidR="00A72BAE" w:rsidRPr="00A72BAE" w:rsidRDefault="00A72BAE" w:rsidP="00A72BAE">
      <w:pPr>
        <w:pStyle w:val="Heading2"/>
        <w:jc w:val="center"/>
      </w:pPr>
    </w:p>
    <w:p w14:paraId="5963D09B" w14:textId="77777777" w:rsidR="00A72BAE" w:rsidRDefault="00A72BAE" w:rsidP="00A72BAE">
      <w:pPr>
        <w:rPr>
          <w:sz w:val="22"/>
        </w:rPr>
      </w:pPr>
    </w:p>
    <w:p w14:paraId="6546B262" w14:textId="77777777" w:rsidR="00A72BAE" w:rsidRPr="00F0144C" w:rsidRDefault="00A72BAE" w:rsidP="00A72BAE">
      <w:pPr>
        <w:pStyle w:val="Heading2"/>
        <w:jc w:val="center"/>
        <w:rPr>
          <w:bCs/>
          <w:sz w:val="22"/>
          <w:szCs w:val="22"/>
        </w:rPr>
      </w:pPr>
      <w:r w:rsidRPr="00F0144C">
        <w:rPr>
          <w:bCs/>
          <w:sz w:val="22"/>
          <w:szCs w:val="22"/>
        </w:rPr>
        <w:t>A G E N D A</w:t>
      </w:r>
    </w:p>
    <w:p w14:paraId="64363EE7" w14:textId="77777777" w:rsidR="00A72BAE" w:rsidRPr="00F0144C" w:rsidRDefault="00A72BAE" w:rsidP="00A72BAE"/>
    <w:p w14:paraId="101813F0" w14:textId="77777777" w:rsidR="00A72BAE" w:rsidRPr="00F0144C" w:rsidRDefault="00A72BAE" w:rsidP="00A72BAE">
      <w:r w:rsidRPr="00F0144C">
        <w:rPr>
          <w:bCs/>
        </w:rPr>
        <w:t>Welcome and Introduction</w:t>
      </w:r>
      <w:r w:rsidRPr="00F0144C">
        <w:tab/>
      </w:r>
      <w:r w:rsidRPr="00F0144C">
        <w:tab/>
      </w:r>
      <w:r w:rsidRPr="00F0144C">
        <w:tab/>
        <w:t xml:space="preserve">                  </w:t>
      </w:r>
      <w:r w:rsidRPr="00F0144C">
        <w:tab/>
      </w:r>
      <w:r w:rsidRPr="00F0144C">
        <w:tab/>
      </w:r>
      <w:r>
        <w:t>Alyssa Gamble</w:t>
      </w:r>
      <w:r w:rsidRPr="00F0144C">
        <w:t xml:space="preserve">    </w:t>
      </w:r>
    </w:p>
    <w:p w14:paraId="06C1A6DF" w14:textId="77777777" w:rsidR="00A72BAE" w:rsidRPr="00F0144C" w:rsidRDefault="00A72BAE" w:rsidP="00A72BAE">
      <w:pPr>
        <w:rPr>
          <w:szCs w:val="20"/>
        </w:rPr>
      </w:pPr>
      <w:r w:rsidRPr="00F0144C">
        <w:t xml:space="preserve"> </w:t>
      </w:r>
      <w:r w:rsidRPr="00F0144C">
        <w:rPr>
          <w:i/>
          <w:iCs/>
        </w:rPr>
        <w:t xml:space="preserve">  </w:t>
      </w:r>
      <w:r w:rsidRPr="00F0144C">
        <w:tab/>
      </w:r>
    </w:p>
    <w:p w14:paraId="4E2B73D4" w14:textId="77777777" w:rsidR="00A72BAE" w:rsidRDefault="00A72BAE" w:rsidP="00A72BAE">
      <w:r>
        <w:t>Discussion of 2023 Annual Action Plan</w:t>
      </w:r>
    </w:p>
    <w:p w14:paraId="74077C68" w14:textId="77777777" w:rsidR="00A72BAE" w:rsidRPr="00F0144C" w:rsidRDefault="00A72BAE" w:rsidP="00A72BAE">
      <w:pPr>
        <w:rPr>
          <w:szCs w:val="20"/>
        </w:rPr>
      </w:pPr>
      <w:r w:rsidRPr="00F0144C">
        <w:rPr>
          <w:szCs w:val="20"/>
        </w:rPr>
        <w:tab/>
      </w:r>
    </w:p>
    <w:p w14:paraId="5E3C8D4D" w14:textId="77777777" w:rsidR="00A72BAE" w:rsidRDefault="00A72BAE" w:rsidP="00A72BAE">
      <w:pPr>
        <w:rPr>
          <w:b/>
          <w:szCs w:val="20"/>
        </w:rPr>
      </w:pPr>
      <w:r w:rsidRPr="00F0144C">
        <w:rPr>
          <w:szCs w:val="20"/>
        </w:rPr>
        <w:t>Adjourn</w:t>
      </w:r>
    </w:p>
    <w:p w14:paraId="5405B5FD" w14:textId="77777777" w:rsidR="00A72BAE" w:rsidRDefault="00A72BAE" w:rsidP="00A72BAE"/>
    <w:p w14:paraId="7A83F4DB" w14:textId="77777777" w:rsidR="00DE3811" w:rsidRDefault="00DE3811"/>
    <w:p w14:paraId="335569A0" w14:textId="77777777" w:rsidR="00DE3811" w:rsidRDefault="00DE3811"/>
    <w:p w14:paraId="6EC1E089" w14:textId="77777777" w:rsidR="00DE3811" w:rsidRDefault="00DE3811"/>
    <w:p w14:paraId="1ECFD791" w14:textId="77777777" w:rsidR="00DE3811" w:rsidRDefault="00DE3811"/>
    <w:p w14:paraId="268D8974" w14:textId="77777777" w:rsidR="00DE3811" w:rsidRDefault="00DE3811"/>
    <w:p w14:paraId="1EDEEE53" w14:textId="77777777" w:rsidR="0004320D" w:rsidRDefault="0004320D"/>
    <w:sectPr w:rsidR="0004320D" w:rsidSect="00AF4549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7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4E983" w14:textId="77777777" w:rsidR="00D42C77" w:rsidRDefault="00D42C77" w:rsidP="00DE3811">
      <w:r>
        <w:separator/>
      </w:r>
    </w:p>
  </w:endnote>
  <w:endnote w:type="continuationSeparator" w:id="0">
    <w:p w14:paraId="3DCD9ED5" w14:textId="77777777" w:rsidR="00D42C77" w:rsidRDefault="00D42C77" w:rsidP="00DE3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altName w:val="Calibri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9002A" w14:textId="77777777" w:rsidR="00064BC0" w:rsidRDefault="00064BC0">
    <w:pPr>
      <w:pStyle w:val="Footer"/>
    </w:pPr>
  </w:p>
  <w:p w14:paraId="68382C70" w14:textId="77777777" w:rsidR="00064BC0" w:rsidRDefault="00064B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E05B8" w14:textId="77777777" w:rsidR="00064BC0" w:rsidRPr="007101F4" w:rsidRDefault="00A82899" w:rsidP="007101F4">
    <w:pPr>
      <w:pStyle w:val="Footer"/>
      <w:spacing w:after="40"/>
      <w:ind w:right="-720"/>
      <w:jc w:val="right"/>
      <w:rPr>
        <w:rFonts w:ascii="Georgia" w:eastAsia="Times New Roman" w:hAnsi="Georgia"/>
        <w:sz w:val="16"/>
        <w:szCs w:val="16"/>
      </w:rPr>
    </w:pPr>
    <w:r w:rsidRPr="007101F4">
      <w:rPr>
        <w:rFonts w:ascii="Georgia" w:hAnsi="Georgia"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0ED44333" wp14:editId="410D0A62">
          <wp:simplePos x="0" y="0"/>
          <wp:positionH relativeFrom="column">
            <wp:posOffset>-582930</wp:posOffset>
          </wp:positionH>
          <wp:positionV relativeFrom="paragraph">
            <wp:posOffset>-60961</wp:posOffset>
          </wp:positionV>
          <wp:extent cx="2918167" cy="934121"/>
          <wp:effectExtent l="0" t="0" r="0" b="0"/>
          <wp:wrapNone/>
          <wp:docPr id="29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21560" cy="935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4BC0" w:rsidRPr="007101F4">
      <w:rPr>
        <w:rFonts w:ascii="Georgia" w:eastAsia="Times New Roman" w:hAnsi="Georgia"/>
        <w:sz w:val="16"/>
        <w:szCs w:val="16"/>
      </w:rPr>
      <w:t xml:space="preserve">YOUR ADDRESS, </w:t>
    </w:r>
    <w:proofErr w:type="gramStart"/>
    <w:r w:rsidR="00064BC0" w:rsidRPr="007101F4">
      <w:rPr>
        <w:rFonts w:ascii="Georgia" w:eastAsia="Times New Roman" w:hAnsi="Georgia"/>
        <w:sz w:val="16"/>
        <w:szCs w:val="16"/>
      </w:rPr>
      <w:t>Utah  YOUR</w:t>
    </w:r>
    <w:proofErr w:type="gramEnd"/>
    <w:r w:rsidR="00064BC0" w:rsidRPr="007101F4">
      <w:rPr>
        <w:rFonts w:ascii="Georgia" w:eastAsia="Times New Roman" w:hAnsi="Georgia"/>
        <w:sz w:val="16"/>
        <w:szCs w:val="16"/>
      </w:rPr>
      <w:t xml:space="preserve"> ZIP  • Telephone  YOUR PHONE </w:t>
    </w:r>
  </w:p>
  <w:p w14:paraId="23EE5A9B" w14:textId="77777777" w:rsidR="00064BC0" w:rsidRPr="007101F4" w:rsidRDefault="00064BC0" w:rsidP="007101F4">
    <w:pPr>
      <w:pStyle w:val="Footer"/>
      <w:spacing w:after="40"/>
      <w:ind w:right="-720"/>
      <w:jc w:val="right"/>
      <w:rPr>
        <w:rFonts w:ascii="Georgia" w:eastAsia="Times New Roman" w:hAnsi="Georgia"/>
        <w:sz w:val="16"/>
        <w:szCs w:val="16"/>
      </w:rPr>
    </w:pPr>
    <w:r w:rsidRPr="007101F4">
      <w:rPr>
        <w:rFonts w:ascii="Georgia" w:eastAsia="Times New Roman" w:hAnsi="Georgia"/>
        <w:sz w:val="16"/>
        <w:szCs w:val="16"/>
      </w:rPr>
      <w:t>Relay Utah 711 • Spanish Relay Utah 1-888-346-3162</w:t>
    </w:r>
  </w:p>
  <w:p w14:paraId="0A16C254" w14:textId="77777777" w:rsidR="00064BC0" w:rsidRPr="007101F4" w:rsidRDefault="00064BC0" w:rsidP="007101F4">
    <w:pPr>
      <w:pStyle w:val="Footer"/>
      <w:spacing w:after="40"/>
      <w:ind w:right="-720"/>
      <w:jc w:val="right"/>
      <w:rPr>
        <w:rFonts w:ascii="Georgia" w:eastAsia="Times New Roman" w:hAnsi="Georgia"/>
        <w:sz w:val="16"/>
        <w:szCs w:val="16"/>
      </w:rPr>
    </w:pPr>
    <w:r w:rsidRPr="007101F4">
      <w:rPr>
        <w:rFonts w:ascii="Georgia" w:eastAsia="Times New Roman" w:hAnsi="Georgia"/>
        <w:sz w:val="16"/>
        <w:szCs w:val="16"/>
      </w:rPr>
      <w:t>Fax YOUR FAX • jobs.utah.gov • Equal Opportunity Employer/Programs</w:t>
    </w:r>
  </w:p>
  <w:p w14:paraId="2629D813" w14:textId="77777777" w:rsidR="00064BC0" w:rsidRDefault="00A82899" w:rsidP="002D08B9">
    <w:pPr>
      <w:pStyle w:val="Footer"/>
      <w:ind w:right="-720"/>
      <w:contextualSpacing/>
      <w:jc w:val="center"/>
      <w:rPr>
        <w:rFonts w:ascii="Times New Roman" w:eastAsia="Times New Roman" w:hAnsi="Times New Roman"/>
        <w:sz w:val="18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0A00881" wp14:editId="26732278">
          <wp:simplePos x="0" y="0"/>
          <wp:positionH relativeFrom="column">
            <wp:posOffset>3200400</wp:posOffset>
          </wp:positionH>
          <wp:positionV relativeFrom="paragraph">
            <wp:posOffset>81280</wp:posOffset>
          </wp:positionV>
          <wp:extent cx="3195320" cy="189865"/>
          <wp:effectExtent l="0" t="0" r="5080" b="0"/>
          <wp:wrapNone/>
          <wp:docPr id="28" name="Picture 18" descr="Description: AJC_LC_BannerLine_468x60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escription: AJC_LC_BannerLine_468x60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532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53164A" w14:textId="77777777" w:rsidR="00064BC0" w:rsidRDefault="00064BC0" w:rsidP="00DE381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12345" w14:textId="77777777" w:rsidR="00D42C77" w:rsidRDefault="00D42C77" w:rsidP="00DE3811">
      <w:r>
        <w:separator/>
      </w:r>
    </w:p>
  </w:footnote>
  <w:footnote w:type="continuationSeparator" w:id="0">
    <w:p w14:paraId="449E3534" w14:textId="77777777" w:rsidR="00D42C77" w:rsidRDefault="00D42C77" w:rsidP="00DE38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C90A0" w14:textId="77777777" w:rsidR="00064BC0" w:rsidRDefault="00064BC0" w:rsidP="00DE381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8ABC9" w14:textId="0CD03C21" w:rsidR="00064BC0" w:rsidRDefault="00A67D33" w:rsidP="00DE3811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B9F6960" wp14:editId="6D188AFA">
          <wp:simplePos x="0" y="0"/>
          <wp:positionH relativeFrom="column">
            <wp:posOffset>-1016631</wp:posOffset>
          </wp:positionH>
          <wp:positionV relativeFrom="paragraph">
            <wp:posOffset>-360648</wp:posOffset>
          </wp:positionV>
          <wp:extent cx="7870061" cy="2006193"/>
          <wp:effectExtent l="0" t="0" r="4445" b="635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WSLetterhead 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70061" cy="20061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1330F6" w14:textId="51C5EE92" w:rsidR="00064BC0" w:rsidRDefault="00064B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674A7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359817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815"/>
    <w:rsid w:val="0004320D"/>
    <w:rsid w:val="00064BC0"/>
    <w:rsid w:val="000B1918"/>
    <w:rsid w:val="00157B25"/>
    <w:rsid w:val="0017023B"/>
    <w:rsid w:val="001C2AB3"/>
    <w:rsid w:val="001E4DC5"/>
    <w:rsid w:val="002103C7"/>
    <w:rsid w:val="00257B62"/>
    <w:rsid w:val="0026332C"/>
    <w:rsid w:val="002931B8"/>
    <w:rsid w:val="002D08B9"/>
    <w:rsid w:val="002F3034"/>
    <w:rsid w:val="00321246"/>
    <w:rsid w:val="0043295F"/>
    <w:rsid w:val="00483FCD"/>
    <w:rsid w:val="004E2AC3"/>
    <w:rsid w:val="0055347E"/>
    <w:rsid w:val="005C4496"/>
    <w:rsid w:val="006B0815"/>
    <w:rsid w:val="006D1A0B"/>
    <w:rsid w:val="00707240"/>
    <w:rsid w:val="007101F4"/>
    <w:rsid w:val="007A689A"/>
    <w:rsid w:val="007E4447"/>
    <w:rsid w:val="00881147"/>
    <w:rsid w:val="008E2E6B"/>
    <w:rsid w:val="009B4307"/>
    <w:rsid w:val="00A065C0"/>
    <w:rsid w:val="00A67D33"/>
    <w:rsid w:val="00A72BAE"/>
    <w:rsid w:val="00A82899"/>
    <w:rsid w:val="00A971C7"/>
    <w:rsid w:val="00AF4549"/>
    <w:rsid w:val="00B335C5"/>
    <w:rsid w:val="00B652EC"/>
    <w:rsid w:val="00B84B9E"/>
    <w:rsid w:val="00B942F4"/>
    <w:rsid w:val="00C11083"/>
    <w:rsid w:val="00C72FA3"/>
    <w:rsid w:val="00CA6AA2"/>
    <w:rsid w:val="00CF21CF"/>
    <w:rsid w:val="00D42C77"/>
    <w:rsid w:val="00D649A0"/>
    <w:rsid w:val="00D94140"/>
    <w:rsid w:val="00DD0EF5"/>
    <w:rsid w:val="00DE3811"/>
    <w:rsid w:val="00E300D6"/>
    <w:rsid w:val="00EC19DF"/>
    <w:rsid w:val="00F20972"/>
    <w:rsid w:val="00F40797"/>
    <w:rsid w:val="00F43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58A92A8"/>
  <w14:defaultImageDpi w14:val="300"/>
  <w15:docId w15:val="{AF6BE0E5-435D-3F4E-88C6-753A32360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1B13"/>
    <w:pPr>
      <w:keepNext/>
      <w:keepLines/>
      <w:spacing w:before="480"/>
      <w:outlineLvl w:val="0"/>
    </w:pPr>
    <w:rPr>
      <w:rFonts w:ascii="Helvetica" w:eastAsia="MS Gothic" w:hAnsi="Helvetica"/>
      <w:b/>
      <w:bCs/>
      <w:color w:val="345A8A"/>
      <w:sz w:val="48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2B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2BA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2BA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21B13"/>
    <w:rPr>
      <w:rFonts w:ascii="Helvetica" w:eastAsia="MS Gothic" w:hAnsi="Helvetica" w:cs="Times New Roman"/>
      <w:b/>
      <w:bCs/>
      <w:color w:val="345A8A"/>
      <w:sz w:val="4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C21B13"/>
    <w:pPr>
      <w:pBdr>
        <w:bottom w:val="single" w:sz="8" w:space="4" w:color="4F81BD"/>
      </w:pBdr>
      <w:spacing w:after="300"/>
      <w:contextualSpacing/>
    </w:pPr>
    <w:rPr>
      <w:rFonts w:ascii="Helvetica" w:eastAsia="MS Gothic" w:hAnsi="Helvetica"/>
      <w:b/>
      <w:color w:val="17365D"/>
      <w:spacing w:val="5"/>
      <w:kern w:val="28"/>
      <w:sz w:val="106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C21B13"/>
    <w:rPr>
      <w:rFonts w:ascii="Helvetica" w:eastAsia="MS Gothic" w:hAnsi="Helvetica" w:cs="Times New Roman"/>
      <w:b/>
      <w:color w:val="17365D"/>
      <w:spacing w:val="5"/>
      <w:kern w:val="28"/>
      <w:sz w:val="106"/>
      <w:szCs w:val="52"/>
    </w:rPr>
  </w:style>
  <w:style w:type="paragraph" w:styleId="Header">
    <w:name w:val="header"/>
    <w:basedOn w:val="Normal"/>
    <w:link w:val="HeaderChar"/>
    <w:uiPriority w:val="99"/>
    <w:unhideWhenUsed/>
    <w:rsid w:val="004352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522B"/>
  </w:style>
  <w:style w:type="paragraph" w:styleId="Footer">
    <w:name w:val="footer"/>
    <w:basedOn w:val="Normal"/>
    <w:link w:val="FooterChar"/>
    <w:uiPriority w:val="99"/>
    <w:unhideWhenUsed/>
    <w:rsid w:val="004352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522B"/>
  </w:style>
  <w:style w:type="paragraph" w:styleId="BalloonText">
    <w:name w:val="Balloon Text"/>
    <w:basedOn w:val="Normal"/>
    <w:link w:val="BalloonTextChar"/>
    <w:uiPriority w:val="99"/>
    <w:semiHidden/>
    <w:unhideWhenUsed/>
    <w:rsid w:val="0043522B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3522B"/>
    <w:rPr>
      <w:rFonts w:ascii="Lucida Grande" w:hAnsi="Lucida Grande" w:cs="Lucida Grande"/>
      <w:sz w:val="18"/>
      <w:szCs w:val="18"/>
    </w:rPr>
  </w:style>
  <w:style w:type="paragraph" w:customStyle="1" w:styleId="m-2433419935575860779m-8505320786134585255gmail-p1">
    <w:name w:val="m_-2433419935575860779m_-8505320786134585255gmail-p1"/>
    <w:basedOn w:val="Normal"/>
    <w:rsid w:val="0004320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-2433419935575860779m-8505320786134585255gmail-p2">
    <w:name w:val="m_-2433419935575860779m_-8505320786134585255gmail-p2"/>
    <w:basedOn w:val="Normal"/>
    <w:rsid w:val="0004320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semiHidden/>
    <w:unhideWhenUsed/>
    <w:rsid w:val="0004320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72BA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2BAE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2BA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9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estaker\My%20Documents\DWSLettheadfirstpageonl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E56833-84BB-0D4D-AFC6-12C9F104E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DWSLettheadfirstpageonly</Template>
  <TotalTime>1</TotalTime>
  <Pages>1</Pages>
  <Words>33</Words>
  <Characters>200</Characters>
  <Application>Microsoft Office Word</Application>
  <DocSecurity>0</DocSecurity>
  <Lines>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Utah Dept. of Workforce Services</Company>
  <LinksUpToDate>false</LinksUpToDate>
  <CharactersWithSpaces>231</CharactersWithSpaces>
  <SharedDoc>false</SharedDoc>
  <HLinks>
    <vt:vector size="12" baseType="variant">
      <vt:variant>
        <vt:i4>7012376</vt:i4>
      </vt:variant>
      <vt:variant>
        <vt:i4>-1</vt:i4>
      </vt:variant>
      <vt:variant>
        <vt:i4>2066</vt:i4>
      </vt:variant>
      <vt:variant>
        <vt:i4>1</vt:i4>
      </vt:variant>
      <vt:variant>
        <vt:lpwstr>AJC_LC_BannerLine_468x60BW</vt:lpwstr>
      </vt:variant>
      <vt:variant>
        <vt:lpwstr/>
      </vt:variant>
      <vt:variant>
        <vt:i4>6553692</vt:i4>
      </vt:variant>
      <vt:variant>
        <vt:i4>-1</vt:i4>
      </vt:variant>
      <vt:variant>
        <vt:i4>2075</vt:i4>
      </vt:variant>
      <vt:variant>
        <vt:i4>1</vt:i4>
      </vt:variant>
      <vt:variant>
        <vt:lpwstr>Logo_FINAL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Staker</dc:creator>
  <cp:keywords/>
  <cp:lastModifiedBy>Alyssa Gamble</cp:lastModifiedBy>
  <cp:revision>2</cp:revision>
  <cp:lastPrinted>2017-06-29T02:33:00Z</cp:lastPrinted>
  <dcterms:created xsi:type="dcterms:W3CDTF">2023-04-07T20:54:00Z</dcterms:created>
  <dcterms:modified xsi:type="dcterms:W3CDTF">2023-04-07T20:54:00Z</dcterms:modified>
</cp:coreProperties>
</file>