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66" w:rsidRDefault="00825BCE">
      <w:pPr>
        <w:jc w:val="center"/>
        <w:rPr>
          <w:b/>
        </w:rPr>
      </w:pPr>
      <w:r>
        <w:rPr>
          <w:b/>
        </w:rPr>
        <w:t>Tropic Town Council Meeting</w:t>
      </w:r>
    </w:p>
    <w:p w:rsidR="00825BCE" w:rsidRDefault="00825BCE">
      <w:pPr>
        <w:jc w:val="center"/>
        <w:rPr>
          <w:b/>
        </w:rPr>
      </w:pPr>
    </w:p>
    <w:p w:rsidR="00672866" w:rsidRDefault="00825BCE">
      <w:pPr>
        <w:jc w:val="center"/>
        <w:outlineLvl w:val="0"/>
      </w:pPr>
      <w:r>
        <w:t>Minutes of the Tropic Town Board Meeting</w:t>
      </w:r>
    </w:p>
    <w:p w:rsidR="00672866" w:rsidRDefault="00B67213">
      <w:pPr>
        <w:jc w:val="center"/>
        <w:outlineLvl w:val="0"/>
      </w:pPr>
      <w:r>
        <w:t>Held June 10</w:t>
      </w:r>
      <w:r w:rsidR="007E4E0A">
        <w:t>, 2021</w:t>
      </w:r>
      <w:r w:rsidR="00EB1DA0">
        <w:t xml:space="preserve"> at 6</w:t>
      </w:r>
      <w:r w:rsidR="00825BCE">
        <w:t>:00 p.m. in the Tropic Town Heritage Center</w:t>
      </w:r>
    </w:p>
    <w:p w:rsidR="00672866" w:rsidRDefault="00672866">
      <w:pPr>
        <w:jc w:val="center"/>
      </w:pPr>
    </w:p>
    <w:p w:rsidR="00B67213" w:rsidRDefault="00825BCE">
      <w:r>
        <w:rPr>
          <w:b/>
        </w:rPr>
        <w:t>PRESENT</w:t>
      </w:r>
      <w:r>
        <w:t xml:space="preserve">: Mayor WaLon </w:t>
      </w:r>
      <w:proofErr w:type="gramStart"/>
      <w:r>
        <w:t xml:space="preserve">Brinkerhoff </w:t>
      </w:r>
      <w:r w:rsidR="00AB0A32">
        <w:t xml:space="preserve"> </w:t>
      </w:r>
      <w:r>
        <w:rPr>
          <w:b/>
        </w:rPr>
        <w:t>BOARD</w:t>
      </w:r>
      <w:proofErr w:type="gramEnd"/>
      <w:r>
        <w:rPr>
          <w:b/>
        </w:rPr>
        <w:t xml:space="preserve"> MEMBERS</w:t>
      </w:r>
      <w:r>
        <w:t>:</w:t>
      </w:r>
      <w:r w:rsidR="00AB0A32">
        <w:t xml:space="preserve"> Lisa Johnson</w:t>
      </w:r>
      <w:r w:rsidR="00551C7C">
        <w:t>, Marie Pollock and Michael Ahlstrom</w:t>
      </w:r>
      <w:r w:rsidR="00B67213">
        <w:t>; Gene Anderson excused</w:t>
      </w:r>
      <w:r w:rsidR="00AB0A32">
        <w:t xml:space="preserve">. </w:t>
      </w:r>
      <w:r>
        <w:t xml:space="preserve">Marie Niemann – Tropic Town Clerk </w:t>
      </w:r>
    </w:p>
    <w:p w:rsidR="00672866" w:rsidRDefault="00825BCE">
      <w:r>
        <w:t xml:space="preserve"> </w:t>
      </w:r>
    </w:p>
    <w:p w:rsidR="00672866" w:rsidRDefault="00825BCE">
      <w:pPr>
        <w:outlineLvl w:val="0"/>
      </w:pPr>
      <w:r>
        <w:rPr>
          <w:b/>
        </w:rPr>
        <w:t>OTHERS</w:t>
      </w:r>
      <w:r>
        <w:t xml:space="preserve">: </w:t>
      </w:r>
      <w:r w:rsidR="00B67213">
        <w:t>Jean Seiler, Levi Holm, Nathaniel Steed</w:t>
      </w:r>
    </w:p>
    <w:p w:rsidR="00672866" w:rsidRDefault="00672866"/>
    <w:p w:rsidR="00672866" w:rsidRDefault="00825BCE">
      <w:pPr>
        <w:outlineLvl w:val="0"/>
      </w:pPr>
      <w:r>
        <w:rPr>
          <w:b/>
        </w:rPr>
        <w:t>CALL TO ORDER</w:t>
      </w:r>
      <w:r>
        <w:t>: Mayor WaLon Brinkerhoff</w:t>
      </w:r>
    </w:p>
    <w:p w:rsidR="00672866" w:rsidRDefault="00672866"/>
    <w:p w:rsidR="00B67213" w:rsidRPr="00B67213" w:rsidRDefault="00E0442C" w:rsidP="00B67213">
      <w:pPr>
        <w:pStyle w:val="Heading2"/>
        <w:rPr>
          <w:b w:val="0"/>
        </w:rPr>
      </w:pPr>
      <w:r>
        <w:t>PRAYER</w:t>
      </w:r>
      <w:r w:rsidR="00825BCE">
        <w:rPr>
          <w:b w:val="0"/>
        </w:rPr>
        <w:t xml:space="preserve">: </w:t>
      </w:r>
      <w:r w:rsidR="00B67213">
        <w:rPr>
          <w:b w:val="0"/>
        </w:rPr>
        <w:t>Marie Niemann</w:t>
      </w:r>
    </w:p>
    <w:p w:rsidR="00672866" w:rsidRDefault="00672866"/>
    <w:p w:rsidR="001953F4" w:rsidRPr="001953F4" w:rsidRDefault="00E0442C">
      <w:r>
        <w:rPr>
          <w:b/>
        </w:rPr>
        <w:t>PLEDGE</w:t>
      </w:r>
      <w:r w:rsidR="001953F4">
        <w:t>:</w:t>
      </w:r>
      <w:r w:rsidR="00B67213">
        <w:t xml:space="preserve"> Dennis Pollock</w:t>
      </w:r>
    </w:p>
    <w:p w:rsidR="001953F4" w:rsidRDefault="001953F4"/>
    <w:p w:rsidR="00E44F53" w:rsidRPr="00E44F53" w:rsidRDefault="00E44F53">
      <w:r>
        <w:rPr>
          <w:b/>
        </w:rPr>
        <w:t>VISION STATEMENT</w:t>
      </w:r>
      <w:r>
        <w:t>:</w:t>
      </w:r>
      <w:r w:rsidR="00B67213">
        <w:t xml:space="preserve"> Jean Seiler</w:t>
      </w:r>
    </w:p>
    <w:p w:rsidR="00E44F53" w:rsidRDefault="00E44F53"/>
    <w:p w:rsidR="00672866" w:rsidRDefault="00825BCE">
      <w:r>
        <w:rPr>
          <w:b/>
        </w:rPr>
        <w:t>APPROVAL OF MINTUES</w:t>
      </w:r>
      <w:r>
        <w:t>: A m</w:t>
      </w:r>
      <w:r w:rsidR="00B67213">
        <w:t>otion was made by Marie Pollock</w:t>
      </w:r>
      <w:r>
        <w:t xml:space="preserve"> to approve the minutes of the Tropic Town B</w:t>
      </w:r>
      <w:r w:rsidR="00B67213">
        <w:t>oard Meeting held May 13, 2021</w:t>
      </w:r>
      <w:r>
        <w:t xml:space="preserve">. </w:t>
      </w:r>
      <w:proofErr w:type="gramStart"/>
      <w:r>
        <w:t>Second by</w:t>
      </w:r>
      <w:r w:rsidR="00B67213">
        <w:t xml:space="preserve"> Lisa Johnson</w:t>
      </w:r>
      <w:r>
        <w:t>.</w:t>
      </w:r>
      <w:proofErr w:type="gramEnd"/>
      <w:r w:rsidR="00E44F53">
        <w:t xml:space="preserve"> Voting was unanimous with Council persons Lisa</w:t>
      </w:r>
      <w:r w:rsidR="00B67213">
        <w:t xml:space="preserve">, </w:t>
      </w:r>
      <w:r w:rsidR="00551C7C">
        <w:t>Marie and Mike</w:t>
      </w:r>
      <w:r w:rsidR="00E44F53">
        <w:t xml:space="preserve"> voting “aye”. Mayor abstained</w:t>
      </w:r>
      <w:r>
        <w:t>.</w:t>
      </w:r>
    </w:p>
    <w:p w:rsidR="00672866" w:rsidRDefault="00672866"/>
    <w:p w:rsidR="00672866" w:rsidRDefault="00825BCE">
      <w:r>
        <w:rPr>
          <w:b/>
        </w:rPr>
        <w:t>APPROVAL OF THE AGENDA</w:t>
      </w:r>
      <w:r w:rsidR="00B67213">
        <w:t>: A motion was made by Mike Ahlstrom</w:t>
      </w:r>
      <w:r>
        <w:t xml:space="preserve"> to approve the agenda. Second by</w:t>
      </w:r>
      <w:r w:rsidR="00B67213">
        <w:t xml:space="preserve"> Lisa Johnson - </w:t>
      </w:r>
      <w:r w:rsidR="00E44F53">
        <w:t>Voting was unanimous with Council persons</w:t>
      </w:r>
      <w:r w:rsidR="00551C7C">
        <w:t xml:space="preserve"> Lisa, Marie and Mike</w:t>
      </w:r>
      <w:r w:rsidR="00E44F53">
        <w:t xml:space="preserve"> voting “aye”. Mayor abstained</w:t>
      </w:r>
      <w:r>
        <w:t>.</w:t>
      </w:r>
    </w:p>
    <w:p w:rsidR="00672866" w:rsidRDefault="00825BCE">
      <w:pPr>
        <w:jc w:val="center"/>
      </w:pPr>
      <w:r>
        <w:t>___________________________________________________________________</w:t>
      </w:r>
    </w:p>
    <w:p w:rsidR="00672866" w:rsidRDefault="00672866">
      <w:pPr>
        <w:pStyle w:val="Heading2"/>
        <w:rPr>
          <w:b w:val="0"/>
        </w:rPr>
      </w:pPr>
    </w:p>
    <w:p w:rsidR="00672866" w:rsidRDefault="00825BCE">
      <w:pPr>
        <w:pStyle w:val="Heading2"/>
      </w:pPr>
      <w:r>
        <w:t>THE COMMUNITY</w:t>
      </w:r>
    </w:p>
    <w:p w:rsidR="00672866" w:rsidRDefault="00672866"/>
    <w:p w:rsidR="00825BCE" w:rsidRDefault="00B67213">
      <w:r>
        <w:rPr>
          <w:u w:val="single"/>
        </w:rPr>
        <w:t>Business License – Red Ledges</w:t>
      </w:r>
    </w:p>
    <w:p w:rsidR="00B67213" w:rsidRDefault="00B67213"/>
    <w:p w:rsidR="00B67213" w:rsidRDefault="00B67213">
      <w:r>
        <w:t>Red Ledges is under new ownership and representing management, Levi Holm submitted a business application</w:t>
      </w:r>
      <w:r w:rsidR="001B0F0D">
        <w:t xml:space="preserve"> </w:t>
      </w:r>
      <w:r>
        <w:t xml:space="preserve">making the necessary change. </w:t>
      </w:r>
      <w:r w:rsidR="001B0F0D">
        <w:t xml:space="preserve">Previous owner Garrett Cottam has followed up with the office bring the water/sewer bill current; proof of paid taxes was provided when Mr. Cottam renewed the license early this year. A motion was made by Mike Ahlstrom to approve the business license for Scout Holm – Second by Marie Pollock - </w:t>
      </w:r>
      <w:r w:rsidR="002E4E67">
        <w:t>Voting was unanimous with Council persons Lisa, Marie and Mike voting “aye”. Mayor abstained.</w:t>
      </w:r>
    </w:p>
    <w:p w:rsidR="002E4E67" w:rsidRDefault="002E4E67"/>
    <w:p w:rsidR="007A0C25" w:rsidRPr="007A0C25" w:rsidRDefault="007A0C25">
      <w:r>
        <w:rPr>
          <w:u w:val="single"/>
        </w:rPr>
        <w:t>Scout House Renovations Update</w:t>
      </w:r>
    </w:p>
    <w:p w:rsidR="007A0C25" w:rsidRDefault="007A0C25"/>
    <w:p w:rsidR="009279D9" w:rsidRDefault="007A0C25">
      <w:r>
        <w:t xml:space="preserve">A project meeting was held with Jean Seiler, Brett Chynoweth, Gene Anderson, and Kelly </w:t>
      </w:r>
      <w:proofErr w:type="spellStart"/>
      <w:r>
        <w:t>Shakespear</w:t>
      </w:r>
      <w:proofErr w:type="spellEnd"/>
      <w:r>
        <w:t xml:space="preserve">.  Spearheading the project, Jean Seiler reported on stabilizing the structure; 4 30-ton jacks are ordered. Logs </w:t>
      </w:r>
      <w:r w:rsidR="00557A89">
        <w:t xml:space="preserve">were donated from </w:t>
      </w:r>
      <w:r>
        <w:t xml:space="preserve">the Forest to replace the </w:t>
      </w:r>
      <w:r w:rsidR="00557A89">
        <w:t xml:space="preserve">exterior structure </w:t>
      </w:r>
      <w:r w:rsidR="009279D9">
        <w:t>that has</w:t>
      </w:r>
      <w:r>
        <w:t xml:space="preserve"> rotted away. </w:t>
      </w:r>
      <w:r w:rsidR="009279D9">
        <w:t xml:space="preserve">Discussion provided input </w:t>
      </w:r>
      <w:r w:rsidR="004C439B">
        <w:t xml:space="preserve">on </w:t>
      </w:r>
      <w:r w:rsidR="00557A89">
        <w:t xml:space="preserve">dry landscaping, interior electrical/plumbing, etc. Fundraising for the “Save the Scout House Campaign” will kick off during the July festivities – Jean Seiler will follow up with Dana </w:t>
      </w:r>
      <w:proofErr w:type="spellStart"/>
      <w:r w:rsidR="00557A89">
        <w:t>Courtright</w:t>
      </w:r>
      <w:proofErr w:type="spellEnd"/>
      <w:r w:rsidR="00557A89">
        <w:t xml:space="preserve"> on spearheading the fundraising. </w:t>
      </w:r>
    </w:p>
    <w:p w:rsidR="007A0C25" w:rsidRDefault="00557A89">
      <w:r>
        <w:t xml:space="preserve">There was a concern regarding its historical significance and status; Jean reported </w:t>
      </w:r>
      <w:r w:rsidR="007A0C25">
        <w:t xml:space="preserve">the </w:t>
      </w:r>
      <w:r w:rsidR="009279D9">
        <w:t xml:space="preserve">room addition does not have to be removed; and will still be listed as a Historical building. </w:t>
      </w:r>
    </w:p>
    <w:p w:rsidR="00557A89" w:rsidRDefault="00557A89"/>
    <w:p w:rsidR="00557A89" w:rsidRDefault="000160D8">
      <w:r>
        <w:rPr>
          <w:u w:val="single"/>
        </w:rPr>
        <w:t>4</w:t>
      </w:r>
      <w:r w:rsidRPr="000160D8">
        <w:rPr>
          <w:u w:val="single"/>
          <w:vertAlign w:val="superscript"/>
        </w:rPr>
        <w:t>th</w:t>
      </w:r>
      <w:r>
        <w:rPr>
          <w:u w:val="single"/>
        </w:rPr>
        <w:t xml:space="preserve"> of July Festivities</w:t>
      </w:r>
    </w:p>
    <w:p w:rsidR="000160D8" w:rsidRDefault="000160D8"/>
    <w:p w:rsidR="009D7A74" w:rsidRDefault="000160D8">
      <w:r>
        <w:t xml:space="preserve">Council member Marie Pollock provided a rundown of the </w:t>
      </w:r>
      <w:r w:rsidR="00320E44">
        <w:t>4</w:t>
      </w:r>
      <w:r w:rsidR="00320E44" w:rsidRPr="00320E44">
        <w:rPr>
          <w:vertAlign w:val="superscript"/>
        </w:rPr>
        <w:t>th</w:t>
      </w:r>
      <w:r w:rsidR="00320E44">
        <w:t xml:space="preserve"> of July activities; the purchase of a wrist band provides access to games, bounces houses, e</w:t>
      </w:r>
      <w:r w:rsidR="00F1583F">
        <w:t xml:space="preserve">tc. The Jr. Class will oversee lunch, with the cheerleaders doing concessions. </w:t>
      </w:r>
    </w:p>
    <w:p w:rsidR="002E4E67" w:rsidRDefault="00F1583F">
      <w:r>
        <w:lastRenderedPageBreak/>
        <w:t xml:space="preserve">It was brought to the Council attention the high school </w:t>
      </w:r>
      <w:r w:rsidR="009D7A74">
        <w:t>girls’ volleyball team is</w:t>
      </w:r>
      <w:r>
        <w:t xml:space="preserve"> in need of funds</w:t>
      </w:r>
      <w:r w:rsidR="009D7A74">
        <w:t xml:space="preserve"> and would be interested in helping with a game. Response was in favor, but maybe donating to the booster club where the funds could be dispersed would be a better option.</w:t>
      </w:r>
      <w:r w:rsidR="00061CFE">
        <w:t xml:space="preserve"> A portion of the program will be dedicated to the Fire Depa</w:t>
      </w:r>
      <w:r w:rsidR="00797662">
        <w:t>rtment/EMS/First Responders; supporting and encouraging in their recruitment efforts. Finalizing details of the program – David Pollock possib</w:t>
      </w:r>
      <w:r w:rsidR="005A7DEF">
        <w:t>ly MC with WaLon giving welcome; needing someone to national anthem and offer a prayer.</w:t>
      </w:r>
    </w:p>
    <w:p w:rsidR="005A7DEF" w:rsidRPr="00B96B63" w:rsidRDefault="005A7DEF">
      <w:pPr>
        <w:rPr>
          <w:sz w:val="20"/>
          <w:szCs w:val="20"/>
        </w:rPr>
      </w:pPr>
    </w:p>
    <w:p w:rsidR="005A7DEF" w:rsidRDefault="005A7DEF">
      <w:r>
        <w:rPr>
          <w:b/>
        </w:rPr>
        <w:t>PLANNING COMMISSION</w:t>
      </w:r>
    </w:p>
    <w:p w:rsidR="005A7DEF" w:rsidRDefault="005A7DEF"/>
    <w:p w:rsidR="002D7C78" w:rsidRDefault="005A7DEF" w:rsidP="002D7C78">
      <w:r>
        <w:rPr>
          <w:u w:val="single"/>
        </w:rPr>
        <w:t>Nathaniel Steed</w:t>
      </w:r>
      <w:r>
        <w:t xml:space="preserve">: Planning Commission reviewed building permit applications for two-(2) single family permanent long-term dwellings; which will be located on lot #4 &amp; </w:t>
      </w:r>
      <w:r w:rsidR="00BE226F">
        <w:t>#5 in Bryce Meadows subdivision; a</w:t>
      </w:r>
      <w:r>
        <w:t xml:space="preserve"> third application</w:t>
      </w:r>
      <w:r w:rsidR="00BE226F">
        <w:t xml:space="preserve"> for a two-(2) family duplex on lot #38 was also review – setback, zoning, etc. was found to be in order. The motion was made by Marie Pollock to approve a building permit for these projects. Second by Mike Ahlstrom – Voting was unanimous</w:t>
      </w:r>
      <w:r w:rsidR="002D7C78">
        <w:t xml:space="preserve"> with Council persons Lisa, Marie and Mike voting “aye”. Mayor abstained.</w:t>
      </w:r>
    </w:p>
    <w:p w:rsidR="002D7C78" w:rsidRPr="00B96B63" w:rsidRDefault="002D7C78">
      <w:pPr>
        <w:rPr>
          <w:sz w:val="20"/>
          <w:szCs w:val="20"/>
        </w:rPr>
      </w:pPr>
    </w:p>
    <w:p w:rsidR="002D7C78" w:rsidRDefault="002D7C78">
      <w:r>
        <w:t>Another project proposal was brought before the coun</w:t>
      </w:r>
      <w:r w:rsidR="005F7B79">
        <w:t xml:space="preserve">cil for discussion involved six-(6) duplexes on undeveloped property </w:t>
      </w:r>
      <w:r w:rsidR="00E4573A">
        <w:t xml:space="preserve">and not easily accessible </w:t>
      </w:r>
      <w:r w:rsidR="005F7B79">
        <w:t xml:space="preserve">in Bryce Meadows. Representing the planning commission, Dennis Pollock </w:t>
      </w:r>
      <w:r w:rsidR="00E4573A">
        <w:t>reported the</w:t>
      </w:r>
      <w:r w:rsidR="005F7B79">
        <w:t xml:space="preserve"> Commission’s questions on road</w:t>
      </w:r>
      <w:r w:rsidR="000E1157">
        <w:t>s</w:t>
      </w:r>
      <w:r w:rsidR="005F7B79">
        <w:t xml:space="preserve">, </w:t>
      </w:r>
      <w:r w:rsidR="000E1157">
        <w:t xml:space="preserve">utility access, acreage, etc. explaining this project would be more of a “private development”; </w:t>
      </w:r>
      <w:r w:rsidR="00E4573A">
        <w:t>which is not addressed in Town code and recommendation was given to Nathaniel to follow</w:t>
      </w:r>
      <w:r w:rsidR="000E1157">
        <w:t xml:space="preserve"> the subdivision ordinance. After an extended period of time addressing </w:t>
      </w:r>
      <w:r w:rsidR="00F078E5">
        <w:t xml:space="preserve">a number of </w:t>
      </w:r>
      <w:r w:rsidR="000E1157">
        <w:t>Nathaniel’</w:t>
      </w:r>
      <w:r w:rsidR="00E4573A">
        <w:t xml:space="preserve">s proposals, </w:t>
      </w:r>
      <w:r w:rsidR="00F078E5">
        <w:t xml:space="preserve">and their requirements </w:t>
      </w:r>
      <w:r w:rsidR="00E4573A">
        <w:t>th</w:t>
      </w:r>
      <w:r w:rsidR="00F078E5">
        <w:t>e Council dismissed the project and the discussion, directing Nathaniel to return to the Planning Commission with a solid project following the subdivision ordinance.</w:t>
      </w:r>
    </w:p>
    <w:p w:rsidR="002D667B" w:rsidRPr="00B96B63" w:rsidRDefault="002D667B">
      <w:pPr>
        <w:rPr>
          <w:sz w:val="20"/>
          <w:szCs w:val="20"/>
        </w:rPr>
      </w:pPr>
    </w:p>
    <w:p w:rsidR="00835411" w:rsidRDefault="002D667B" w:rsidP="002D667B">
      <w:pPr>
        <w:outlineLvl w:val="0"/>
      </w:pPr>
      <w:r>
        <w:rPr>
          <w:u w:val="single"/>
        </w:rPr>
        <w:t>Planning Commission Updates/Recommendations</w:t>
      </w:r>
      <w:r>
        <w:t xml:space="preserve">: A work meeting was held with Kaden Figgins to assist the planning commission in addressing a number of concerns outlined in the subdivision ordinance that makes it nearly impossible development; having many requirements that are un-necessary for the town and community and nothing addressing private land development. Planning Commission proposed and gave recommendation to the Town Council to draft a new subdivision ordinance with the assistance of Kaden Figgins. </w:t>
      </w:r>
      <w:r w:rsidR="000770F8">
        <w:t xml:space="preserve">A joint </w:t>
      </w:r>
      <w:r>
        <w:t xml:space="preserve">application </w:t>
      </w:r>
      <w:r w:rsidR="000770F8">
        <w:t xml:space="preserve">was filed </w:t>
      </w:r>
      <w:r>
        <w:t xml:space="preserve">with Bryce Canyon City on </w:t>
      </w:r>
      <w:r w:rsidR="000770F8">
        <w:t>a UDOT TPA land-use grant, Tropic received $10,000 with which can be used for this purpose, along with the zoning and land-use map.</w:t>
      </w:r>
      <w:r w:rsidR="00835411">
        <w:t xml:space="preserve"> A public hearing is scheduled for July 6</w:t>
      </w:r>
      <w:r w:rsidR="00835411" w:rsidRPr="00835411">
        <w:rPr>
          <w:vertAlign w:val="superscript"/>
        </w:rPr>
        <w:t>th</w:t>
      </w:r>
      <w:r w:rsidR="00835411">
        <w:rPr>
          <w:vertAlign w:val="superscript"/>
        </w:rPr>
        <w:t xml:space="preserve"> </w:t>
      </w:r>
      <w:r w:rsidR="00835411">
        <w:t xml:space="preserve">to address subdivision, zoning, maps, etc. </w:t>
      </w:r>
    </w:p>
    <w:p w:rsidR="00835411" w:rsidRPr="00B96B63" w:rsidRDefault="00835411" w:rsidP="002D667B">
      <w:pPr>
        <w:outlineLvl w:val="0"/>
        <w:rPr>
          <w:sz w:val="20"/>
          <w:szCs w:val="20"/>
        </w:rPr>
      </w:pPr>
    </w:p>
    <w:p w:rsidR="000770F8" w:rsidRDefault="000770F8" w:rsidP="002D667B">
      <w:pPr>
        <w:outlineLvl w:val="0"/>
      </w:pPr>
      <w:r>
        <w:t xml:space="preserve">A motion was made by Mike Ahlstrom to approve this funding for Kaden Figgins to write a new </w:t>
      </w:r>
      <w:r w:rsidR="00DB3146">
        <w:t>subdivision ordinance, addressed</w:t>
      </w:r>
      <w:r>
        <w:t xml:space="preserve"> zoning and land use development and mapping. Second by Marie Pollock - Voting was unanimous with Council persons Lisa, Marie and Mike voting “aye”. Mayor abstained </w:t>
      </w:r>
    </w:p>
    <w:p w:rsidR="000770F8" w:rsidRPr="00B96B63" w:rsidRDefault="000770F8" w:rsidP="002D667B">
      <w:pPr>
        <w:outlineLvl w:val="0"/>
        <w:rPr>
          <w:sz w:val="20"/>
          <w:szCs w:val="20"/>
        </w:rPr>
      </w:pPr>
    </w:p>
    <w:p w:rsidR="00F078E5" w:rsidRDefault="007258DD" w:rsidP="00835411">
      <w:pPr>
        <w:outlineLvl w:val="0"/>
      </w:pPr>
      <w:r>
        <w:t xml:space="preserve">Assisting in addressing </w:t>
      </w:r>
      <w:r w:rsidR="00010F18">
        <w:t xml:space="preserve">the Town’s </w:t>
      </w:r>
      <w:r>
        <w:t>water/sewer connection policy</w:t>
      </w:r>
      <w:r w:rsidR="00010F18">
        <w:t xml:space="preserve"> the Commission also discussed with Kaden</w:t>
      </w:r>
      <w:r w:rsidR="00106153">
        <w:t xml:space="preserve"> </w:t>
      </w:r>
      <w:r w:rsidR="002D667B">
        <w:t xml:space="preserve">possible options the Town has on </w:t>
      </w:r>
      <w:r w:rsidR="00106153">
        <w:t>gaining</w:t>
      </w:r>
      <w:r w:rsidR="002D667B">
        <w:t xml:space="preserve"> control of unused connections</w:t>
      </w:r>
      <w:r w:rsidR="00DB3146">
        <w:t xml:space="preserve"> and shortening the timeline for connecting from 1-year </w:t>
      </w:r>
      <w:r w:rsidR="00106153">
        <w:t>t</w:t>
      </w:r>
      <w:r w:rsidR="00DB3146">
        <w:t xml:space="preserve">o </w:t>
      </w:r>
      <w:r w:rsidR="00835411">
        <w:t>6 months</w:t>
      </w:r>
      <w:r w:rsidR="00DB3146">
        <w:t>, which 6 months is standard according to Kaden; and the s</w:t>
      </w:r>
      <w:r w:rsidR="00835411">
        <w:t>ale of a c</w:t>
      </w:r>
      <w:r w:rsidR="002D667B">
        <w:t xml:space="preserve">onnection based use </w:t>
      </w:r>
      <w:r w:rsidR="00835411">
        <w:t xml:space="preserve"> * High vs Low use.</w:t>
      </w:r>
    </w:p>
    <w:p w:rsidR="00343FA2" w:rsidRPr="00B96B63" w:rsidRDefault="00343FA2" w:rsidP="00835411">
      <w:pPr>
        <w:outlineLvl w:val="0"/>
        <w:rPr>
          <w:sz w:val="20"/>
          <w:szCs w:val="20"/>
        </w:rPr>
      </w:pPr>
    </w:p>
    <w:p w:rsidR="00B96B63" w:rsidRDefault="00B96B63" w:rsidP="00835411">
      <w:pPr>
        <w:outlineLvl w:val="0"/>
      </w:pPr>
      <w:r>
        <w:rPr>
          <w:b/>
        </w:rPr>
        <w:t>EMPLOYEE REPORT</w:t>
      </w:r>
    </w:p>
    <w:p w:rsidR="00B96B63" w:rsidRPr="00B96B63" w:rsidRDefault="00B96B63" w:rsidP="00835411">
      <w:pPr>
        <w:outlineLvl w:val="0"/>
        <w:rPr>
          <w:sz w:val="20"/>
          <w:szCs w:val="20"/>
        </w:rPr>
      </w:pPr>
    </w:p>
    <w:p w:rsidR="00835411" w:rsidRDefault="00D328E8" w:rsidP="00835411">
      <w:pPr>
        <w:outlineLvl w:val="0"/>
      </w:pPr>
      <w:r>
        <w:t xml:space="preserve">Marie Niemann – Notary renewal completed. Regarding the Taylor’s GRAMA </w:t>
      </w:r>
      <w:r w:rsidR="00B96B63">
        <w:t>request, Michael and Jennifer are still not satisfied with the records received – State Records Fee Waiving Public Hearing has been reschedule for July 10</w:t>
      </w:r>
      <w:r w:rsidR="00B96B63" w:rsidRPr="00B96B63">
        <w:rPr>
          <w:vertAlign w:val="superscript"/>
        </w:rPr>
        <w:t>th</w:t>
      </w:r>
      <w:r w:rsidR="00B96B63">
        <w:t>.</w:t>
      </w:r>
    </w:p>
    <w:p w:rsidR="00B96B63" w:rsidRPr="00B96B63" w:rsidRDefault="00B96B63" w:rsidP="00835411">
      <w:pPr>
        <w:outlineLvl w:val="0"/>
        <w:rPr>
          <w:sz w:val="20"/>
          <w:szCs w:val="20"/>
        </w:rPr>
      </w:pPr>
    </w:p>
    <w:p w:rsidR="00B96B63" w:rsidRDefault="00B96B63" w:rsidP="00835411">
      <w:pPr>
        <w:outlineLvl w:val="0"/>
      </w:pPr>
      <w:r>
        <w:rPr>
          <w:b/>
        </w:rPr>
        <w:t>ANIMAL CONTROL</w:t>
      </w:r>
    </w:p>
    <w:p w:rsidR="00B96B63" w:rsidRDefault="00B96B63" w:rsidP="00835411">
      <w:pPr>
        <w:outlineLvl w:val="0"/>
      </w:pPr>
    </w:p>
    <w:p w:rsidR="004A4500" w:rsidRDefault="00B96B63" w:rsidP="00BF4226">
      <w:pPr>
        <w:outlineLvl w:val="0"/>
      </w:pPr>
      <w:r>
        <w:rPr>
          <w:u w:val="single"/>
        </w:rPr>
        <w:t>Animal Control Resolution</w:t>
      </w:r>
      <w:r>
        <w:t xml:space="preserve">: Conflicting regulations are found in regards to the number of dogs allowed before a kennel license is required; the Zoning Ordinance stipulates three-(3) and the Dog Ordinance </w:t>
      </w:r>
      <w:r w:rsidR="00050DF0">
        <w:t xml:space="preserve">lists six-(6). Council Member Mike Ahlstrom reported the Zoning Ordinance overrides the Dog Ordinance. </w:t>
      </w:r>
    </w:p>
    <w:p w:rsidR="00F078E5" w:rsidRDefault="00050DF0" w:rsidP="005C1432">
      <w:r>
        <w:lastRenderedPageBreak/>
        <w:t>Discussion commenced with the Council in agreement that a kennel license for having 3 dogs is too s</w:t>
      </w:r>
      <w:r w:rsidR="00BF4226">
        <w:t xml:space="preserve">trict and 6 dogs is too lenient. </w:t>
      </w:r>
      <w:r w:rsidR="00416DAC">
        <w:t xml:space="preserve">With a new Zoning ordinance being drafted, the </w:t>
      </w:r>
      <w:r w:rsidR="00BF4226">
        <w:t>motion was made by Mike Ahlstrom to table the adoption of th</w:t>
      </w:r>
      <w:r w:rsidR="004A4500">
        <w:t>e resolution</w:t>
      </w:r>
      <w:r w:rsidR="00416DAC">
        <w:t xml:space="preserve">; giving </w:t>
      </w:r>
      <w:r w:rsidR="004A4500">
        <w:t>recommend</w:t>
      </w:r>
      <w:r w:rsidR="00416DAC">
        <w:t>ation to the Planning Commission to amend the number of dogs to four-(4)</w:t>
      </w:r>
      <w:r w:rsidR="005C1432">
        <w:t xml:space="preserve"> in the new Zoning ordinance</w:t>
      </w:r>
      <w:r w:rsidR="00416DAC">
        <w:t xml:space="preserve"> before a kennel license is required. Second by Marie Pollock - </w:t>
      </w:r>
      <w:r w:rsidR="005C1432">
        <w:t>Voting was unanimous with Council persons Lisa, Marie and Mike voting “aye”. Mayor abstained.</w:t>
      </w:r>
    </w:p>
    <w:p w:rsidR="005C1432" w:rsidRDefault="005C1432" w:rsidP="00281DBE"/>
    <w:p w:rsidR="005C1432" w:rsidRDefault="005C1432" w:rsidP="005C1432">
      <w:r>
        <w:rPr>
          <w:b/>
        </w:rPr>
        <w:t>FINANCIL/WARRANTS</w:t>
      </w:r>
    </w:p>
    <w:p w:rsidR="005C1432" w:rsidRDefault="005C1432" w:rsidP="005C1432"/>
    <w:p w:rsidR="00B02B1D" w:rsidRPr="00B02B1D" w:rsidRDefault="00B02B1D" w:rsidP="005C1432">
      <w:r>
        <w:rPr>
          <w:u w:val="single"/>
        </w:rPr>
        <w:t>Accountant/Auditor</w:t>
      </w:r>
    </w:p>
    <w:p w:rsidR="00B02B1D" w:rsidRDefault="00B02B1D" w:rsidP="005C1432"/>
    <w:p w:rsidR="00766F53" w:rsidRDefault="00B02B1D" w:rsidP="00766F53">
      <w:r>
        <w:t xml:space="preserve">A </w:t>
      </w:r>
      <w:r w:rsidR="005C1432">
        <w:t xml:space="preserve">work meeting was held to discuss the </w:t>
      </w:r>
      <w:r>
        <w:t xml:space="preserve">Town’s financial </w:t>
      </w:r>
      <w:r w:rsidR="00766F53">
        <w:t>status</w:t>
      </w:r>
      <w:r>
        <w:t xml:space="preserve"> and the hiring of a private Auditor and Accountant</w:t>
      </w:r>
      <w:r w:rsidR="00766F53">
        <w:t xml:space="preserve"> to bring the Town’s financial affairs in order</w:t>
      </w:r>
      <w:r>
        <w:t>. The Council met by Zoom w</w:t>
      </w:r>
      <w:r w:rsidR="00766F53">
        <w:t>ith Jeff Bower &amp; Jordan Barben to discuss the steps needed to bring the Town into compliance – t</w:t>
      </w:r>
      <w:r>
        <w:t xml:space="preserve">he motion as made by Mike Ahlstrom </w:t>
      </w:r>
      <w:r w:rsidR="00766F53">
        <w:t>to contract with Jeff and Jordon to manage the Town’s financials on temporary basis. Second by Marie Pollock - Voting was unanimous with Council persons Lisa, Marie and Mike voting “aye”. Mayor abstained.</w:t>
      </w:r>
    </w:p>
    <w:p w:rsidR="005C1432" w:rsidRDefault="005C1432" w:rsidP="005C1432"/>
    <w:p w:rsidR="00766F53" w:rsidRDefault="00766F53" w:rsidP="00766F53">
      <w:r>
        <w:t>The motion was made by Marie Pollock to approve the warrants – Second by Lisa Johnson. Voting was unanimous with Council persons Lisa, Marie and Mike voting “aye”. Mayor abstained.</w:t>
      </w:r>
    </w:p>
    <w:p w:rsidR="00766F53" w:rsidRDefault="00766F53" w:rsidP="005C1432"/>
    <w:p w:rsidR="00766F53" w:rsidRDefault="00766F53" w:rsidP="005C1432">
      <w:r>
        <w:rPr>
          <w:b/>
        </w:rPr>
        <w:t>CULINARY/SEWER</w:t>
      </w:r>
    </w:p>
    <w:p w:rsidR="00766F53" w:rsidRDefault="00766F53" w:rsidP="005C1432"/>
    <w:p w:rsidR="00766F53" w:rsidRDefault="00766F53" w:rsidP="005C1432">
      <w:r>
        <w:t>A walk-through of the sewer lagoon project is scheduled for Tuesday, June 15</w:t>
      </w:r>
      <w:r w:rsidRPr="00766F53">
        <w:rPr>
          <w:vertAlign w:val="superscript"/>
        </w:rPr>
        <w:t>th</w:t>
      </w:r>
      <w:r>
        <w:t xml:space="preserve"> – </w:t>
      </w:r>
      <w:r w:rsidR="00AF35D5">
        <w:t>everything is looking to be on track. New water meters have been installed; there have been a number of hurdles to get through, including the accurate reading of meters, software program issues, etc. - hoping all will be up and running before July.</w:t>
      </w:r>
    </w:p>
    <w:p w:rsidR="00AF35D5" w:rsidRDefault="00AF35D5" w:rsidP="005C1432"/>
    <w:p w:rsidR="00AF35D5" w:rsidRDefault="00AF35D5" w:rsidP="005C1432">
      <w:r>
        <w:t>The Council will be meeting June 17</w:t>
      </w:r>
      <w:r w:rsidRPr="00AF35D5">
        <w:rPr>
          <w:vertAlign w:val="superscript"/>
        </w:rPr>
        <w:t>th</w:t>
      </w:r>
      <w:r>
        <w:t xml:space="preserve"> with members of the Irri</w:t>
      </w:r>
      <w:r w:rsidR="00BF1E86">
        <w:t>gation Company, Ken Tuttle, and other</w:t>
      </w:r>
      <w:r>
        <w:t xml:space="preserve"> to discuss </w:t>
      </w:r>
      <w:r w:rsidR="00BF1E86">
        <w:t xml:space="preserve">the reservoir, </w:t>
      </w:r>
      <w:r>
        <w:t xml:space="preserve">irrigation and culinary water concerns. </w:t>
      </w:r>
    </w:p>
    <w:p w:rsidR="00AF35D5" w:rsidRDefault="00AF35D5" w:rsidP="005C1432"/>
    <w:p w:rsidR="00AF35D5" w:rsidRDefault="00AF35D5" w:rsidP="005C1432">
      <w:r>
        <w:rPr>
          <w:b/>
        </w:rPr>
        <w:t>ROADS/STREETS</w:t>
      </w:r>
    </w:p>
    <w:p w:rsidR="00AF35D5" w:rsidRDefault="00AF35D5" w:rsidP="005C1432"/>
    <w:p w:rsidR="00AF35D5" w:rsidRDefault="00AF35D5" w:rsidP="005C1432">
      <w:r>
        <w:t xml:space="preserve">Follow up will be made with Darren Cottam on the patching/sealing of the roads; </w:t>
      </w:r>
      <w:r w:rsidR="000D3B38">
        <w:t xml:space="preserve">as well as a concern on an area by the elementary school. </w:t>
      </w:r>
    </w:p>
    <w:p w:rsidR="000D3B38" w:rsidRDefault="000D3B38" w:rsidP="005C1432"/>
    <w:p w:rsidR="000D3B38" w:rsidRDefault="000D3B38" w:rsidP="005C1432">
      <w:r>
        <w:t>The Council would like the side-streets mowed and cleaned before the July festivities; follow up will be made with Kent.</w:t>
      </w:r>
    </w:p>
    <w:p w:rsidR="000D3B38" w:rsidRDefault="000D3B38" w:rsidP="005C1432"/>
    <w:p w:rsidR="000D3B38" w:rsidRDefault="000D3B38" w:rsidP="005C1432">
      <w:r>
        <w:rPr>
          <w:b/>
        </w:rPr>
        <w:t>PARK/RECREATION</w:t>
      </w:r>
    </w:p>
    <w:p w:rsidR="000D3B38" w:rsidRDefault="000D3B38" w:rsidP="005C1432"/>
    <w:p w:rsidR="00095743" w:rsidRDefault="000D3B38" w:rsidP="005C1432">
      <w:r>
        <w:t xml:space="preserve">A number of concerns regarding the safety </w:t>
      </w:r>
      <w:r w:rsidR="007802AF">
        <w:t xml:space="preserve">of the playground area &amp; equipment, as well as the adjoining </w:t>
      </w:r>
      <w:r>
        <w:t>park</w:t>
      </w:r>
      <w:r w:rsidR="007802AF">
        <w:t xml:space="preserve"> property were expressed. Council asked that </w:t>
      </w:r>
      <w:r>
        <w:t>the</w:t>
      </w:r>
      <w:r w:rsidR="007802AF">
        <w:t xml:space="preserve">se areas be brought to safety standards and </w:t>
      </w:r>
      <w:r>
        <w:t>cleared in preparation for the J</w:t>
      </w:r>
      <w:r w:rsidR="007802AF">
        <w:t xml:space="preserve">uly celebrations. </w:t>
      </w:r>
      <w:r w:rsidR="00862887">
        <w:t xml:space="preserve">The Sheriff’s office be contacted arranging for the inmates come to help with the cleanup. </w:t>
      </w:r>
    </w:p>
    <w:p w:rsidR="00095743" w:rsidRDefault="00095743" w:rsidP="005C1432"/>
    <w:p w:rsidR="000D3B38" w:rsidRDefault="007802AF" w:rsidP="005C1432">
      <w:r>
        <w:t>In regards to the splash pad, notification was received that the Town is not incompliance with operation of a public water feature; a number of requirements are needed</w:t>
      </w:r>
      <w:r w:rsidR="00862887">
        <w:t xml:space="preserve"> before it can be operational.</w:t>
      </w:r>
    </w:p>
    <w:p w:rsidR="00862887" w:rsidRDefault="00862887" w:rsidP="005C1432"/>
    <w:p w:rsidR="00B509FA" w:rsidRDefault="00862887" w:rsidP="005C1432">
      <w:r>
        <w:t>Baseball complex is being used on Monday nights for recreational softball; many participating. Council member Mike Ahlstrom expressed the facility needs regular/weekly cleaning.</w:t>
      </w:r>
      <w:r w:rsidR="00B509FA">
        <w:t xml:space="preserve"> Mike also expressed the need for additional storage at the Town Park; discussed acquiring a storage shed to hold the lawnmower, </w:t>
      </w:r>
      <w:r w:rsidR="00AB5570">
        <w:t xml:space="preserve">drink troughs, concession equipment, etc. </w:t>
      </w:r>
    </w:p>
    <w:p w:rsidR="00095743" w:rsidRDefault="00095743" w:rsidP="005C1432"/>
    <w:p w:rsidR="00862887" w:rsidRDefault="00862887" w:rsidP="005C1432"/>
    <w:p w:rsidR="00862887" w:rsidRDefault="00862887" w:rsidP="005C1432">
      <w:r>
        <w:rPr>
          <w:b/>
        </w:rPr>
        <w:lastRenderedPageBreak/>
        <w:t>HERITAGE CENTER</w:t>
      </w:r>
    </w:p>
    <w:p w:rsidR="00862887" w:rsidRDefault="00862887" w:rsidP="005C1432"/>
    <w:p w:rsidR="00862887" w:rsidRDefault="00A964DF" w:rsidP="005C1432">
      <w:r>
        <w:t xml:space="preserve">Council member Lisa Johnson gave an update on the exterior door locks, carpet cleaning, etc. There will no longer be a public library; books will be boxed and given to the thrift store/Deseret Industries. There are two solid oak double sided bookcases to be placed on bid – beginning at $500 each. </w:t>
      </w:r>
    </w:p>
    <w:p w:rsidR="00095743" w:rsidRDefault="00095743" w:rsidP="005C1432"/>
    <w:p w:rsidR="00A964DF" w:rsidRDefault="00A964DF" w:rsidP="005C1432">
      <w:r>
        <w:rPr>
          <w:b/>
        </w:rPr>
        <w:t>FIRE DEPARTMENT</w:t>
      </w:r>
    </w:p>
    <w:p w:rsidR="00A964DF" w:rsidRDefault="00A964DF" w:rsidP="005C1432"/>
    <w:p w:rsidR="00A96D1D" w:rsidRDefault="00A964DF" w:rsidP="00A96D1D">
      <w:r>
        <w:t>Tropic and Bryce Canyon City fire departments will be hosting the Utah State Firefighter’s Annual Convention June 22</w:t>
      </w:r>
      <w:r w:rsidRPr="00A964DF">
        <w:rPr>
          <w:vertAlign w:val="superscript"/>
        </w:rPr>
        <w:t>nd</w:t>
      </w:r>
      <w:r>
        <w:t xml:space="preserve"> – June 26</w:t>
      </w:r>
      <w:r w:rsidRPr="00A964DF">
        <w:rPr>
          <w:vertAlign w:val="superscript"/>
        </w:rPr>
        <w:t>th</w:t>
      </w:r>
      <w:r w:rsidR="00A96D1D">
        <w:t xml:space="preserve">. Clarification on the cost of sponsoring a one-page program ad was made; the cost is $600. The motion was made by Marie Pollock to accept the change, placing the ad in the program. Second by Lisa Johnson - </w:t>
      </w:r>
      <w:r w:rsidR="00A96D1D">
        <w:t>Voting was unanimous with Council persons Lisa, Marie and Mike voting “aye”. Mayor abstained.</w:t>
      </w:r>
    </w:p>
    <w:p w:rsidR="00A96D1D" w:rsidRDefault="00A96D1D" w:rsidP="005C1432"/>
    <w:p w:rsidR="00A96D1D" w:rsidRDefault="00A96D1D" w:rsidP="005C1432">
      <w:r>
        <w:t xml:space="preserve">With the extreme dry conditions in Southwest Utah and throughout the state, the State of Utah has issued fire restrictions. The motion was made by Marie Pollock to </w:t>
      </w:r>
      <w:r w:rsidR="00FD7CCC">
        <w:t xml:space="preserve">enact the State’s fire restriction for the Town of Tropic; posting a Fire Restriction Notice. Second by Lisa Johnson - </w:t>
      </w:r>
      <w:r w:rsidR="00FD7CCC">
        <w:t>Voting was unanimous with Council persons Lisa, Marie and Mike voting “aye”. Mayor abstained.</w:t>
      </w:r>
    </w:p>
    <w:p w:rsidR="00095743" w:rsidRDefault="00095743" w:rsidP="005C1432"/>
    <w:p w:rsidR="00095743" w:rsidRDefault="00095743" w:rsidP="005C1432">
      <w:r>
        <w:rPr>
          <w:b/>
        </w:rPr>
        <w:t>MAYOR’S REPORT</w:t>
      </w:r>
    </w:p>
    <w:p w:rsidR="00095743" w:rsidRDefault="00095743" w:rsidP="005C1432"/>
    <w:p w:rsidR="00095743" w:rsidRDefault="00095743" w:rsidP="005C1432">
      <w:r>
        <w:t>No Report</w:t>
      </w:r>
    </w:p>
    <w:p w:rsidR="00095743" w:rsidRDefault="00095743" w:rsidP="005C1432"/>
    <w:p w:rsidR="00095743" w:rsidRDefault="00095743" w:rsidP="005C1432">
      <w:r>
        <w:rPr>
          <w:b/>
        </w:rPr>
        <w:t>ADJOURN</w:t>
      </w:r>
    </w:p>
    <w:p w:rsidR="00095743" w:rsidRDefault="00095743" w:rsidP="005C1432"/>
    <w:p w:rsidR="00095743" w:rsidRDefault="00095743" w:rsidP="005C1432">
      <w:r>
        <w:t xml:space="preserve">A motion was made by Mike Ahlstrom to adjourn – Second by Lisa Johnson. </w:t>
      </w:r>
      <w:r>
        <w:t>Voting was unanimous with Council persons Lisa, Marie and Mike voting “aye”. Mayor abstained.</w:t>
      </w:r>
    </w:p>
    <w:p w:rsidR="00095743" w:rsidRDefault="00095743" w:rsidP="005C1432"/>
    <w:p w:rsidR="00095743" w:rsidRDefault="00095743" w:rsidP="005C1432">
      <w:r>
        <w:t>Approved this 8</w:t>
      </w:r>
      <w:r w:rsidRPr="00095743">
        <w:rPr>
          <w:vertAlign w:val="superscript"/>
        </w:rPr>
        <w:t>th</w:t>
      </w:r>
      <w:r>
        <w:t xml:space="preserve"> day of July 2021</w:t>
      </w:r>
    </w:p>
    <w:p w:rsidR="00095743" w:rsidRPr="00095743" w:rsidRDefault="00095743" w:rsidP="005C1432">
      <w:r>
        <w:t>Marie H Niemann – Tropic Town Clerk</w:t>
      </w:r>
      <w:bookmarkStart w:id="0" w:name="_GoBack"/>
      <w:bookmarkEnd w:id="0"/>
    </w:p>
    <w:p w:rsidR="00095743" w:rsidRDefault="00095743" w:rsidP="005C1432"/>
    <w:p w:rsidR="00B509FA" w:rsidRDefault="00B509FA" w:rsidP="005C1432"/>
    <w:p w:rsidR="00B509FA" w:rsidRDefault="00B509FA" w:rsidP="005C1432"/>
    <w:p w:rsidR="00FD7CCC" w:rsidRDefault="00FD7CCC" w:rsidP="005C1432"/>
    <w:p w:rsidR="00FD7CCC" w:rsidRPr="00A964DF" w:rsidRDefault="00FD7CCC" w:rsidP="005C1432"/>
    <w:p w:rsidR="00766F53" w:rsidRPr="005C1432" w:rsidRDefault="00766F53" w:rsidP="005C1432"/>
    <w:sectPr w:rsidR="00766F53" w:rsidRPr="005C1432" w:rsidSect="00825B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213"/>
    <w:rsid w:val="00010F18"/>
    <w:rsid w:val="000160D8"/>
    <w:rsid w:val="00050DF0"/>
    <w:rsid w:val="00061CFE"/>
    <w:rsid w:val="000770F8"/>
    <w:rsid w:val="00095743"/>
    <w:rsid w:val="000D3B38"/>
    <w:rsid w:val="000E1157"/>
    <w:rsid w:val="00106153"/>
    <w:rsid w:val="00115CB2"/>
    <w:rsid w:val="001953F4"/>
    <w:rsid w:val="001B0F0D"/>
    <w:rsid w:val="00281DBE"/>
    <w:rsid w:val="002D667B"/>
    <w:rsid w:val="002D7C78"/>
    <w:rsid w:val="002E4E67"/>
    <w:rsid w:val="00320E44"/>
    <w:rsid w:val="00343FA2"/>
    <w:rsid w:val="003864CA"/>
    <w:rsid w:val="003E4184"/>
    <w:rsid w:val="00416DAC"/>
    <w:rsid w:val="004965BD"/>
    <w:rsid w:val="004A4500"/>
    <w:rsid w:val="004C439B"/>
    <w:rsid w:val="00512146"/>
    <w:rsid w:val="00551C7C"/>
    <w:rsid w:val="00557A89"/>
    <w:rsid w:val="005A7DEF"/>
    <w:rsid w:val="005C1432"/>
    <w:rsid w:val="005F7B79"/>
    <w:rsid w:val="00672866"/>
    <w:rsid w:val="006E055D"/>
    <w:rsid w:val="007258DD"/>
    <w:rsid w:val="00760B22"/>
    <w:rsid w:val="00766F53"/>
    <w:rsid w:val="007802AF"/>
    <w:rsid w:val="00797662"/>
    <w:rsid w:val="007A0C25"/>
    <w:rsid w:val="007B508D"/>
    <w:rsid w:val="007E4E0A"/>
    <w:rsid w:val="00825BCE"/>
    <w:rsid w:val="00835411"/>
    <w:rsid w:val="00844E9D"/>
    <w:rsid w:val="008579F1"/>
    <w:rsid w:val="00862887"/>
    <w:rsid w:val="009279D9"/>
    <w:rsid w:val="009619B9"/>
    <w:rsid w:val="009B7E5A"/>
    <w:rsid w:val="009D7A74"/>
    <w:rsid w:val="00A964DF"/>
    <w:rsid w:val="00A96D1D"/>
    <w:rsid w:val="00AB0A32"/>
    <w:rsid w:val="00AB5570"/>
    <w:rsid w:val="00AF35D5"/>
    <w:rsid w:val="00B02B1D"/>
    <w:rsid w:val="00B509FA"/>
    <w:rsid w:val="00B67213"/>
    <w:rsid w:val="00B96B63"/>
    <w:rsid w:val="00BD0490"/>
    <w:rsid w:val="00BE226F"/>
    <w:rsid w:val="00BF1E86"/>
    <w:rsid w:val="00BF4226"/>
    <w:rsid w:val="00D328E8"/>
    <w:rsid w:val="00DB3146"/>
    <w:rsid w:val="00E0442C"/>
    <w:rsid w:val="00E44BB3"/>
    <w:rsid w:val="00E44F53"/>
    <w:rsid w:val="00E4573A"/>
    <w:rsid w:val="00EB1DA0"/>
    <w:rsid w:val="00F078E5"/>
    <w:rsid w:val="00F1583F"/>
    <w:rsid w:val="00F83114"/>
    <w:rsid w:val="00FD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Desk\Desktop\Office%20&amp;%20other%20Forms\TB%20PC%20Templates\TB%20Templates\TB%20Minute%20Template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TB Minute Template 2021</Template>
  <TotalTime>640</TotalTime>
  <Pages>4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TROPIC TOWN</vt:lpstr>
    </vt:vector>
  </TitlesOfParts>
  <Company/>
  <LinksUpToDate>false</LinksUpToDate>
  <CharactersWithSpaces>10816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TROPIC TOWN</dc:title>
  <dc:creator>ProDesk</dc:creator>
  <cp:lastModifiedBy>ProDesk</cp:lastModifiedBy>
  <cp:revision>13</cp:revision>
  <cp:lastPrinted>2021-06-23T17:07:00Z</cp:lastPrinted>
  <dcterms:created xsi:type="dcterms:W3CDTF">2021-06-15T15:48:00Z</dcterms:created>
  <dcterms:modified xsi:type="dcterms:W3CDTF">2021-06-23T17:07:00Z</dcterms:modified>
</cp:coreProperties>
</file>