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71F4AE" w14:textId="77777777" w:rsidR="006967A7" w:rsidRDefault="006967A7" w:rsidP="006967A7">
      <w:pPr>
        <w:jc w:val="center"/>
        <w:rPr>
          <w:b/>
        </w:rPr>
      </w:pPr>
      <w:r>
        <w:rPr>
          <w:b/>
        </w:rPr>
        <w:t>Tropic Town Planning Commission Meeting</w:t>
      </w:r>
    </w:p>
    <w:p w14:paraId="51C4C56D" w14:textId="77777777" w:rsidR="006967A7" w:rsidRDefault="006967A7" w:rsidP="006967A7">
      <w:pPr>
        <w:jc w:val="center"/>
        <w:rPr>
          <w:b/>
        </w:rPr>
      </w:pPr>
    </w:p>
    <w:p w14:paraId="04D6B726" w14:textId="77777777" w:rsidR="006967A7" w:rsidRDefault="006967A7" w:rsidP="006967A7">
      <w:pPr>
        <w:jc w:val="center"/>
        <w:outlineLvl w:val="0"/>
      </w:pPr>
      <w:r>
        <w:t>Minutes of the Tropic Town Planning Commission Meeting</w:t>
      </w:r>
    </w:p>
    <w:p w14:paraId="780FA4A4" w14:textId="222C3BFF" w:rsidR="00A64DF5" w:rsidRDefault="006967A7" w:rsidP="000D6B89">
      <w:pPr>
        <w:jc w:val="center"/>
        <w:outlineLvl w:val="0"/>
      </w:pPr>
      <w:r>
        <w:t>Held</w:t>
      </w:r>
      <w:r w:rsidR="00712D2F">
        <w:t xml:space="preserve"> </w:t>
      </w:r>
      <w:r w:rsidR="009A5BC4">
        <w:t>Tuesd</w:t>
      </w:r>
      <w:r w:rsidR="00165EF2">
        <w:t>ay, November 2</w:t>
      </w:r>
      <w:r w:rsidR="00666CD7">
        <w:t>, 2021</w:t>
      </w:r>
      <w:r w:rsidR="00165EF2">
        <w:t xml:space="preserve"> at 6:0</w:t>
      </w:r>
      <w:r>
        <w:t>0 p.m. in the Tropic Town Heritage Center</w:t>
      </w:r>
    </w:p>
    <w:p w14:paraId="0B2C2862" w14:textId="77777777" w:rsidR="002079DC" w:rsidRDefault="002079DC" w:rsidP="00A64DF5">
      <w:pPr>
        <w:pStyle w:val="NoSpacing"/>
        <w:rPr>
          <w:sz w:val="24"/>
          <w:szCs w:val="24"/>
        </w:rPr>
      </w:pPr>
    </w:p>
    <w:p w14:paraId="16949785" w14:textId="10FD55DA" w:rsidR="00165EF2" w:rsidRDefault="002079DC" w:rsidP="002079DC">
      <w:r>
        <w:rPr>
          <w:b/>
        </w:rPr>
        <w:t>PRESENT</w:t>
      </w:r>
      <w:r>
        <w:t xml:space="preserve">: </w:t>
      </w:r>
      <w:r w:rsidR="004B41A8">
        <w:t>Travis LeFevre</w:t>
      </w:r>
      <w:proofErr w:type="gramStart"/>
      <w:r w:rsidR="004B41A8">
        <w:t xml:space="preserve">, </w:t>
      </w:r>
      <w:bookmarkStart w:id="0" w:name="_GoBack"/>
      <w:bookmarkEnd w:id="0"/>
      <w:r w:rsidR="009A5BC4">
        <w:t xml:space="preserve"> Kent</w:t>
      </w:r>
      <w:proofErr w:type="gramEnd"/>
      <w:r w:rsidR="009A5BC4">
        <w:t xml:space="preserve"> Johnson, </w:t>
      </w:r>
      <w:r w:rsidR="00145DAF">
        <w:t>Gene Anderson,</w:t>
      </w:r>
      <w:r w:rsidR="00165EF2">
        <w:t xml:space="preserve"> Dennis Pollock </w:t>
      </w:r>
    </w:p>
    <w:p w14:paraId="3815F45F" w14:textId="5D857E24" w:rsidR="00D73055" w:rsidRDefault="00145DAF" w:rsidP="002079DC">
      <w:r>
        <w:t xml:space="preserve"> Town Clerk – Lacy van Rij </w:t>
      </w:r>
    </w:p>
    <w:p w14:paraId="3D4C9FE7" w14:textId="77777777" w:rsidR="006967A7" w:rsidRDefault="006967A7" w:rsidP="002079DC"/>
    <w:p w14:paraId="3F9F2E05" w14:textId="40F06148" w:rsidR="002079DC" w:rsidRDefault="002079DC" w:rsidP="002079DC">
      <w:pPr>
        <w:outlineLvl w:val="0"/>
      </w:pPr>
      <w:r>
        <w:rPr>
          <w:b/>
        </w:rPr>
        <w:t>OTHERS</w:t>
      </w:r>
      <w:r>
        <w:t xml:space="preserve">: </w:t>
      </w:r>
      <w:r w:rsidR="009A5BC4">
        <w:t xml:space="preserve"> Dave Cowan</w:t>
      </w:r>
      <w:r w:rsidR="00F05377">
        <w:t xml:space="preserve"> &amp; Associate, Joe Thompson</w:t>
      </w:r>
      <w:r w:rsidR="00577511">
        <w:t xml:space="preserve">, Dave Jolley, Gill Fife, Codi Richards, Nathaniel Steed  </w:t>
      </w:r>
    </w:p>
    <w:p w14:paraId="58B54C22" w14:textId="77777777" w:rsidR="002079DC" w:rsidRDefault="002079DC" w:rsidP="002079DC"/>
    <w:p w14:paraId="3E3697C8" w14:textId="77777777" w:rsidR="00D73055" w:rsidRDefault="002079DC" w:rsidP="00D73055">
      <w:pPr>
        <w:outlineLvl w:val="0"/>
      </w:pPr>
      <w:r>
        <w:rPr>
          <w:b/>
        </w:rPr>
        <w:t>CALL TO ORDER</w:t>
      </w:r>
      <w:r>
        <w:t xml:space="preserve">: </w:t>
      </w:r>
      <w:r w:rsidR="009A5BC4">
        <w:t>Travis LeFevre</w:t>
      </w:r>
    </w:p>
    <w:p w14:paraId="4F69AEEB" w14:textId="77777777" w:rsidR="00D73055" w:rsidRDefault="00D73055" w:rsidP="00D73055">
      <w:pPr>
        <w:outlineLvl w:val="0"/>
      </w:pPr>
    </w:p>
    <w:p w14:paraId="2468505A" w14:textId="481FC25A" w:rsidR="00D73055" w:rsidRDefault="00D73055" w:rsidP="00D73055">
      <w:pPr>
        <w:outlineLvl w:val="0"/>
      </w:pPr>
      <w:r>
        <w:rPr>
          <w:b/>
        </w:rPr>
        <w:t>MINUTES</w:t>
      </w:r>
      <w:r w:rsidR="006A1596">
        <w:rPr>
          <w:b/>
        </w:rPr>
        <w:t xml:space="preserve"> APPROVAL</w:t>
      </w:r>
      <w:r>
        <w:rPr>
          <w:b/>
        </w:rPr>
        <w:t>:</w:t>
      </w:r>
      <w:r w:rsidR="006B7791">
        <w:t xml:space="preserve"> </w:t>
      </w:r>
      <w:r w:rsidR="009A5BC4">
        <w:t xml:space="preserve">A motion was made by </w:t>
      </w:r>
      <w:r w:rsidR="00165EF2">
        <w:t>Dennis Pollock</w:t>
      </w:r>
      <w:r w:rsidR="009A5BC4">
        <w:t xml:space="preserve"> to approve planning commission meeting minutes of </w:t>
      </w:r>
      <w:r w:rsidR="00165EF2">
        <w:t>October 5</w:t>
      </w:r>
      <w:r w:rsidR="009A5BC4">
        <w:t>, 20</w:t>
      </w:r>
      <w:r w:rsidR="00165EF2">
        <w:t>21 – Second by Gene Anderson</w:t>
      </w:r>
      <w:r w:rsidR="009A5BC4">
        <w:t>. Motion carried.</w:t>
      </w:r>
    </w:p>
    <w:p w14:paraId="50DF6483" w14:textId="77777777" w:rsidR="006A1596" w:rsidRDefault="006A1596" w:rsidP="00D73055">
      <w:pPr>
        <w:outlineLvl w:val="0"/>
      </w:pPr>
    </w:p>
    <w:p w14:paraId="251FCAEF" w14:textId="60B4727F" w:rsidR="006A1596" w:rsidRPr="006B7791" w:rsidRDefault="006A1596" w:rsidP="00D73055">
      <w:pPr>
        <w:outlineLvl w:val="0"/>
      </w:pPr>
      <w:r>
        <w:rPr>
          <w:b/>
        </w:rPr>
        <w:t>AGENDA APPROVAL:</w:t>
      </w:r>
      <w:r w:rsidR="009A5BC4">
        <w:t xml:space="preserve"> A motion was made by </w:t>
      </w:r>
      <w:r w:rsidR="00165EF2">
        <w:t>Kent Johnson</w:t>
      </w:r>
      <w:r w:rsidR="009A5BC4">
        <w:t xml:space="preserve"> to approve the </w:t>
      </w:r>
      <w:r w:rsidR="00165EF2">
        <w:t xml:space="preserve">amended </w:t>
      </w:r>
      <w:r w:rsidR="00136BDA">
        <w:t>agenda</w:t>
      </w:r>
      <w:r w:rsidR="009A5BC4">
        <w:t xml:space="preserve"> with the addition of </w:t>
      </w:r>
      <w:r w:rsidR="00165EF2">
        <w:t xml:space="preserve">Doyle Jolley, Gill Fife, </w:t>
      </w:r>
      <w:r w:rsidR="00577511">
        <w:t>and Trinity</w:t>
      </w:r>
      <w:r w:rsidR="00165EF2">
        <w:t xml:space="preserve"> </w:t>
      </w:r>
      <w:r w:rsidR="00577511">
        <w:t>Richards</w:t>
      </w:r>
      <w:r w:rsidR="00165EF2">
        <w:t>. Second by Dennis Pollock</w:t>
      </w:r>
      <w:r w:rsidR="009A5BC4">
        <w:t xml:space="preserve"> – Motion carried.</w:t>
      </w:r>
    </w:p>
    <w:p w14:paraId="4FB90864" w14:textId="77777777" w:rsidR="002079DC" w:rsidRDefault="002079DC" w:rsidP="00D73055">
      <w:pPr>
        <w:jc w:val="center"/>
        <w:outlineLvl w:val="0"/>
        <w:rPr>
          <w:u w:val="single"/>
        </w:rPr>
      </w:pPr>
      <w:r>
        <w:t>___________________________________________________________________</w:t>
      </w:r>
    </w:p>
    <w:p w14:paraId="0883CECE" w14:textId="77777777" w:rsidR="006B7791" w:rsidRDefault="006B7791" w:rsidP="00D73055">
      <w:pPr>
        <w:jc w:val="center"/>
        <w:outlineLvl w:val="0"/>
        <w:rPr>
          <w:u w:val="single"/>
        </w:rPr>
      </w:pPr>
    </w:p>
    <w:p w14:paraId="22CF6F5D" w14:textId="0DE9B513" w:rsidR="009A5BC4" w:rsidRDefault="009A5BC4" w:rsidP="006B7791">
      <w:pPr>
        <w:outlineLvl w:val="0"/>
      </w:pPr>
    </w:p>
    <w:p w14:paraId="405037EB" w14:textId="04253566" w:rsidR="00333073" w:rsidRDefault="00165EF2" w:rsidP="00333073">
      <w:pPr>
        <w:outlineLvl w:val="0"/>
      </w:pPr>
      <w:r>
        <w:rPr>
          <w:u w:val="single"/>
        </w:rPr>
        <w:t xml:space="preserve">Dave Cowan –  </w:t>
      </w:r>
      <w:r w:rsidR="00577511">
        <w:t xml:space="preserve"> Subdivision Rezone</w:t>
      </w:r>
      <w:r>
        <w:t xml:space="preserve"> </w:t>
      </w:r>
      <w:r w:rsidR="00333073">
        <w:t>A m</w:t>
      </w:r>
      <w:r>
        <w:t>otion was made by Kent Johnson</w:t>
      </w:r>
      <w:r w:rsidR="00505E6C">
        <w:t xml:space="preserve"> </w:t>
      </w:r>
      <w:r>
        <w:t>to approve the rezone</w:t>
      </w:r>
      <w:r w:rsidR="00333073">
        <w:t xml:space="preserve"> and send to the town board.</w:t>
      </w:r>
      <w:r>
        <w:t xml:space="preserve">  Seconded by Dennis Pollock – Motion carried w/ no Nays </w:t>
      </w:r>
    </w:p>
    <w:p w14:paraId="37C0A0B9" w14:textId="77777777" w:rsidR="005D016E" w:rsidRDefault="005D016E" w:rsidP="00577511">
      <w:pPr>
        <w:jc w:val="center"/>
        <w:outlineLvl w:val="0"/>
      </w:pPr>
    </w:p>
    <w:p w14:paraId="448600F0" w14:textId="5384EEE4" w:rsidR="00CD612F" w:rsidRDefault="00333073" w:rsidP="006B7791">
      <w:pPr>
        <w:outlineLvl w:val="0"/>
      </w:pPr>
      <w:proofErr w:type="spellStart"/>
      <w:r>
        <w:rPr>
          <w:u w:val="single"/>
        </w:rPr>
        <w:t>Sherril</w:t>
      </w:r>
      <w:proofErr w:type="spellEnd"/>
      <w:r>
        <w:rPr>
          <w:u w:val="single"/>
        </w:rPr>
        <w:t xml:space="preserve"> </w:t>
      </w:r>
      <w:proofErr w:type="spellStart"/>
      <w:r>
        <w:rPr>
          <w:u w:val="single"/>
        </w:rPr>
        <w:t>Ott</w:t>
      </w:r>
      <w:proofErr w:type="spellEnd"/>
      <w:r>
        <w:rPr>
          <w:u w:val="single"/>
        </w:rPr>
        <w:t xml:space="preserve"> </w:t>
      </w:r>
      <w:r w:rsidR="005D016E">
        <w:rPr>
          <w:u w:val="single"/>
        </w:rPr>
        <w:t xml:space="preserve">– </w:t>
      </w:r>
      <w:r>
        <w:rPr>
          <w:u w:val="single"/>
        </w:rPr>
        <w:t>Subdivision</w:t>
      </w:r>
      <w:r w:rsidR="00577511">
        <w:t xml:space="preserve">: Subdivision Rezone – A motion was made by Gene Anderson to approve the rezone and send to Town Board for final approvals.  Seconded made by Kent Johnson – Motion carried w/ no Nays </w:t>
      </w:r>
    </w:p>
    <w:p w14:paraId="376C6A5A" w14:textId="77777777" w:rsidR="00577511" w:rsidRDefault="00577511" w:rsidP="00577511">
      <w:pPr>
        <w:outlineLvl w:val="0"/>
      </w:pPr>
    </w:p>
    <w:p w14:paraId="627180F0" w14:textId="3BA81655" w:rsidR="00577511" w:rsidRDefault="00253163" w:rsidP="00577511">
      <w:pPr>
        <w:outlineLvl w:val="0"/>
      </w:pPr>
      <w:r>
        <w:t xml:space="preserve"> </w:t>
      </w:r>
    </w:p>
    <w:p w14:paraId="73925433" w14:textId="08EDC964" w:rsidR="00253163" w:rsidRDefault="00577511" w:rsidP="006B7791">
      <w:pPr>
        <w:outlineLvl w:val="0"/>
      </w:pPr>
      <w:r>
        <w:rPr>
          <w:u w:val="single"/>
        </w:rPr>
        <w:t xml:space="preserve">Gill Fife </w:t>
      </w:r>
      <w:r w:rsidR="00AC393D" w:rsidRPr="000F6110">
        <w:rPr>
          <w:u w:val="single"/>
        </w:rPr>
        <w:t>- New</w:t>
      </w:r>
      <w:r w:rsidRPr="000F6110">
        <w:rPr>
          <w:u w:val="single"/>
        </w:rPr>
        <w:t xml:space="preserve"> home build</w:t>
      </w:r>
      <w:r>
        <w:t xml:space="preserve"> </w:t>
      </w:r>
      <w:r w:rsidR="007F2089">
        <w:t>– Discussion about the county setbacks</w:t>
      </w:r>
      <w:proofErr w:type="gramStart"/>
      <w:r w:rsidR="007F2089">
        <w:t>,  provided</w:t>
      </w:r>
      <w:proofErr w:type="gramEnd"/>
      <w:r w:rsidR="007F2089">
        <w:t xml:space="preserve"> initial plans. Gene mentioned that they are unsure when the construction will begin.  Dennis expressed that he could see no issues with initial plans.  Kent Johnson made a motion to approve the plans and allow the project to move to Town Board.  Dennis seconded.  Motion carried w/ no Nays.</w:t>
      </w:r>
    </w:p>
    <w:p w14:paraId="6A3B0917" w14:textId="77777777" w:rsidR="007F2089" w:rsidRDefault="007F2089" w:rsidP="006B7791">
      <w:pPr>
        <w:outlineLvl w:val="0"/>
      </w:pPr>
    </w:p>
    <w:p w14:paraId="14F886C8" w14:textId="1A00D558" w:rsidR="007F2089" w:rsidRDefault="007F2089" w:rsidP="006B7791">
      <w:pPr>
        <w:outlineLvl w:val="0"/>
      </w:pPr>
      <w:r w:rsidRPr="000F6110">
        <w:rPr>
          <w:u w:val="single"/>
        </w:rPr>
        <w:t xml:space="preserve">Trinity Richards </w:t>
      </w:r>
      <w:r w:rsidR="00AC393D" w:rsidRPr="000F6110">
        <w:rPr>
          <w:u w:val="single"/>
        </w:rPr>
        <w:t>- New</w:t>
      </w:r>
      <w:r w:rsidRPr="000F6110">
        <w:rPr>
          <w:u w:val="single"/>
        </w:rPr>
        <w:t xml:space="preserve"> home build</w:t>
      </w:r>
      <w:proofErr w:type="gramStart"/>
      <w:r>
        <w:t>-  seeking</w:t>
      </w:r>
      <w:proofErr w:type="gramEnd"/>
      <w:r>
        <w:t xml:space="preserve"> approval for outbuildings.  Main house meets setback requirements, discussion about whether the shop is considered a dwelling re: the fire restrictions.   *Lacy to research agricultural setback restrictions and follow up with info for Codi Richards.  </w:t>
      </w:r>
      <w:proofErr w:type="gramStart"/>
      <w:r w:rsidR="003D530B">
        <w:t>The Richards to separate the building by 10 feet and follow up once she has the requirements.</w:t>
      </w:r>
      <w:proofErr w:type="gramEnd"/>
      <w:r w:rsidR="003D530B">
        <w:t xml:space="preserve">   Gene made the motion to tentatively approve the </w:t>
      </w:r>
      <w:r w:rsidR="000F6110">
        <w:t>drawings</w:t>
      </w:r>
      <w:r w:rsidR="003D530B">
        <w:t xml:space="preserve"> for Town Board, providing the correct requirements are found and met.   Dennis seconded – Motions carried w/ no Nays. </w:t>
      </w:r>
      <w:r>
        <w:t xml:space="preserve"> </w:t>
      </w:r>
    </w:p>
    <w:p w14:paraId="4C16A461" w14:textId="77777777" w:rsidR="000F6110" w:rsidRDefault="000F6110" w:rsidP="006B7791">
      <w:pPr>
        <w:outlineLvl w:val="0"/>
      </w:pPr>
    </w:p>
    <w:p w14:paraId="1BAD065D" w14:textId="54D5895A" w:rsidR="000F6110" w:rsidRPr="00577511" w:rsidRDefault="000F6110" w:rsidP="006B7791">
      <w:pPr>
        <w:outlineLvl w:val="0"/>
      </w:pPr>
      <w:r w:rsidRPr="00AC393D">
        <w:rPr>
          <w:u w:val="single"/>
        </w:rPr>
        <w:t xml:space="preserve">Doyle Johnson – New Home </w:t>
      </w:r>
      <w:r w:rsidR="00AC393D" w:rsidRPr="00AC393D">
        <w:rPr>
          <w:u w:val="single"/>
        </w:rPr>
        <w:t>build</w:t>
      </w:r>
      <w:r w:rsidR="00AC393D">
        <w:t xml:space="preserve"> </w:t>
      </w:r>
      <w:proofErr w:type="gramStart"/>
      <w:r w:rsidR="00AC393D">
        <w:t>-</w:t>
      </w:r>
      <w:r>
        <w:t xml:space="preserve">  Presented</w:t>
      </w:r>
      <w:proofErr w:type="gramEnd"/>
      <w:r>
        <w:t xml:space="preserve"> first drawings proposal for new home build.   Showed where his setbacks and other limits would be.    Dennis expressed </w:t>
      </w:r>
      <w:proofErr w:type="spellStart"/>
      <w:r>
        <w:t>conerns</w:t>
      </w:r>
      <w:proofErr w:type="spellEnd"/>
      <w:r>
        <w:t xml:space="preserve"> about a future garage, Doyle explained future plans.  After explanation, Dennis Pollock made the motion for the project to be approved and moved to the Town Board.  Kent Johnson seconded the motion – </w:t>
      </w:r>
      <w:proofErr w:type="spellStart"/>
      <w:r>
        <w:t>Mothin</w:t>
      </w:r>
      <w:proofErr w:type="spellEnd"/>
      <w:r>
        <w:t xml:space="preserve"> carried w/ no Nays.</w:t>
      </w:r>
    </w:p>
    <w:p w14:paraId="347041F9" w14:textId="519FB3AA" w:rsidR="00253163" w:rsidRDefault="00253163" w:rsidP="006B7791">
      <w:pPr>
        <w:outlineLvl w:val="0"/>
      </w:pPr>
    </w:p>
    <w:p w14:paraId="0D91ACA0" w14:textId="06E7F90D" w:rsidR="00136BDA" w:rsidRDefault="000F6110" w:rsidP="006B7791">
      <w:pPr>
        <w:outlineLvl w:val="0"/>
      </w:pPr>
      <w:r>
        <w:rPr>
          <w:u w:val="single"/>
        </w:rPr>
        <w:t>Nathaniel Steed – New home builds</w:t>
      </w:r>
      <w:r w:rsidR="00136BDA">
        <w:t xml:space="preserve">   </w:t>
      </w:r>
      <w:r w:rsidR="00AC393D">
        <w:t xml:space="preserve">- Travis asked for him to start at the beginning of the projects and tell them exactly where they are going in order to clarify his multiple projects.  All studied the map and Nathaniel proceeded to explain where his property ends.   Discussed phase 1’s boundaries and showed a corrected map.  </w:t>
      </w:r>
      <w:r w:rsidR="00850C54">
        <w:t xml:space="preserve">They all went over the new maps and the current and future projects.   Nathaniel showed where he already has permits and is building and the new project he is asking for is lot 26.  Showed where single family and </w:t>
      </w:r>
      <w:proofErr w:type="spellStart"/>
      <w:r w:rsidR="00850C54">
        <w:t>fourplex</w:t>
      </w:r>
      <w:proofErr w:type="spellEnd"/>
      <w:r w:rsidR="00850C54">
        <w:t xml:space="preserve"> projects will be.  Travis expressed concerns over the zone being agricultural.  Gene asked about a certain property and for clarification.  Travis asked him to go over each project and tie them to the lot numbers.   </w:t>
      </w:r>
      <w:proofErr w:type="gramStart"/>
      <w:r w:rsidR="0014071E">
        <w:t xml:space="preserve">Went </w:t>
      </w:r>
      <w:r w:rsidR="0014071E">
        <w:lastRenderedPageBreak/>
        <w:t xml:space="preserve">over </w:t>
      </w:r>
      <w:r w:rsidR="00D43A00">
        <w:t>setbacks</w:t>
      </w:r>
      <w:r w:rsidR="0014071E">
        <w:t xml:space="preserve"> for the current project.</w:t>
      </w:r>
      <w:proofErr w:type="gramEnd"/>
      <w:r w:rsidR="0014071E">
        <w:t xml:space="preserve">   </w:t>
      </w:r>
      <w:r w:rsidR="00EE1E3F">
        <w:t xml:space="preserve">Travis asked that when Nathaniel comes in for </w:t>
      </w:r>
      <w:proofErr w:type="gramStart"/>
      <w:r w:rsidR="00EE1E3F">
        <w:t xml:space="preserve">the </w:t>
      </w:r>
      <w:r w:rsidR="00D43A00">
        <w:t>subdivide</w:t>
      </w:r>
      <w:proofErr w:type="gramEnd"/>
      <w:r w:rsidR="00EE1E3F">
        <w:t xml:space="preserve">, to have the entire project drawn up. </w:t>
      </w:r>
    </w:p>
    <w:p w14:paraId="6F25D9F6" w14:textId="77777777" w:rsidR="00EE1E3F" w:rsidRDefault="00EE1E3F" w:rsidP="006B7791">
      <w:pPr>
        <w:outlineLvl w:val="0"/>
      </w:pPr>
    </w:p>
    <w:p w14:paraId="1A2793A0" w14:textId="575ED402" w:rsidR="00EE1E3F" w:rsidRDefault="00EE1E3F" w:rsidP="006B7791">
      <w:pPr>
        <w:outlineLvl w:val="0"/>
      </w:pPr>
      <w:r>
        <w:t xml:space="preserve">Gene Anderson – Follow up on the suggested dog </w:t>
      </w:r>
      <w:r w:rsidR="00D43A00">
        <w:t>ordinance</w:t>
      </w:r>
      <w:r>
        <w:t xml:space="preserve"> change and existing ordinances.</w:t>
      </w:r>
      <w:r>
        <w:tab/>
      </w:r>
    </w:p>
    <w:p w14:paraId="7BD95042" w14:textId="4D5A025D" w:rsidR="00EE1E3F" w:rsidRDefault="00EE1E3F" w:rsidP="00EE1E3F">
      <w:pPr>
        <w:pStyle w:val="ListParagraph"/>
        <w:numPr>
          <w:ilvl w:val="0"/>
          <w:numId w:val="1"/>
        </w:numPr>
        <w:outlineLvl w:val="0"/>
      </w:pPr>
      <w:r>
        <w:t>Residential can have up to 3 dogs.</w:t>
      </w:r>
    </w:p>
    <w:p w14:paraId="0824AC88" w14:textId="225E3E02" w:rsidR="00EE1E3F" w:rsidRDefault="00EE1E3F" w:rsidP="00EE1E3F">
      <w:pPr>
        <w:pStyle w:val="ListParagraph"/>
        <w:numPr>
          <w:ilvl w:val="1"/>
          <w:numId w:val="1"/>
        </w:numPr>
        <w:outlineLvl w:val="0"/>
      </w:pPr>
      <w:r>
        <w:t>No kennel to exist in R1 or residential zoning, for residential use or hobby.</w:t>
      </w:r>
    </w:p>
    <w:p w14:paraId="69AB3814" w14:textId="2BA7AF14" w:rsidR="00EE1E3F" w:rsidRDefault="00EE1E3F" w:rsidP="00EE1E3F">
      <w:pPr>
        <w:pStyle w:val="ListParagraph"/>
        <w:numPr>
          <w:ilvl w:val="0"/>
          <w:numId w:val="1"/>
        </w:numPr>
        <w:outlineLvl w:val="0"/>
      </w:pPr>
      <w:r>
        <w:t>Dog licenses for all dogs in Tropic by Jan 31</w:t>
      </w:r>
      <w:r w:rsidRPr="00EE1E3F">
        <w:rPr>
          <w:vertAlign w:val="superscript"/>
        </w:rPr>
        <w:t>st</w:t>
      </w:r>
      <w:r>
        <w:t>.</w:t>
      </w:r>
    </w:p>
    <w:p w14:paraId="5AF46CED" w14:textId="73AA739E" w:rsidR="00EE1E3F" w:rsidRDefault="00EE1E3F" w:rsidP="00EE1E3F">
      <w:pPr>
        <w:pStyle w:val="ListParagraph"/>
        <w:numPr>
          <w:ilvl w:val="1"/>
          <w:numId w:val="1"/>
        </w:numPr>
        <w:outlineLvl w:val="0"/>
      </w:pPr>
      <w:r>
        <w:t>All dogs unlicensed after Jan. 31</w:t>
      </w:r>
      <w:r w:rsidRPr="00EE1E3F">
        <w:rPr>
          <w:vertAlign w:val="superscript"/>
        </w:rPr>
        <w:t>st</w:t>
      </w:r>
      <w:r>
        <w:t xml:space="preserve"> 2022 found at large will be charged </w:t>
      </w:r>
      <w:r w:rsidR="00D43A00">
        <w:t>a $</w:t>
      </w:r>
      <w:r>
        <w:t xml:space="preserve">250 fee PLUS the boarding and licensing fees to be in compliance with the town. </w:t>
      </w:r>
    </w:p>
    <w:p w14:paraId="73FD5455" w14:textId="096E9F4E" w:rsidR="00EE1E3F" w:rsidRDefault="00EE1E3F" w:rsidP="00EE1E3F">
      <w:pPr>
        <w:pStyle w:val="ListParagraph"/>
        <w:numPr>
          <w:ilvl w:val="1"/>
          <w:numId w:val="1"/>
        </w:numPr>
        <w:outlineLvl w:val="0"/>
      </w:pPr>
      <w:r>
        <w:t xml:space="preserve">Dogs will be kept on 10 days after being impounded and owner notified. </w:t>
      </w:r>
    </w:p>
    <w:p w14:paraId="067D212E" w14:textId="57AA814B" w:rsidR="00EE1E3F" w:rsidRDefault="00EE1E3F" w:rsidP="00EE1E3F">
      <w:pPr>
        <w:pStyle w:val="ListParagraph"/>
        <w:numPr>
          <w:ilvl w:val="0"/>
          <w:numId w:val="1"/>
        </w:numPr>
        <w:outlineLvl w:val="0"/>
      </w:pPr>
      <w:r>
        <w:t xml:space="preserve">All dogs should be leashed or under control of the owner in public places. </w:t>
      </w:r>
    </w:p>
    <w:p w14:paraId="31244652" w14:textId="53544314" w:rsidR="00EE1E3F" w:rsidRDefault="00EE1E3F" w:rsidP="00EE1E3F">
      <w:pPr>
        <w:pStyle w:val="ListParagraph"/>
        <w:numPr>
          <w:ilvl w:val="0"/>
          <w:numId w:val="1"/>
        </w:numPr>
        <w:outlineLvl w:val="0"/>
      </w:pPr>
      <w:r>
        <w:t>Owners assume all liabilities of their dogs.</w:t>
      </w:r>
    </w:p>
    <w:p w14:paraId="7E95C930" w14:textId="13E259AD" w:rsidR="00EE1E3F" w:rsidRDefault="00EE1E3F" w:rsidP="00EE1E3F">
      <w:pPr>
        <w:pStyle w:val="ListParagraph"/>
        <w:numPr>
          <w:ilvl w:val="0"/>
          <w:numId w:val="1"/>
        </w:numPr>
        <w:outlineLvl w:val="0"/>
      </w:pPr>
      <w:r>
        <w:t xml:space="preserve">Noise and smell is the obligation of owners to mitigate from </w:t>
      </w:r>
      <w:r w:rsidR="00D43A00">
        <w:t>neighbors’</w:t>
      </w:r>
      <w:r>
        <w:t xml:space="preserve"> complaints to the town. </w:t>
      </w:r>
    </w:p>
    <w:p w14:paraId="69F4263F" w14:textId="2309DBFB" w:rsidR="00EE1E3F" w:rsidRDefault="00EE1E3F" w:rsidP="00EE1E3F">
      <w:pPr>
        <w:pStyle w:val="ListParagraph"/>
        <w:numPr>
          <w:ilvl w:val="0"/>
          <w:numId w:val="1"/>
        </w:numPr>
        <w:outlineLvl w:val="0"/>
      </w:pPr>
      <w:r>
        <w:t xml:space="preserve">Owner of kennel license must be the property owner of kennel location. </w:t>
      </w:r>
    </w:p>
    <w:p w14:paraId="0B4C217B" w14:textId="77777777" w:rsidR="000956B1" w:rsidRDefault="000956B1" w:rsidP="000956B1">
      <w:pPr>
        <w:outlineLvl w:val="0"/>
      </w:pPr>
    </w:p>
    <w:p w14:paraId="762ECC65" w14:textId="6723AD28" w:rsidR="000956B1" w:rsidRDefault="000956B1" w:rsidP="000956B1">
      <w:pPr>
        <w:outlineLvl w:val="0"/>
      </w:pPr>
      <w:r>
        <w:t>We are to encourage the town to get their dogs licensed by January 31</w:t>
      </w:r>
      <w:r w:rsidRPr="000956B1">
        <w:rPr>
          <w:vertAlign w:val="superscript"/>
        </w:rPr>
        <w:t>st</w:t>
      </w:r>
      <w:r>
        <w:t xml:space="preserve">.  Travis expressed concern over the suggested $250 fee, and Dennis asked what the county does.  Gene explained that the $250 is the same as </w:t>
      </w:r>
      <w:proofErr w:type="spellStart"/>
      <w:r>
        <w:t>Panguitch</w:t>
      </w:r>
      <w:proofErr w:type="spellEnd"/>
      <w:r>
        <w:t xml:space="preserve"> and they give half to the dog catcher and half goes to the town for boarding and fees.  Travis suggested a lifetime license option.  Gene expressed that the dog licensing fee is there to generate income for the town and discounting it would hurt that revenue.</w:t>
      </w:r>
      <w:r w:rsidR="00D43A00">
        <w:t xml:space="preserve">  The suggestion was made to do a 1 or a 5 year license.  </w:t>
      </w:r>
    </w:p>
    <w:p w14:paraId="5EB6D842" w14:textId="7AC2F319" w:rsidR="00D43A00" w:rsidRDefault="00D43A00" w:rsidP="000956B1">
      <w:pPr>
        <w:outlineLvl w:val="0"/>
      </w:pPr>
      <w:r>
        <w:t xml:space="preserve">Discussion was turned to the fact that all dogs at large should be picked up, licensed or not and charges the fee.  Dennis expressed concern over what the counties ordinances are, as they have the lawyer behind them and what the fees are allowed.  Kent mentioned that if this is what </w:t>
      </w:r>
      <w:proofErr w:type="spellStart"/>
      <w:r>
        <w:t>Panguitch</w:t>
      </w:r>
      <w:proofErr w:type="spellEnd"/>
      <w:r>
        <w:t xml:space="preserve"> is doing, then it must be okay by the county.</w:t>
      </w:r>
    </w:p>
    <w:p w14:paraId="35CFAA3F" w14:textId="16E3219A" w:rsidR="00D43A00" w:rsidRDefault="00D43A00" w:rsidP="000956B1">
      <w:pPr>
        <w:outlineLvl w:val="0"/>
      </w:pPr>
      <w:r>
        <w:t xml:space="preserve">Travis mentioned that if the rules are made too strict, nobody will follow them.   Gene’s </w:t>
      </w:r>
      <w:proofErr w:type="spellStart"/>
      <w:r>
        <w:t>postiton</w:t>
      </w:r>
      <w:proofErr w:type="spellEnd"/>
      <w:r>
        <w:t xml:space="preserve"> is that we are making the law for the 10% that doesn’t follow the rules.  There was discussion about the Best Friends </w:t>
      </w:r>
      <w:proofErr w:type="spellStart"/>
      <w:r>
        <w:t>orginazation</w:t>
      </w:r>
      <w:proofErr w:type="spellEnd"/>
      <w:r>
        <w:t xml:space="preserve"> and whether they would take the impounded dogs, Gene said that he had called them and they said they would take them.  </w:t>
      </w:r>
    </w:p>
    <w:p w14:paraId="6D227845" w14:textId="77777777" w:rsidR="00D43A00" w:rsidRDefault="00D43A00" w:rsidP="000956B1">
      <w:pPr>
        <w:outlineLvl w:val="0"/>
      </w:pPr>
    </w:p>
    <w:p w14:paraId="5E6CE347" w14:textId="3B2D6A86" w:rsidR="00D43A00" w:rsidRDefault="00D43A00" w:rsidP="000956B1">
      <w:pPr>
        <w:outlineLvl w:val="0"/>
      </w:pPr>
      <w:r>
        <w:t xml:space="preserve">Discussion went back to the kennel definition in the </w:t>
      </w:r>
      <w:proofErr w:type="spellStart"/>
      <w:r>
        <w:t>ordinaces</w:t>
      </w:r>
      <w:proofErr w:type="spellEnd"/>
      <w:r>
        <w:t>, discussion was made that up to 3 dogs a</w:t>
      </w:r>
      <w:r w:rsidR="00E71BD5">
        <w:t>re okay in a R1 residential zone</w:t>
      </w:r>
      <w:r>
        <w:t xml:space="preserve">.  Travis expressed that the ordinance should say that 3 dogs is a </w:t>
      </w:r>
      <w:r w:rsidR="00E71BD5">
        <w:t xml:space="preserve">kennel, but no more than 3 dogs are allowed in a residential zone. Kennels are not allowed in an R1 zone.    Dennis asked if a business license would be needed at that point and Gene said that the proposed </w:t>
      </w:r>
      <w:proofErr w:type="spellStart"/>
      <w:r w:rsidR="00E71BD5">
        <w:t>ordiniance</w:t>
      </w:r>
      <w:proofErr w:type="spellEnd"/>
      <w:r w:rsidR="00E71BD5">
        <w:t xml:space="preserve"> change would say no</w:t>
      </w:r>
      <w:r w:rsidR="0060092D">
        <w:t xml:space="preserve"> commercial,</w:t>
      </w:r>
      <w:r w:rsidR="00E71BD5">
        <w:t xml:space="preserve"> Recreational or Hobby kennels would be allowed and that would address any issues.    </w:t>
      </w:r>
    </w:p>
    <w:p w14:paraId="709FFBB5" w14:textId="7ACBE55B" w:rsidR="000956B1" w:rsidRDefault="0060092D" w:rsidP="000956B1">
      <w:pPr>
        <w:outlineLvl w:val="0"/>
      </w:pPr>
      <w:r>
        <w:t>The owner of the kennel needs to be on the license so that if there are issues</w:t>
      </w:r>
      <w:proofErr w:type="gramStart"/>
      <w:r>
        <w:t>,  the</w:t>
      </w:r>
      <w:proofErr w:type="gramEnd"/>
      <w:r>
        <w:t xml:space="preserve"> town can get a hold of the proper person.</w:t>
      </w:r>
    </w:p>
    <w:p w14:paraId="7677D8EC" w14:textId="5B615A99" w:rsidR="000D6B89" w:rsidRDefault="0060092D" w:rsidP="000956B1">
      <w:pPr>
        <w:outlineLvl w:val="0"/>
      </w:pPr>
      <w:r>
        <w:t xml:space="preserve">Discussion about the </w:t>
      </w:r>
      <w:proofErr w:type="spellStart"/>
      <w:r>
        <w:t>propsed</w:t>
      </w:r>
      <w:proofErr w:type="spellEnd"/>
      <w:r>
        <w:t xml:space="preserve"> fee, possible options for it to include a five year </w:t>
      </w:r>
      <w:proofErr w:type="spellStart"/>
      <w:r>
        <w:t>licence</w:t>
      </w:r>
      <w:proofErr w:type="spellEnd"/>
      <w:r>
        <w:t xml:space="preserve">, or perhaps a first </w:t>
      </w:r>
      <w:proofErr w:type="gramStart"/>
      <w:r>
        <w:t xml:space="preserve">time </w:t>
      </w:r>
      <w:r w:rsidR="001A6118">
        <w:t xml:space="preserve"> free</w:t>
      </w:r>
      <w:proofErr w:type="gramEnd"/>
      <w:r w:rsidR="001A6118">
        <w:t xml:space="preserve"> thing or a smaller fee. And some kind of warning should be issued.</w:t>
      </w:r>
      <w:r>
        <w:t xml:space="preserve">  Gene expressed that the biggest thing is to get the town educated.  </w:t>
      </w:r>
      <w:r w:rsidR="001A6118">
        <w:t xml:space="preserve"> Travis suggested that on the first offense, they can offer to </w:t>
      </w:r>
      <w:proofErr w:type="spellStart"/>
      <w:r w:rsidR="001A6118">
        <w:t>to</w:t>
      </w:r>
      <w:proofErr w:type="spellEnd"/>
      <w:r w:rsidR="001A6118">
        <w:t xml:space="preserve"> a 5 year license or the $250 fine.  The kennel has been delayed by 8-10 </w:t>
      </w:r>
      <w:proofErr w:type="gramStart"/>
      <w:r w:rsidR="001A6118">
        <w:t>weeks,</w:t>
      </w:r>
      <w:proofErr w:type="gramEnd"/>
      <w:r w:rsidR="001A6118">
        <w:t xml:space="preserve"> we won’t be able to impound dogs until that is ready to go. </w:t>
      </w:r>
      <w:r w:rsidR="00FF2E15">
        <w:t xml:space="preserve">Concern was expressed over the dog catcher </w:t>
      </w:r>
      <w:proofErr w:type="spellStart"/>
      <w:r w:rsidR="00FF2E15">
        <w:t>postion</w:t>
      </w:r>
      <w:proofErr w:type="spellEnd"/>
      <w:r w:rsidR="00FF2E15">
        <w:t>.  Bob needs to be talked to and the clear expectation of h</w:t>
      </w:r>
      <w:r w:rsidR="000D6B89">
        <w:t xml:space="preserve">is duties, before this is pushed out to the public.  </w:t>
      </w:r>
      <w:r w:rsidR="0025032F">
        <w:t xml:space="preserve">These suggested changes were to be put to the public hearing then back for discussion. </w:t>
      </w:r>
    </w:p>
    <w:p w14:paraId="4E2FE062" w14:textId="77777777" w:rsidR="000D6B89" w:rsidRDefault="000D6B89" w:rsidP="000956B1">
      <w:pPr>
        <w:outlineLvl w:val="0"/>
      </w:pPr>
    </w:p>
    <w:p w14:paraId="585C6487" w14:textId="33977C2F" w:rsidR="0060092D" w:rsidRDefault="000D6B89" w:rsidP="000956B1">
      <w:pPr>
        <w:outlineLvl w:val="0"/>
      </w:pPr>
      <w:r>
        <w:t>Dennis made the motion for the proposed ordinances be sent to the Town Board for consideration, and input, Kent seconded the motion.   All carried with no Nays.</w:t>
      </w:r>
    </w:p>
    <w:p w14:paraId="273B9387" w14:textId="77777777" w:rsidR="000D6B89" w:rsidRDefault="000D6B89" w:rsidP="000956B1">
      <w:pPr>
        <w:outlineLvl w:val="0"/>
      </w:pPr>
    </w:p>
    <w:p w14:paraId="6F7A09E9" w14:textId="0F641EE1" w:rsidR="00136BDA" w:rsidRDefault="000D6B89" w:rsidP="006B7791">
      <w:pPr>
        <w:outlineLvl w:val="0"/>
      </w:pPr>
      <w:r>
        <w:t xml:space="preserve">Gene made a motion to adjourn the meeting, Dennis seconded the motion. Motion carried. </w:t>
      </w:r>
    </w:p>
    <w:p w14:paraId="6F57231C" w14:textId="77777777" w:rsidR="00136BDA" w:rsidRDefault="00136BDA" w:rsidP="006B7791">
      <w:pPr>
        <w:outlineLvl w:val="0"/>
      </w:pPr>
    </w:p>
    <w:p w14:paraId="0F015650" w14:textId="77777777" w:rsidR="000D6B89" w:rsidRDefault="000D6B89" w:rsidP="006B7791">
      <w:pPr>
        <w:outlineLvl w:val="0"/>
      </w:pPr>
    </w:p>
    <w:p w14:paraId="6619795F" w14:textId="21DC7975" w:rsidR="0099281B" w:rsidRDefault="0099281B" w:rsidP="006B7791">
      <w:pPr>
        <w:outlineLvl w:val="0"/>
      </w:pPr>
      <w:r>
        <w:t xml:space="preserve">Approved this </w:t>
      </w:r>
      <w:r w:rsidR="000D6B89">
        <w:t>22</w:t>
      </w:r>
      <w:r w:rsidR="00136BDA">
        <w:t>th</w:t>
      </w:r>
      <w:r w:rsidR="00EA1F47">
        <w:t xml:space="preserve"> day of November</w:t>
      </w:r>
      <w:r w:rsidR="00AE02C4">
        <w:t>, 2021</w:t>
      </w:r>
    </w:p>
    <w:p w14:paraId="7A521C48" w14:textId="4F52886C" w:rsidR="0099281B" w:rsidRPr="00295142" w:rsidRDefault="00136BDA" w:rsidP="006B7791">
      <w:pPr>
        <w:outlineLvl w:val="0"/>
      </w:pPr>
      <w:r>
        <w:t>Lacy A van Rij</w:t>
      </w:r>
      <w:r w:rsidR="0099281B">
        <w:t xml:space="preserve"> – Tropic Town Clerk</w:t>
      </w:r>
    </w:p>
    <w:p w14:paraId="3B13F024" w14:textId="77777777" w:rsidR="00295142" w:rsidRDefault="00295142" w:rsidP="006B7791">
      <w:pPr>
        <w:outlineLvl w:val="0"/>
      </w:pPr>
    </w:p>
    <w:p w14:paraId="06F063D5" w14:textId="77777777" w:rsidR="00295142" w:rsidRPr="005D016E" w:rsidRDefault="00295142" w:rsidP="006B7791">
      <w:pPr>
        <w:outlineLvl w:val="0"/>
      </w:pPr>
    </w:p>
    <w:sectPr w:rsidR="00295142" w:rsidRPr="005D016E" w:rsidSect="002079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537AB4"/>
    <w:multiLevelType w:val="hybridMultilevel"/>
    <w:tmpl w:val="5A98E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BC4"/>
    <w:rsid w:val="00086716"/>
    <w:rsid w:val="000956B1"/>
    <w:rsid w:val="000D6B89"/>
    <w:rsid w:val="000F6110"/>
    <w:rsid w:val="001170D7"/>
    <w:rsid w:val="00136BDA"/>
    <w:rsid w:val="0014071E"/>
    <w:rsid w:val="00145DAF"/>
    <w:rsid w:val="00165EF2"/>
    <w:rsid w:val="001A6118"/>
    <w:rsid w:val="002079DC"/>
    <w:rsid w:val="0025032F"/>
    <w:rsid w:val="00253163"/>
    <w:rsid w:val="00285D84"/>
    <w:rsid w:val="00295142"/>
    <w:rsid w:val="002B5389"/>
    <w:rsid w:val="002E4F54"/>
    <w:rsid w:val="00331A48"/>
    <w:rsid w:val="00333073"/>
    <w:rsid w:val="003410A0"/>
    <w:rsid w:val="003A3C71"/>
    <w:rsid w:val="003D530B"/>
    <w:rsid w:val="004B41A8"/>
    <w:rsid w:val="004D069E"/>
    <w:rsid w:val="00505E6C"/>
    <w:rsid w:val="005729E8"/>
    <w:rsid w:val="00577511"/>
    <w:rsid w:val="00591318"/>
    <w:rsid w:val="005D016E"/>
    <w:rsid w:val="0060092D"/>
    <w:rsid w:val="0066001D"/>
    <w:rsid w:val="00666CD7"/>
    <w:rsid w:val="006967A7"/>
    <w:rsid w:val="00696E81"/>
    <w:rsid w:val="006A1596"/>
    <w:rsid w:val="006B7791"/>
    <w:rsid w:val="00712D2F"/>
    <w:rsid w:val="007306FB"/>
    <w:rsid w:val="00734051"/>
    <w:rsid w:val="007C1DA0"/>
    <w:rsid w:val="007F2089"/>
    <w:rsid w:val="008348F5"/>
    <w:rsid w:val="00850C54"/>
    <w:rsid w:val="00855888"/>
    <w:rsid w:val="009907DC"/>
    <w:rsid w:val="0099281B"/>
    <w:rsid w:val="009A5BC4"/>
    <w:rsid w:val="00A25D33"/>
    <w:rsid w:val="00A64DF5"/>
    <w:rsid w:val="00A92EE2"/>
    <w:rsid w:val="00AC393D"/>
    <w:rsid w:val="00AD3EF8"/>
    <w:rsid w:val="00AE02C4"/>
    <w:rsid w:val="00AF4652"/>
    <w:rsid w:val="00BC56FC"/>
    <w:rsid w:val="00C26215"/>
    <w:rsid w:val="00CD612F"/>
    <w:rsid w:val="00D14561"/>
    <w:rsid w:val="00D43A00"/>
    <w:rsid w:val="00D73055"/>
    <w:rsid w:val="00DE72B6"/>
    <w:rsid w:val="00E71BD5"/>
    <w:rsid w:val="00EA1F47"/>
    <w:rsid w:val="00ED05CE"/>
    <w:rsid w:val="00EE1E3F"/>
    <w:rsid w:val="00F05377"/>
    <w:rsid w:val="00F6231C"/>
    <w:rsid w:val="00FE2628"/>
    <w:rsid w:val="00FF2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E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9DC"/>
    <w:rPr>
      <w:rFonts w:ascii="Times New Roman" w:eastAsia="Times New Roman" w:hAnsi="Times New Roman"/>
      <w:sz w:val="24"/>
      <w:szCs w:val="24"/>
    </w:rPr>
  </w:style>
  <w:style w:type="paragraph" w:styleId="Heading1">
    <w:name w:val="heading 1"/>
    <w:basedOn w:val="Normal"/>
    <w:next w:val="Normal"/>
    <w:link w:val="Heading1Char"/>
    <w:uiPriority w:val="9"/>
    <w:qFormat/>
    <w:rsid w:val="006B7791"/>
    <w:pPr>
      <w:keepNext/>
      <w:outlineLvl w:val="0"/>
    </w:pPr>
    <w:rPr>
      <w:u w:val="single"/>
    </w:rPr>
  </w:style>
  <w:style w:type="paragraph" w:styleId="Heading2">
    <w:name w:val="heading 2"/>
    <w:basedOn w:val="Normal"/>
    <w:next w:val="Normal"/>
    <w:link w:val="Heading2Char"/>
    <w:qFormat/>
    <w:rsid w:val="002079DC"/>
    <w:pPr>
      <w:keepNext/>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79DC"/>
    <w:rPr>
      <w:sz w:val="22"/>
      <w:szCs w:val="22"/>
    </w:rPr>
  </w:style>
  <w:style w:type="character" w:customStyle="1" w:styleId="Heading2Char">
    <w:name w:val="Heading 2 Char"/>
    <w:link w:val="Heading2"/>
    <w:rsid w:val="002079DC"/>
    <w:rPr>
      <w:rFonts w:ascii="Times New Roman" w:eastAsia="Times New Roman" w:hAnsi="Times New Roman" w:cs="Times New Roman"/>
      <w:b/>
      <w:sz w:val="24"/>
      <w:szCs w:val="20"/>
    </w:rPr>
  </w:style>
  <w:style w:type="character" w:customStyle="1" w:styleId="Heading1Char">
    <w:name w:val="Heading 1 Char"/>
    <w:link w:val="Heading1"/>
    <w:uiPriority w:val="9"/>
    <w:rsid w:val="006B7791"/>
    <w:rPr>
      <w:rFonts w:ascii="Times New Roman" w:eastAsia="Times New Roman" w:hAnsi="Times New Roman" w:cs="Times New Roman"/>
      <w:sz w:val="24"/>
      <w:szCs w:val="24"/>
      <w:u w:val="single"/>
    </w:rPr>
  </w:style>
  <w:style w:type="paragraph" w:styleId="ListParagraph">
    <w:name w:val="List Paragraph"/>
    <w:basedOn w:val="Normal"/>
    <w:uiPriority w:val="34"/>
    <w:qFormat/>
    <w:rsid w:val="00EE1E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9DC"/>
    <w:rPr>
      <w:rFonts w:ascii="Times New Roman" w:eastAsia="Times New Roman" w:hAnsi="Times New Roman"/>
      <w:sz w:val="24"/>
      <w:szCs w:val="24"/>
    </w:rPr>
  </w:style>
  <w:style w:type="paragraph" w:styleId="Heading1">
    <w:name w:val="heading 1"/>
    <w:basedOn w:val="Normal"/>
    <w:next w:val="Normal"/>
    <w:link w:val="Heading1Char"/>
    <w:uiPriority w:val="9"/>
    <w:qFormat/>
    <w:rsid w:val="006B7791"/>
    <w:pPr>
      <w:keepNext/>
      <w:outlineLvl w:val="0"/>
    </w:pPr>
    <w:rPr>
      <w:u w:val="single"/>
    </w:rPr>
  </w:style>
  <w:style w:type="paragraph" w:styleId="Heading2">
    <w:name w:val="heading 2"/>
    <w:basedOn w:val="Normal"/>
    <w:next w:val="Normal"/>
    <w:link w:val="Heading2Char"/>
    <w:qFormat/>
    <w:rsid w:val="002079DC"/>
    <w:pPr>
      <w:keepNext/>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79DC"/>
    <w:rPr>
      <w:sz w:val="22"/>
      <w:szCs w:val="22"/>
    </w:rPr>
  </w:style>
  <w:style w:type="character" w:customStyle="1" w:styleId="Heading2Char">
    <w:name w:val="Heading 2 Char"/>
    <w:link w:val="Heading2"/>
    <w:rsid w:val="002079DC"/>
    <w:rPr>
      <w:rFonts w:ascii="Times New Roman" w:eastAsia="Times New Roman" w:hAnsi="Times New Roman" w:cs="Times New Roman"/>
      <w:b/>
      <w:sz w:val="24"/>
      <w:szCs w:val="20"/>
    </w:rPr>
  </w:style>
  <w:style w:type="character" w:customStyle="1" w:styleId="Heading1Char">
    <w:name w:val="Heading 1 Char"/>
    <w:link w:val="Heading1"/>
    <w:uiPriority w:val="9"/>
    <w:rsid w:val="006B7791"/>
    <w:rPr>
      <w:rFonts w:ascii="Times New Roman" w:eastAsia="Times New Roman" w:hAnsi="Times New Roman" w:cs="Times New Roman"/>
      <w:sz w:val="24"/>
      <w:szCs w:val="24"/>
      <w:u w:val="single"/>
    </w:rPr>
  </w:style>
  <w:style w:type="paragraph" w:styleId="ListParagraph">
    <w:name w:val="List Paragraph"/>
    <w:basedOn w:val="Normal"/>
    <w:uiPriority w:val="34"/>
    <w:qFormat/>
    <w:rsid w:val="00EE1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Desk\Desktop\Office%20&amp;%20other%20Forms\TB%20PC%20Templates\PC%20Templates\PC%20Mintu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PC Mintues Template</Template>
  <TotalTime>4385</TotalTime>
  <Pages>3</Pages>
  <Words>1072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ProDesk</dc:creator>
  <cp:lastModifiedBy>ProDesk</cp:lastModifiedBy>
  <cp:revision>7</cp:revision>
  <cp:lastPrinted>2021-10-07T14:44:00Z</cp:lastPrinted>
  <dcterms:created xsi:type="dcterms:W3CDTF">2021-11-19T15:31:00Z</dcterms:created>
  <dcterms:modified xsi:type="dcterms:W3CDTF">2021-12-01T20:49:00Z</dcterms:modified>
</cp:coreProperties>
</file>