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11F2" w14:textId="77777777" w:rsidR="00497763" w:rsidRPr="00241A7B" w:rsidRDefault="00497763" w:rsidP="00497763">
      <w:pPr>
        <w:tabs>
          <w:tab w:val="left" w:pos="360"/>
        </w:tabs>
        <w:spacing w:after="0"/>
        <w:jc w:val="center"/>
        <w:rPr>
          <w:rFonts w:eastAsia="Times New Roman" w:cs="Times New Roman"/>
          <w:b/>
          <w:bCs/>
          <w:smallCaps/>
          <w:sz w:val="32"/>
          <w:szCs w:val="32"/>
        </w:rPr>
      </w:pPr>
      <w:r w:rsidRPr="00241A7B">
        <w:rPr>
          <w:rFonts w:eastAsia="Times New Roman" w:cs="Times New Roman"/>
          <w:b/>
          <w:bCs/>
          <w:smallCaps/>
          <w:sz w:val="32"/>
          <w:szCs w:val="32"/>
        </w:rPr>
        <w:t xml:space="preserve">Minutes </w:t>
      </w:r>
    </w:p>
    <w:p w14:paraId="49BA327A" w14:textId="77777777" w:rsidR="00497763" w:rsidRPr="00241A7B" w:rsidRDefault="00A40645" w:rsidP="00497763">
      <w:pPr>
        <w:tabs>
          <w:tab w:val="left" w:pos="360"/>
        </w:tabs>
        <w:spacing w:after="0"/>
        <w:jc w:val="center"/>
        <w:rPr>
          <w:rFonts w:eastAsia="Times New Roman" w:cs="Times New Roman"/>
          <w:b/>
          <w:bCs/>
          <w:smallCaps/>
          <w:sz w:val="32"/>
          <w:szCs w:val="32"/>
        </w:rPr>
      </w:pPr>
      <w:r>
        <w:rPr>
          <w:rFonts w:eastAsia="Times New Roman" w:cs="Times New Roman"/>
          <w:b/>
          <w:bCs/>
          <w:smallCaps/>
          <w:sz w:val="32"/>
          <w:szCs w:val="32"/>
        </w:rPr>
        <w:t>Airport</w:t>
      </w:r>
      <w:r w:rsidR="00497763">
        <w:rPr>
          <w:rFonts w:eastAsia="Times New Roman" w:cs="Times New Roman"/>
          <w:b/>
          <w:bCs/>
          <w:smallCaps/>
          <w:sz w:val="32"/>
          <w:szCs w:val="32"/>
        </w:rPr>
        <w:t xml:space="preserve"> Board </w:t>
      </w:r>
      <w:r w:rsidR="00497763" w:rsidRPr="00241A7B">
        <w:rPr>
          <w:rFonts w:eastAsia="Times New Roman" w:cs="Times New Roman"/>
          <w:b/>
          <w:bCs/>
          <w:smallCaps/>
          <w:sz w:val="32"/>
          <w:szCs w:val="32"/>
        </w:rPr>
        <w:t>Meeting</w:t>
      </w:r>
    </w:p>
    <w:p w14:paraId="072F49B1" w14:textId="77777777" w:rsidR="00A40645" w:rsidRDefault="00A40645" w:rsidP="00A40645">
      <w:pPr>
        <w:spacing w:after="0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500 W AIRPORT ROAD, SANPETE COUNTY, UTAH</w:t>
      </w:r>
    </w:p>
    <w:p w14:paraId="3C2ACDD6" w14:textId="279D241B" w:rsidR="00A40645" w:rsidRDefault="00A40645" w:rsidP="00A40645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Tuesday, </w:t>
      </w:r>
      <w:r w:rsidR="00F2234A">
        <w:rPr>
          <w:rFonts w:eastAsia="Times New Roman" w:cs="Times New Roman"/>
          <w:b/>
          <w:bCs/>
          <w:szCs w:val="24"/>
        </w:rPr>
        <w:t>August</w:t>
      </w:r>
      <w:r>
        <w:rPr>
          <w:rFonts w:eastAsia="Times New Roman" w:cs="Times New Roman"/>
          <w:b/>
          <w:bCs/>
          <w:szCs w:val="24"/>
        </w:rPr>
        <w:t xml:space="preserve"> </w:t>
      </w:r>
      <w:r w:rsidR="00F2234A">
        <w:rPr>
          <w:rFonts w:eastAsia="Times New Roman" w:cs="Times New Roman"/>
          <w:b/>
          <w:bCs/>
          <w:szCs w:val="24"/>
        </w:rPr>
        <w:t>16</w:t>
      </w:r>
      <w:r>
        <w:rPr>
          <w:rFonts w:eastAsia="Times New Roman" w:cs="Times New Roman"/>
          <w:b/>
          <w:bCs/>
          <w:szCs w:val="24"/>
        </w:rPr>
        <w:t>, 202</w:t>
      </w:r>
      <w:r w:rsidR="00F2234A">
        <w:rPr>
          <w:rFonts w:eastAsia="Times New Roman" w:cs="Times New Roman"/>
          <w:b/>
          <w:bCs/>
          <w:szCs w:val="24"/>
        </w:rPr>
        <w:t>2</w:t>
      </w:r>
    </w:p>
    <w:p w14:paraId="51276FF8" w14:textId="77777777" w:rsidR="00A40645" w:rsidRDefault="00A40645" w:rsidP="00A40645">
      <w:pPr>
        <w:spacing w:after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6:00 P.M.</w:t>
      </w:r>
    </w:p>
    <w:p w14:paraId="70FF6624" w14:textId="77777777" w:rsidR="00497763" w:rsidRPr="00241A7B" w:rsidRDefault="00497763" w:rsidP="00497763">
      <w:pPr>
        <w:spacing w:after="0"/>
        <w:jc w:val="center"/>
        <w:rPr>
          <w:b/>
          <w:sz w:val="28"/>
          <w:szCs w:val="28"/>
        </w:rPr>
      </w:pPr>
    </w:p>
    <w:p w14:paraId="10FE663F" w14:textId="77777777" w:rsidR="00497763" w:rsidRPr="00241A7B" w:rsidRDefault="00497763" w:rsidP="00497763">
      <w:pPr>
        <w:spacing w:after="0"/>
        <w:jc w:val="center"/>
        <w:rPr>
          <w:b/>
          <w:sz w:val="28"/>
          <w:szCs w:val="28"/>
        </w:rPr>
      </w:pPr>
    </w:p>
    <w:p w14:paraId="0AA53969" w14:textId="01C77871" w:rsidR="00193DBA" w:rsidRDefault="00193DBA" w:rsidP="00193DBA">
      <w:r w:rsidRPr="128FE025">
        <w:rPr>
          <w:b/>
          <w:bCs/>
        </w:rPr>
        <w:t>Board Members Present:</w:t>
      </w:r>
      <w:r>
        <w:t xml:space="preserve">  Chair </w:t>
      </w:r>
      <w:r w:rsidR="00A40645">
        <w:t>Tom Herbert</w:t>
      </w:r>
      <w:r>
        <w:t xml:space="preserve">, </w:t>
      </w:r>
      <w:r w:rsidR="00A40645">
        <w:t xml:space="preserve">Ted Meikle, Manti Council Liaison Gary Chidester </w:t>
      </w:r>
    </w:p>
    <w:p w14:paraId="7F981F4C" w14:textId="6C8A4A36" w:rsidR="00193DBA" w:rsidRPr="00A40645" w:rsidRDefault="00193DBA" w:rsidP="00193DBA">
      <w:r w:rsidRPr="128FE025">
        <w:rPr>
          <w:b/>
          <w:bCs/>
        </w:rPr>
        <w:t xml:space="preserve">Board Members </w:t>
      </w:r>
      <w:r w:rsidR="00C26314" w:rsidRPr="128FE025">
        <w:rPr>
          <w:b/>
          <w:bCs/>
        </w:rPr>
        <w:t>Excused</w:t>
      </w:r>
      <w:r w:rsidRPr="128FE025">
        <w:rPr>
          <w:b/>
          <w:bCs/>
        </w:rPr>
        <w:t>:</w:t>
      </w:r>
      <w:r w:rsidRPr="128FE025">
        <w:rPr>
          <w:b/>
          <w:bCs/>
          <w:i/>
          <w:iCs/>
        </w:rPr>
        <w:t xml:space="preserve"> </w:t>
      </w:r>
      <w:r w:rsidR="00A40645">
        <w:t>Scott Larson</w:t>
      </w:r>
      <w:r w:rsidR="007C165B">
        <w:t>, Jeremy Hallows, Ephraim Council Liaison Richard, Wheeler, Manti Council liaison Jeff Killian</w:t>
      </w:r>
    </w:p>
    <w:p w14:paraId="09F5A29F" w14:textId="4AA23646" w:rsidR="00193DBA" w:rsidRDefault="00193DBA" w:rsidP="128FE025">
      <w:pPr>
        <w:rPr>
          <w:b/>
          <w:bCs/>
          <w:i/>
          <w:iCs/>
        </w:rPr>
      </w:pPr>
      <w:r w:rsidRPr="128FE025">
        <w:rPr>
          <w:b/>
          <w:bCs/>
        </w:rPr>
        <w:t>Staff Present:</w:t>
      </w:r>
      <w:r>
        <w:t xml:space="preserve">  </w:t>
      </w:r>
      <w:r w:rsidR="00A40645">
        <w:t>County Commissioner Edwin Sunderland, Candice Maudsley</w:t>
      </w:r>
    </w:p>
    <w:p w14:paraId="2F6C528E" w14:textId="47D27594" w:rsidR="00193DBA" w:rsidRDefault="00193DBA" w:rsidP="00193DBA">
      <w:r w:rsidRPr="128FE025">
        <w:rPr>
          <w:b/>
          <w:bCs/>
        </w:rPr>
        <w:t xml:space="preserve">Others Appearing: </w:t>
      </w:r>
      <w:r>
        <w:t xml:space="preserve"> Daniel Maynes</w:t>
      </w:r>
    </w:p>
    <w:p w14:paraId="69A7CC2D" w14:textId="77777777" w:rsidR="00E61108" w:rsidRPr="00C26314" w:rsidRDefault="0020576D" w:rsidP="00193DBA">
      <w:r>
        <w:pict w14:anchorId="0941FFE1">
          <v:rect id="_x0000_i1025" style="width:0;height:1.5pt" o:hralign="center" o:hrstd="t" o:hr="t" fillcolor="#a0a0a0" stroked="f"/>
        </w:pict>
      </w:r>
    </w:p>
    <w:p w14:paraId="6550DC32" w14:textId="77777777" w:rsidR="00E61108" w:rsidRPr="00241A7B" w:rsidRDefault="00E61108" w:rsidP="00E61108">
      <w:pPr>
        <w:tabs>
          <w:tab w:val="left" w:pos="360"/>
        </w:tabs>
        <w:spacing w:after="0"/>
        <w:jc w:val="both"/>
        <w:rPr>
          <w:rFonts w:eastAsia="Times New Roman" w:cs="Times New Roman"/>
          <w:b/>
          <w:smallCaps/>
          <w:szCs w:val="24"/>
        </w:rPr>
      </w:pPr>
      <w:r w:rsidRPr="00241A7B">
        <w:rPr>
          <w:rFonts w:eastAsia="Times New Roman" w:cs="Times New Roman"/>
          <w:b/>
          <w:smallCaps/>
          <w:szCs w:val="24"/>
        </w:rPr>
        <w:t>Call to Order</w:t>
      </w:r>
    </w:p>
    <w:p w14:paraId="6A1C620C" w14:textId="21EB3E2D" w:rsidR="00E61108" w:rsidRDefault="00E61108" w:rsidP="128FE025">
      <w:pPr>
        <w:tabs>
          <w:tab w:val="left" w:pos="360"/>
        </w:tabs>
        <w:spacing w:after="0"/>
        <w:ind w:left="360"/>
        <w:jc w:val="both"/>
        <w:rPr>
          <w:rFonts w:eastAsia="Times New Roman" w:cs="Times New Roman"/>
        </w:rPr>
      </w:pPr>
      <w:r w:rsidRPr="128FE025">
        <w:rPr>
          <w:rFonts w:eastAsia="Times New Roman" w:cs="Times New Roman"/>
        </w:rPr>
        <w:t xml:space="preserve">The </w:t>
      </w:r>
      <w:r w:rsidR="00A40645" w:rsidRPr="128FE025">
        <w:rPr>
          <w:rFonts w:eastAsia="Times New Roman" w:cs="Times New Roman"/>
        </w:rPr>
        <w:t>Manti Ephraim Airport</w:t>
      </w:r>
      <w:r w:rsidRPr="128FE025">
        <w:rPr>
          <w:rFonts w:eastAsia="Times New Roman" w:cs="Times New Roman"/>
        </w:rPr>
        <w:t xml:space="preserve"> Board convened on T</w:t>
      </w:r>
      <w:r w:rsidR="00A40645" w:rsidRPr="128FE025">
        <w:rPr>
          <w:rFonts w:eastAsia="Times New Roman" w:cs="Times New Roman"/>
        </w:rPr>
        <w:t>uesday</w:t>
      </w:r>
      <w:r w:rsidRPr="128FE025">
        <w:rPr>
          <w:rFonts w:eastAsia="Times New Roman" w:cs="Times New Roman"/>
        </w:rPr>
        <w:t>,</w:t>
      </w:r>
      <w:r w:rsidR="00A40645" w:rsidRPr="128FE025">
        <w:rPr>
          <w:rFonts w:eastAsia="Times New Roman" w:cs="Times New Roman"/>
        </w:rPr>
        <w:t xml:space="preserve"> </w:t>
      </w:r>
      <w:r w:rsidR="007C165B" w:rsidRPr="128FE025">
        <w:rPr>
          <w:rFonts w:eastAsia="Times New Roman" w:cs="Times New Roman"/>
        </w:rPr>
        <w:t>August 16</w:t>
      </w:r>
      <w:r w:rsidRPr="128FE025">
        <w:rPr>
          <w:rFonts w:eastAsia="Times New Roman" w:cs="Times New Roman"/>
        </w:rPr>
        <w:fldChar w:fldCharType="begin"/>
      </w:r>
      <w:r w:rsidRPr="128FE025">
        <w:rPr>
          <w:rFonts w:eastAsia="Times New Roman" w:cs="Times New Roman"/>
        </w:rPr>
        <w:instrText xml:space="preserve"> </w:instrText>
      </w:r>
      <w:r w:rsidRPr="128FE025">
        <w:rPr>
          <w:rFonts w:eastAsia="Times New Roman" w:cs="Times New Roman"/>
        </w:rPr>
        <w:fldChar w:fldCharType="end"/>
      </w:r>
      <w:r w:rsidRPr="128FE025">
        <w:rPr>
          <w:rFonts w:eastAsia="Times New Roman" w:cs="Times New Roman"/>
        </w:rPr>
        <w:t>, 20</w:t>
      </w:r>
      <w:r w:rsidR="00C85C9B" w:rsidRPr="128FE025">
        <w:rPr>
          <w:rFonts w:eastAsia="Times New Roman" w:cs="Times New Roman"/>
        </w:rPr>
        <w:t>2</w:t>
      </w:r>
      <w:r w:rsidR="00F2234A" w:rsidRPr="128FE025">
        <w:rPr>
          <w:rFonts w:eastAsia="Times New Roman" w:cs="Times New Roman"/>
        </w:rPr>
        <w:t>2</w:t>
      </w:r>
      <w:r w:rsidR="00A40645" w:rsidRPr="128FE025">
        <w:rPr>
          <w:rFonts w:eastAsia="Times New Roman" w:cs="Times New Roman"/>
        </w:rPr>
        <w:t>.</w:t>
      </w:r>
      <w:r w:rsidRPr="128FE025">
        <w:rPr>
          <w:rFonts w:eastAsia="Times New Roman" w:cs="Times New Roman"/>
        </w:rPr>
        <w:t xml:space="preserve">  Board Chair </w:t>
      </w:r>
      <w:r w:rsidR="00A40645" w:rsidRPr="128FE025">
        <w:rPr>
          <w:rFonts w:eastAsia="Times New Roman" w:cs="Times New Roman"/>
        </w:rPr>
        <w:t>T</w:t>
      </w:r>
      <w:r w:rsidR="007C0D96" w:rsidRPr="128FE025">
        <w:rPr>
          <w:rFonts w:eastAsia="Times New Roman" w:cs="Times New Roman"/>
        </w:rPr>
        <w:t>om Herbert</w:t>
      </w:r>
      <w:r w:rsidRPr="128FE025">
        <w:rPr>
          <w:rFonts w:eastAsia="Times New Roman" w:cs="Times New Roman"/>
        </w:rPr>
        <w:t xml:space="preserve"> called the meeting to order at </w:t>
      </w:r>
      <w:r w:rsidR="007C0D96" w:rsidRPr="128FE025">
        <w:rPr>
          <w:rFonts w:eastAsia="Times New Roman" w:cs="Times New Roman"/>
        </w:rPr>
        <w:t>6</w:t>
      </w:r>
      <w:r w:rsidRPr="128FE025">
        <w:rPr>
          <w:rFonts w:eastAsia="Times New Roman" w:cs="Times New Roman"/>
        </w:rPr>
        <w:t xml:space="preserve">:08 </w:t>
      </w:r>
      <w:r w:rsidR="00941AED" w:rsidRPr="128FE025">
        <w:rPr>
          <w:rFonts w:eastAsia="Times New Roman" w:cs="Times New Roman"/>
        </w:rPr>
        <w:t>PM.</w:t>
      </w:r>
      <w:r w:rsidR="00EC4CD6" w:rsidRPr="128FE025">
        <w:rPr>
          <w:rFonts w:eastAsia="Times New Roman" w:cs="Times New Roman"/>
        </w:rPr>
        <w:t xml:space="preserve"> No quorum was present, so no motions were made. </w:t>
      </w:r>
    </w:p>
    <w:p w14:paraId="5DEA582D" w14:textId="77777777" w:rsidR="009A5F72" w:rsidRDefault="009A5F72" w:rsidP="00E61108">
      <w:pPr>
        <w:tabs>
          <w:tab w:val="left" w:pos="360"/>
        </w:tabs>
        <w:spacing w:after="0"/>
        <w:ind w:left="360"/>
        <w:jc w:val="both"/>
        <w:rPr>
          <w:rFonts w:eastAsia="Times New Roman" w:cs="Times New Roman"/>
          <w:szCs w:val="24"/>
        </w:rPr>
      </w:pPr>
    </w:p>
    <w:p w14:paraId="2A5439AC" w14:textId="77777777" w:rsidR="009A5F72" w:rsidRPr="009A5F72" w:rsidRDefault="009A5F72" w:rsidP="009A5F72">
      <w:pPr>
        <w:tabs>
          <w:tab w:val="left" w:pos="360"/>
        </w:tabs>
        <w:spacing w:after="0"/>
        <w:jc w:val="both"/>
        <w:rPr>
          <w:rFonts w:eastAsia="Times New Roman" w:cs="Times New Roman"/>
          <w:b/>
          <w:bCs/>
          <w:smallCaps/>
          <w:szCs w:val="24"/>
        </w:rPr>
      </w:pPr>
    </w:p>
    <w:p w14:paraId="7C3554F2" w14:textId="06F8D684" w:rsidR="009A5F72" w:rsidRPr="009A5F72" w:rsidRDefault="009A5F72" w:rsidP="128FE025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jc w:val="both"/>
        <w:rPr>
          <w:rFonts w:eastAsia="Times New Roman" w:cs="Times New Roman"/>
          <w:b/>
          <w:bCs/>
          <w:smallCaps/>
        </w:rPr>
      </w:pPr>
      <w:r w:rsidRPr="128FE025">
        <w:rPr>
          <w:rFonts w:eastAsia="Times New Roman" w:cs="Times New Roman"/>
          <w:b/>
          <w:bCs/>
          <w:smallCaps/>
        </w:rPr>
        <w:t>Board Discussion Items</w:t>
      </w:r>
    </w:p>
    <w:p w14:paraId="2508C379" w14:textId="77777777" w:rsidR="00497763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b/>
          <w:bCs/>
          <w:smallCaps/>
          <w:szCs w:val="24"/>
        </w:rPr>
      </w:pPr>
    </w:p>
    <w:p w14:paraId="5C3FC0A9" w14:textId="429BA208" w:rsidR="00841C6E" w:rsidRDefault="00497763" w:rsidP="128FE025">
      <w:pPr>
        <w:tabs>
          <w:tab w:val="left" w:pos="360"/>
        </w:tabs>
        <w:spacing w:after="0"/>
        <w:ind w:left="90"/>
        <w:jc w:val="both"/>
        <w:rPr>
          <w:rFonts w:eastAsia="Times New Roman" w:cs="Times New Roman"/>
          <w:b/>
          <w:bCs/>
          <w:smallCaps/>
        </w:rPr>
      </w:pPr>
      <w:r w:rsidRPr="128FE025">
        <w:rPr>
          <w:rFonts w:eastAsia="Times New Roman" w:cs="Times New Roman"/>
          <w:b/>
          <w:bCs/>
          <w:smallCaps/>
        </w:rPr>
        <w:t>A.</w:t>
      </w:r>
      <w:r>
        <w:tab/>
      </w:r>
      <w:r w:rsidRPr="128FE025">
        <w:rPr>
          <w:rFonts w:eastAsia="Times New Roman" w:cs="Times New Roman"/>
          <w:b/>
          <w:bCs/>
          <w:smallCaps/>
        </w:rPr>
        <w:t xml:space="preserve"> </w:t>
      </w:r>
      <w:r w:rsidR="00EC4CD6" w:rsidRPr="128FE025">
        <w:rPr>
          <w:rFonts w:eastAsia="Times New Roman" w:cs="Times New Roman"/>
          <w:b/>
          <w:bCs/>
          <w:smallCaps/>
        </w:rPr>
        <w:t>Annual Fly-in Planning and Assignment Follow-up</w:t>
      </w:r>
    </w:p>
    <w:p w14:paraId="55CB91E9" w14:textId="372060A7" w:rsidR="128FE025" w:rsidRDefault="128FE025" w:rsidP="128FE025">
      <w:pPr>
        <w:tabs>
          <w:tab w:val="left" w:pos="360"/>
        </w:tabs>
        <w:spacing w:after="0"/>
        <w:ind w:left="90"/>
        <w:jc w:val="both"/>
        <w:rPr>
          <w:rFonts w:eastAsia="Times New Roman" w:cs="Times New Roman"/>
          <w:b/>
          <w:bCs/>
          <w:smallCaps/>
          <w:szCs w:val="24"/>
        </w:rPr>
      </w:pPr>
    </w:p>
    <w:p w14:paraId="14CF0D15" w14:textId="77777777" w:rsidR="00841C6E" w:rsidRPr="00241A7B" w:rsidRDefault="00841C6E" w:rsidP="00841C6E">
      <w:pPr>
        <w:tabs>
          <w:tab w:val="left" w:pos="360"/>
        </w:tabs>
        <w:spacing w:after="0"/>
        <w:ind w:left="90"/>
        <w:jc w:val="both"/>
        <w:rPr>
          <w:rFonts w:eastAsia="Times New Roman" w:cs="Times New Roman"/>
          <w:szCs w:val="24"/>
        </w:rPr>
      </w:pPr>
    </w:p>
    <w:p w14:paraId="66359181" w14:textId="0EFB860A" w:rsidR="00841C6E" w:rsidRPr="00EC4CD6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eastAsia="Times New Roman" w:cs="Times New Roman"/>
        </w:rPr>
      </w:pPr>
      <w:r w:rsidRPr="128FE025">
        <w:rPr>
          <w:rFonts w:eastAsia="Times New Roman" w:cs="Times New Roman"/>
        </w:rPr>
        <w:t xml:space="preserve">SUU and USU will be attending. SUU needs a table to be provided. </w:t>
      </w:r>
    </w:p>
    <w:p w14:paraId="5BC348A9" w14:textId="00D3B83D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Times New Roman" w:cs="Times New Roman"/>
          <w:szCs w:val="24"/>
        </w:rPr>
        <w:t>AirMed is committed to attend.</w:t>
      </w:r>
    </w:p>
    <w:p w14:paraId="5F5AFA4C" w14:textId="1737B7CD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Theme="minorHAnsi" w:eastAsiaTheme="minorEastAsia" w:hAnsiTheme="minorHAnsi"/>
          <w:szCs w:val="24"/>
        </w:rPr>
      </w:pPr>
      <w:r w:rsidRPr="128FE025">
        <w:rPr>
          <w:rFonts w:eastAsia="Times New Roman" w:cs="Times New Roman"/>
          <w:szCs w:val="24"/>
        </w:rPr>
        <w:t>The hot air balloon is tentatively scheduled.</w:t>
      </w:r>
    </w:p>
    <w:p w14:paraId="521926F7" w14:textId="3DD82F9D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The PTA will be providing the lunch.</w:t>
      </w:r>
    </w:p>
    <w:p w14:paraId="0E46CAFF" w14:textId="62F6D7DC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The car show still needs to be organized.</w:t>
      </w:r>
    </w:p>
    <w:p w14:paraId="3F8BAD7E" w14:textId="390CCD2E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Jviation will provide the Coke trailer and free drinks.</w:t>
      </w:r>
    </w:p>
    <w:p w14:paraId="215EABA9" w14:textId="6E363615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Utah Back County Pilots Association will post the event on their website. They are also the contact for the STOL Demonstration.</w:t>
      </w:r>
    </w:p>
    <w:p w14:paraId="315E9AB4" w14:textId="2C229391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 xml:space="preserve">SLCC has still not given confirmation to attend. </w:t>
      </w:r>
    </w:p>
    <w:p w14:paraId="078D6CD7" w14:textId="2DE0A2AC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Vance Larsen confirmed live music from Snow College.</w:t>
      </w:r>
    </w:p>
    <w:p w14:paraId="33CD2482" w14:textId="5B7D6AB3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STEM Program has not been confirmed.</w:t>
      </w:r>
    </w:p>
    <w:p w14:paraId="580FFEC9" w14:textId="3A806F4F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The air boss will be John Forbes.</w:t>
      </w:r>
    </w:p>
    <w:p w14:paraId="6B6BA299" w14:textId="04EB9478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 xml:space="preserve">The Manti High School music program has not committed. </w:t>
      </w:r>
    </w:p>
    <w:p w14:paraId="0E2316B2" w14:textId="53AC568C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 xml:space="preserve">Ephraim City YCC has been contacted to help. Manti’s will be contacted as well. </w:t>
      </w:r>
    </w:p>
    <w:p w14:paraId="5309929E" w14:textId="4B1FA18B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Tom will make a diagram to show the placement of the dumpster, port-a-potties, and Coke trailer.</w:t>
      </w:r>
    </w:p>
    <w:p w14:paraId="4A311B2F" w14:textId="2F8CDA75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lastRenderedPageBreak/>
        <w:t xml:space="preserve">Helicopter rides will be all day. They will be $35 per person. </w:t>
      </w:r>
    </w:p>
    <w:p w14:paraId="4279932E" w14:textId="167A474F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The breakfast will begin at 7:30 for the pilots.</w:t>
      </w:r>
    </w:p>
    <w:p w14:paraId="11A5030E" w14:textId="69D65E14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T-Shirts are ready</w:t>
      </w:r>
    </w:p>
    <w:p w14:paraId="618EAD6A" w14:textId="4F62F77D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The road sign is ready.</w:t>
      </w:r>
    </w:p>
    <w:p w14:paraId="0B44A2EE" w14:textId="366AF922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Electric signs will also put up an advertisement.</w:t>
      </w:r>
    </w:p>
    <w:p w14:paraId="4EAA34BA" w14:textId="000288D7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A safety briefing will be done for the ground crew.</w:t>
      </w:r>
    </w:p>
    <w:p w14:paraId="3C7C38EE" w14:textId="3D898430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 xml:space="preserve">Social flight website </w:t>
      </w:r>
    </w:p>
    <w:p w14:paraId="732B78C6" w14:textId="060DBFC1" w:rsidR="128FE025" w:rsidRDefault="128FE025" w:rsidP="128FE025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jc w:val="both"/>
      </w:pPr>
      <w:r w:rsidRPr="128FE025">
        <w:rPr>
          <w:rFonts w:eastAsia="Calibri"/>
          <w:szCs w:val="24"/>
        </w:rPr>
        <w:t>Manti City will get the weeds mowed before the event.</w:t>
      </w:r>
    </w:p>
    <w:p w14:paraId="53F47FDC" w14:textId="5DFEFAE0" w:rsidR="128FE025" w:rsidRDefault="128FE025" w:rsidP="128FE025">
      <w:pPr>
        <w:tabs>
          <w:tab w:val="left" w:pos="360"/>
        </w:tabs>
        <w:spacing w:after="0"/>
        <w:jc w:val="both"/>
        <w:rPr>
          <w:rFonts w:eastAsia="Calibri"/>
          <w:szCs w:val="24"/>
        </w:rPr>
      </w:pPr>
    </w:p>
    <w:p w14:paraId="3143501B" w14:textId="209B50F9" w:rsidR="128FE025" w:rsidRDefault="128FE025" w:rsidP="128FE025">
      <w:pPr>
        <w:tabs>
          <w:tab w:val="left" w:pos="360"/>
        </w:tabs>
        <w:spacing w:after="0"/>
        <w:jc w:val="both"/>
        <w:rPr>
          <w:rFonts w:eastAsia="Calibri"/>
          <w:szCs w:val="24"/>
        </w:rPr>
      </w:pPr>
    </w:p>
    <w:p w14:paraId="187102BF" w14:textId="368B873E" w:rsidR="00497763" w:rsidRDefault="00497763" w:rsidP="128FE025">
      <w:pPr>
        <w:tabs>
          <w:tab w:val="left" w:pos="360"/>
        </w:tabs>
        <w:spacing w:after="0"/>
        <w:ind w:left="90"/>
        <w:jc w:val="both"/>
        <w:rPr>
          <w:rFonts w:eastAsia="Calibri"/>
          <w:b/>
          <w:bCs/>
          <w:smallCaps/>
          <w:szCs w:val="24"/>
        </w:rPr>
      </w:pPr>
      <w:r w:rsidRPr="128FE025">
        <w:rPr>
          <w:rFonts w:eastAsia="Times New Roman" w:cs="Times New Roman"/>
          <w:b/>
          <w:bCs/>
          <w:smallCaps/>
        </w:rPr>
        <w:t>B.</w:t>
      </w:r>
      <w:r>
        <w:tab/>
      </w:r>
      <w:r w:rsidRPr="128FE025">
        <w:rPr>
          <w:rFonts w:eastAsia="Times New Roman" w:cs="Times New Roman"/>
          <w:b/>
          <w:bCs/>
          <w:smallCaps/>
        </w:rPr>
        <w:t xml:space="preserve"> </w:t>
      </w:r>
      <w:r w:rsidR="128FE025" w:rsidRPr="128FE025">
        <w:rPr>
          <w:rFonts w:eastAsia="Times New Roman" w:cs="Times New Roman"/>
          <w:b/>
          <w:bCs/>
          <w:smallCaps/>
        </w:rPr>
        <w:t>EAA (Experimental Aircraft Association) Chapter</w:t>
      </w:r>
    </w:p>
    <w:p w14:paraId="4FDC6FED" w14:textId="72476995" w:rsidR="128FE025" w:rsidRDefault="128FE025" w:rsidP="128FE025">
      <w:pPr>
        <w:tabs>
          <w:tab w:val="left" w:pos="360"/>
        </w:tabs>
        <w:spacing w:after="0"/>
        <w:jc w:val="both"/>
        <w:rPr>
          <w:rFonts w:eastAsia="Calibri"/>
          <w:szCs w:val="24"/>
        </w:rPr>
      </w:pPr>
    </w:p>
    <w:p w14:paraId="1CD7B96A" w14:textId="57B14147" w:rsidR="00841C6E" w:rsidRDefault="128FE025" w:rsidP="128FE025">
      <w:pPr>
        <w:tabs>
          <w:tab w:val="left" w:pos="360"/>
        </w:tabs>
        <w:spacing w:after="0"/>
        <w:ind w:left="90"/>
        <w:jc w:val="both"/>
        <w:rPr>
          <w:rFonts w:eastAsia="Times New Roman" w:cs="Times New Roman"/>
        </w:rPr>
      </w:pPr>
      <w:r w:rsidRPr="128FE025">
        <w:rPr>
          <w:rFonts w:eastAsia="Times New Roman" w:cs="Times New Roman"/>
        </w:rPr>
        <w:t xml:space="preserve">Daniel Maynes talked to the Board about establishing an EEA chapter at the airport. He is hoping to get provisional status this week. The 501c3 status will follow. </w:t>
      </w:r>
    </w:p>
    <w:p w14:paraId="5FD086B3" w14:textId="77777777" w:rsidR="00497763" w:rsidRPr="00241A7B" w:rsidRDefault="00497763" w:rsidP="00497763">
      <w:pPr>
        <w:tabs>
          <w:tab w:val="left" w:pos="360"/>
        </w:tabs>
        <w:spacing w:after="0"/>
        <w:ind w:left="360"/>
        <w:jc w:val="both"/>
        <w:rPr>
          <w:rFonts w:eastAsia="Times New Roman" w:cs="Times New Roman"/>
          <w:b/>
          <w:bCs/>
          <w:i/>
          <w:iCs/>
          <w:szCs w:val="24"/>
        </w:rPr>
      </w:pPr>
    </w:p>
    <w:p w14:paraId="5DCC6EDF" w14:textId="11380340" w:rsidR="00497763" w:rsidRPr="00241A7B" w:rsidRDefault="00497763" w:rsidP="128FE025">
      <w:pPr>
        <w:tabs>
          <w:tab w:val="left" w:pos="360"/>
        </w:tabs>
        <w:spacing w:after="0"/>
        <w:jc w:val="both"/>
        <w:rPr>
          <w:rFonts w:eastAsia="Times New Roman" w:cs="Times New Roman"/>
        </w:rPr>
      </w:pPr>
      <w:r w:rsidRPr="128FE025">
        <w:rPr>
          <w:rFonts w:eastAsia="Times New Roman" w:cs="Times New Roman"/>
        </w:rPr>
        <w:t xml:space="preserve">The next </w:t>
      </w:r>
      <w:r w:rsidR="00941AED" w:rsidRPr="128FE025">
        <w:rPr>
          <w:rFonts w:eastAsia="Times New Roman" w:cs="Times New Roman"/>
        </w:rPr>
        <w:t xml:space="preserve">Airport </w:t>
      </w:r>
      <w:r w:rsidR="000220D3" w:rsidRPr="128FE025">
        <w:rPr>
          <w:rFonts w:eastAsia="Times New Roman" w:cs="Times New Roman"/>
        </w:rPr>
        <w:t>Board</w:t>
      </w:r>
      <w:r w:rsidRPr="128FE025">
        <w:rPr>
          <w:rFonts w:eastAsia="Times New Roman" w:cs="Times New Roman"/>
        </w:rPr>
        <w:t xml:space="preserve"> meeting is scheduled to be held on</w:t>
      </w:r>
      <w:r w:rsidR="00EC4CD6" w:rsidRPr="128FE025">
        <w:rPr>
          <w:rFonts w:eastAsia="Times New Roman" w:cs="Times New Roman"/>
        </w:rPr>
        <w:t xml:space="preserve"> September 20</w:t>
      </w:r>
      <w:r w:rsidRPr="128FE025">
        <w:rPr>
          <w:rFonts w:eastAsia="Times New Roman" w:cs="Times New Roman"/>
        </w:rPr>
        <w:fldChar w:fldCharType="begin"/>
      </w:r>
      <w:r w:rsidRPr="128FE025">
        <w:rPr>
          <w:rFonts w:eastAsia="Times New Roman" w:cs="Times New Roman"/>
        </w:rPr>
        <w:instrText xml:space="preserve">  </w:instrText>
      </w:r>
      <w:r w:rsidRPr="128FE025">
        <w:rPr>
          <w:rFonts w:eastAsia="Times New Roman" w:cs="Times New Roman"/>
        </w:rPr>
        <w:fldChar w:fldCharType="end"/>
      </w:r>
      <w:r w:rsidRPr="128FE025">
        <w:rPr>
          <w:rFonts w:eastAsia="Times New Roman" w:cs="Times New Roman"/>
        </w:rPr>
        <w:t>, 20</w:t>
      </w:r>
      <w:r w:rsidR="00BA1D53" w:rsidRPr="128FE025">
        <w:rPr>
          <w:rFonts w:eastAsia="Times New Roman" w:cs="Times New Roman"/>
        </w:rPr>
        <w:t>2</w:t>
      </w:r>
      <w:r w:rsidR="00EC4CD6" w:rsidRPr="128FE025">
        <w:rPr>
          <w:rFonts w:eastAsia="Times New Roman" w:cs="Times New Roman"/>
        </w:rPr>
        <w:t>2</w:t>
      </w:r>
      <w:r w:rsidR="000220D3" w:rsidRPr="128FE025">
        <w:rPr>
          <w:rFonts w:eastAsia="Times New Roman" w:cs="Times New Roman"/>
        </w:rPr>
        <w:t xml:space="preserve">, starting at </w:t>
      </w:r>
      <w:r w:rsidR="00941AED" w:rsidRPr="128FE025">
        <w:rPr>
          <w:rFonts w:eastAsia="Times New Roman" w:cs="Times New Roman"/>
        </w:rPr>
        <w:t>6</w:t>
      </w:r>
      <w:r w:rsidRPr="128FE025">
        <w:rPr>
          <w:rFonts w:eastAsia="Times New Roman" w:cs="Times New Roman"/>
        </w:rPr>
        <w:t xml:space="preserve">:00 </w:t>
      </w:r>
      <w:r w:rsidR="00941AED" w:rsidRPr="128FE025">
        <w:rPr>
          <w:rFonts w:eastAsia="Times New Roman" w:cs="Times New Roman"/>
        </w:rPr>
        <w:t>PM.</w:t>
      </w:r>
    </w:p>
    <w:p w14:paraId="06C645CB" w14:textId="77777777" w:rsidR="00497763" w:rsidRPr="00241A7B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szCs w:val="24"/>
        </w:rPr>
      </w:pPr>
    </w:p>
    <w:p w14:paraId="7F703BFB" w14:textId="77777777" w:rsidR="00497763" w:rsidRPr="00241A7B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b/>
          <w:bCs/>
          <w:szCs w:val="24"/>
        </w:rPr>
      </w:pPr>
    </w:p>
    <w:p w14:paraId="0FBA1814" w14:textId="77777777" w:rsidR="00497763" w:rsidRDefault="00497763" w:rsidP="00497763">
      <w:pPr>
        <w:spacing w:line="276" w:lineRule="auto"/>
        <w:rPr>
          <w:rFonts w:eastAsia="Times New Roman" w:cs="Times New Roman"/>
          <w:b/>
          <w:bCs/>
          <w:i/>
          <w:iCs/>
          <w:szCs w:val="24"/>
        </w:rPr>
      </w:pPr>
    </w:p>
    <w:p w14:paraId="713A6F89" w14:textId="77777777" w:rsidR="00497763" w:rsidRPr="00241A7B" w:rsidRDefault="00497763" w:rsidP="00497763">
      <w:pPr>
        <w:spacing w:after="0"/>
        <w:jc w:val="both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mallCaps/>
          <w:szCs w:val="24"/>
        </w:rPr>
        <w:t>Minutes Approved:</w:t>
      </w:r>
    </w:p>
    <w:p w14:paraId="69D5C46B" w14:textId="77777777" w:rsidR="00497763" w:rsidRPr="00AC46AC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szCs w:val="24"/>
        </w:rPr>
      </w:pPr>
    </w:p>
    <w:p w14:paraId="48DD1B35" w14:textId="77777777" w:rsidR="00497763" w:rsidRPr="00AC46AC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szCs w:val="24"/>
        </w:rPr>
      </w:pPr>
    </w:p>
    <w:p w14:paraId="65698E07" w14:textId="77777777" w:rsidR="00497763" w:rsidRPr="00AC46AC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szCs w:val="24"/>
        </w:rPr>
      </w:pPr>
    </w:p>
    <w:p w14:paraId="1D7A9137" w14:textId="77777777" w:rsidR="00497763" w:rsidRPr="00AC46AC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szCs w:val="24"/>
        </w:rPr>
      </w:pPr>
      <w:r w:rsidRPr="00AC46AC">
        <w:rPr>
          <w:rFonts w:eastAsia="Times New Roman" w:cs="Times New Roman"/>
          <w:szCs w:val="24"/>
        </w:rPr>
        <w:t>___________________________________</w:t>
      </w:r>
      <w:r w:rsidRPr="00AC46AC">
        <w:rPr>
          <w:rFonts w:eastAsia="Times New Roman" w:cs="Times New Roman"/>
          <w:szCs w:val="24"/>
        </w:rPr>
        <w:tab/>
      </w:r>
      <w:r w:rsidRPr="00AC46AC">
        <w:rPr>
          <w:rFonts w:eastAsia="Times New Roman" w:cs="Times New Roman"/>
          <w:szCs w:val="24"/>
        </w:rPr>
        <w:tab/>
      </w:r>
      <w:r w:rsidRPr="00AC46AC">
        <w:rPr>
          <w:rFonts w:eastAsia="Times New Roman" w:cs="Times New Roman"/>
          <w:szCs w:val="24"/>
        </w:rPr>
        <w:tab/>
      </w:r>
      <w:r w:rsidRPr="00AC46AC">
        <w:rPr>
          <w:rFonts w:eastAsia="Times New Roman" w:cs="Times New Roman"/>
          <w:szCs w:val="24"/>
        </w:rPr>
        <w:tab/>
        <w:t>_____________________</w:t>
      </w:r>
    </w:p>
    <w:p w14:paraId="0221A953" w14:textId="77777777" w:rsidR="00497763" w:rsidRPr="003569A5" w:rsidRDefault="003E706D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Tom Herbert</w:t>
      </w:r>
      <w:r w:rsidR="00D374A3" w:rsidRPr="003569A5">
        <w:rPr>
          <w:rFonts w:eastAsia="Times New Roman" w:cs="Times New Roman"/>
          <w:i/>
          <w:szCs w:val="24"/>
        </w:rPr>
        <w:t>, Chair</w:t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  <w:t>Date</w:t>
      </w:r>
    </w:p>
    <w:p w14:paraId="60698D6C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i/>
          <w:szCs w:val="24"/>
        </w:rPr>
      </w:pPr>
    </w:p>
    <w:p w14:paraId="4C6351E3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b/>
          <w:bCs/>
          <w:i/>
          <w:szCs w:val="24"/>
        </w:rPr>
      </w:pPr>
    </w:p>
    <w:p w14:paraId="1949404B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b/>
          <w:bCs/>
          <w:i/>
          <w:szCs w:val="24"/>
        </w:rPr>
      </w:pPr>
    </w:p>
    <w:p w14:paraId="2A343405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b/>
          <w:bCs/>
          <w:i/>
          <w:szCs w:val="24"/>
        </w:rPr>
      </w:pPr>
    </w:p>
    <w:p w14:paraId="2FBC7531" w14:textId="77777777" w:rsidR="00497763" w:rsidRPr="003569A5" w:rsidRDefault="00497763" w:rsidP="00497763">
      <w:pPr>
        <w:spacing w:after="0"/>
        <w:jc w:val="both"/>
        <w:rPr>
          <w:rFonts w:eastAsia="Times New Roman" w:cs="Times New Roman"/>
          <w:b/>
          <w:bCs/>
          <w:i/>
          <w:szCs w:val="24"/>
        </w:rPr>
      </w:pPr>
      <w:r w:rsidRPr="003569A5">
        <w:rPr>
          <w:rFonts w:eastAsia="Times New Roman" w:cs="Times New Roman"/>
          <w:b/>
          <w:bCs/>
          <w:i/>
          <w:smallCaps/>
          <w:szCs w:val="24"/>
        </w:rPr>
        <w:t>Attest:</w:t>
      </w:r>
    </w:p>
    <w:p w14:paraId="6BE89651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i/>
          <w:szCs w:val="24"/>
        </w:rPr>
      </w:pPr>
    </w:p>
    <w:p w14:paraId="54DB8022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i/>
          <w:szCs w:val="24"/>
        </w:rPr>
      </w:pPr>
    </w:p>
    <w:p w14:paraId="03CF88F9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i/>
          <w:szCs w:val="24"/>
        </w:rPr>
      </w:pPr>
    </w:p>
    <w:p w14:paraId="4BC66C28" w14:textId="77777777" w:rsidR="00497763" w:rsidRPr="003569A5" w:rsidRDefault="00497763" w:rsidP="00497763">
      <w:pPr>
        <w:tabs>
          <w:tab w:val="left" w:pos="360"/>
        </w:tabs>
        <w:spacing w:after="0"/>
        <w:jc w:val="both"/>
        <w:rPr>
          <w:rFonts w:eastAsia="Times New Roman" w:cs="Times New Roman"/>
          <w:i/>
          <w:szCs w:val="24"/>
        </w:rPr>
      </w:pPr>
      <w:r w:rsidRPr="003569A5">
        <w:rPr>
          <w:rFonts w:eastAsia="Times New Roman" w:cs="Times New Roman"/>
          <w:i/>
          <w:szCs w:val="24"/>
        </w:rPr>
        <w:t>___________________________________</w:t>
      </w:r>
      <w:r w:rsidRPr="003569A5">
        <w:rPr>
          <w:rFonts w:eastAsia="Times New Roman" w:cs="Times New Roman"/>
          <w:i/>
          <w:szCs w:val="24"/>
        </w:rPr>
        <w:tab/>
      </w:r>
      <w:r w:rsidRPr="003569A5">
        <w:rPr>
          <w:rFonts w:eastAsia="Times New Roman" w:cs="Times New Roman"/>
          <w:i/>
          <w:szCs w:val="24"/>
        </w:rPr>
        <w:tab/>
      </w:r>
      <w:r w:rsidRPr="003569A5">
        <w:rPr>
          <w:rFonts w:eastAsia="Times New Roman" w:cs="Times New Roman"/>
          <w:i/>
          <w:szCs w:val="24"/>
        </w:rPr>
        <w:tab/>
      </w:r>
      <w:r w:rsidRPr="003569A5">
        <w:rPr>
          <w:rFonts w:eastAsia="Times New Roman" w:cs="Times New Roman"/>
          <w:i/>
          <w:szCs w:val="24"/>
        </w:rPr>
        <w:tab/>
        <w:t>_____________________</w:t>
      </w:r>
    </w:p>
    <w:p w14:paraId="1630211C" w14:textId="77777777" w:rsidR="00D374A3" w:rsidRPr="003569A5" w:rsidRDefault="001C7781" w:rsidP="00D374A3">
      <w:pPr>
        <w:tabs>
          <w:tab w:val="left" w:pos="360"/>
        </w:tabs>
        <w:spacing w:after="0"/>
        <w:jc w:val="both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Candice Maudsley</w:t>
      </w:r>
      <w:r w:rsidR="00D374A3" w:rsidRPr="003569A5">
        <w:rPr>
          <w:rFonts w:eastAsia="Times New Roman" w:cs="Times New Roman"/>
          <w:i/>
          <w:szCs w:val="24"/>
        </w:rPr>
        <w:t>, Secretary</w:t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497763" w:rsidRPr="003569A5">
        <w:rPr>
          <w:rFonts w:eastAsia="Times New Roman" w:cs="Times New Roman"/>
          <w:i/>
          <w:szCs w:val="24"/>
        </w:rPr>
        <w:tab/>
      </w:r>
      <w:r w:rsidR="00D374A3" w:rsidRPr="003569A5">
        <w:rPr>
          <w:rFonts w:eastAsia="Times New Roman" w:cs="Times New Roman"/>
          <w:i/>
          <w:szCs w:val="24"/>
        </w:rPr>
        <w:tab/>
      </w:r>
      <w:r w:rsidR="00D374A3" w:rsidRPr="003569A5">
        <w:rPr>
          <w:rFonts w:eastAsia="Times New Roman" w:cs="Times New Roman"/>
          <w:i/>
          <w:szCs w:val="24"/>
        </w:rPr>
        <w:tab/>
      </w:r>
      <w:r w:rsidR="00D374A3" w:rsidRPr="003569A5">
        <w:rPr>
          <w:rFonts w:eastAsia="Times New Roman" w:cs="Times New Roman"/>
          <w:i/>
          <w:szCs w:val="24"/>
        </w:rPr>
        <w:tab/>
      </w:r>
      <w:r w:rsidR="00D374A3" w:rsidRPr="003569A5">
        <w:rPr>
          <w:rFonts w:eastAsia="Times New Roman" w:cs="Times New Roman"/>
          <w:i/>
          <w:szCs w:val="24"/>
        </w:rPr>
        <w:tab/>
        <w:t>Date</w:t>
      </w:r>
    </w:p>
    <w:p w14:paraId="4F72FC33" w14:textId="77777777" w:rsidR="00B62EF3" w:rsidRPr="003569A5" w:rsidRDefault="00B62EF3" w:rsidP="00497763">
      <w:pPr>
        <w:rPr>
          <w:i/>
        </w:rPr>
      </w:pPr>
    </w:p>
    <w:sectPr w:rsidR="00B62EF3" w:rsidRPr="003569A5" w:rsidSect="00193DBA"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FF20" w14:textId="77777777" w:rsidR="00F2234A" w:rsidRDefault="00F2234A" w:rsidP="000220D3">
      <w:pPr>
        <w:spacing w:after="0"/>
      </w:pPr>
      <w:r>
        <w:separator/>
      </w:r>
    </w:p>
  </w:endnote>
  <w:endnote w:type="continuationSeparator" w:id="0">
    <w:p w14:paraId="2E0137A0" w14:textId="77777777" w:rsidR="00F2234A" w:rsidRDefault="00F2234A" w:rsidP="000220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026B" w14:textId="42AFC215" w:rsidR="00821956" w:rsidRPr="00ED0F89" w:rsidRDefault="000220D3">
    <w:pPr>
      <w:pStyle w:val="Footer"/>
      <w:jc w:val="right"/>
      <w:rPr>
        <w:sz w:val="20"/>
        <w:szCs w:val="20"/>
      </w:rPr>
    </w:pPr>
    <w:r>
      <w:tab/>
    </w:r>
    <w:r w:rsidR="001C7781">
      <w:rPr>
        <w:sz w:val="20"/>
        <w:szCs w:val="20"/>
      </w:rPr>
      <w:t>Manti/Ephraim</w:t>
    </w:r>
    <w:r w:rsidR="00897DF5">
      <w:rPr>
        <w:sz w:val="20"/>
        <w:szCs w:val="20"/>
      </w:rPr>
      <w:t xml:space="preserve"> </w:t>
    </w:r>
    <w:r w:rsidR="001C7781">
      <w:rPr>
        <w:sz w:val="20"/>
        <w:szCs w:val="20"/>
      </w:rPr>
      <w:t>Airport</w:t>
    </w:r>
    <w:r w:rsidR="00897DF5">
      <w:rPr>
        <w:sz w:val="20"/>
        <w:szCs w:val="20"/>
      </w:rPr>
      <w:t xml:space="preserve"> Board |</w:t>
    </w:r>
    <w:r w:rsidR="0020576D">
      <w:rPr>
        <w:sz w:val="20"/>
        <w:szCs w:val="20"/>
      </w:rPr>
      <w:t>August 16</w:t>
    </w:r>
    <w:r w:rsidR="001C7781">
      <w:rPr>
        <w:sz w:val="20"/>
        <w:szCs w:val="20"/>
      </w:rPr>
      <w:t>, 202</w:t>
    </w:r>
    <w:r w:rsidR="00F2234A">
      <w:rPr>
        <w:sz w:val="20"/>
        <w:szCs w:val="20"/>
      </w:rPr>
      <w:t>2</w:t>
    </w:r>
    <w:r w:rsidR="001C7781">
      <w:rPr>
        <w:sz w:val="20"/>
        <w:szCs w:val="20"/>
      </w:rPr>
      <w:t>,</w:t>
    </w:r>
    <w:r>
      <w:rPr>
        <w:sz w:val="20"/>
        <w:szCs w:val="20"/>
      </w:rPr>
      <w:t xml:space="preserve"> | </w:t>
    </w:r>
    <w:r w:rsidRPr="00ED0F89">
      <w:rPr>
        <w:sz w:val="20"/>
        <w:szCs w:val="20"/>
      </w:rPr>
      <w:t xml:space="preserve">Page </w:t>
    </w:r>
    <w:r w:rsidRPr="00ED0F89">
      <w:rPr>
        <w:b/>
        <w:sz w:val="20"/>
        <w:szCs w:val="20"/>
      </w:rPr>
      <w:fldChar w:fldCharType="begin"/>
    </w:r>
    <w:r w:rsidRPr="00ED0F89">
      <w:rPr>
        <w:b/>
        <w:sz w:val="20"/>
        <w:szCs w:val="20"/>
      </w:rPr>
      <w:instrText xml:space="preserve"> PAGE </w:instrText>
    </w:r>
    <w:r w:rsidRPr="00ED0F89">
      <w:rPr>
        <w:b/>
        <w:sz w:val="20"/>
        <w:szCs w:val="20"/>
      </w:rPr>
      <w:fldChar w:fldCharType="separate"/>
    </w:r>
    <w:r w:rsidR="002B4972">
      <w:rPr>
        <w:b/>
        <w:noProof/>
        <w:sz w:val="20"/>
        <w:szCs w:val="20"/>
      </w:rPr>
      <w:t>4</w:t>
    </w:r>
    <w:r w:rsidRPr="00ED0F89">
      <w:rPr>
        <w:b/>
        <w:sz w:val="20"/>
        <w:szCs w:val="20"/>
      </w:rPr>
      <w:fldChar w:fldCharType="end"/>
    </w:r>
    <w:r w:rsidRPr="00ED0F89">
      <w:rPr>
        <w:sz w:val="20"/>
        <w:szCs w:val="20"/>
      </w:rPr>
      <w:t xml:space="preserve"> of </w:t>
    </w:r>
    <w:r w:rsidRPr="00ED0F89">
      <w:rPr>
        <w:b/>
        <w:sz w:val="20"/>
        <w:szCs w:val="20"/>
      </w:rPr>
      <w:fldChar w:fldCharType="begin"/>
    </w:r>
    <w:r w:rsidRPr="00ED0F89">
      <w:rPr>
        <w:b/>
        <w:sz w:val="20"/>
        <w:szCs w:val="20"/>
      </w:rPr>
      <w:instrText xml:space="preserve"> NUMPAGES  </w:instrText>
    </w:r>
    <w:r w:rsidRPr="00ED0F89">
      <w:rPr>
        <w:b/>
        <w:sz w:val="20"/>
        <w:szCs w:val="20"/>
      </w:rPr>
      <w:fldChar w:fldCharType="separate"/>
    </w:r>
    <w:r w:rsidR="002B4972">
      <w:rPr>
        <w:b/>
        <w:noProof/>
        <w:sz w:val="20"/>
        <w:szCs w:val="20"/>
      </w:rPr>
      <w:t>4</w:t>
    </w:r>
    <w:r w:rsidRPr="00ED0F89"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</w:t>
    </w:r>
  </w:p>
  <w:p w14:paraId="4F8DC745" w14:textId="77777777" w:rsidR="00821956" w:rsidRPr="005B19D1" w:rsidRDefault="0020576D" w:rsidP="002249DC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21BED" w14:textId="77777777" w:rsidR="00F2234A" w:rsidRDefault="00F2234A" w:rsidP="000220D3">
      <w:pPr>
        <w:spacing w:after="0"/>
      </w:pPr>
      <w:r>
        <w:separator/>
      </w:r>
    </w:p>
  </w:footnote>
  <w:footnote w:type="continuationSeparator" w:id="0">
    <w:p w14:paraId="424F030D" w14:textId="77777777" w:rsidR="00F2234A" w:rsidRDefault="00F2234A" w:rsidP="000220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4C32"/>
    <w:multiLevelType w:val="hybridMultilevel"/>
    <w:tmpl w:val="BED81E1C"/>
    <w:lvl w:ilvl="0" w:tplc="AC968F1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ED95DEB"/>
    <w:multiLevelType w:val="hybridMultilevel"/>
    <w:tmpl w:val="39D27AB0"/>
    <w:lvl w:ilvl="0" w:tplc="CCB49360">
      <w:start w:val="1"/>
      <w:numFmt w:val="upperRoman"/>
      <w:lvlText w:val="%1."/>
      <w:lvlJc w:val="left"/>
      <w:pPr>
        <w:ind w:left="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60A9033C"/>
    <w:multiLevelType w:val="hybridMultilevel"/>
    <w:tmpl w:val="98CAE1B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947424355">
    <w:abstractNumId w:val="0"/>
  </w:num>
  <w:num w:numId="2" w16cid:durableId="879320030">
    <w:abstractNumId w:val="1"/>
  </w:num>
  <w:num w:numId="3" w16cid:durableId="981543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34A"/>
    <w:rsid w:val="000103D0"/>
    <w:rsid w:val="000220D3"/>
    <w:rsid w:val="00140D9B"/>
    <w:rsid w:val="00193DBA"/>
    <w:rsid w:val="001C7781"/>
    <w:rsid w:val="0020576D"/>
    <w:rsid w:val="002804EE"/>
    <w:rsid w:val="002A13E3"/>
    <w:rsid w:val="002A357D"/>
    <w:rsid w:val="002B0B38"/>
    <w:rsid w:val="002B4972"/>
    <w:rsid w:val="003569A5"/>
    <w:rsid w:val="003C2E05"/>
    <w:rsid w:val="003C467B"/>
    <w:rsid w:val="003E706D"/>
    <w:rsid w:val="003F44A4"/>
    <w:rsid w:val="00497763"/>
    <w:rsid w:val="004A456B"/>
    <w:rsid w:val="00522595"/>
    <w:rsid w:val="00542978"/>
    <w:rsid w:val="005E4006"/>
    <w:rsid w:val="006B1EE5"/>
    <w:rsid w:val="007C0D96"/>
    <w:rsid w:val="007C165B"/>
    <w:rsid w:val="00841C6E"/>
    <w:rsid w:val="00876619"/>
    <w:rsid w:val="00897DF5"/>
    <w:rsid w:val="008D08B1"/>
    <w:rsid w:val="008D4C2E"/>
    <w:rsid w:val="00941AED"/>
    <w:rsid w:val="00942C77"/>
    <w:rsid w:val="009640FB"/>
    <w:rsid w:val="00970FC4"/>
    <w:rsid w:val="009A5F72"/>
    <w:rsid w:val="009B7627"/>
    <w:rsid w:val="00A40645"/>
    <w:rsid w:val="00AA07F4"/>
    <w:rsid w:val="00AC58D1"/>
    <w:rsid w:val="00AD2FD0"/>
    <w:rsid w:val="00B62EF3"/>
    <w:rsid w:val="00B74A16"/>
    <w:rsid w:val="00B97E89"/>
    <w:rsid w:val="00BA1D53"/>
    <w:rsid w:val="00BF56AF"/>
    <w:rsid w:val="00C26314"/>
    <w:rsid w:val="00C85C9B"/>
    <w:rsid w:val="00CB4952"/>
    <w:rsid w:val="00CE1CC9"/>
    <w:rsid w:val="00CF4580"/>
    <w:rsid w:val="00D374A3"/>
    <w:rsid w:val="00DD21CA"/>
    <w:rsid w:val="00E61108"/>
    <w:rsid w:val="00E77C25"/>
    <w:rsid w:val="00EB537D"/>
    <w:rsid w:val="00EC4CD6"/>
    <w:rsid w:val="00EC7DED"/>
    <w:rsid w:val="00F2234A"/>
    <w:rsid w:val="00F34B26"/>
    <w:rsid w:val="00F75A9A"/>
    <w:rsid w:val="03533401"/>
    <w:rsid w:val="043FA0E6"/>
    <w:rsid w:val="05FB573F"/>
    <w:rsid w:val="07515CCB"/>
    <w:rsid w:val="08ED2D2C"/>
    <w:rsid w:val="08FCDF04"/>
    <w:rsid w:val="0976C000"/>
    <w:rsid w:val="128FE025"/>
    <w:rsid w:val="13F80B06"/>
    <w:rsid w:val="1593DB67"/>
    <w:rsid w:val="15A050E1"/>
    <w:rsid w:val="1619688F"/>
    <w:rsid w:val="18A2A1F4"/>
    <w:rsid w:val="1C1E0AB5"/>
    <w:rsid w:val="21298E0E"/>
    <w:rsid w:val="2265AB8C"/>
    <w:rsid w:val="22CA8873"/>
    <w:rsid w:val="266CD32B"/>
    <w:rsid w:val="2D157D13"/>
    <w:rsid w:val="2D796873"/>
    <w:rsid w:val="3045F930"/>
    <w:rsid w:val="3166C5A5"/>
    <w:rsid w:val="324CD996"/>
    <w:rsid w:val="341F8D3D"/>
    <w:rsid w:val="37C22604"/>
    <w:rsid w:val="3A1EDD26"/>
    <w:rsid w:val="3BBAAD87"/>
    <w:rsid w:val="3D11EC9B"/>
    <w:rsid w:val="3E05E164"/>
    <w:rsid w:val="410473D1"/>
    <w:rsid w:val="42A04432"/>
    <w:rsid w:val="44D96857"/>
    <w:rsid w:val="44F4244B"/>
    <w:rsid w:val="451CFE80"/>
    <w:rsid w:val="4591F1E6"/>
    <w:rsid w:val="4667190F"/>
    <w:rsid w:val="4B4A3D72"/>
    <w:rsid w:val="4D748F38"/>
    <w:rsid w:val="531DA2C3"/>
    <w:rsid w:val="53CA10E7"/>
    <w:rsid w:val="54B97324"/>
    <w:rsid w:val="55000842"/>
    <w:rsid w:val="569BD8A3"/>
    <w:rsid w:val="5972E804"/>
    <w:rsid w:val="5A4BB032"/>
    <w:rsid w:val="5B72338B"/>
    <w:rsid w:val="5C977B87"/>
    <w:rsid w:val="65E1DE18"/>
    <w:rsid w:val="68466C28"/>
    <w:rsid w:val="72412DE7"/>
    <w:rsid w:val="7563004B"/>
    <w:rsid w:val="77C49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8A327"/>
  <w15:chartTrackingRefBased/>
  <w15:docId w15:val="{5A7E621E-8911-484A-B448-2CE74A47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763"/>
    <w:pPr>
      <w:spacing w:after="20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77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7763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220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220D3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84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irport%20Board\Minutes\Minutes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E1EA2B24B5B499B1AB7EEDAF85194" ma:contentTypeVersion="10" ma:contentTypeDescription="Create a new document." ma:contentTypeScope="" ma:versionID="707c6b175d40e2abad86ebe2e3aa35db">
  <xsd:schema xmlns:xsd="http://www.w3.org/2001/XMLSchema" xmlns:xs="http://www.w3.org/2001/XMLSchema" xmlns:p="http://schemas.microsoft.com/office/2006/metadata/properties" xmlns:ns3="218386a8-bdb0-4fc1-8b2c-178917763e97" xmlns:ns4="4187ba00-e749-478c-8d44-66dff9f5afe6" targetNamespace="http://schemas.microsoft.com/office/2006/metadata/properties" ma:root="true" ma:fieldsID="18192ed41f075635605525eb236f00a7" ns3:_="" ns4:_="">
    <xsd:import namespace="218386a8-bdb0-4fc1-8b2c-178917763e97"/>
    <xsd:import namespace="4187ba00-e749-478c-8d44-66dff9f5af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386a8-bdb0-4fc1-8b2c-178917763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7ba00-e749-478c-8d44-66dff9f5a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3CBB3-C7C8-4169-A3A6-A30C7F849432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218386a8-bdb0-4fc1-8b2c-178917763e97"/>
    <ds:schemaRef ds:uri="http://schemas.openxmlformats.org/package/2006/metadata/core-properties"/>
    <ds:schemaRef ds:uri="4187ba00-e749-478c-8d44-66dff9f5afe6"/>
  </ds:schemaRefs>
</ds:datastoreItem>
</file>

<file path=customXml/itemProps2.xml><?xml version="1.0" encoding="utf-8"?>
<ds:datastoreItem xmlns:ds="http://schemas.openxmlformats.org/officeDocument/2006/customXml" ds:itemID="{91F096CD-F212-4EB6-8FB5-BE327BC3FF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63AB0-5292-4FF9-A507-E55F3760C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386a8-bdb0-4fc1-8b2c-178917763e97"/>
    <ds:schemaRef ds:uri="4187ba00-e749-478c-8d44-66dff9f5a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B9EDE7-174F-4260-9CC6-DBBB0E8F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 2022</Template>
  <TotalTime>1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Maudsley</dc:creator>
  <cp:keywords/>
  <dc:description/>
  <cp:lastModifiedBy>Candice Maudsley</cp:lastModifiedBy>
  <cp:revision>3</cp:revision>
  <dcterms:created xsi:type="dcterms:W3CDTF">2022-08-17T15:17:00Z</dcterms:created>
  <dcterms:modified xsi:type="dcterms:W3CDTF">2022-08-17T15:17:00Z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0x010100DC0E1EA2B24B5B499B1AB7EEDAF85194</vt:lpwstr>
  </property>
</Properties>
</file>