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1F4AE" w14:textId="77777777" w:rsidR="006967A7" w:rsidRDefault="006967A7" w:rsidP="006967A7">
      <w:pPr>
        <w:jc w:val="center"/>
        <w:rPr>
          <w:b/>
        </w:rPr>
      </w:pPr>
      <w:r>
        <w:rPr>
          <w:b/>
        </w:rPr>
        <w:t>Tropic Town Planning Commission Meeting</w:t>
      </w:r>
    </w:p>
    <w:p w14:paraId="51C4C56D" w14:textId="77777777" w:rsidR="006967A7" w:rsidRDefault="006967A7" w:rsidP="006967A7">
      <w:pPr>
        <w:jc w:val="center"/>
        <w:rPr>
          <w:b/>
        </w:rPr>
      </w:pPr>
    </w:p>
    <w:p w14:paraId="04D6B726" w14:textId="77777777" w:rsidR="006967A7" w:rsidRDefault="006967A7" w:rsidP="006967A7">
      <w:pPr>
        <w:jc w:val="center"/>
        <w:outlineLvl w:val="0"/>
      </w:pPr>
      <w:r>
        <w:t>Minutes of the Tropic Town Planning Commission Meeting</w:t>
      </w:r>
    </w:p>
    <w:p w14:paraId="780FA4A4" w14:textId="53B2502F" w:rsidR="00A64DF5" w:rsidRDefault="006967A7" w:rsidP="000D6B89">
      <w:pPr>
        <w:jc w:val="center"/>
        <w:outlineLvl w:val="0"/>
      </w:pPr>
      <w:r>
        <w:t>Held</w:t>
      </w:r>
      <w:r w:rsidR="00712D2F">
        <w:t xml:space="preserve"> </w:t>
      </w:r>
      <w:r w:rsidR="009A5BC4">
        <w:t>Tuesd</w:t>
      </w:r>
      <w:r w:rsidR="00165EF2">
        <w:t xml:space="preserve">ay, </w:t>
      </w:r>
      <w:r w:rsidR="00D166A5">
        <w:t>February 1</w:t>
      </w:r>
      <w:r w:rsidR="00666CD7">
        <w:t>, 202</w:t>
      </w:r>
      <w:r w:rsidR="00E87ACE">
        <w:t>2</w:t>
      </w:r>
      <w:r w:rsidR="00165EF2">
        <w:t xml:space="preserve"> at 6:0</w:t>
      </w:r>
      <w:r>
        <w:t>0 p.m. in the Tropic Town Heritage Center</w:t>
      </w:r>
    </w:p>
    <w:p w14:paraId="0B2C2862" w14:textId="77777777" w:rsidR="002079DC" w:rsidRDefault="002079DC" w:rsidP="00A64DF5">
      <w:pPr>
        <w:pStyle w:val="NoSpacing"/>
        <w:rPr>
          <w:sz w:val="24"/>
          <w:szCs w:val="24"/>
        </w:rPr>
      </w:pPr>
    </w:p>
    <w:p w14:paraId="16949785" w14:textId="1D99277A" w:rsidR="00165EF2" w:rsidRDefault="002079DC" w:rsidP="002079DC">
      <w:r>
        <w:rPr>
          <w:b/>
        </w:rPr>
        <w:t>PRESENT</w:t>
      </w:r>
      <w:r>
        <w:t xml:space="preserve">: </w:t>
      </w:r>
      <w:r w:rsidR="00852219">
        <w:t>Gene</w:t>
      </w:r>
      <w:r w:rsidR="00145DAF">
        <w:t xml:space="preserve"> Anderson,</w:t>
      </w:r>
      <w:r w:rsidR="00165EF2">
        <w:t xml:space="preserve"> Dennis Pollock</w:t>
      </w:r>
      <w:r w:rsidR="00E87ACE">
        <w:t>,</w:t>
      </w:r>
      <w:r w:rsidR="00943423">
        <w:t xml:space="preserve"> Ginger </w:t>
      </w:r>
      <w:r w:rsidR="00BE1437">
        <w:t>Elmer</w:t>
      </w:r>
      <w:r w:rsidR="00684C00">
        <w:t>, Kent Johnson</w:t>
      </w:r>
    </w:p>
    <w:p w14:paraId="3815F45F" w14:textId="5D857E24" w:rsidR="00D73055" w:rsidRDefault="00145DAF" w:rsidP="002079DC">
      <w:r>
        <w:t xml:space="preserve"> Town Clerk – Lacy van Rij </w:t>
      </w:r>
    </w:p>
    <w:p w14:paraId="3D4C9FE7" w14:textId="77777777" w:rsidR="006967A7" w:rsidRDefault="006967A7" w:rsidP="002079DC"/>
    <w:p w14:paraId="3F9F2E05" w14:textId="33273B9E" w:rsidR="002079DC" w:rsidRDefault="002079DC" w:rsidP="002079DC">
      <w:pPr>
        <w:outlineLvl w:val="0"/>
      </w:pPr>
      <w:r>
        <w:rPr>
          <w:b/>
        </w:rPr>
        <w:t>OTHERS</w:t>
      </w:r>
      <w:r>
        <w:t xml:space="preserve">: </w:t>
      </w:r>
      <w:r w:rsidR="009A5BC4">
        <w:t xml:space="preserve"> </w:t>
      </w:r>
      <w:r w:rsidR="00684C00">
        <w:t>Jean Seiler, Hunter &amp; Kallie Me</w:t>
      </w:r>
      <w:r w:rsidR="00A90F33">
        <w:t>a</w:t>
      </w:r>
      <w:r w:rsidR="00684C00">
        <w:t>cham, El</w:t>
      </w:r>
      <w:r w:rsidR="00FC7BDD">
        <w:t>ai</w:t>
      </w:r>
      <w:r w:rsidR="00684C00">
        <w:t>na Purcell</w:t>
      </w:r>
    </w:p>
    <w:p w14:paraId="58B54C22" w14:textId="77777777" w:rsidR="002079DC" w:rsidRDefault="002079DC" w:rsidP="002079DC"/>
    <w:p w14:paraId="3E3697C8" w14:textId="5BB1C7D1" w:rsidR="00D73055" w:rsidRDefault="002079DC" w:rsidP="00D73055">
      <w:pPr>
        <w:outlineLvl w:val="0"/>
      </w:pPr>
      <w:r>
        <w:rPr>
          <w:b/>
        </w:rPr>
        <w:t>CALL TO ORDER</w:t>
      </w:r>
      <w:r>
        <w:t xml:space="preserve">: </w:t>
      </w:r>
      <w:r w:rsidR="00684C00">
        <w:t>Gene Anderson</w:t>
      </w:r>
    </w:p>
    <w:p w14:paraId="4F69AEEB" w14:textId="77777777" w:rsidR="00D73055" w:rsidRDefault="00D73055" w:rsidP="00D73055">
      <w:pPr>
        <w:outlineLvl w:val="0"/>
      </w:pPr>
    </w:p>
    <w:p w14:paraId="2468505A" w14:textId="56FD4DFF" w:rsidR="00D73055" w:rsidRDefault="00D73055" w:rsidP="00D73055">
      <w:pPr>
        <w:outlineLvl w:val="0"/>
      </w:pPr>
      <w:r>
        <w:rPr>
          <w:b/>
        </w:rPr>
        <w:t>MINUTES</w:t>
      </w:r>
      <w:r w:rsidR="006A1596">
        <w:rPr>
          <w:b/>
        </w:rPr>
        <w:t xml:space="preserve"> APPROVAL</w:t>
      </w:r>
      <w:r>
        <w:rPr>
          <w:b/>
        </w:rPr>
        <w:t>:</w:t>
      </w:r>
      <w:r w:rsidR="006B7791">
        <w:t xml:space="preserve"> </w:t>
      </w:r>
      <w:r w:rsidR="00684C00">
        <w:t>Dennis made motion to approve minutes, Ginger 2</w:t>
      </w:r>
      <w:r w:rsidR="00684C00" w:rsidRPr="00684C00">
        <w:rPr>
          <w:vertAlign w:val="superscript"/>
        </w:rPr>
        <w:t>nd</w:t>
      </w:r>
      <w:r w:rsidR="00684C00">
        <w:t>, motion carried.</w:t>
      </w:r>
    </w:p>
    <w:p w14:paraId="50DF6483" w14:textId="77777777" w:rsidR="006A1596" w:rsidRDefault="006A1596" w:rsidP="00D73055">
      <w:pPr>
        <w:outlineLvl w:val="0"/>
      </w:pPr>
    </w:p>
    <w:p w14:paraId="4FB90864" w14:textId="11DCB31D" w:rsidR="002079DC" w:rsidRDefault="006A1596" w:rsidP="00D0144C">
      <w:pPr>
        <w:outlineLvl w:val="0"/>
        <w:rPr>
          <w:u w:val="single"/>
        </w:rPr>
      </w:pPr>
      <w:r>
        <w:rPr>
          <w:b/>
        </w:rPr>
        <w:t>AGENDA APPROVAL:</w:t>
      </w:r>
      <w:r w:rsidR="009A5BC4">
        <w:t xml:space="preserve"> A motion was made by </w:t>
      </w:r>
      <w:r w:rsidR="00EA72C0">
        <w:t>Dennis</w:t>
      </w:r>
      <w:r w:rsidR="00CC4369">
        <w:t xml:space="preserve"> Pollock</w:t>
      </w:r>
      <w:r w:rsidR="009A5BC4">
        <w:t xml:space="preserve"> to approve the</w:t>
      </w:r>
      <w:r w:rsidR="00165EF2">
        <w:t xml:space="preserve"> </w:t>
      </w:r>
      <w:r w:rsidR="00136BDA">
        <w:t>agenda</w:t>
      </w:r>
      <w:r w:rsidR="009A5BC4">
        <w:t xml:space="preserve"> with</w:t>
      </w:r>
      <w:r w:rsidR="00D0144C">
        <w:t xml:space="preserve"> the 2</w:t>
      </w:r>
      <w:r w:rsidR="00D0144C" w:rsidRPr="00D0144C">
        <w:rPr>
          <w:vertAlign w:val="superscript"/>
        </w:rPr>
        <w:t>nd</w:t>
      </w:r>
      <w:r w:rsidR="00D0144C">
        <w:t xml:space="preserve"> by </w:t>
      </w:r>
      <w:r w:rsidR="00CC4369">
        <w:t>Gene Anderson</w:t>
      </w:r>
      <w:r w:rsidR="00D0144C">
        <w:t xml:space="preserve"> </w:t>
      </w:r>
      <w:r w:rsidR="002079DC">
        <w:t>___________________________________________________________________</w:t>
      </w:r>
    </w:p>
    <w:p w14:paraId="0883CECE" w14:textId="77777777" w:rsidR="006B7791" w:rsidRDefault="006B7791" w:rsidP="00D73055">
      <w:pPr>
        <w:jc w:val="center"/>
        <w:outlineLvl w:val="0"/>
        <w:rPr>
          <w:u w:val="single"/>
        </w:rPr>
      </w:pPr>
    </w:p>
    <w:p w14:paraId="22CF6F5D" w14:textId="0DE9B513" w:rsidR="009A5BC4" w:rsidRDefault="009A5BC4" w:rsidP="006B7791">
      <w:pPr>
        <w:outlineLvl w:val="0"/>
      </w:pPr>
    </w:p>
    <w:p w14:paraId="15278026" w14:textId="05698C56" w:rsidR="00EA72C0" w:rsidRDefault="00EA72C0" w:rsidP="00333073">
      <w:pPr>
        <w:outlineLvl w:val="0"/>
        <w:rPr>
          <w:u w:val="single"/>
        </w:rPr>
      </w:pPr>
      <w:r>
        <w:rPr>
          <w:u w:val="single"/>
        </w:rPr>
        <w:t xml:space="preserve">Gene Anderson went through Planning Commission appointment information. </w:t>
      </w:r>
    </w:p>
    <w:p w14:paraId="7286DE78" w14:textId="77777777" w:rsidR="00EA72C0" w:rsidRDefault="00EA72C0" w:rsidP="00333073">
      <w:pPr>
        <w:outlineLvl w:val="0"/>
        <w:rPr>
          <w:u w:val="single"/>
        </w:rPr>
      </w:pPr>
    </w:p>
    <w:p w14:paraId="62A4AF7A" w14:textId="632CE779" w:rsidR="00EA72C0" w:rsidRPr="003D7166" w:rsidRDefault="00684C00" w:rsidP="00333073">
      <w:pPr>
        <w:outlineLvl w:val="0"/>
        <w:rPr>
          <w:u w:val="single"/>
        </w:rPr>
      </w:pPr>
      <w:r w:rsidRPr="003D7166">
        <w:rPr>
          <w:u w:val="single"/>
        </w:rPr>
        <w:t>Jean Seiler</w:t>
      </w:r>
      <w:r w:rsidR="00165EF2" w:rsidRPr="003D7166">
        <w:rPr>
          <w:u w:val="single"/>
        </w:rPr>
        <w:t xml:space="preserve"> –  </w:t>
      </w:r>
      <w:r w:rsidR="00577511" w:rsidRPr="003D7166">
        <w:rPr>
          <w:u w:val="single"/>
        </w:rPr>
        <w:t xml:space="preserve"> </w:t>
      </w:r>
      <w:r w:rsidRPr="003D7166">
        <w:rPr>
          <w:u w:val="single"/>
        </w:rPr>
        <w:t>New Home Construction</w:t>
      </w:r>
    </w:p>
    <w:p w14:paraId="18DCC585" w14:textId="77777777" w:rsidR="003D7166" w:rsidRDefault="003D7166" w:rsidP="00333073">
      <w:pPr>
        <w:outlineLvl w:val="0"/>
      </w:pPr>
    </w:p>
    <w:p w14:paraId="4CB902E5" w14:textId="24602E4B" w:rsidR="00EA72C0" w:rsidRDefault="00A90F33" w:rsidP="00333073">
      <w:pPr>
        <w:outlineLvl w:val="0"/>
      </w:pPr>
      <w:r>
        <w:t>Jean b</w:t>
      </w:r>
      <w:r w:rsidR="00EA72C0">
        <w:t xml:space="preserve">rought </w:t>
      </w:r>
      <w:r w:rsidR="00CC4369">
        <w:t xml:space="preserve">a couple of print outs of the plans of home being built across from the Scout House on </w:t>
      </w:r>
      <w:r>
        <w:t>C</w:t>
      </w:r>
      <w:r w:rsidR="00CC4369">
        <w:t xml:space="preserve">enter </w:t>
      </w:r>
      <w:r w:rsidR="00E01646">
        <w:t>St</w:t>
      </w:r>
      <w:r w:rsidR="00CC4369">
        <w:t>reet. The design is a small Bed &amp; Breakfast with a full basement for managers apartment or a rental. The main level can be rented as one unit, or the master bedroom can be rented out as a separate unit (maximum of two rooms with a maximum of 8 occupants)</w:t>
      </w:r>
      <w:r w:rsidR="00EA72C0">
        <w:t xml:space="preserve"> </w:t>
      </w:r>
      <w:r w:rsidR="00CC4369">
        <w:t>Also designed to be able to rent out to individuals if it didn’t work out as a bed &amp; breakfast</w:t>
      </w:r>
      <w:r w:rsidR="00E2365A">
        <w:t>.</w:t>
      </w:r>
      <w:r w:rsidR="00CC4369">
        <w:t xml:space="preserve"> </w:t>
      </w:r>
      <w:r w:rsidR="00E2365A">
        <w:t>The complex would all be on the one utility hook up to water/sewer. The rent would include the utilities as Jean would be responsible for the utility bill. The complex would be a simple landscaping with parking available</w:t>
      </w:r>
      <w:r w:rsidR="00BD5615">
        <w:t xml:space="preserve"> for the maximum number of occupants</w:t>
      </w:r>
      <w:r w:rsidR="00E2365A">
        <w:t xml:space="preserve">. </w:t>
      </w:r>
      <w:r w:rsidR="00BD5615">
        <w:t>Dennis mentioned that as it’s presented as a B &amp; B, it is required to have an onsite living manager.  Jean wondered about moving the address to Center Street as the home would face Center Street, but was told to take that to the county</w:t>
      </w:r>
      <w:r w:rsidR="00E01646">
        <w:t xml:space="preserve"> as it can easily be changed</w:t>
      </w:r>
      <w:r w:rsidR="00BD5615">
        <w:t xml:space="preserve">. Jean asked what the connection fees would intel.  Dennis stated that the property is </w:t>
      </w:r>
      <w:r>
        <w:t>currently</w:t>
      </w:r>
      <w:r w:rsidR="00BD5615">
        <w:t xml:space="preserve"> hooked up to water and sewer, so there should be no connection fees</w:t>
      </w:r>
      <w:r>
        <w:t xml:space="preserve"> but there</w:t>
      </w:r>
      <w:r w:rsidR="00BD5615">
        <w:t xml:space="preserve"> may be an impact fee on the building. </w:t>
      </w:r>
      <w:r>
        <w:t xml:space="preserve">Dennis made the motion that the project be approved, Kent 2nded the motion and the motion carried. </w:t>
      </w:r>
    </w:p>
    <w:p w14:paraId="37C0A0B9" w14:textId="77777777" w:rsidR="005D016E" w:rsidRDefault="005D016E" w:rsidP="00EC46C2">
      <w:pPr>
        <w:outlineLvl w:val="0"/>
      </w:pPr>
    </w:p>
    <w:p w14:paraId="102D6FAF" w14:textId="1C4472FA" w:rsidR="00A90F33" w:rsidRDefault="00A90F33" w:rsidP="006B7791">
      <w:pPr>
        <w:outlineLvl w:val="0"/>
        <w:rPr>
          <w:u w:val="single"/>
        </w:rPr>
      </w:pPr>
      <w:r>
        <w:rPr>
          <w:u w:val="single"/>
        </w:rPr>
        <w:t>Hunter &amp; Kallie Meacham</w:t>
      </w:r>
      <w:r w:rsidR="000F6F1E">
        <w:rPr>
          <w:u w:val="single"/>
        </w:rPr>
        <w:t xml:space="preserve"> – </w:t>
      </w:r>
      <w:r>
        <w:rPr>
          <w:u w:val="single"/>
        </w:rPr>
        <w:t>New Home Construction</w:t>
      </w:r>
    </w:p>
    <w:p w14:paraId="4E3D0A31" w14:textId="77777777" w:rsidR="003D7166" w:rsidRDefault="003D7166" w:rsidP="006B7791">
      <w:pPr>
        <w:outlineLvl w:val="0"/>
      </w:pPr>
    </w:p>
    <w:p w14:paraId="0BF6D91A" w14:textId="689243B9" w:rsidR="003D7166" w:rsidRDefault="00A90F33" w:rsidP="006B7791">
      <w:pPr>
        <w:outlineLvl w:val="0"/>
      </w:pPr>
      <w:r>
        <w:t xml:space="preserve">Dennis asked where the house would be built.  Hunter stated it is East of the baseball field, Kallie </w:t>
      </w:r>
      <w:r w:rsidR="00CE19BC">
        <w:t>has the address listed as 735 W 50 N but is not certain about the 735 and asked if she should list the address</w:t>
      </w:r>
      <w:r w:rsidR="00E01646">
        <w:t xml:space="preserve"> as</w:t>
      </w:r>
      <w:r w:rsidR="00CE19BC">
        <w:t xml:space="preserve"> how the county has it listed.  Dennis affirmed to keep it as the county has listed </w:t>
      </w:r>
      <w:r w:rsidR="00E01646">
        <w:t>on the paperwork right now.</w:t>
      </w:r>
      <w:r w:rsidR="00CE19BC">
        <w:t xml:space="preserve">  Hunter confirmed that this is a private home.  </w:t>
      </w:r>
      <w:r w:rsidR="00E01646">
        <w:t>It was</w:t>
      </w:r>
      <w:r w:rsidR="00CE19BC">
        <w:t xml:space="preserve"> asked if </w:t>
      </w:r>
      <w:r w:rsidR="00E01646">
        <w:t xml:space="preserve">they are aware of the impact and water connection fees. Hunter confirmed that he is aware of the fees.  Dennis asked when they are planning to start and Hunter stated as soon as possible. </w:t>
      </w:r>
      <w:r w:rsidR="003D7166">
        <w:t xml:space="preserve">Dennis found that the address is actually 765.  </w:t>
      </w:r>
      <w:r w:rsidR="00E01646">
        <w:t xml:space="preserve">It is in a residential zone. </w:t>
      </w:r>
      <w:r w:rsidR="003D7166">
        <w:t xml:space="preserve">Dennis made the motion that the project be approved, Ginger 2nded the motion and the motion carried.  </w:t>
      </w:r>
      <w:r w:rsidR="00E01646">
        <w:t xml:space="preserve"> </w:t>
      </w:r>
    </w:p>
    <w:p w14:paraId="713FC33B" w14:textId="77777777" w:rsidR="003D7166" w:rsidRDefault="003D7166" w:rsidP="006B7791">
      <w:pPr>
        <w:outlineLvl w:val="0"/>
      </w:pPr>
    </w:p>
    <w:p w14:paraId="2C654855" w14:textId="13DD530F" w:rsidR="00A90F33" w:rsidRDefault="003D7166" w:rsidP="006B7791">
      <w:pPr>
        <w:outlineLvl w:val="0"/>
        <w:rPr>
          <w:u w:val="single"/>
        </w:rPr>
      </w:pPr>
      <w:r w:rsidRPr="003D7166">
        <w:rPr>
          <w:u w:val="single"/>
        </w:rPr>
        <w:t>El</w:t>
      </w:r>
      <w:r w:rsidR="0047497C">
        <w:rPr>
          <w:u w:val="single"/>
        </w:rPr>
        <w:t>ai</w:t>
      </w:r>
      <w:r w:rsidRPr="003D7166">
        <w:rPr>
          <w:u w:val="single"/>
        </w:rPr>
        <w:t>na Purcell</w:t>
      </w:r>
      <w:r w:rsidR="00344D17">
        <w:rPr>
          <w:u w:val="single"/>
        </w:rPr>
        <w:t>(in behalf of Travis and Cheryl LeFevre)</w:t>
      </w:r>
      <w:r w:rsidRPr="003D7166">
        <w:rPr>
          <w:u w:val="single"/>
        </w:rPr>
        <w:t>-</w:t>
      </w:r>
      <w:r w:rsidR="00BE1437">
        <w:rPr>
          <w:u w:val="single"/>
        </w:rPr>
        <w:t>Transfer</w:t>
      </w:r>
      <w:r w:rsidRPr="003D7166">
        <w:rPr>
          <w:u w:val="single"/>
        </w:rPr>
        <w:t xml:space="preserve"> Ownership</w:t>
      </w:r>
      <w:r w:rsidR="00E01646" w:rsidRPr="003D7166">
        <w:rPr>
          <w:u w:val="single"/>
        </w:rPr>
        <w:t xml:space="preserve"> </w:t>
      </w:r>
    </w:p>
    <w:p w14:paraId="63669F63" w14:textId="6BDF8B00" w:rsidR="003D7166" w:rsidRPr="007F3538" w:rsidRDefault="003D7166" w:rsidP="006B7791">
      <w:pPr>
        <w:outlineLvl w:val="0"/>
      </w:pPr>
      <w:r w:rsidRPr="007F3538">
        <w:t>Ela</w:t>
      </w:r>
      <w:r w:rsidR="0047497C">
        <w:t>i</w:t>
      </w:r>
      <w:r w:rsidRPr="007F3538">
        <w:t>na purchased Annet</w:t>
      </w:r>
      <w:r w:rsidR="001D01FC">
        <w:t>te</w:t>
      </w:r>
      <w:r w:rsidRPr="007F3538">
        <w:t xml:space="preserve"> Chyn</w:t>
      </w:r>
      <w:r w:rsidR="007F3538">
        <w:t>o</w:t>
      </w:r>
      <w:r w:rsidRPr="007F3538">
        <w:t>w</w:t>
      </w:r>
      <w:r w:rsidR="001D01FC">
        <w:t>e</w:t>
      </w:r>
      <w:r w:rsidRPr="007F3538">
        <w:t xml:space="preserve">th’s </w:t>
      </w:r>
      <w:r w:rsidR="00A262A0">
        <w:t>place</w:t>
      </w:r>
      <w:r w:rsidR="007F3538" w:rsidRPr="007F3538">
        <w:t xml:space="preserve"> which is </w:t>
      </w:r>
      <w:r w:rsidR="007F3538">
        <w:t xml:space="preserve">currently being used as a </w:t>
      </w:r>
      <w:r w:rsidR="00A262A0">
        <w:t xml:space="preserve">Vacation Rental. </w:t>
      </w:r>
      <w:r w:rsidR="00462A2C">
        <w:t xml:space="preserve">It </w:t>
      </w:r>
      <w:r w:rsidR="007F3538">
        <w:t>will continue to</w:t>
      </w:r>
      <w:r w:rsidR="00462A2C">
        <w:t xml:space="preserve"> be used</w:t>
      </w:r>
      <w:r w:rsidR="007F3538">
        <w:t xml:space="preserve"> as such and </w:t>
      </w:r>
      <w:r w:rsidR="00E94C13">
        <w:t xml:space="preserve">Elaina will </w:t>
      </w:r>
      <w:r w:rsidR="00A262A0">
        <w:t>obtain a new</w:t>
      </w:r>
      <w:r w:rsidR="007F3538">
        <w:t xml:space="preserve"> business license.  The rental is still currently running.</w:t>
      </w:r>
      <w:r w:rsidR="00BE1437">
        <w:t xml:space="preserve"> </w:t>
      </w:r>
      <w:r w:rsidR="000113D7">
        <w:t xml:space="preserve">Dennis made motion to approve the </w:t>
      </w:r>
      <w:r w:rsidR="00BE1437">
        <w:t>transfer</w:t>
      </w:r>
      <w:r w:rsidR="000113D7">
        <w:t xml:space="preserve"> of ownership. Kent 2nded the motion and the motion carried. </w:t>
      </w:r>
    </w:p>
    <w:p w14:paraId="19E3E4D4" w14:textId="77777777" w:rsidR="00A90F33" w:rsidRDefault="00A90F33" w:rsidP="006B7791">
      <w:pPr>
        <w:outlineLvl w:val="0"/>
      </w:pPr>
    </w:p>
    <w:p w14:paraId="2B075E8A" w14:textId="233EAE87" w:rsidR="00DF5351" w:rsidRDefault="000113D7" w:rsidP="00AC5A51">
      <w:pPr>
        <w:pStyle w:val="ListParagraph"/>
        <w:outlineLvl w:val="0"/>
      </w:pPr>
      <w:r>
        <w:t xml:space="preserve">Dennis recognized Brook, Laree, and Tony who were in the meeting and are interested in serving on the Planning Commission.  Dennis stated that they would </w:t>
      </w:r>
      <w:r w:rsidR="00DF5351">
        <w:t>be involved in the zoning and ordin</w:t>
      </w:r>
      <w:r w:rsidR="0049368C">
        <w:t>an</w:t>
      </w:r>
      <w:r w:rsidR="00DF5351">
        <w:t xml:space="preserve">ces.  He also </w:t>
      </w:r>
      <w:r w:rsidR="00DF5351">
        <w:lastRenderedPageBreak/>
        <w:t xml:space="preserve">stated they would </w:t>
      </w:r>
      <w:r>
        <w:t>not make a decision tonight but he would forward the names to the Town Board.  He stated that if they are asked to serve</w:t>
      </w:r>
      <w:r w:rsidR="00DF5351">
        <w:t>,</w:t>
      </w:r>
      <w:r>
        <w:t xml:space="preserve"> he would like them to serve even if it’s as an alternate.</w:t>
      </w:r>
      <w:r w:rsidR="00DF5351">
        <w:t xml:space="preserve"> The Town would like to have a good input and a good voice </w:t>
      </w:r>
      <w:r w:rsidR="00AC5A51">
        <w:t>in behalf</w:t>
      </w:r>
      <w:r w:rsidR="00DF5351">
        <w:t xml:space="preserve"> of the community.  Dennis asked if anyone had any questions.  Dennis explained that the meetings are held on the first Tuesday of every month and stated that there are occasional meetings that they would like them to attend as well. Gene stated that when they schedule public hearing</w:t>
      </w:r>
      <w:r w:rsidR="0049368C">
        <w:t>s, they like to have as many commission members there as possible</w:t>
      </w:r>
      <w:r w:rsidR="00AC5A51">
        <w:t xml:space="preserve"> and it’s better to have a committee separate from the board. </w:t>
      </w:r>
    </w:p>
    <w:p w14:paraId="36BA4869" w14:textId="77777777" w:rsidR="00AC5A51" w:rsidRDefault="00AC5A51" w:rsidP="00AC5A51">
      <w:pPr>
        <w:pStyle w:val="ListParagraph"/>
        <w:outlineLvl w:val="0"/>
      </w:pPr>
    </w:p>
    <w:p w14:paraId="1994E69F" w14:textId="104A5208" w:rsidR="0098536F" w:rsidRDefault="0049368C" w:rsidP="00AC5A51">
      <w:pPr>
        <w:pStyle w:val="ListParagraph"/>
        <w:outlineLvl w:val="0"/>
        <w:rPr>
          <w:u w:val="single"/>
        </w:rPr>
      </w:pPr>
      <w:r w:rsidRPr="00AC5A51">
        <w:rPr>
          <w:u w:val="single"/>
        </w:rPr>
        <w:t xml:space="preserve">Kaden </w:t>
      </w:r>
      <w:proofErr w:type="spellStart"/>
      <w:r w:rsidRPr="00AC5A51">
        <w:rPr>
          <w:u w:val="single"/>
        </w:rPr>
        <w:t>Fi</w:t>
      </w:r>
      <w:r w:rsidR="00AC5A51" w:rsidRPr="00AC5A51">
        <w:rPr>
          <w:u w:val="single"/>
        </w:rPr>
        <w:t>g</w:t>
      </w:r>
      <w:r w:rsidRPr="00AC5A51">
        <w:rPr>
          <w:u w:val="single"/>
        </w:rPr>
        <w:t>gens</w:t>
      </w:r>
      <w:proofErr w:type="spellEnd"/>
      <w:r w:rsidRPr="00AC5A51">
        <w:rPr>
          <w:u w:val="single"/>
        </w:rPr>
        <w:t>-New Ordinances-Re reads</w:t>
      </w:r>
    </w:p>
    <w:p w14:paraId="0E39A3B9" w14:textId="5F660CB1" w:rsidR="00AC5A51" w:rsidRDefault="00AC5A51" w:rsidP="00AC5A51">
      <w:pPr>
        <w:pStyle w:val="ListParagraph"/>
        <w:outlineLvl w:val="0"/>
        <w:rPr>
          <w:u w:val="single"/>
        </w:rPr>
      </w:pPr>
    </w:p>
    <w:p w14:paraId="6901C774" w14:textId="044D9AB1" w:rsidR="007E0076" w:rsidRDefault="007E0076" w:rsidP="00AC5A51">
      <w:pPr>
        <w:pStyle w:val="ListParagraph"/>
        <w:outlineLvl w:val="0"/>
        <w:rPr>
          <w:u w:val="single"/>
        </w:rPr>
      </w:pPr>
    </w:p>
    <w:p w14:paraId="5E3C2159" w14:textId="39CC0D63" w:rsidR="00AC57AC" w:rsidRPr="007E0076" w:rsidRDefault="00F27191" w:rsidP="00AC5A51">
      <w:pPr>
        <w:pStyle w:val="ListParagraph"/>
        <w:outlineLvl w:val="0"/>
      </w:pPr>
      <w:r>
        <w:t xml:space="preserve"> </w:t>
      </w:r>
      <w:r w:rsidR="00745F47">
        <w:t xml:space="preserve">Kaden discussed and summarized the proposed changes to the new ordinances.  Final public hearing for proposed changes will be on March 1. </w:t>
      </w:r>
      <w:r>
        <w:t xml:space="preserve"> </w:t>
      </w:r>
    </w:p>
    <w:p w14:paraId="38F0FDED" w14:textId="77777777" w:rsidR="00AC5A51" w:rsidRPr="00AC5A51" w:rsidRDefault="00AC5A51" w:rsidP="00AC5A51">
      <w:pPr>
        <w:pStyle w:val="ListParagraph"/>
        <w:outlineLvl w:val="0"/>
        <w:rPr>
          <w:u w:val="single"/>
        </w:rPr>
      </w:pPr>
    </w:p>
    <w:p w14:paraId="4FF6C719" w14:textId="77777777" w:rsidR="0049368C" w:rsidRPr="00745F47" w:rsidRDefault="0049368C" w:rsidP="00745F47">
      <w:pPr>
        <w:outlineLvl w:val="0"/>
        <w:rPr>
          <w:u w:val="single"/>
        </w:rPr>
      </w:pPr>
    </w:p>
    <w:sectPr w:rsidR="0049368C" w:rsidRPr="00745F47" w:rsidSect="002079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37AB4"/>
    <w:multiLevelType w:val="hybridMultilevel"/>
    <w:tmpl w:val="5A98E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263FE7"/>
    <w:multiLevelType w:val="hybridMultilevel"/>
    <w:tmpl w:val="6682F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BC4"/>
    <w:rsid w:val="000113D7"/>
    <w:rsid w:val="00086716"/>
    <w:rsid w:val="000956B1"/>
    <w:rsid w:val="000D6B89"/>
    <w:rsid w:val="000F6110"/>
    <w:rsid w:val="000F6F1E"/>
    <w:rsid w:val="001170D7"/>
    <w:rsid w:val="00136BDA"/>
    <w:rsid w:val="0014071E"/>
    <w:rsid w:val="00145DAF"/>
    <w:rsid w:val="00161D7C"/>
    <w:rsid w:val="00165EF2"/>
    <w:rsid w:val="001A6118"/>
    <w:rsid w:val="001D01FC"/>
    <w:rsid w:val="001D6997"/>
    <w:rsid w:val="002079DC"/>
    <w:rsid w:val="00246635"/>
    <w:rsid w:val="0025032F"/>
    <w:rsid w:val="00253163"/>
    <w:rsid w:val="00280927"/>
    <w:rsid w:val="00285D84"/>
    <w:rsid w:val="00295142"/>
    <w:rsid w:val="002B5389"/>
    <w:rsid w:val="002D35CE"/>
    <w:rsid w:val="002E4F54"/>
    <w:rsid w:val="002F033C"/>
    <w:rsid w:val="00331A48"/>
    <w:rsid w:val="00333073"/>
    <w:rsid w:val="003410A0"/>
    <w:rsid w:val="00344D17"/>
    <w:rsid w:val="00371995"/>
    <w:rsid w:val="003A3C71"/>
    <w:rsid w:val="003D530B"/>
    <w:rsid w:val="003D7166"/>
    <w:rsid w:val="004335BA"/>
    <w:rsid w:val="00462A2C"/>
    <w:rsid w:val="0047497C"/>
    <w:rsid w:val="0049368C"/>
    <w:rsid w:val="004B41A8"/>
    <w:rsid w:val="004D069E"/>
    <w:rsid w:val="00505E6C"/>
    <w:rsid w:val="005728D1"/>
    <w:rsid w:val="005729E8"/>
    <w:rsid w:val="00577511"/>
    <w:rsid w:val="00591318"/>
    <w:rsid w:val="005D016E"/>
    <w:rsid w:val="005D5799"/>
    <w:rsid w:val="0060092D"/>
    <w:rsid w:val="0066001D"/>
    <w:rsid w:val="006618CA"/>
    <w:rsid w:val="00666CD7"/>
    <w:rsid w:val="00684C00"/>
    <w:rsid w:val="006967A7"/>
    <w:rsid w:val="00696E81"/>
    <w:rsid w:val="006A1596"/>
    <w:rsid w:val="006B7791"/>
    <w:rsid w:val="006F2E58"/>
    <w:rsid w:val="00712D2F"/>
    <w:rsid w:val="007306FB"/>
    <w:rsid w:val="00734051"/>
    <w:rsid w:val="00745F47"/>
    <w:rsid w:val="007C1DA0"/>
    <w:rsid w:val="007E0076"/>
    <w:rsid w:val="007F2089"/>
    <w:rsid w:val="007F3538"/>
    <w:rsid w:val="00810FF2"/>
    <w:rsid w:val="008348F5"/>
    <w:rsid w:val="00850C54"/>
    <w:rsid w:val="00852219"/>
    <w:rsid w:val="00855888"/>
    <w:rsid w:val="00943423"/>
    <w:rsid w:val="0098536F"/>
    <w:rsid w:val="009907DC"/>
    <w:rsid w:val="0099281B"/>
    <w:rsid w:val="009A5BC4"/>
    <w:rsid w:val="009A7079"/>
    <w:rsid w:val="00A1454F"/>
    <w:rsid w:val="00A25D33"/>
    <w:rsid w:val="00A262A0"/>
    <w:rsid w:val="00A64DF5"/>
    <w:rsid w:val="00A90F33"/>
    <w:rsid w:val="00A92EE2"/>
    <w:rsid w:val="00AC393D"/>
    <w:rsid w:val="00AC57AC"/>
    <w:rsid w:val="00AC5A51"/>
    <w:rsid w:val="00AD3EF8"/>
    <w:rsid w:val="00AE02C4"/>
    <w:rsid w:val="00AF4652"/>
    <w:rsid w:val="00BC56FC"/>
    <w:rsid w:val="00BD5615"/>
    <w:rsid w:val="00BE1437"/>
    <w:rsid w:val="00C06A84"/>
    <w:rsid w:val="00C26215"/>
    <w:rsid w:val="00C47537"/>
    <w:rsid w:val="00CC4369"/>
    <w:rsid w:val="00CD612F"/>
    <w:rsid w:val="00CE19BC"/>
    <w:rsid w:val="00D0144C"/>
    <w:rsid w:val="00D14561"/>
    <w:rsid w:val="00D166A5"/>
    <w:rsid w:val="00D43A00"/>
    <w:rsid w:val="00D73055"/>
    <w:rsid w:val="00DE72B6"/>
    <w:rsid w:val="00DF5351"/>
    <w:rsid w:val="00E01646"/>
    <w:rsid w:val="00E2365A"/>
    <w:rsid w:val="00E26351"/>
    <w:rsid w:val="00E71BD5"/>
    <w:rsid w:val="00E87ACE"/>
    <w:rsid w:val="00E94C13"/>
    <w:rsid w:val="00EA1F47"/>
    <w:rsid w:val="00EA72C0"/>
    <w:rsid w:val="00EC46C2"/>
    <w:rsid w:val="00ED05CE"/>
    <w:rsid w:val="00EE1E3F"/>
    <w:rsid w:val="00F05377"/>
    <w:rsid w:val="00F27191"/>
    <w:rsid w:val="00F6231C"/>
    <w:rsid w:val="00FC7BDD"/>
    <w:rsid w:val="00FE2628"/>
    <w:rsid w:val="00FF2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EEA91"/>
  <w15:docId w15:val="{0DB6D3ED-29E7-4927-8B7F-DA4F89F8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DC"/>
    <w:rPr>
      <w:rFonts w:ascii="Times New Roman" w:eastAsia="Times New Roman" w:hAnsi="Times New Roman"/>
      <w:sz w:val="24"/>
      <w:szCs w:val="24"/>
    </w:rPr>
  </w:style>
  <w:style w:type="paragraph" w:styleId="Heading1">
    <w:name w:val="heading 1"/>
    <w:basedOn w:val="Normal"/>
    <w:next w:val="Normal"/>
    <w:link w:val="Heading1Char"/>
    <w:uiPriority w:val="9"/>
    <w:qFormat/>
    <w:rsid w:val="006B7791"/>
    <w:pPr>
      <w:keepNext/>
      <w:outlineLvl w:val="0"/>
    </w:pPr>
    <w:rPr>
      <w:u w:val="single"/>
    </w:rPr>
  </w:style>
  <w:style w:type="paragraph" w:styleId="Heading2">
    <w:name w:val="heading 2"/>
    <w:basedOn w:val="Normal"/>
    <w:next w:val="Normal"/>
    <w:link w:val="Heading2Char"/>
    <w:qFormat/>
    <w:rsid w:val="002079DC"/>
    <w:pPr>
      <w:keepNext/>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79DC"/>
    <w:rPr>
      <w:sz w:val="22"/>
      <w:szCs w:val="22"/>
    </w:rPr>
  </w:style>
  <w:style w:type="character" w:customStyle="1" w:styleId="Heading2Char">
    <w:name w:val="Heading 2 Char"/>
    <w:link w:val="Heading2"/>
    <w:rsid w:val="002079DC"/>
    <w:rPr>
      <w:rFonts w:ascii="Times New Roman" w:eastAsia="Times New Roman" w:hAnsi="Times New Roman" w:cs="Times New Roman"/>
      <w:b/>
      <w:sz w:val="24"/>
      <w:szCs w:val="20"/>
    </w:rPr>
  </w:style>
  <w:style w:type="character" w:customStyle="1" w:styleId="Heading1Char">
    <w:name w:val="Heading 1 Char"/>
    <w:link w:val="Heading1"/>
    <w:uiPriority w:val="9"/>
    <w:rsid w:val="006B7791"/>
    <w:rPr>
      <w:rFonts w:ascii="Times New Roman" w:eastAsia="Times New Roman" w:hAnsi="Times New Roman" w:cs="Times New Roman"/>
      <w:sz w:val="24"/>
      <w:szCs w:val="24"/>
      <w:u w:val="single"/>
    </w:rPr>
  </w:style>
  <w:style w:type="paragraph" w:styleId="ListParagraph">
    <w:name w:val="List Paragraph"/>
    <w:basedOn w:val="Normal"/>
    <w:uiPriority w:val="34"/>
    <w:qFormat/>
    <w:rsid w:val="00EE1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Desk\Desktop\Office%20&amp;%20other%20Forms\TB%20PC%20Templates\PC%20Templates\PC%20Mintu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PC Mintues Template</Template>
  <TotalTime>394</TotalTime>
  <Pages>2</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ProDesk</dc:creator>
  <cp:lastModifiedBy>Yoga</cp:lastModifiedBy>
  <cp:revision>10</cp:revision>
  <cp:lastPrinted>2022-03-01T15:49:00Z</cp:lastPrinted>
  <dcterms:created xsi:type="dcterms:W3CDTF">2022-02-22T15:33:00Z</dcterms:created>
  <dcterms:modified xsi:type="dcterms:W3CDTF">2022-03-02T16:28:00Z</dcterms:modified>
</cp:coreProperties>
</file>