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3C0B6F11"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3D03FD">
              <w:rPr>
                <w:rFonts w:ascii="Gurmukhi MN" w:hAnsi="Gurmukhi MN" w:cs="Big Caslon"/>
                <w:sz w:val="24"/>
                <w:szCs w:val="24"/>
              </w:rPr>
              <w:t>september 8, 2021</w:t>
            </w:r>
          </w:p>
          <w:p w14:paraId="5C7F0944" w14:textId="5546910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5C3E64">
              <w:rPr>
                <w:rFonts w:ascii="Gurmukhi MN" w:hAnsi="Gurmukhi MN" w:cs="Big Caslon"/>
                <w:sz w:val="24"/>
                <w:szCs w:val="24"/>
              </w:rPr>
              <w:t xml:space="preserve">30 </w:t>
            </w:r>
            <w:r w:rsidR="00F07D76" w:rsidRPr="009B786F">
              <w:rPr>
                <w:rFonts w:ascii="Gurmukhi MN" w:hAnsi="Gurmukhi MN" w:cs="Big Caslon"/>
                <w:sz w:val="24"/>
                <w:szCs w:val="24"/>
              </w:rPr>
              <w:t>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5B90E3A0"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B77A0B">
              <w:rPr>
                <w:rFonts w:ascii="Gurmukhi MN" w:hAnsi="Gurmukhi MN" w:cs="Big Caslon"/>
                <w:sz w:val="22"/>
                <w:szCs w:val="22"/>
              </w:rPr>
              <w:t xml:space="preserve">Jason Maylett, </w:t>
            </w:r>
            <w:r w:rsidR="00F833E8">
              <w:rPr>
                <w:rFonts w:ascii="Gurmukhi MN" w:hAnsi="Gurmukhi MN" w:cs="Big Caslon"/>
                <w:sz w:val="22"/>
                <w:szCs w:val="22"/>
              </w:rPr>
              <w:t>Darren Dyreng</w:t>
            </w:r>
            <w:r w:rsidR="003D03FD">
              <w:rPr>
                <w:rFonts w:ascii="Gurmukhi MN" w:hAnsi="Gurmukhi MN" w:cs="Big Caslon"/>
                <w:sz w:val="22"/>
                <w:szCs w:val="22"/>
              </w:rPr>
              <w:t xml:space="preserve"> </w:t>
            </w:r>
            <w:r w:rsidR="007A1D01">
              <w:rPr>
                <w:rFonts w:ascii="Gurmukhi MN" w:hAnsi="Gurmukhi MN" w:cs="Big Caslon"/>
                <w:sz w:val="22"/>
                <w:szCs w:val="22"/>
              </w:rPr>
              <w:t>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245EDCD4" w:rsidR="00284D1E" w:rsidRPr="009B786F" w:rsidRDefault="003D03FD" w:rsidP="00FB477F">
            <w:pPr>
              <w:rPr>
                <w:rFonts w:ascii="Gurmukhi MN" w:hAnsi="Gurmukhi MN" w:cs="Big Caslon"/>
                <w:sz w:val="22"/>
                <w:szCs w:val="22"/>
              </w:rPr>
            </w:pPr>
            <w:r>
              <w:rPr>
                <w:rFonts w:ascii="Gurmukhi MN" w:hAnsi="Gurmukhi MN" w:cs="Big Caslon"/>
                <w:sz w:val="22"/>
                <w:szCs w:val="22"/>
              </w:rPr>
              <w:t>Councilmember Jason Vernon</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59862688"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3D03FD">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4E798544" w:rsidR="00C0130E" w:rsidRPr="001C3A82" w:rsidRDefault="003D03FD" w:rsidP="003A6A17">
            <w:pPr>
              <w:rPr>
                <w:rFonts w:ascii="Gurmukhi MN" w:hAnsi="Gurmukhi MN" w:cs="Big Caslon"/>
                <w:b/>
                <w:sz w:val="24"/>
                <w:szCs w:val="24"/>
              </w:rPr>
            </w:pPr>
            <w:r>
              <w:rPr>
                <w:rFonts w:ascii="Gurmukhi MN" w:hAnsi="Gurmukhi MN" w:cs="Big Caslon"/>
                <w:b/>
                <w:sz w:val="24"/>
                <w:szCs w:val="24"/>
              </w:rPr>
              <w:t>Joan Shand – Community Halloween activity &amp; “Trunk N Treat” update</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743627" w14:textId="7739D2AC" w:rsidR="001D6B8D" w:rsidRDefault="003D03FD" w:rsidP="003D03FD">
            <w:pPr>
              <w:rPr>
                <w:rFonts w:ascii="Gurmukhi MN" w:hAnsi="Gurmukhi MN"/>
                <w:sz w:val="22"/>
                <w:szCs w:val="22"/>
              </w:rPr>
            </w:pPr>
            <w:r>
              <w:rPr>
                <w:rFonts w:ascii="Gurmukhi MN" w:hAnsi="Gurmukhi MN"/>
                <w:sz w:val="22"/>
                <w:szCs w:val="22"/>
              </w:rPr>
              <w:t xml:space="preserve">Joan thanked the Mayor and City Council for their support in the Trunk N Treat activity and provided a list of events that are planned at the Sports Park </w:t>
            </w:r>
            <w:r w:rsidR="009B0B61">
              <w:rPr>
                <w:rFonts w:ascii="Gurmukhi MN" w:hAnsi="Gurmukhi MN"/>
                <w:sz w:val="22"/>
                <w:szCs w:val="22"/>
              </w:rPr>
              <w:t xml:space="preserve">for Saturday, </w:t>
            </w:r>
            <w:r>
              <w:rPr>
                <w:rFonts w:ascii="Gurmukhi MN" w:hAnsi="Gurmukhi MN"/>
                <w:sz w:val="22"/>
                <w:szCs w:val="22"/>
              </w:rPr>
              <w:t>October 30</w:t>
            </w:r>
            <w:r w:rsidRPr="003D03FD">
              <w:rPr>
                <w:rFonts w:ascii="Gurmukhi MN" w:hAnsi="Gurmukhi MN"/>
                <w:sz w:val="22"/>
                <w:szCs w:val="22"/>
                <w:vertAlign w:val="superscript"/>
              </w:rPr>
              <w:t>th</w:t>
            </w:r>
            <w:r>
              <w:rPr>
                <w:rFonts w:ascii="Gurmukhi MN" w:hAnsi="Gurmukhi MN"/>
                <w:sz w:val="22"/>
                <w:szCs w:val="22"/>
              </w:rPr>
              <w:t xml:space="preserve">.  </w:t>
            </w:r>
          </w:p>
          <w:p w14:paraId="4EBFE738" w14:textId="33163386" w:rsidR="003D03FD" w:rsidRDefault="003D03FD" w:rsidP="003D03FD">
            <w:pPr>
              <w:rPr>
                <w:rFonts w:ascii="Gurmukhi MN" w:hAnsi="Gurmukhi MN"/>
                <w:sz w:val="22"/>
                <w:szCs w:val="22"/>
              </w:rPr>
            </w:pPr>
          </w:p>
          <w:p w14:paraId="4D64CA34" w14:textId="2A0B09AF" w:rsidR="00B86E65" w:rsidRPr="00B86E65" w:rsidRDefault="003D03FD" w:rsidP="00B86E65">
            <w:pPr>
              <w:rPr>
                <w:rFonts w:ascii="Gurmukhi MN" w:hAnsi="Gurmukhi MN"/>
                <w:sz w:val="22"/>
                <w:szCs w:val="22"/>
              </w:rPr>
            </w:pPr>
            <w:r>
              <w:rPr>
                <w:rFonts w:ascii="Gurmukhi MN" w:hAnsi="Gurmukhi MN"/>
                <w:sz w:val="22"/>
                <w:szCs w:val="22"/>
              </w:rPr>
              <w:t>She then reviewed the activities and requested that the City Council be present, in costume, at the opening ribbon cutting of the Trunk N Treat at 4:45 p.m.</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2AB16249" w:rsidR="00C0130E" w:rsidRDefault="003D03FD" w:rsidP="00F833E8">
            <w:pPr>
              <w:rPr>
                <w:rFonts w:ascii="Gurmukhi MN" w:hAnsi="Gurmukhi MN" w:cs="Big Caslon"/>
                <w:sz w:val="22"/>
                <w:szCs w:val="22"/>
              </w:rPr>
            </w:pPr>
            <w:r>
              <w:rPr>
                <w:rFonts w:ascii="Gurmukhi MN" w:hAnsi="Gurmukhi MN" w:cs="Big Caslon"/>
                <w:sz w:val="22"/>
                <w:szCs w:val="22"/>
              </w:rPr>
              <w:t xml:space="preserve">The Mayor and City Council thanked Joan and the committee for all the hard work in organizing the Halloween Trunk N Treat and </w:t>
            </w:r>
            <w:r w:rsidR="00A5638E">
              <w:rPr>
                <w:rFonts w:ascii="Gurmukhi MN" w:hAnsi="Gurmukhi MN" w:cs="Big Caslon"/>
                <w:sz w:val="22"/>
                <w:szCs w:val="22"/>
              </w:rPr>
              <w:t xml:space="preserve">stated they </w:t>
            </w:r>
            <w:r>
              <w:rPr>
                <w:rFonts w:ascii="Gurmukhi MN" w:hAnsi="Gurmukhi MN" w:cs="Big Caslon"/>
                <w:sz w:val="22"/>
                <w:szCs w:val="22"/>
              </w:rPr>
              <w:t>are looking forward to this event.</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lastRenderedPageBreak/>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31316196" w:rsidR="00C0130E" w:rsidRPr="001C3A82" w:rsidRDefault="003D03FD" w:rsidP="003D03FD">
            <w:pPr>
              <w:rPr>
                <w:rFonts w:ascii="Gurmukhi MN" w:hAnsi="Gurmukhi MN" w:cs="Big Caslon"/>
                <w:b/>
                <w:sz w:val="24"/>
                <w:szCs w:val="24"/>
              </w:rPr>
            </w:pPr>
            <w:r>
              <w:rPr>
                <w:rFonts w:ascii="Gurmukhi MN" w:hAnsi="Gurmukhi MN" w:cs="Big Caslon"/>
                <w:b/>
                <w:sz w:val="24"/>
                <w:szCs w:val="24"/>
              </w:rPr>
              <w:t>RFQ status for water master plan</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9EB602" w14:textId="794D6C7A" w:rsidR="00C0130E" w:rsidRPr="0014002B" w:rsidRDefault="003D03FD" w:rsidP="00F86FAF">
            <w:pPr>
              <w:rPr>
                <w:rFonts w:ascii="Gurmukhi MN" w:hAnsi="Gurmukhi MN"/>
                <w:sz w:val="22"/>
                <w:szCs w:val="22"/>
              </w:rPr>
            </w:pPr>
            <w:r>
              <w:rPr>
                <w:rFonts w:ascii="Gurmukhi MN" w:hAnsi="Gurmukhi MN"/>
                <w:sz w:val="22"/>
                <w:szCs w:val="22"/>
              </w:rPr>
              <w:t xml:space="preserve">Mayor Soper stated that Manti City received one RFQ for the proposed Water Master and GIS Utility Mapping project </w:t>
            </w:r>
            <w:r w:rsidR="00A5638E">
              <w:rPr>
                <w:rFonts w:ascii="Gurmukhi MN" w:hAnsi="Gurmukhi MN"/>
                <w:sz w:val="22"/>
                <w:szCs w:val="22"/>
              </w:rPr>
              <w:t>from</w:t>
            </w:r>
            <w:r>
              <w:rPr>
                <w:rFonts w:ascii="Gurmukhi MN" w:hAnsi="Gurmukhi MN"/>
                <w:sz w:val="22"/>
                <w:szCs w:val="22"/>
              </w:rPr>
              <w:t xml:space="preserve"> Ensign Engineering</w:t>
            </w:r>
            <w:r w:rsidR="008B2247">
              <w:rPr>
                <w:rFonts w:ascii="Gurmukhi MN" w:hAnsi="Gurmukhi MN"/>
                <w:sz w:val="22"/>
                <w:szCs w:val="22"/>
              </w:rPr>
              <w:t>.  He noted that a copy of the Ensign’s response was included in the packet</w:t>
            </w:r>
            <w:r>
              <w:rPr>
                <w:rFonts w:ascii="Gurmukhi MN" w:hAnsi="Gurmukhi MN"/>
                <w:sz w:val="22"/>
                <w:szCs w:val="22"/>
              </w:rPr>
              <w:t xml:space="preserve">.    He then inquired if there </w:t>
            </w:r>
            <w:r w:rsidR="008B2247">
              <w:rPr>
                <w:rFonts w:ascii="Gurmukhi MN" w:hAnsi="Gurmukhi MN"/>
                <w:sz w:val="22"/>
                <w:szCs w:val="22"/>
              </w:rPr>
              <w:t>wa</w:t>
            </w:r>
            <w:r w:rsidR="009B0B61">
              <w:rPr>
                <w:rFonts w:ascii="Gurmukhi MN" w:hAnsi="Gurmukhi MN"/>
                <w:sz w:val="22"/>
                <w:szCs w:val="22"/>
              </w:rPr>
              <w:t>s</w:t>
            </w:r>
            <w:r>
              <w:rPr>
                <w:rFonts w:ascii="Gurmukhi MN" w:hAnsi="Gurmukhi MN"/>
                <w:sz w:val="22"/>
                <w:szCs w:val="22"/>
              </w:rPr>
              <w:t xml:space="preserve"> any discussion </w:t>
            </w:r>
            <w:r w:rsidR="008B2247">
              <w:rPr>
                <w:rFonts w:ascii="Gurmukhi MN" w:hAnsi="Gurmukhi MN"/>
                <w:sz w:val="22"/>
                <w:szCs w:val="22"/>
              </w:rPr>
              <w:t xml:space="preserve">desired </w:t>
            </w:r>
            <w:r>
              <w:rPr>
                <w:rFonts w:ascii="Gurmukhi MN" w:hAnsi="Gurmukhi MN"/>
                <w:sz w:val="22"/>
                <w:szCs w:val="22"/>
              </w:rPr>
              <w:t>from the City Council</w:t>
            </w:r>
            <w:r w:rsidR="008B2247">
              <w:rPr>
                <w:rFonts w:ascii="Gurmukhi MN" w:hAnsi="Gurmukhi MN"/>
                <w:sz w:val="22"/>
                <w:szCs w:val="22"/>
              </w:rPr>
              <w:t>.  Brief discussion ensued</w:t>
            </w:r>
            <w:r>
              <w:rPr>
                <w:rFonts w:ascii="Gurmukhi MN" w:hAnsi="Gurmukhi MN"/>
                <w:sz w:val="22"/>
                <w:szCs w:val="22"/>
              </w:rPr>
              <w:t xml:space="preserve"> and seeing </w:t>
            </w:r>
            <w:r w:rsidR="008B2247">
              <w:rPr>
                <w:rFonts w:ascii="Gurmukhi MN" w:hAnsi="Gurmukhi MN"/>
                <w:sz w:val="22"/>
                <w:szCs w:val="22"/>
              </w:rPr>
              <w:t xml:space="preserve">that there seemed to be a consensus to move forward with Ensign Engineering to perform the project, the Mayor </w:t>
            </w:r>
            <w:r>
              <w:rPr>
                <w:rFonts w:ascii="Gurmukhi MN" w:hAnsi="Gurmukhi MN"/>
                <w:sz w:val="22"/>
                <w:szCs w:val="22"/>
              </w:rPr>
              <w:t xml:space="preserve">called for a motion to </w:t>
            </w:r>
            <w:r w:rsidR="008B2247">
              <w:rPr>
                <w:rFonts w:ascii="Gurmukhi MN" w:hAnsi="Gurmukhi MN"/>
                <w:sz w:val="22"/>
                <w:szCs w:val="22"/>
              </w:rPr>
              <w:t xml:space="preserve">enter into a contract with </w:t>
            </w:r>
            <w:r>
              <w:rPr>
                <w:rFonts w:ascii="Gurmukhi MN" w:hAnsi="Gurmukhi MN"/>
                <w:sz w:val="22"/>
                <w:szCs w:val="22"/>
              </w:rPr>
              <w:t>Ensign Engineering</w:t>
            </w:r>
            <w:r w:rsidR="008B2247">
              <w:rPr>
                <w:rFonts w:ascii="Gurmukhi MN" w:hAnsi="Gurmukhi MN"/>
                <w:sz w:val="22"/>
                <w:szCs w:val="22"/>
              </w:rPr>
              <w:t xml:space="preserve"> to perform the work</w:t>
            </w:r>
            <w:r>
              <w:rPr>
                <w:rFonts w:ascii="Gurmukhi MN" w:hAnsi="Gurmukhi MN"/>
                <w:sz w:val="22"/>
                <w:szCs w:val="22"/>
              </w:rPr>
              <w:t xml:space="preserve"> </w:t>
            </w:r>
            <w:r w:rsidR="00A5638E">
              <w:rPr>
                <w:rFonts w:ascii="Gurmukhi MN" w:hAnsi="Gurmukhi MN"/>
                <w:sz w:val="22"/>
                <w:szCs w:val="22"/>
              </w:rPr>
              <w:t xml:space="preserve">and </w:t>
            </w:r>
            <w:r>
              <w:rPr>
                <w:rFonts w:ascii="Gurmukhi MN" w:hAnsi="Gurmukhi MN"/>
                <w:sz w:val="22"/>
                <w:szCs w:val="22"/>
              </w:rPr>
              <w:t>move forward with the Water Master Plan</w:t>
            </w:r>
            <w:r w:rsidR="008B2247">
              <w:rPr>
                <w:rFonts w:ascii="Gurmukhi MN" w:hAnsi="Gurmukhi MN"/>
                <w:sz w:val="22"/>
                <w:szCs w:val="22"/>
              </w:rPr>
              <w:t xml:space="preserve"> project</w:t>
            </w:r>
            <w:r>
              <w:rPr>
                <w:rFonts w:ascii="Gurmukhi MN" w:hAnsi="Gurmukhi MN"/>
                <w:sz w:val="22"/>
                <w:szCs w:val="22"/>
              </w:rPr>
              <w:t>.</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69249061" w:rsidR="00F833E8" w:rsidRPr="009B786F" w:rsidRDefault="003D03FD"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022A788" w14:textId="6D2F7D67" w:rsidR="00F833E8" w:rsidRDefault="003D03FD" w:rsidP="00380E99">
            <w:pPr>
              <w:rPr>
                <w:rFonts w:ascii="Gurmukhi MN" w:hAnsi="Gurmukhi MN" w:cs="Big Caslon"/>
                <w:sz w:val="22"/>
                <w:szCs w:val="22"/>
              </w:rPr>
            </w:pPr>
            <w:r>
              <w:rPr>
                <w:rFonts w:ascii="Gurmukhi MN" w:hAnsi="Gurmukhi MN" w:cs="Big Caslon"/>
                <w:sz w:val="22"/>
                <w:szCs w:val="22"/>
              </w:rPr>
              <w:t xml:space="preserve">Councilmember Darren Dyreng </w:t>
            </w:r>
            <w:r w:rsidR="00FA1D06">
              <w:rPr>
                <w:rFonts w:ascii="Gurmukhi MN" w:hAnsi="Gurmukhi MN" w:cs="Big Caslon"/>
                <w:sz w:val="22"/>
                <w:szCs w:val="22"/>
              </w:rPr>
              <w:t xml:space="preserve">made the motion, Councilmember Gary Chidester </w:t>
            </w:r>
            <w:r>
              <w:rPr>
                <w:rFonts w:ascii="Gurmukhi MN" w:hAnsi="Gurmukhi MN" w:cs="Big Caslon"/>
                <w:sz w:val="22"/>
                <w:szCs w:val="22"/>
              </w:rPr>
              <w:t>seconded</w:t>
            </w:r>
            <w:r w:rsidR="00FA1D06">
              <w:rPr>
                <w:rFonts w:ascii="Gurmukhi MN" w:hAnsi="Gurmukhi MN" w:cs="Big Caslon"/>
                <w:sz w:val="22"/>
                <w:szCs w:val="22"/>
              </w:rPr>
              <w:t>.</w:t>
            </w:r>
            <w:r>
              <w:rPr>
                <w:rFonts w:ascii="Gurmukhi MN" w:hAnsi="Gurmukhi MN" w:cs="Big Caslon"/>
                <w:sz w:val="22"/>
                <w:szCs w:val="22"/>
              </w:rPr>
              <w:t xml:space="preserve">  </w:t>
            </w:r>
          </w:p>
          <w:p w14:paraId="4FD1FE64" w14:textId="46192F0D" w:rsidR="003D03FD" w:rsidRDefault="003D03FD" w:rsidP="00380E99">
            <w:pPr>
              <w:rPr>
                <w:rFonts w:ascii="Gurmukhi MN" w:hAnsi="Gurmukhi MN" w:cs="Big Caslon"/>
                <w:sz w:val="22"/>
                <w:szCs w:val="22"/>
              </w:rPr>
            </w:pPr>
          </w:p>
          <w:p w14:paraId="5E7FDBC4" w14:textId="678326C6" w:rsidR="00C0130E" w:rsidRPr="009B786F" w:rsidRDefault="003D03FD" w:rsidP="00380E99">
            <w:pPr>
              <w:rPr>
                <w:rFonts w:ascii="Gurmukhi MN" w:hAnsi="Gurmukhi MN" w:cs="Big Caslon"/>
                <w:sz w:val="22"/>
                <w:szCs w:val="22"/>
              </w:rPr>
            </w:pPr>
            <w:r>
              <w:rPr>
                <w:rFonts w:ascii="Gurmukhi MN" w:hAnsi="Gurmukhi MN" w:cs="Big Caslon"/>
                <w:sz w:val="22"/>
                <w:szCs w:val="22"/>
              </w:rPr>
              <w:t>Councilmembers voting “aye”:  Darren Dyreng, Gary Chidester, Jason Maylett and Mary Wintch.  Councilmembers voting “nay”: none.</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517FDC40" w:rsidR="00380E99" w:rsidRPr="001C3A82" w:rsidRDefault="003D03FD" w:rsidP="00380E99">
            <w:pPr>
              <w:rPr>
                <w:rFonts w:ascii="Gurmukhi MN" w:hAnsi="Gurmukhi MN" w:cs="Big Caslon"/>
                <w:b/>
                <w:sz w:val="24"/>
                <w:szCs w:val="24"/>
              </w:rPr>
            </w:pPr>
            <w:r>
              <w:rPr>
                <w:rFonts w:ascii="Gurmukhi MN" w:hAnsi="Gurmukhi MN" w:cs="Big Caslon"/>
                <w:b/>
                <w:sz w:val="24"/>
                <w:szCs w:val="24"/>
              </w:rPr>
              <w:t>Proposed policy for additional culinary water hookup fee, where private developer has extended city system main line over 1,000 feet</w:t>
            </w:r>
          </w:p>
        </w:tc>
      </w:tr>
      <w:tr w:rsidR="00380E99" w:rsidRPr="003D03FD"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16CA1F6" w14:textId="5E3A2786" w:rsidR="00174F7A" w:rsidRPr="003D03FD" w:rsidRDefault="003D03FD" w:rsidP="00174F7A">
            <w:pPr>
              <w:rPr>
                <w:rFonts w:ascii="Gurmukhi MN" w:hAnsi="Gurmukhi MN" w:cs="Gurmukhi MN"/>
                <w:sz w:val="22"/>
                <w:szCs w:val="22"/>
              </w:rPr>
            </w:pPr>
            <w:r w:rsidRPr="003D03FD">
              <w:rPr>
                <w:rFonts w:ascii="Gurmukhi MN" w:hAnsi="Gurmukhi MN" w:cs="Gurmukhi MN"/>
                <w:sz w:val="22"/>
                <w:szCs w:val="22"/>
              </w:rPr>
              <w:t>Mayor Soper read the following proposal:</w:t>
            </w:r>
          </w:p>
          <w:p w14:paraId="30DFBFAF" w14:textId="12096EBE" w:rsidR="003D03FD" w:rsidRPr="003D03FD" w:rsidRDefault="003D03FD" w:rsidP="003D03FD">
            <w:pPr>
              <w:pStyle w:val="NormalWeb"/>
              <w:rPr>
                <w:rFonts w:ascii="Gurmukhi MN" w:hAnsi="Gurmukhi MN" w:cs="Gurmukhi MN"/>
                <w:sz w:val="20"/>
                <w:szCs w:val="20"/>
              </w:rPr>
            </w:pPr>
            <w:r w:rsidRPr="003D03FD">
              <w:rPr>
                <w:rFonts w:ascii="Gurmukhi MN" w:hAnsi="Gurmukhi MN" w:cs="Gurmukhi MN"/>
                <w:sz w:val="20"/>
                <w:szCs w:val="20"/>
              </w:rPr>
              <w:t>When a developer or property owner extends a city water main line, the city may enter into an agre</w:t>
            </w:r>
            <w:r w:rsidR="003D0117">
              <w:rPr>
                <w:rFonts w:ascii="Gurmukhi MN" w:hAnsi="Gurmukhi MN" w:cs="Gurmukhi MN"/>
                <w:sz w:val="20"/>
                <w:szCs w:val="20"/>
              </w:rPr>
              <w:t>ement with the property owner or</w:t>
            </w:r>
            <w:r w:rsidRPr="003D03FD">
              <w:rPr>
                <w:rFonts w:ascii="Gurmukhi MN" w:hAnsi="Gurmukhi MN" w:cs="Gurmukhi MN"/>
                <w:sz w:val="20"/>
                <w:szCs w:val="20"/>
              </w:rPr>
              <w:t xml:space="preserve"> developer for the purposes of reimbursing costs associated with the placement of the line through a shared-cost connection fee which would be charged to future connections on the section of line placed by the property owner or developer. </w:t>
            </w:r>
          </w:p>
          <w:p w14:paraId="12C95E11" w14:textId="77777777" w:rsidR="003D03FD" w:rsidRPr="003D03FD" w:rsidRDefault="003D03FD" w:rsidP="003D03FD">
            <w:pPr>
              <w:pStyle w:val="NormalWeb"/>
              <w:rPr>
                <w:rFonts w:ascii="Gurmukhi MN" w:hAnsi="Gurmukhi MN" w:cs="Gurmukhi MN"/>
                <w:sz w:val="20"/>
                <w:szCs w:val="20"/>
              </w:rPr>
            </w:pPr>
            <w:r w:rsidRPr="003D03FD">
              <w:rPr>
                <w:rFonts w:ascii="Gurmukhi MN" w:hAnsi="Gurmukhi MN" w:cs="Gurmukhi MN"/>
                <w:sz w:val="20"/>
                <w:szCs w:val="20"/>
              </w:rPr>
              <w:t xml:space="preserve">In order for a developer or property owner to qualify for the shared-cost water line connection fee agreement, the following conditions must be met: </w:t>
            </w:r>
          </w:p>
          <w:p w14:paraId="6E21CCDE" w14:textId="3C792568" w:rsidR="003D03FD" w:rsidRPr="003D03FD" w:rsidRDefault="003D03FD" w:rsidP="003D03FD">
            <w:pPr>
              <w:pStyle w:val="NormalWeb"/>
              <w:numPr>
                <w:ilvl w:val="0"/>
                <w:numId w:val="12"/>
              </w:numPr>
              <w:rPr>
                <w:rFonts w:ascii="Gurmukhi MN" w:hAnsi="Gurmukhi MN" w:cs="Gurmukhi MN"/>
                <w:sz w:val="20"/>
                <w:szCs w:val="20"/>
              </w:rPr>
            </w:pPr>
            <w:r w:rsidRPr="003D03FD">
              <w:rPr>
                <w:rFonts w:ascii="Gurmukhi MN" w:hAnsi="Gurmukhi MN" w:cs="Gurmukhi MN"/>
                <w:sz w:val="20"/>
                <w:szCs w:val="20"/>
              </w:rPr>
              <w:t xml:space="preserve">The line extension must be at least 1,000 linear feet. </w:t>
            </w:r>
          </w:p>
          <w:p w14:paraId="7A1B89C5" w14:textId="2BCBD772" w:rsidR="003D03FD" w:rsidRPr="003D03FD" w:rsidRDefault="003D03FD" w:rsidP="009D043A">
            <w:pPr>
              <w:pStyle w:val="NormalWeb"/>
              <w:numPr>
                <w:ilvl w:val="0"/>
                <w:numId w:val="12"/>
              </w:numPr>
              <w:rPr>
                <w:rFonts w:ascii="Gurmukhi MN" w:hAnsi="Gurmukhi MN" w:cs="Gurmukhi MN"/>
                <w:sz w:val="20"/>
                <w:szCs w:val="20"/>
              </w:rPr>
            </w:pPr>
            <w:r w:rsidRPr="003D03FD">
              <w:rPr>
                <w:rFonts w:ascii="Gurmukhi MN" w:hAnsi="Gurmukhi MN" w:cs="Gurmukhi MN"/>
                <w:sz w:val="20"/>
                <w:szCs w:val="20"/>
              </w:rPr>
              <w:t xml:space="preserve">The reimbursement or shared-cost fee period may not exceed 10 years from the date the line is activated. </w:t>
            </w:r>
          </w:p>
          <w:p w14:paraId="310D7CB2" w14:textId="0A833C63" w:rsidR="003D03FD" w:rsidRPr="003D03FD" w:rsidRDefault="003D03FD" w:rsidP="0007000F">
            <w:pPr>
              <w:pStyle w:val="NormalWeb"/>
              <w:numPr>
                <w:ilvl w:val="0"/>
                <w:numId w:val="12"/>
              </w:numPr>
              <w:rPr>
                <w:rFonts w:ascii="Gurmukhi MN" w:hAnsi="Gurmukhi MN" w:cs="Gurmukhi MN"/>
                <w:sz w:val="20"/>
                <w:szCs w:val="20"/>
              </w:rPr>
            </w:pPr>
            <w:r w:rsidRPr="003D03FD">
              <w:rPr>
                <w:rFonts w:ascii="Gurmukhi MN" w:hAnsi="Gurmukhi MN" w:cs="Gurmukhi MN"/>
                <w:sz w:val="20"/>
                <w:szCs w:val="20"/>
              </w:rPr>
              <w:t xml:space="preserve">The fee to be charged will be mutually agreed by the developer or property owner and Manti City. </w:t>
            </w:r>
          </w:p>
          <w:p w14:paraId="50A7E5E0" w14:textId="0624CC34" w:rsidR="003D03FD" w:rsidRPr="003D03FD" w:rsidRDefault="003D03FD" w:rsidP="00B827E9">
            <w:pPr>
              <w:pStyle w:val="NormalWeb"/>
              <w:numPr>
                <w:ilvl w:val="0"/>
                <w:numId w:val="12"/>
              </w:numPr>
              <w:rPr>
                <w:rFonts w:ascii="Gurmukhi MN" w:hAnsi="Gurmukhi MN" w:cs="Gurmukhi MN"/>
                <w:sz w:val="20"/>
                <w:szCs w:val="20"/>
              </w:rPr>
            </w:pPr>
            <w:r w:rsidRPr="003D03FD">
              <w:rPr>
                <w:rFonts w:ascii="Gurmukhi MN" w:hAnsi="Gurmukhi MN" w:cs="Gurmukhi MN"/>
                <w:sz w:val="20"/>
                <w:szCs w:val="20"/>
              </w:rPr>
              <w:t xml:space="preserve">The total amount to be collected and reimbursed to a developer or property owner may not exceed the original cost of the placement of the line extension. </w:t>
            </w:r>
          </w:p>
          <w:p w14:paraId="00140E8A" w14:textId="2E4AC747" w:rsidR="003D03FD" w:rsidRPr="003D03FD" w:rsidRDefault="003D03FD" w:rsidP="00AD142E">
            <w:pPr>
              <w:pStyle w:val="NormalWeb"/>
              <w:numPr>
                <w:ilvl w:val="0"/>
                <w:numId w:val="12"/>
              </w:numPr>
              <w:rPr>
                <w:rFonts w:ascii="Gurmukhi MN" w:hAnsi="Gurmukhi MN" w:cs="Gurmukhi MN"/>
                <w:sz w:val="20"/>
                <w:szCs w:val="20"/>
              </w:rPr>
            </w:pPr>
            <w:r w:rsidRPr="003D03FD">
              <w:rPr>
                <w:rFonts w:ascii="Gurmukhi MN" w:hAnsi="Gurmukhi MN" w:cs="Gurmukhi MN"/>
                <w:sz w:val="20"/>
                <w:szCs w:val="20"/>
              </w:rPr>
              <w:t xml:space="preserve">For purposes of calculating total cost, only the main line extension costs are eligible, from the point of origin to the property owner or developer’s property line; meters, setters, hydrants or any lines placed on the owner or developer’s property – including main lines – do not qualify. </w:t>
            </w:r>
          </w:p>
          <w:p w14:paraId="1C7E6B06" w14:textId="77777777" w:rsidR="003D03FD" w:rsidRPr="003D03FD" w:rsidRDefault="003D03FD" w:rsidP="003D03FD">
            <w:pPr>
              <w:pStyle w:val="NormalWeb"/>
              <w:rPr>
                <w:rFonts w:ascii="Gurmukhi MN" w:hAnsi="Gurmukhi MN" w:cs="Gurmukhi MN"/>
                <w:sz w:val="20"/>
                <w:szCs w:val="20"/>
              </w:rPr>
            </w:pPr>
            <w:r w:rsidRPr="003D03FD">
              <w:rPr>
                <w:rFonts w:ascii="Gurmukhi MN" w:hAnsi="Gurmukhi MN" w:cs="Gurmukhi MN"/>
                <w:sz w:val="20"/>
                <w:szCs w:val="20"/>
              </w:rPr>
              <w:lastRenderedPageBreak/>
              <w:t xml:space="preserve">The fee will be charged as an additional connection fee when a third party seeks access to the line at the time that he or she is issued a zoning permit from the city. </w:t>
            </w:r>
          </w:p>
          <w:p w14:paraId="38DC8313" w14:textId="77777777" w:rsidR="003D03FD" w:rsidRPr="003D03FD" w:rsidRDefault="003D03FD" w:rsidP="003D03FD">
            <w:pPr>
              <w:pStyle w:val="NormalWeb"/>
              <w:rPr>
                <w:rFonts w:ascii="Gurmukhi MN" w:hAnsi="Gurmukhi MN" w:cs="Gurmukhi MN"/>
                <w:sz w:val="20"/>
                <w:szCs w:val="20"/>
              </w:rPr>
            </w:pPr>
            <w:r w:rsidRPr="003D03FD">
              <w:rPr>
                <w:rFonts w:ascii="Gurmukhi MN" w:hAnsi="Gurmukhi MN" w:cs="Gurmukhi MN"/>
                <w:sz w:val="20"/>
                <w:szCs w:val="20"/>
              </w:rPr>
              <w:t xml:space="preserve">The developer or property owner may not prevent or protest connection to the line by any third party who has paid the additional shared-cost connection fee to the city as outlined above. </w:t>
            </w:r>
          </w:p>
          <w:p w14:paraId="7E9D325C" w14:textId="5B7A1CDD" w:rsidR="003D03FD" w:rsidRPr="003D03FD" w:rsidRDefault="003D03FD" w:rsidP="003D03FD">
            <w:pPr>
              <w:pStyle w:val="NormalWeb"/>
              <w:rPr>
                <w:rFonts w:ascii="Gurmukhi MN" w:hAnsi="Gurmukhi MN" w:cs="Gurmukhi MN"/>
                <w:sz w:val="20"/>
                <w:szCs w:val="20"/>
              </w:rPr>
            </w:pPr>
            <w:r w:rsidRPr="003D03FD">
              <w:rPr>
                <w:rFonts w:ascii="Gurmukhi MN" w:hAnsi="Gurmukhi MN" w:cs="Gurmukhi MN"/>
                <w:sz w:val="20"/>
                <w:szCs w:val="20"/>
              </w:rPr>
              <w:t xml:space="preserve">The shared-cost or additional connection fee will only be charged where an agreement has been executed and signed by the Manti City Mayor and the property owner or developer who placed the qualifying water line. </w:t>
            </w:r>
          </w:p>
          <w:p w14:paraId="76B22D56" w14:textId="20D263B8" w:rsidR="003D03FD" w:rsidRPr="003D03FD" w:rsidRDefault="003D03FD" w:rsidP="003D03FD">
            <w:pPr>
              <w:pStyle w:val="NormalWeb"/>
              <w:rPr>
                <w:rFonts w:ascii="Gurmukhi MN" w:hAnsi="Gurmukhi MN" w:cs="Gurmukhi MN"/>
              </w:rPr>
            </w:pPr>
            <w:r w:rsidRPr="003D03FD">
              <w:rPr>
                <w:rFonts w:ascii="Gurmukhi MN" w:hAnsi="Gurmukhi MN" w:cs="Gurmukhi MN"/>
              </w:rPr>
              <w:t>Mayor Soper then explained that this policy will pro</w:t>
            </w:r>
            <w:r w:rsidR="00A5638E">
              <w:rPr>
                <w:rFonts w:ascii="Gurmukhi MN" w:hAnsi="Gurmukhi MN" w:cs="Gurmukhi MN"/>
              </w:rPr>
              <w:t xml:space="preserve">vide </w:t>
            </w:r>
            <w:r w:rsidRPr="003D03FD">
              <w:rPr>
                <w:rFonts w:ascii="Gurmukhi MN" w:hAnsi="Gurmukhi MN" w:cs="Gurmukhi MN"/>
              </w:rPr>
              <w:t>property owners</w:t>
            </w:r>
            <w:r w:rsidR="00A5638E">
              <w:rPr>
                <w:rFonts w:ascii="Gurmukhi MN" w:hAnsi="Gurmukhi MN" w:cs="Gurmukhi MN"/>
              </w:rPr>
              <w:t>,</w:t>
            </w:r>
            <w:r w:rsidRPr="003D03FD">
              <w:rPr>
                <w:rFonts w:ascii="Gurmukhi MN" w:hAnsi="Gurmukhi MN" w:cs="Gurmukhi MN"/>
              </w:rPr>
              <w:t xml:space="preserve"> who run a main line extension over 1,000 feet</w:t>
            </w:r>
            <w:r w:rsidR="00A5638E">
              <w:rPr>
                <w:rFonts w:ascii="Gurmukhi MN" w:hAnsi="Gurmukhi MN" w:cs="Gurmukhi MN"/>
              </w:rPr>
              <w:t>, to</w:t>
            </w:r>
            <w:r w:rsidRPr="003D03FD">
              <w:rPr>
                <w:rFonts w:ascii="Gurmukhi MN" w:hAnsi="Gurmukhi MN" w:cs="Gurmukhi MN"/>
              </w:rPr>
              <w:t xml:space="preserve"> recover part of the</w:t>
            </w:r>
            <w:r w:rsidR="00A5638E">
              <w:rPr>
                <w:rFonts w:ascii="Gurmukhi MN" w:hAnsi="Gurmukhi MN" w:cs="Gurmukhi MN"/>
              </w:rPr>
              <w:t xml:space="preserve">ir overall </w:t>
            </w:r>
            <w:r w:rsidRPr="003D03FD">
              <w:rPr>
                <w:rFonts w:ascii="Gurmukhi MN" w:hAnsi="Gurmukhi MN" w:cs="Gurmukhi MN"/>
              </w:rPr>
              <w:t>cost.</w:t>
            </w:r>
          </w:p>
          <w:p w14:paraId="304ED5F5" w14:textId="298053FA" w:rsidR="003D03FD" w:rsidRPr="003D03FD" w:rsidRDefault="003D03FD" w:rsidP="003D03FD">
            <w:pPr>
              <w:pStyle w:val="NormalWeb"/>
              <w:rPr>
                <w:rFonts w:ascii="Gurmukhi MN" w:hAnsi="Gurmukhi MN" w:cs="Gurmukhi MN"/>
              </w:rPr>
            </w:pPr>
            <w:r w:rsidRPr="003D03FD">
              <w:rPr>
                <w:rFonts w:ascii="Gurmukhi MN" w:hAnsi="Gurmukhi MN" w:cs="Gurmukhi MN"/>
              </w:rPr>
              <w:t xml:space="preserve">City Manager Barton said that this policy will </w:t>
            </w:r>
            <w:r w:rsidR="009B0B61" w:rsidRPr="003D03FD">
              <w:rPr>
                <w:rFonts w:ascii="Gurmukhi MN" w:hAnsi="Gurmukhi MN" w:cs="Gurmukhi MN"/>
              </w:rPr>
              <w:t>supersede</w:t>
            </w:r>
            <w:r w:rsidRPr="003D03FD">
              <w:rPr>
                <w:rFonts w:ascii="Gurmukhi MN" w:hAnsi="Gurmukhi MN" w:cs="Gurmukhi MN"/>
              </w:rPr>
              <w:t xml:space="preserve"> </w:t>
            </w:r>
            <w:r w:rsidR="00A5638E">
              <w:rPr>
                <w:rFonts w:ascii="Gurmukhi MN" w:hAnsi="Gurmukhi MN" w:cs="Gurmukhi MN"/>
              </w:rPr>
              <w:t>the previous</w:t>
            </w:r>
            <w:r w:rsidRPr="003D03FD">
              <w:rPr>
                <w:rFonts w:ascii="Gurmukhi MN" w:hAnsi="Gurmukhi MN" w:cs="Gurmukhi MN"/>
              </w:rPr>
              <w:t xml:space="preserve"> policy</w:t>
            </w:r>
            <w:r w:rsidR="00A5638E">
              <w:rPr>
                <w:rFonts w:ascii="Gurmukhi MN" w:hAnsi="Gurmukhi MN" w:cs="Gurmukhi MN"/>
              </w:rPr>
              <w:t>,</w:t>
            </w:r>
            <w:r w:rsidRPr="003D03FD">
              <w:rPr>
                <w:rFonts w:ascii="Gurmukhi MN" w:hAnsi="Gurmukhi MN" w:cs="Gurmukhi MN"/>
              </w:rPr>
              <w:t xml:space="preserve"> </w:t>
            </w:r>
            <w:r w:rsidR="00A5638E">
              <w:rPr>
                <w:rFonts w:ascii="Gurmukhi MN" w:hAnsi="Gurmukhi MN" w:cs="Gurmukhi MN"/>
              </w:rPr>
              <w:t xml:space="preserve">which provided </w:t>
            </w:r>
            <w:r w:rsidRPr="003D03FD">
              <w:rPr>
                <w:rFonts w:ascii="Gurmukhi MN" w:hAnsi="Gurmukhi MN" w:cs="Gurmukhi MN"/>
              </w:rPr>
              <w:t>one-half of the city connection fee</w:t>
            </w:r>
            <w:r w:rsidR="00A5638E">
              <w:rPr>
                <w:rFonts w:ascii="Gurmukhi MN" w:hAnsi="Gurmukhi MN" w:cs="Gurmukhi MN"/>
              </w:rPr>
              <w:t xml:space="preserve"> to be</w:t>
            </w:r>
            <w:r w:rsidRPr="003D03FD">
              <w:rPr>
                <w:rFonts w:ascii="Gurmukhi MN" w:hAnsi="Gurmukhi MN" w:cs="Gurmukhi MN"/>
              </w:rPr>
              <w:t xml:space="preserve"> </w:t>
            </w:r>
            <w:r w:rsidR="00A5638E">
              <w:rPr>
                <w:rFonts w:ascii="Gurmukhi MN" w:hAnsi="Gurmukhi MN" w:cs="Gurmukhi MN"/>
              </w:rPr>
              <w:t xml:space="preserve">given </w:t>
            </w:r>
            <w:r w:rsidRPr="003D03FD">
              <w:rPr>
                <w:rFonts w:ascii="Gurmukhi MN" w:hAnsi="Gurmukhi MN" w:cs="Gurmukhi MN"/>
              </w:rPr>
              <w:t>back to the developer with</w:t>
            </w:r>
            <w:r w:rsidR="00A5638E">
              <w:rPr>
                <w:rFonts w:ascii="Gurmukhi MN" w:hAnsi="Gurmukhi MN" w:cs="Gurmukhi MN"/>
              </w:rPr>
              <w:t>in</w:t>
            </w:r>
            <w:r w:rsidRPr="003D03FD">
              <w:rPr>
                <w:rFonts w:ascii="Gurmukhi MN" w:hAnsi="Gurmukhi MN" w:cs="Gurmukhi MN"/>
              </w:rPr>
              <w:t xml:space="preserve"> a five</w:t>
            </w:r>
            <w:r w:rsidR="00A5638E">
              <w:rPr>
                <w:rFonts w:ascii="Gurmukhi MN" w:hAnsi="Gurmukhi MN" w:cs="Gurmukhi MN"/>
              </w:rPr>
              <w:t>-</w:t>
            </w:r>
            <w:r w:rsidRPr="003D03FD">
              <w:rPr>
                <w:rFonts w:ascii="Gurmukhi MN" w:hAnsi="Gurmukhi MN" w:cs="Gurmukhi MN"/>
              </w:rPr>
              <w:t xml:space="preserve">year window.  He </w:t>
            </w:r>
            <w:r w:rsidR="00A5638E">
              <w:rPr>
                <w:rFonts w:ascii="Gurmukhi MN" w:hAnsi="Gurmukhi MN" w:cs="Gurmukhi MN"/>
              </w:rPr>
              <w:t>noted</w:t>
            </w:r>
            <w:r w:rsidRPr="003D03FD">
              <w:rPr>
                <w:rFonts w:ascii="Gurmukhi MN" w:hAnsi="Gurmukhi MN" w:cs="Gurmukhi MN"/>
              </w:rPr>
              <w:t xml:space="preserve"> that th</w:t>
            </w:r>
            <w:r w:rsidR="00A5638E">
              <w:rPr>
                <w:rFonts w:ascii="Gurmukhi MN" w:hAnsi="Gurmukhi MN" w:cs="Gurmukhi MN"/>
              </w:rPr>
              <w:t xml:space="preserve">is took half of the </w:t>
            </w:r>
            <w:r w:rsidRPr="003D03FD">
              <w:rPr>
                <w:rFonts w:ascii="Gurmukhi MN" w:hAnsi="Gurmukhi MN" w:cs="Gurmukhi MN"/>
              </w:rPr>
              <w:t>connection fee</w:t>
            </w:r>
            <w:r w:rsidR="00A5638E">
              <w:rPr>
                <w:rFonts w:ascii="Gurmukhi MN" w:hAnsi="Gurmukhi MN" w:cs="Gurmukhi MN"/>
              </w:rPr>
              <w:t xml:space="preserve"> away from Manti City and</w:t>
            </w:r>
            <w:r w:rsidRPr="003D03FD">
              <w:rPr>
                <w:rFonts w:ascii="Gurmukhi MN" w:hAnsi="Gurmukhi MN" w:cs="Gurmukhi MN"/>
              </w:rPr>
              <w:t xml:space="preserve"> </w:t>
            </w:r>
            <w:r w:rsidR="00A5638E">
              <w:rPr>
                <w:rFonts w:ascii="Gurmukhi MN" w:hAnsi="Gurmukhi MN" w:cs="Gurmukhi MN"/>
              </w:rPr>
              <w:t xml:space="preserve">did not </w:t>
            </w:r>
            <w:proofErr w:type="gramStart"/>
            <w:r w:rsidR="00A5638E">
              <w:rPr>
                <w:rFonts w:ascii="Gurmukhi MN" w:hAnsi="Gurmukhi MN" w:cs="Gurmukhi MN"/>
              </w:rPr>
              <w:t>take into account</w:t>
            </w:r>
            <w:proofErr w:type="gramEnd"/>
            <w:r w:rsidR="00A5638E">
              <w:rPr>
                <w:rFonts w:ascii="Gurmukhi MN" w:hAnsi="Gurmukhi MN" w:cs="Gurmukhi MN"/>
              </w:rPr>
              <w:t xml:space="preserve"> that </w:t>
            </w:r>
            <w:r w:rsidRPr="003D03FD">
              <w:rPr>
                <w:rFonts w:ascii="Gurmukhi MN" w:hAnsi="Gurmukhi MN" w:cs="Gurmukhi MN"/>
              </w:rPr>
              <w:t xml:space="preserve">once a main line is placed Manti City takes ownership and maintenance for the line.  </w:t>
            </w:r>
          </w:p>
          <w:p w14:paraId="79B5EBBE" w14:textId="77862544" w:rsidR="003D03FD" w:rsidRPr="003D03FD" w:rsidRDefault="003D03FD" w:rsidP="003D03FD">
            <w:pPr>
              <w:pStyle w:val="NormalWeb"/>
              <w:rPr>
                <w:rFonts w:ascii="Gurmukhi MN" w:hAnsi="Gurmukhi MN" w:cs="Gurmukhi MN"/>
              </w:rPr>
            </w:pPr>
            <w:r w:rsidRPr="003D03FD">
              <w:rPr>
                <w:rFonts w:ascii="Gurmukhi MN" w:hAnsi="Gurmukhi MN" w:cs="Gurmukhi MN"/>
              </w:rPr>
              <w:t>Councilmember Maylett noted that the fee in the new proposed policy is in addition to the existing connection fee and this should be specified in the policy.</w:t>
            </w:r>
          </w:p>
          <w:p w14:paraId="752ADD09" w14:textId="3AB61F41" w:rsidR="00C0130E" w:rsidRPr="003D03FD" w:rsidRDefault="003D03FD" w:rsidP="003D03FD">
            <w:pPr>
              <w:pStyle w:val="NormalWeb"/>
              <w:rPr>
                <w:rFonts w:ascii="Gurmukhi MN" w:hAnsi="Gurmukhi MN" w:cs="Gurmukhi MN"/>
              </w:rPr>
            </w:pPr>
            <w:r w:rsidRPr="003D03FD">
              <w:rPr>
                <w:rFonts w:ascii="Gurmukhi MN" w:hAnsi="Gurmukhi MN" w:cs="Gurmukhi MN"/>
              </w:rPr>
              <w:t>Mayor Soper inquired if there was additional discussion and as there was not, he called for a motion to accept the Shared-Cost Water Line Connection Fee proposed policy.</w:t>
            </w:r>
          </w:p>
        </w:tc>
      </w:tr>
      <w:tr w:rsidR="00380E99" w:rsidRPr="003D03FD"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5BB585C3" w:rsidR="00380E99" w:rsidRPr="003D03FD" w:rsidRDefault="003D03FD" w:rsidP="00380E99">
            <w:pPr>
              <w:pStyle w:val="AllCapsHeading"/>
              <w:rPr>
                <w:rFonts w:ascii="Gurmukhi MN" w:hAnsi="Gurmukhi MN" w:cs="Gurmukhi MN"/>
                <w:b w:val="0"/>
                <w:color w:val="auto"/>
                <w:sz w:val="22"/>
                <w:szCs w:val="22"/>
              </w:rPr>
            </w:pPr>
            <w:r w:rsidRPr="003D03FD">
              <w:rPr>
                <w:rFonts w:ascii="Gurmukhi MN" w:hAnsi="Gurmukhi MN" w:cs="Gurmukhi MN"/>
                <w:b w:val="0"/>
                <w:color w:val="auto"/>
                <w:sz w:val="22"/>
                <w:szCs w:val="22"/>
              </w:rPr>
              <w:lastRenderedPageBreak/>
              <w:t>action</w:t>
            </w:r>
            <w:r>
              <w:rPr>
                <w:rFonts w:ascii="Gurmukhi MN" w:hAnsi="Gurmukhi MN" w:cs="Gurmukhi MN"/>
                <w:b w:val="0"/>
                <w:color w:val="auto"/>
                <w:sz w:val="22"/>
                <w:szCs w:val="22"/>
              </w:rPr>
              <w:t xml:space="preserve"> taken </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3D03FD" w:rsidRDefault="00380E99" w:rsidP="00380E99">
            <w:pPr>
              <w:pStyle w:val="AllCapsHeading"/>
              <w:rPr>
                <w:rFonts w:ascii="Gurmukhi MN" w:hAnsi="Gurmukhi MN" w:cs="Gurmukhi MN"/>
                <w:b w:val="0"/>
                <w:color w:val="auto"/>
                <w:sz w:val="22"/>
                <w:szCs w:val="22"/>
              </w:rPr>
            </w:pPr>
          </w:p>
        </w:tc>
      </w:tr>
      <w:tr w:rsidR="00380E99" w:rsidRPr="003D03FD"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24CF4484" w:rsidR="00380E99" w:rsidRPr="003D03FD" w:rsidRDefault="003D03FD" w:rsidP="006173AB">
            <w:pPr>
              <w:rPr>
                <w:rFonts w:ascii="Gurmukhi MN" w:hAnsi="Gurmukhi MN" w:cs="Gurmukhi MN"/>
                <w:sz w:val="22"/>
                <w:szCs w:val="22"/>
              </w:rPr>
            </w:pPr>
            <w:r w:rsidRPr="003D03FD">
              <w:rPr>
                <w:rFonts w:ascii="Gurmukhi MN" w:hAnsi="Gurmukhi MN" w:cs="Gurmukhi MN"/>
                <w:sz w:val="22"/>
                <w:szCs w:val="22"/>
              </w:rPr>
              <w:t xml:space="preserve">Councilmember Mary Wintch moved to accept the </w:t>
            </w:r>
            <w:r>
              <w:rPr>
                <w:rFonts w:ascii="Gurmukhi MN" w:hAnsi="Gurmukhi MN" w:cs="Gurmukhi MN"/>
                <w:sz w:val="22"/>
                <w:szCs w:val="22"/>
              </w:rPr>
              <w:t>Shared-Cost Water Line Connection Fee policy, seconded by Councilmember Jason Maylett.  Councilmembers voting “aye”:  Mary Wintch, Jason Maylett, Darren Dyreng and Gary Chidester.  Councilmembers voting “nay”:  none.</w:t>
            </w:r>
          </w:p>
        </w:tc>
      </w:tr>
    </w:tbl>
    <w:p w14:paraId="72C5F6BA" w14:textId="77777777" w:rsidR="00F833E8" w:rsidRPr="003D03FD" w:rsidRDefault="00F833E8" w:rsidP="006173AB">
      <w:pPr>
        <w:rPr>
          <w:rFonts w:ascii="Gurmukhi MN" w:hAnsi="Gurmukhi MN" w:cs="Gurmukhi MN"/>
          <w:sz w:val="22"/>
          <w:szCs w:val="22"/>
        </w:rPr>
      </w:pPr>
    </w:p>
    <w:p w14:paraId="6175F978" w14:textId="77777777" w:rsidR="009F0967" w:rsidRPr="003D03FD" w:rsidRDefault="009F0967" w:rsidP="009F0967">
      <w:pPr>
        <w:jc w:val="center"/>
        <w:rPr>
          <w:rFonts w:ascii="Gurmukhi MN" w:hAnsi="Gurmukhi MN" w:cs="Gurmukhi MN"/>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3D03FD"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3D03FD" w:rsidRDefault="009F0967" w:rsidP="009F0967">
            <w:pPr>
              <w:rPr>
                <w:rFonts w:ascii="Gurmukhi MN" w:hAnsi="Gurmukhi MN" w:cs="Gurmukhi MN"/>
                <w:sz w:val="22"/>
                <w:szCs w:val="22"/>
              </w:rPr>
            </w:pPr>
            <w:r w:rsidRPr="003D03FD">
              <w:rPr>
                <w:rFonts w:ascii="Gurmukhi MN" w:hAnsi="Gurmukhi MN" w:cs="Gurmukhi MN"/>
                <w:sz w:val="22"/>
                <w:szCs w:val="22"/>
              </w:rPr>
              <w:t xml:space="preserve">ITEM </w:t>
            </w:r>
            <w:r w:rsidR="00F833E8" w:rsidRPr="003D03FD">
              <w:rPr>
                <w:rFonts w:ascii="Gurmukhi MN" w:hAnsi="Gurmukhi MN" w:cs="Gurmukhi M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7ECB1F62" w:rsidR="009F0967" w:rsidRPr="003D03FD" w:rsidRDefault="003D03FD" w:rsidP="009F0967">
            <w:pPr>
              <w:rPr>
                <w:rFonts w:ascii="Gurmukhi MN" w:hAnsi="Gurmukhi MN" w:cs="Gurmukhi MN"/>
                <w:b/>
                <w:sz w:val="24"/>
                <w:szCs w:val="24"/>
              </w:rPr>
            </w:pPr>
            <w:r>
              <w:rPr>
                <w:rFonts w:ascii="Gurmukhi MN" w:hAnsi="Gurmukhi MN" w:cs="Gurmukhi MN"/>
                <w:b/>
                <w:sz w:val="24"/>
                <w:szCs w:val="24"/>
              </w:rPr>
              <w:t xml:space="preserve">Patti </w:t>
            </w:r>
            <w:proofErr w:type="spellStart"/>
            <w:r>
              <w:rPr>
                <w:rFonts w:ascii="Gurmukhi MN" w:hAnsi="Gurmukhi MN" w:cs="Gurmukhi MN"/>
                <w:b/>
                <w:sz w:val="24"/>
                <w:szCs w:val="24"/>
              </w:rPr>
              <w:t>Landes</w:t>
            </w:r>
            <w:proofErr w:type="spellEnd"/>
            <w:r>
              <w:rPr>
                <w:rFonts w:ascii="Gurmukhi MN" w:hAnsi="Gurmukhi MN" w:cs="Gurmukhi MN"/>
                <w:b/>
                <w:sz w:val="24"/>
                <w:szCs w:val="24"/>
              </w:rPr>
              <w:t xml:space="preserve"> – </w:t>
            </w:r>
            <w:proofErr w:type="spellStart"/>
            <w:r>
              <w:rPr>
                <w:rFonts w:ascii="Gurmukhi MN" w:hAnsi="Gurmukhi MN" w:cs="Gurmukhi MN"/>
                <w:b/>
                <w:sz w:val="24"/>
                <w:szCs w:val="24"/>
              </w:rPr>
              <w:t>Experium</w:t>
            </w:r>
            <w:proofErr w:type="spellEnd"/>
            <w:r>
              <w:rPr>
                <w:rFonts w:ascii="Gurmukhi MN" w:hAnsi="Gurmukhi MN" w:cs="Gurmukhi MN"/>
                <w:b/>
                <w:sz w:val="24"/>
                <w:szCs w:val="24"/>
              </w:rPr>
              <w:t xml:space="preserve"> International Academy</w:t>
            </w:r>
          </w:p>
        </w:tc>
      </w:tr>
      <w:tr w:rsidR="009F0967" w:rsidRPr="003D03FD"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B29F41A" w14:textId="2FF73260" w:rsidR="003D03FD" w:rsidRDefault="003D03FD" w:rsidP="009F0967">
            <w:pPr>
              <w:rPr>
                <w:rFonts w:ascii="Gurmukhi MN" w:hAnsi="Gurmukhi MN" w:cs="Gurmukhi MN"/>
                <w:sz w:val="22"/>
                <w:szCs w:val="22"/>
              </w:rPr>
            </w:pPr>
            <w:r>
              <w:rPr>
                <w:rFonts w:ascii="Gurmukhi MN" w:hAnsi="Gurmukhi MN" w:cs="Gurmukhi MN"/>
                <w:sz w:val="22"/>
                <w:szCs w:val="22"/>
              </w:rPr>
              <w:t xml:space="preserve">Ms. </w:t>
            </w:r>
            <w:proofErr w:type="spellStart"/>
            <w:r>
              <w:rPr>
                <w:rFonts w:ascii="Gurmukhi MN" w:hAnsi="Gurmukhi MN" w:cs="Gurmukhi MN"/>
                <w:sz w:val="22"/>
                <w:szCs w:val="22"/>
              </w:rPr>
              <w:t>Landes</w:t>
            </w:r>
            <w:proofErr w:type="spellEnd"/>
            <w:r>
              <w:rPr>
                <w:rFonts w:ascii="Gurmukhi MN" w:hAnsi="Gurmukhi MN" w:cs="Gurmukhi MN"/>
                <w:sz w:val="22"/>
                <w:szCs w:val="22"/>
              </w:rPr>
              <w:t xml:space="preserve"> said she is excited to bring </w:t>
            </w:r>
            <w:proofErr w:type="spellStart"/>
            <w:r>
              <w:rPr>
                <w:rFonts w:ascii="Gurmukhi MN" w:hAnsi="Gurmukhi MN" w:cs="Gurmukhi MN"/>
                <w:sz w:val="22"/>
                <w:szCs w:val="22"/>
              </w:rPr>
              <w:t>Experium</w:t>
            </w:r>
            <w:proofErr w:type="spellEnd"/>
            <w:r>
              <w:rPr>
                <w:rFonts w:ascii="Gurmukhi MN" w:hAnsi="Gurmukhi MN" w:cs="Gurmukhi MN"/>
                <w:sz w:val="22"/>
                <w:szCs w:val="22"/>
              </w:rPr>
              <w:t xml:space="preserve"> </w:t>
            </w:r>
            <w:r w:rsidR="009B0B61">
              <w:rPr>
                <w:rFonts w:ascii="Gurmukhi MN" w:hAnsi="Gurmukhi MN" w:cs="Gurmukhi MN"/>
                <w:sz w:val="22"/>
                <w:szCs w:val="22"/>
              </w:rPr>
              <w:t>Academy</w:t>
            </w:r>
            <w:r>
              <w:rPr>
                <w:rFonts w:ascii="Gurmukhi MN" w:hAnsi="Gurmukhi MN" w:cs="Gurmukhi MN"/>
                <w:sz w:val="22"/>
                <w:szCs w:val="22"/>
              </w:rPr>
              <w:t xml:space="preserve"> to Manti and provide an alternative education program for Kindergarten through 12</w:t>
            </w:r>
            <w:r w:rsidRPr="003D03FD">
              <w:rPr>
                <w:rFonts w:ascii="Gurmukhi MN" w:hAnsi="Gurmukhi MN" w:cs="Gurmukhi MN"/>
                <w:sz w:val="22"/>
                <w:szCs w:val="22"/>
                <w:vertAlign w:val="superscript"/>
              </w:rPr>
              <w:t>th</w:t>
            </w:r>
            <w:r>
              <w:rPr>
                <w:rFonts w:ascii="Gurmukhi MN" w:hAnsi="Gurmukhi MN" w:cs="Gurmukhi MN"/>
                <w:sz w:val="22"/>
                <w:szCs w:val="22"/>
              </w:rPr>
              <w:t xml:space="preserve"> grade students.  The school will be located at 1 North Main Street.  </w:t>
            </w:r>
          </w:p>
          <w:p w14:paraId="78E8D32B" w14:textId="77777777" w:rsidR="003D03FD" w:rsidRDefault="003D03FD" w:rsidP="009F0967">
            <w:pPr>
              <w:rPr>
                <w:rFonts w:ascii="Gurmukhi MN" w:hAnsi="Gurmukhi MN" w:cs="Gurmukhi MN"/>
                <w:sz w:val="22"/>
                <w:szCs w:val="22"/>
              </w:rPr>
            </w:pPr>
          </w:p>
          <w:p w14:paraId="7DFE99AA" w14:textId="376C8260" w:rsidR="003D03FD" w:rsidRDefault="003D03FD" w:rsidP="009F0967">
            <w:pPr>
              <w:rPr>
                <w:rFonts w:ascii="Gurmukhi MN" w:hAnsi="Gurmukhi MN" w:cs="Gurmukhi MN"/>
                <w:sz w:val="22"/>
                <w:szCs w:val="22"/>
              </w:rPr>
            </w:pPr>
            <w:r>
              <w:rPr>
                <w:rFonts w:ascii="Gurmukhi MN" w:hAnsi="Gurmukhi MN" w:cs="Gurmukhi MN"/>
                <w:sz w:val="22"/>
                <w:szCs w:val="22"/>
              </w:rPr>
              <w:t>She stated that they will be teaching K – 6 from 8 am to 1 pm with after school tutoring from 3 – 5 and evening activities available to the community.</w:t>
            </w:r>
          </w:p>
          <w:p w14:paraId="00B67021" w14:textId="71F8626D" w:rsidR="003D03FD" w:rsidRDefault="003D03FD" w:rsidP="009F0967">
            <w:pPr>
              <w:rPr>
                <w:rFonts w:ascii="Gurmukhi MN" w:hAnsi="Gurmukhi MN" w:cs="Gurmukhi MN"/>
                <w:sz w:val="22"/>
                <w:szCs w:val="22"/>
              </w:rPr>
            </w:pPr>
          </w:p>
          <w:p w14:paraId="60E4D187" w14:textId="171DACBB" w:rsidR="003D03FD" w:rsidRDefault="003D03FD" w:rsidP="009F0967">
            <w:pPr>
              <w:rPr>
                <w:rFonts w:ascii="Gurmukhi MN" w:hAnsi="Gurmukhi MN" w:cs="Gurmukhi MN"/>
                <w:sz w:val="22"/>
                <w:szCs w:val="22"/>
              </w:rPr>
            </w:pPr>
            <w:r>
              <w:rPr>
                <w:rFonts w:ascii="Gurmukhi MN" w:hAnsi="Gurmukhi MN" w:cs="Gurmukhi MN"/>
                <w:sz w:val="22"/>
                <w:szCs w:val="22"/>
              </w:rPr>
              <w:lastRenderedPageBreak/>
              <w:t xml:space="preserve">Councilmember Maylett inquired if there would be adequate parking at this location.  Ms. Lands said that the children will be dropped off in the back alley entering by Main Auto Car Wash </w:t>
            </w:r>
            <w:r w:rsidR="00A5638E">
              <w:rPr>
                <w:rFonts w:ascii="Gurmukhi MN" w:hAnsi="Gurmukhi MN" w:cs="Gurmukhi MN"/>
                <w:sz w:val="22"/>
                <w:szCs w:val="22"/>
              </w:rPr>
              <w:t xml:space="preserve">with a </w:t>
            </w:r>
            <w:r>
              <w:rPr>
                <w:rFonts w:ascii="Gurmukhi MN" w:hAnsi="Gurmukhi MN" w:cs="Gurmukhi MN"/>
                <w:sz w:val="22"/>
                <w:szCs w:val="22"/>
              </w:rPr>
              <w:t>staff member there to supervise.  She also stated that the fire marshal w</w:t>
            </w:r>
            <w:r w:rsidR="00B8288C">
              <w:rPr>
                <w:rFonts w:ascii="Gurmukhi MN" w:hAnsi="Gurmukhi MN" w:cs="Gurmukhi MN"/>
                <w:sz w:val="22"/>
                <w:szCs w:val="22"/>
              </w:rPr>
              <w:t xml:space="preserve">ill be inspecting the building </w:t>
            </w:r>
            <w:r>
              <w:rPr>
                <w:rFonts w:ascii="Gurmukhi MN" w:hAnsi="Gurmukhi MN" w:cs="Gurmukhi MN"/>
                <w:sz w:val="22"/>
                <w:szCs w:val="22"/>
              </w:rPr>
              <w:t xml:space="preserve">on Thursday.  </w:t>
            </w:r>
          </w:p>
          <w:p w14:paraId="593139BE" w14:textId="34D905A0" w:rsidR="00C0130E" w:rsidRPr="003D03FD" w:rsidRDefault="003D03FD" w:rsidP="009F0967">
            <w:pPr>
              <w:rPr>
                <w:rFonts w:ascii="Gurmukhi MN" w:hAnsi="Gurmukhi MN" w:cs="Gurmukhi MN"/>
                <w:sz w:val="22"/>
                <w:szCs w:val="22"/>
              </w:rPr>
            </w:pPr>
            <w:r>
              <w:rPr>
                <w:rFonts w:ascii="Gurmukhi MN" w:hAnsi="Gurmukhi MN" w:cs="Gurmukhi MN"/>
                <w:sz w:val="22"/>
                <w:szCs w:val="22"/>
              </w:rPr>
              <w:t xml:space="preserve">Mayor Soper thanked Ms. </w:t>
            </w:r>
            <w:proofErr w:type="spellStart"/>
            <w:r>
              <w:rPr>
                <w:rFonts w:ascii="Gurmukhi MN" w:hAnsi="Gurmukhi MN" w:cs="Gurmukhi MN"/>
                <w:sz w:val="22"/>
                <w:szCs w:val="22"/>
              </w:rPr>
              <w:t>Landes</w:t>
            </w:r>
            <w:proofErr w:type="spellEnd"/>
            <w:r>
              <w:rPr>
                <w:rFonts w:ascii="Gurmukhi MN" w:hAnsi="Gurmukhi MN" w:cs="Gurmukhi MN"/>
                <w:sz w:val="22"/>
                <w:szCs w:val="22"/>
              </w:rPr>
              <w:t xml:space="preserve"> and wished her best of luck with </w:t>
            </w:r>
            <w:proofErr w:type="spellStart"/>
            <w:r>
              <w:rPr>
                <w:rFonts w:ascii="Gurmukhi MN" w:hAnsi="Gurmukhi MN" w:cs="Gurmukhi MN"/>
                <w:sz w:val="22"/>
                <w:szCs w:val="22"/>
              </w:rPr>
              <w:t>Experium</w:t>
            </w:r>
            <w:proofErr w:type="spellEnd"/>
            <w:r>
              <w:rPr>
                <w:rFonts w:ascii="Gurmukhi MN" w:hAnsi="Gurmukhi MN" w:cs="Gurmukhi MN"/>
                <w:sz w:val="22"/>
                <w:szCs w:val="22"/>
              </w:rPr>
              <w:t xml:space="preserve"> Academy.</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5BB9B7C0" w:rsidR="00F833E8" w:rsidRPr="000678E5" w:rsidRDefault="003D03FD" w:rsidP="00F833E8">
            <w:pPr>
              <w:widowControl w:val="0"/>
              <w:rPr>
                <w:rFonts w:ascii="Gurmukhi MN" w:hAnsi="Gurmukhi MN" w:cs="Big Caslon"/>
                <w:b/>
                <w:sz w:val="24"/>
                <w:szCs w:val="24"/>
              </w:rPr>
            </w:pPr>
            <w:r>
              <w:rPr>
                <w:rFonts w:ascii="Gurmukhi MN" w:hAnsi="Gurmukhi MN"/>
                <w:b/>
                <w:color w:val="000000"/>
                <w:sz w:val="24"/>
                <w:szCs w:val="24"/>
              </w:rPr>
              <w:t>City Complex building HVAC issues – repair/replacement options</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AE85F66" w14:textId="10F067FB" w:rsidR="003D03FD" w:rsidRDefault="003D03FD" w:rsidP="00380E99">
            <w:pPr>
              <w:widowControl w:val="0"/>
              <w:rPr>
                <w:rFonts w:ascii="Gurmukhi MN" w:hAnsi="Gurmukhi MN" w:cs="Big Caslon"/>
                <w:sz w:val="22"/>
                <w:szCs w:val="22"/>
              </w:rPr>
            </w:pPr>
            <w:r>
              <w:rPr>
                <w:rFonts w:ascii="Gurmukhi MN" w:hAnsi="Gurmukhi MN" w:cs="Big Caslon"/>
                <w:sz w:val="22"/>
                <w:szCs w:val="22"/>
              </w:rPr>
              <w:t xml:space="preserve">City Manager Barton reported that the City Complex is now 21 years old and </w:t>
            </w:r>
            <w:proofErr w:type="gramStart"/>
            <w:r>
              <w:rPr>
                <w:rFonts w:ascii="Gurmukhi MN" w:hAnsi="Gurmukhi MN" w:cs="Big Caslon"/>
                <w:sz w:val="22"/>
                <w:szCs w:val="22"/>
              </w:rPr>
              <w:t>is in need of</w:t>
            </w:r>
            <w:proofErr w:type="gramEnd"/>
            <w:r>
              <w:rPr>
                <w:rFonts w:ascii="Gurmukhi MN" w:hAnsi="Gurmukhi MN" w:cs="Big Caslon"/>
                <w:sz w:val="22"/>
                <w:szCs w:val="22"/>
              </w:rPr>
              <w:t xml:space="preserve"> repairs to the air conditional system due to a failed compressor.    He then reviewed the cost to repair and also the cost to replace the unit noting that each component such as the coil, motor, etc., is expensive to repair</w:t>
            </w:r>
            <w:r w:rsidR="00A5638E">
              <w:rPr>
                <w:rFonts w:ascii="Gurmukhi MN" w:hAnsi="Gurmukhi MN" w:cs="Big Caslon"/>
                <w:sz w:val="22"/>
                <w:szCs w:val="22"/>
              </w:rPr>
              <w:t>.  He said that</w:t>
            </w:r>
            <w:r>
              <w:rPr>
                <w:rFonts w:ascii="Gurmukhi MN" w:hAnsi="Gurmukhi MN" w:cs="Big Caslon"/>
                <w:sz w:val="22"/>
                <w:szCs w:val="22"/>
              </w:rPr>
              <w:t xml:space="preserve"> given the unit is 21 years old, it would be his recommendation to do a planned replacement before other items begin to fail. </w:t>
            </w:r>
          </w:p>
          <w:p w14:paraId="0A00B9DF" w14:textId="58E74613" w:rsidR="003D03FD" w:rsidRDefault="003D03FD" w:rsidP="00380E99">
            <w:pPr>
              <w:widowControl w:val="0"/>
              <w:rPr>
                <w:rFonts w:ascii="Gurmukhi MN" w:hAnsi="Gurmukhi MN" w:cs="Big Caslon"/>
                <w:sz w:val="22"/>
                <w:szCs w:val="22"/>
              </w:rPr>
            </w:pPr>
          </w:p>
          <w:p w14:paraId="3B782B3B" w14:textId="026AB2FF" w:rsidR="003D03FD" w:rsidRDefault="003D03FD" w:rsidP="00380E99">
            <w:pPr>
              <w:widowControl w:val="0"/>
              <w:rPr>
                <w:rFonts w:ascii="Gurmukhi MN" w:hAnsi="Gurmukhi MN" w:cs="Big Caslon"/>
                <w:sz w:val="22"/>
                <w:szCs w:val="22"/>
              </w:rPr>
            </w:pPr>
            <w:r>
              <w:rPr>
                <w:rFonts w:ascii="Gurmukhi MN" w:hAnsi="Gurmukhi MN" w:cs="Big Caslon"/>
                <w:sz w:val="22"/>
                <w:szCs w:val="22"/>
              </w:rPr>
              <w:t xml:space="preserve">Councilmember Wintch inquired if the money is available for the repair and Barton stated there is enough money for the replacement.  </w:t>
            </w:r>
          </w:p>
          <w:p w14:paraId="52619E4D" w14:textId="77777777" w:rsidR="003D03FD" w:rsidRDefault="003D03FD" w:rsidP="00380E99">
            <w:pPr>
              <w:widowControl w:val="0"/>
              <w:rPr>
                <w:rFonts w:ascii="Gurmukhi MN" w:hAnsi="Gurmukhi MN" w:cs="Big Caslon"/>
                <w:sz w:val="22"/>
                <w:szCs w:val="22"/>
              </w:rPr>
            </w:pPr>
          </w:p>
          <w:p w14:paraId="07F8A054" w14:textId="0602DCA0" w:rsidR="00C0130E" w:rsidRPr="00DB29C8" w:rsidRDefault="003D03FD" w:rsidP="00380E99">
            <w:pPr>
              <w:widowControl w:val="0"/>
              <w:rPr>
                <w:rFonts w:ascii="Gurmukhi MN" w:hAnsi="Gurmukhi MN" w:cs="Big Caslon"/>
                <w:sz w:val="22"/>
                <w:szCs w:val="22"/>
              </w:rPr>
            </w:pPr>
            <w:r>
              <w:rPr>
                <w:rFonts w:ascii="Gurmukhi MN" w:hAnsi="Gurmukhi MN" w:cs="Big Caslon"/>
                <w:sz w:val="22"/>
                <w:szCs w:val="22"/>
              </w:rPr>
              <w:t>This item will be placed on the agenda for a subsequent council meeting.</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8"/>
        <w:gridCol w:w="6715"/>
        <w:gridCol w:w="36"/>
      </w:tblGrid>
      <w:tr w:rsidR="00517AFF" w:rsidRPr="009B786F" w14:paraId="1073F8AC" w14:textId="77777777" w:rsidTr="0073060B">
        <w:trPr>
          <w:trHeight w:val="360"/>
          <w:jc w:val="center"/>
        </w:trPr>
        <w:tc>
          <w:tcPr>
            <w:tcW w:w="2699"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522F3C52" w:rsidR="00517AFF" w:rsidRPr="009B786F" w:rsidRDefault="0073060B" w:rsidP="00A35088">
            <w:pPr>
              <w:widowControl w:val="0"/>
              <w:rPr>
                <w:rFonts w:ascii="Gurmukhi MN" w:hAnsi="Gurmukhi MN" w:cs="Big Caslon"/>
                <w:b/>
                <w:sz w:val="24"/>
                <w:szCs w:val="24"/>
              </w:rPr>
            </w:pPr>
            <w:r>
              <w:rPr>
                <w:rFonts w:ascii="Gurmukhi MN" w:hAnsi="Gurmukhi MN" w:cs="Big Caslon"/>
                <w:b/>
                <w:sz w:val="24"/>
                <w:szCs w:val="24"/>
              </w:rPr>
              <w:t>Continuing Business</w:t>
            </w:r>
          </w:p>
        </w:tc>
      </w:tr>
      <w:tr w:rsidR="00517AFF" w:rsidRPr="009B786F" w14:paraId="4711985A" w14:textId="77777777" w:rsidTr="0073060B">
        <w:trPr>
          <w:trHeight w:val="360"/>
          <w:jc w:val="center"/>
        </w:trPr>
        <w:tc>
          <w:tcPr>
            <w:tcW w:w="94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4510075A" w:rsidR="00C0130E" w:rsidRPr="00F10837" w:rsidRDefault="00F10837" w:rsidP="00F10837">
            <w:pPr>
              <w:widowControl w:val="0"/>
              <w:rPr>
                <w:rFonts w:ascii="Gurmukhi MN" w:hAnsi="Gurmukhi MN" w:cs="Big Caslon"/>
                <w:sz w:val="22"/>
                <w:szCs w:val="22"/>
              </w:rPr>
            </w:pPr>
            <w:r>
              <w:rPr>
                <w:rFonts w:ascii="Gurmukhi MN" w:hAnsi="Gurmukhi MN" w:cs="Big Caslon"/>
                <w:sz w:val="22"/>
                <w:szCs w:val="22"/>
              </w:rPr>
              <w:t xml:space="preserve"> </w:t>
            </w:r>
            <w:r w:rsidR="0073060B">
              <w:rPr>
                <w:rFonts w:ascii="Gurmukhi MN" w:hAnsi="Gurmukhi MN" w:cs="Big Caslon"/>
                <w:sz w:val="22"/>
                <w:szCs w:val="22"/>
              </w:rPr>
              <w:t xml:space="preserve">Mayor Soper stated that </w:t>
            </w:r>
            <w:proofErr w:type="spellStart"/>
            <w:r w:rsidR="0073060B">
              <w:rPr>
                <w:rFonts w:ascii="Gurmukhi MN" w:hAnsi="Gurmukhi MN" w:cs="Big Caslon"/>
                <w:sz w:val="22"/>
                <w:szCs w:val="22"/>
              </w:rPr>
              <w:t>InfoWest</w:t>
            </w:r>
            <w:proofErr w:type="spellEnd"/>
            <w:r w:rsidR="0073060B">
              <w:rPr>
                <w:rFonts w:ascii="Gurmukhi MN" w:hAnsi="Gurmukhi MN" w:cs="Big Caslon"/>
                <w:sz w:val="22"/>
                <w:szCs w:val="22"/>
              </w:rPr>
              <w:t xml:space="preserve">, Inc. is ready to </w:t>
            </w:r>
            <w:r w:rsidR="00B8288C">
              <w:rPr>
                <w:rFonts w:ascii="Gurmukhi MN" w:hAnsi="Gurmukhi MN" w:cs="Big Caslon"/>
                <w:sz w:val="22"/>
                <w:szCs w:val="22"/>
              </w:rPr>
              <w:t>place a tower on city property l</w:t>
            </w:r>
            <w:r w:rsidR="0073060B">
              <w:rPr>
                <w:rFonts w:ascii="Gurmukhi MN" w:hAnsi="Gurmukhi MN" w:cs="Big Caslon"/>
                <w:sz w:val="22"/>
                <w:szCs w:val="22"/>
              </w:rPr>
              <w:t xml:space="preserve">ocated at approximately 350 North 700 East (north water tank).  He noted that the Wireless Co-location Agreement has been sent to the city attorney for review and inquired if there was a consensus with the city council to move forward with the contract pending approval by the city attorney.    </w:t>
            </w:r>
          </w:p>
        </w:tc>
      </w:tr>
      <w:tr w:rsidR="0073060B" w14:paraId="4FADB8D5" w14:textId="77777777" w:rsidTr="0073060B">
        <w:trPr>
          <w:gridAfter w:val="1"/>
          <w:wAfter w:w="36" w:type="dxa"/>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7A335A" w14:textId="77777777" w:rsidR="0073060B" w:rsidRDefault="0073060B" w:rsidP="0092006B">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610DAFC" w14:textId="77777777" w:rsidR="0073060B" w:rsidRDefault="0073060B" w:rsidP="0092006B">
            <w:pPr>
              <w:rPr>
                <w:rFonts w:ascii="Gurmukhi MN" w:hAnsi="Gurmukhi MN" w:cs="Big Caslon"/>
                <w:sz w:val="22"/>
                <w:szCs w:val="22"/>
              </w:rPr>
            </w:pPr>
          </w:p>
        </w:tc>
      </w:tr>
      <w:tr w:rsidR="0073060B" w14:paraId="788420D8" w14:textId="77777777" w:rsidTr="0073060B">
        <w:trPr>
          <w:gridAfter w:val="1"/>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015A192A" w14:textId="251F5F3D" w:rsidR="0073060B" w:rsidRDefault="0073060B" w:rsidP="0092006B">
            <w:pPr>
              <w:rPr>
                <w:rFonts w:ascii="Gurmukhi MN" w:hAnsi="Gurmukhi MN" w:cs="Big Caslon"/>
                <w:sz w:val="22"/>
                <w:szCs w:val="22"/>
              </w:rPr>
            </w:pPr>
            <w:r>
              <w:rPr>
                <w:rFonts w:ascii="Gurmukhi MN" w:hAnsi="Gurmukhi MN" w:cs="Big Caslon"/>
                <w:sz w:val="22"/>
                <w:szCs w:val="22"/>
              </w:rPr>
              <w:t>The City Council concurred with this course of action.</w:t>
            </w:r>
          </w:p>
        </w:tc>
      </w:tr>
    </w:tbl>
    <w:p w14:paraId="73218653" w14:textId="77777777" w:rsidR="009C5A56" w:rsidRDefault="009C5A56" w:rsidP="00B06D8C">
      <w:pPr>
        <w:rPr>
          <w:sz w:val="22"/>
          <w:szCs w:val="22"/>
        </w:rPr>
      </w:pPr>
    </w:p>
    <w:p w14:paraId="0AC4BFE4" w14:textId="02D35FC3" w:rsidR="00E80563" w:rsidRDefault="00E80563" w:rsidP="00E80563">
      <w:pPr>
        <w:jc w:val="center"/>
        <w:rPr>
          <w:sz w:val="22"/>
          <w:szCs w:val="22"/>
        </w:rPr>
      </w:pPr>
    </w:p>
    <w:p w14:paraId="020D68CD" w14:textId="77777777" w:rsidR="0073060B" w:rsidRPr="00F53A49" w:rsidRDefault="0073060B"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7923567B" w:rsidR="00E80563" w:rsidRPr="000678E5" w:rsidRDefault="0073060B" w:rsidP="00E80563">
            <w:pPr>
              <w:widowControl w:val="0"/>
              <w:rPr>
                <w:rFonts w:ascii="Gurmukhi MN" w:hAnsi="Gurmukhi MN" w:cs="Big Caslon"/>
                <w:b/>
                <w:sz w:val="24"/>
                <w:szCs w:val="24"/>
              </w:rPr>
            </w:pPr>
            <w:r>
              <w:rPr>
                <w:rFonts w:ascii="Gurmukhi MN" w:hAnsi="Gurmukhi MN"/>
                <w:b/>
                <w:color w:val="000000"/>
                <w:sz w:val="24"/>
                <w:szCs w:val="24"/>
              </w:rPr>
              <w:t>Councilmember reports</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A2DC6EF" w14:textId="79F71A0D" w:rsidR="005B2CFB" w:rsidRDefault="0073060B" w:rsidP="00F10837">
            <w:pPr>
              <w:widowControl w:val="0"/>
              <w:rPr>
                <w:rFonts w:ascii="Gurmukhi MN" w:hAnsi="Gurmukhi MN" w:cs="Big Caslon"/>
                <w:sz w:val="22"/>
                <w:szCs w:val="22"/>
              </w:rPr>
            </w:pPr>
            <w:r>
              <w:rPr>
                <w:rFonts w:ascii="Gurmukhi MN" w:hAnsi="Gurmukhi MN" w:cs="Big Caslon"/>
                <w:sz w:val="22"/>
                <w:szCs w:val="22"/>
              </w:rPr>
              <w:t>Councilmember Chidester reported that the Sanpete County Day of Service is scheduled for September 11</w:t>
            </w:r>
            <w:r w:rsidRPr="0073060B">
              <w:rPr>
                <w:rFonts w:ascii="Gurmukhi MN" w:hAnsi="Gurmukhi MN" w:cs="Big Caslon"/>
                <w:sz w:val="22"/>
                <w:szCs w:val="22"/>
                <w:vertAlign w:val="superscript"/>
              </w:rPr>
              <w:t>th</w:t>
            </w:r>
            <w:r>
              <w:rPr>
                <w:rFonts w:ascii="Gurmukhi MN" w:hAnsi="Gurmukhi MN" w:cs="Big Caslon"/>
                <w:sz w:val="22"/>
                <w:szCs w:val="22"/>
              </w:rPr>
              <w:t xml:space="preserve"> at 8:45 a.m.  </w:t>
            </w:r>
          </w:p>
          <w:p w14:paraId="17AF5B90" w14:textId="3D585A16" w:rsidR="0073060B" w:rsidRDefault="0073060B" w:rsidP="00F10837">
            <w:pPr>
              <w:widowControl w:val="0"/>
              <w:rPr>
                <w:rFonts w:ascii="Gurmukhi MN" w:hAnsi="Gurmukhi MN" w:cs="Big Caslon"/>
                <w:sz w:val="22"/>
                <w:szCs w:val="22"/>
              </w:rPr>
            </w:pPr>
          </w:p>
          <w:p w14:paraId="699DD33A" w14:textId="6A3670CB" w:rsidR="0073060B" w:rsidRDefault="0073060B" w:rsidP="00F10837">
            <w:pPr>
              <w:widowControl w:val="0"/>
              <w:rPr>
                <w:rFonts w:ascii="Gurmukhi MN" w:hAnsi="Gurmukhi MN" w:cs="Big Caslon"/>
                <w:sz w:val="22"/>
                <w:szCs w:val="22"/>
              </w:rPr>
            </w:pPr>
            <w:r>
              <w:rPr>
                <w:rFonts w:ascii="Gurmukhi MN" w:hAnsi="Gurmukhi MN" w:cs="Big Caslon"/>
                <w:sz w:val="22"/>
                <w:szCs w:val="22"/>
              </w:rPr>
              <w:t xml:space="preserve">He said that they will have groups under age 18 clean areas inside the city limits and adults will clean on Highway 89 from 9-Mile Reservoir to the Manti/Ephraim Airport road.  </w:t>
            </w:r>
          </w:p>
          <w:p w14:paraId="06106836" w14:textId="091504A1" w:rsidR="0073060B" w:rsidRDefault="0073060B" w:rsidP="00F10837">
            <w:pPr>
              <w:widowControl w:val="0"/>
              <w:rPr>
                <w:rFonts w:ascii="Gurmukhi MN" w:hAnsi="Gurmukhi MN" w:cs="Big Caslon"/>
                <w:sz w:val="22"/>
                <w:szCs w:val="22"/>
              </w:rPr>
            </w:pPr>
            <w:r>
              <w:rPr>
                <w:rFonts w:ascii="Gurmukhi MN" w:hAnsi="Gurmukhi MN" w:cs="Big Caslon"/>
                <w:sz w:val="22"/>
                <w:szCs w:val="22"/>
              </w:rPr>
              <w:lastRenderedPageBreak/>
              <w:t xml:space="preserve">He requested that if anyone has suggestions of areas inside the city </w:t>
            </w:r>
            <w:r w:rsidR="00A5638E">
              <w:rPr>
                <w:rFonts w:ascii="Gurmukhi MN" w:hAnsi="Gurmukhi MN" w:cs="Big Caslon"/>
                <w:sz w:val="22"/>
                <w:szCs w:val="22"/>
              </w:rPr>
              <w:t xml:space="preserve">limits </w:t>
            </w:r>
            <w:r>
              <w:rPr>
                <w:rFonts w:ascii="Gurmukhi MN" w:hAnsi="Gurmukhi MN" w:cs="Big Caslon"/>
                <w:sz w:val="22"/>
                <w:szCs w:val="22"/>
              </w:rPr>
              <w:t>that need extra help in cleanup, either on private property or city property, let David Simons know and they will concentrate their efforts in these areas.</w:t>
            </w:r>
          </w:p>
          <w:p w14:paraId="0B7F670A" w14:textId="0A8F774F" w:rsidR="0073060B" w:rsidRDefault="0073060B" w:rsidP="00F10837">
            <w:pPr>
              <w:widowControl w:val="0"/>
              <w:rPr>
                <w:rFonts w:ascii="Gurmukhi MN" w:hAnsi="Gurmukhi MN" w:cs="Big Caslon"/>
                <w:sz w:val="22"/>
                <w:szCs w:val="22"/>
              </w:rPr>
            </w:pPr>
            <w:r>
              <w:rPr>
                <w:rFonts w:ascii="Gurmukhi MN" w:hAnsi="Gurmukhi MN" w:cs="Big Caslon"/>
                <w:sz w:val="22"/>
                <w:szCs w:val="22"/>
              </w:rPr>
              <w:t xml:space="preserve">Councilmember Wintch reminded all present about the Manti/Ephraim Airport Open House and Fly </w:t>
            </w:r>
            <w:proofErr w:type="gramStart"/>
            <w:r>
              <w:rPr>
                <w:rFonts w:ascii="Gurmukhi MN" w:hAnsi="Gurmukhi MN" w:cs="Big Caslon"/>
                <w:sz w:val="22"/>
                <w:szCs w:val="22"/>
              </w:rPr>
              <w:t>In</w:t>
            </w:r>
            <w:proofErr w:type="gramEnd"/>
            <w:r>
              <w:rPr>
                <w:rFonts w:ascii="Gurmukhi MN" w:hAnsi="Gurmukhi MN" w:cs="Big Caslon"/>
                <w:sz w:val="22"/>
                <w:szCs w:val="22"/>
              </w:rPr>
              <w:t xml:space="preserve"> on September 25</w:t>
            </w:r>
            <w:r w:rsidRPr="0073060B">
              <w:rPr>
                <w:rFonts w:ascii="Gurmukhi MN" w:hAnsi="Gurmukhi MN" w:cs="Big Caslon"/>
                <w:sz w:val="22"/>
                <w:szCs w:val="22"/>
                <w:vertAlign w:val="superscript"/>
              </w:rPr>
              <w:t>th</w:t>
            </w:r>
            <w:r>
              <w:rPr>
                <w:rFonts w:ascii="Gurmukhi MN" w:hAnsi="Gurmukhi MN" w:cs="Big Caslon"/>
                <w:sz w:val="22"/>
                <w:szCs w:val="22"/>
              </w:rPr>
              <w:t xml:space="preserve"> at 8:00 am to 1:00 p.m. and encouraged all to attend.</w:t>
            </w:r>
          </w:p>
          <w:p w14:paraId="3CE0BFA1" w14:textId="15246A98" w:rsidR="0073060B" w:rsidRDefault="0073060B" w:rsidP="00F10837">
            <w:pPr>
              <w:widowControl w:val="0"/>
              <w:rPr>
                <w:rFonts w:ascii="Gurmukhi MN" w:hAnsi="Gurmukhi MN" w:cs="Big Caslon"/>
                <w:sz w:val="22"/>
                <w:szCs w:val="22"/>
              </w:rPr>
            </w:pPr>
          </w:p>
          <w:p w14:paraId="434572F4" w14:textId="678C29D0" w:rsidR="00C0130E" w:rsidRPr="00DB29C8" w:rsidRDefault="0073060B" w:rsidP="00F10837">
            <w:pPr>
              <w:widowControl w:val="0"/>
              <w:rPr>
                <w:rFonts w:ascii="Gurmukhi MN" w:hAnsi="Gurmukhi MN" w:cs="Big Caslon"/>
                <w:sz w:val="22"/>
                <w:szCs w:val="22"/>
              </w:rPr>
            </w:pPr>
            <w:r>
              <w:rPr>
                <w:rFonts w:ascii="Gurmukhi MN" w:hAnsi="Gurmukhi MN" w:cs="Big Caslon"/>
                <w:sz w:val="22"/>
                <w:szCs w:val="22"/>
              </w:rPr>
              <w:t xml:space="preserve">Councilmember </w:t>
            </w:r>
            <w:proofErr w:type="spellStart"/>
            <w:r>
              <w:rPr>
                <w:rFonts w:ascii="Gurmukhi MN" w:hAnsi="Gurmukhi MN" w:cs="Big Caslon"/>
                <w:sz w:val="22"/>
                <w:szCs w:val="22"/>
              </w:rPr>
              <w:t>Maylett</w:t>
            </w:r>
            <w:proofErr w:type="spellEnd"/>
            <w:r>
              <w:rPr>
                <w:rFonts w:ascii="Gurmukhi MN" w:hAnsi="Gurmukhi MN" w:cs="Big Caslon"/>
                <w:sz w:val="22"/>
                <w:szCs w:val="22"/>
              </w:rPr>
              <w:t xml:space="preserve"> said that </w:t>
            </w:r>
            <w:proofErr w:type="spellStart"/>
            <w:r>
              <w:rPr>
                <w:rFonts w:ascii="Gurmukhi MN" w:hAnsi="Gurmukhi MN" w:cs="Big Caslon"/>
                <w:sz w:val="22"/>
                <w:szCs w:val="22"/>
              </w:rPr>
              <w:t>Cindalyn</w:t>
            </w:r>
            <w:proofErr w:type="spellEnd"/>
            <w:r>
              <w:rPr>
                <w:rFonts w:ascii="Gurmukhi MN" w:hAnsi="Gurmukhi MN" w:cs="Big Caslon"/>
                <w:sz w:val="22"/>
                <w:szCs w:val="22"/>
              </w:rPr>
              <w:t xml:space="preserve"> </w:t>
            </w:r>
            <w:proofErr w:type="spellStart"/>
            <w:r>
              <w:rPr>
                <w:rFonts w:ascii="Gurmukhi MN" w:hAnsi="Gurmukhi MN" w:cs="Big Caslon"/>
                <w:sz w:val="22"/>
                <w:szCs w:val="22"/>
              </w:rPr>
              <w:t>Maylett</w:t>
            </w:r>
            <w:proofErr w:type="spellEnd"/>
            <w:r>
              <w:rPr>
                <w:rFonts w:ascii="Gurmukhi MN" w:hAnsi="Gurmukhi MN" w:cs="Big Caslon"/>
                <w:sz w:val="22"/>
                <w:szCs w:val="22"/>
              </w:rPr>
              <w:t xml:space="preserve"> ha</w:t>
            </w:r>
            <w:r w:rsidR="00A5638E">
              <w:rPr>
                <w:rFonts w:ascii="Gurmukhi MN" w:hAnsi="Gurmukhi MN" w:cs="Big Caslon"/>
                <w:sz w:val="22"/>
                <w:szCs w:val="22"/>
              </w:rPr>
              <w:t>s</w:t>
            </w:r>
            <w:r>
              <w:rPr>
                <w:rFonts w:ascii="Gurmukhi MN" w:hAnsi="Gurmukhi MN" w:cs="Big Caslon"/>
                <w:sz w:val="22"/>
                <w:szCs w:val="22"/>
              </w:rPr>
              <w:t xml:space="preserve"> been approved as the Youth City Council advisor and </w:t>
            </w:r>
            <w:r w:rsidR="00A5638E">
              <w:rPr>
                <w:rFonts w:ascii="Gurmukhi MN" w:hAnsi="Gurmukhi MN" w:cs="Big Caslon"/>
                <w:sz w:val="22"/>
                <w:szCs w:val="22"/>
              </w:rPr>
              <w:t>she is</w:t>
            </w:r>
            <w:r>
              <w:rPr>
                <w:rFonts w:ascii="Gurmukhi MN" w:hAnsi="Gurmukhi MN" w:cs="Big Caslon"/>
                <w:sz w:val="22"/>
                <w:szCs w:val="22"/>
              </w:rPr>
              <w:t xml:space="preserve"> having a hard time getting students to apply.  It was noted that this could be advertised on city social media to help spark interest.</w:t>
            </w: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727"/>
        <w:gridCol w:w="6687"/>
      </w:tblGrid>
      <w:tr w:rsidR="00C54C6E" w:rsidRPr="009B786F" w14:paraId="045F9D29" w14:textId="77777777" w:rsidTr="00C54C6E">
        <w:trPr>
          <w:trHeight w:val="360"/>
          <w:jc w:val="center"/>
        </w:trPr>
        <w:tc>
          <w:tcPr>
            <w:tcW w:w="272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E16F319"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1A06C64A" w:rsidR="00C54C6E" w:rsidRPr="000678E5" w:rsidRDefault="0073060B"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Public Comment</w:t>
            </w:r>
          </w:p>
        </w:tc>
      </w:tr>
      <w:tr w:rsidR="00C54C6E" w:rsidRPr="009B786F" w14:paraId="0CCC224B" w14:textId="77777777" w:rsidTr="00C54C6E">
        <w:trPr>
          <w:trHeight w:val="360"/>
          <w:jc w:val="center"/>
        </w:trPr>
        <w:tc>
          <w:tcPr>
            <w:tcW w:w="9414"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6C9B3B33" w:rsidR="00C54C6E" w:rsidRPr="00C54C6E" w:rsidRDefault="0073060B" w:rsidP="00A118AF">
            <w:pPr>
              <w:rPr>
                <w:rFonts w:ascii="Gurmukhi MN" w:hAnsi="Gurmukhi MN" w:cs="Big Caslon"/>
                <w:sz w:val="22"/>
                <w:szCs w:val="22"/>
              </w:rPr>
            </w:pPr>
            <w:r>
              <w:rPr>
                <w:rFonts w:ascii="Gurmukhi MN" w:hAnsi="Gurmukhi MN" w:cs="Big Caslon"/>
                <w:sz w:val="22"/>
                <w:szCs w:val="22"/>
              </w:rPr>
              <w:t xml:space="preserve">Keith Redford of Manti stated that he is </w:t>
            </w:r>
            <w:r w:rsidR="00A5638E">
              <w:rPr>
                <w:rFonts w:ascii="Gurmukhi MN" w:hAnsi="Gurmukhi MN" w:cs="Big Caslon"/>
                <w:sz w:val="22"/>
                <w:szCs w:val="22"/>
              </w:rPr>
              <w:t xml:space="preserve">a </w:t>
            </w:r>
            <w:r>
              <w:rPr>
                <w:rFonts w:ascii="Gurmukhi MN" w:hAnsi="Gurmukhi MN" w:cs="Big Caslon"/>
                <w:sz w:val="22"/>
                <w:szCs w:val="22"/>
              </w:rPr>
              <w:t xml:space="preserve">Realtor and has a client that is looking to purchase 5 – 10 acres of industrial development property and inquired if Manti City has any property for sale.  Mayor Soper </w:t>
            </w:r>
            <w:r w:rsidR="00A5638E">
              <w:rPr>
                <w:rFonts w:ascii="Gurmukhi MN" w:hAnsi="Gurmukhi MN" w:cs="Big Caslon"/>
                <w:sz w:val="22"/>
                <w:szCs w:val="22"/>
              </w:rPr>
              <w:t>suggested</w:t>
            </w:r>
            <w:r>
              <w:rPr>
                <w:rFonts w:ascii="Gurmukhi MN" w:hAnsi="Gurmukhi MN" w:cs="Big Caslon"/>
                <w:sz w:val="22"/>
                <w:szCs w:val="22"/>
              </w:rPr>
              <w:t xml:space="preserve"> that Mr. Redford visit with City Manager Barton regarding same.</w:t>
            </w:r>
          </w:p>
        </w:tc>
      </w:tr>
    </w:tbl>
    <w:p w14:paraId="7EA37D88" w14:textId="3650F986" w:rsidR="00C54C6E" w:rsidRDefault="00C54C6E" w:rsidP="00C54C6E">
      <w:pPr>
        <w:rPr>
          <w:rFonts w:ascii="Gurmukhi MN" w:hAnsi="Gurmukhi MN" w:cs="Big Caslon"/>
          <w:sz w:val="22"/>
          <w:szCs w:val="22"/>
        </w:rPr>
      </w:pPr>
    </w:p>
    <w:p w14:paraId="0EEA3AA1" w14:textId="77777777" w:rsidR="003D0117" w:rsidRDefault="003D0117" w:rsidP="00C54C6E">
      <w:pPr>
        <w:rPr>
          <w:rFonts w:ascii="Gurmukhi MN" w:hAnsi="Gurmukhi MN" w:cs="Big Caslon"/>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73060B" w:rsidRPr="001C3A82" w14:paraId="5E8AF9A2" w14:textId="77777777" w:rsidTr="0092006B">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7D4DC82C" w14:textId="760BD594" w:rsidR="0073060B" w:rsidRPr="00080D7B" w:rsidRDefault="0073060B" w:rsidP="0092006B">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C05333A" w14:textId="77777777" w:rsidR="0073060B" w:rsidRPr="001C3A82" w:rsidRDefault="0073060B" w:rsidP="0092006B">
            <w:pPr>
              <w:rPr>
                <w:rFonts w:ascii="Gurmukhi MN" w:hAnsi="Gurmukhi MN" w:cs="Big Caslon"/>
                <w:b/>
                <w:sz w:val="24"/>
                <w:szCs w:val="24"/>
              </w:rPr>
            </w:pPr>
            <w:r>
              <w:rPr>
                <w:rFonts w:ascii="Gurmukhi MN" w:hAnsi="Gurmukhi MN" w:cs="Big Caslon"/>
                <w:b/>
                <w:sz w:val="24"/>
                <w:szCs w:val="24"/>
              </w:rPr>
              <w:t>Mayor Korry Soper</w:t>
            </w:r>
          </w:p>
        </w:tc>
      </w:tr>
      <w:tr w:rsidR="0073060B" w:rsidRPr="0078749E" w14:paraId="6A22195D" w14:textId="77777777" w:rsidTr="0092006B">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5F79D3E" w14:textId="00C947E1" w:rsidR="0073060B" w:rsidRDefault="0073060B" w:rsidP="0092006B">
            <w:pPr>
              <w:rPr>
                <w:rFonts w:ascii="Gurmukhi MN" w:hAnsi="Gurmukhi MN" w:cs="Big Caslon"/>
                <w:sz w:val="22"/>
                <w:szCs w:val="22"/>
              </w:rPr>
            </w:pPr>
            <w:r>
              <w:rPr>
                <w:rFonts w:ascii="Gurmukhi MN" w:hAnsi="Gurmukhi MN" w:cs="Big Caslon"/>
                <w:sz w:val="22"/>
                <w:szCs w:val="22"/>
              </w:rPr>
              <w:t xml:space="preserve">Mayor Soper congratulated </w:t>
            </w:r>
            <w:proofErr w:type="spellStart"/>
            <w:r>
              <w:rPr>
                <w:rFonts w:ascii="Gurmukhi MN" w:hAnsi="Gurmukhi MN" w:cs="Big Caslon"/>
                <w:sz w:val="22"/>
                <w:szCs w:val="22"/>
              </w:rPr>
              <w:t>Cindalyn</w:t>
            </w:r>
            <w:proofErr w:type="spellEnd"/>
            <w:r>
              <w:rPr>
                <w:rFonts w:ascii="Gurmukhi MN" w:hAnsi="Gurmukhi MN" w:cs="Big Caslon"/>
                <w:sz w:val="22"/>
                <w:szCs w:val="22"/>
              </w:rPr>
              <w:t xml:space="preserve"> </w:t>
            </w:r>
            <w:proofErr w:type="spellStart"/>
            <w:r>
              <w:rPr>
                <w:rFonts w:ascii="Gurmukhi MN" w:hAnsi="Gurmukhi MN" w:cs="Big Caslon"/>
                <w:sz w:val="22"/>
                <w:szCs w:val="22"/>
              </w:rPr>
              <w:t>Maylett</w:t>
            </w:r>
            <w:proofErr w:type="spellEnd"/>
            <w:r>
              <w:rPr>
                <w:rFonts w:ascii="Gurmukhi MN" w:hAnsi="Gurmukhi MN" w:cs="Big Caslon"/>
                <w:sz w:val="22"/>
                <w:szCs w:val="22"/>
              </w:rPr>
              <w:t xml:space="preserve"> on being appointed as the new Manti Youth City Council Advisor.</w:t>
            </w:r>
          </w:p>
          <w:p w14:paraId="30C2002D" w14:textId="1D8D9172" w:rsidR="0073060B" w:rsidRDefault="0073060B" w:rsidP="0092006B">
            <w:pPr>
              <w:rPr>
                <w:rFonts w:ascii="Gurmukhi MN" w:hAnsi="Gurmukhi MN" w:cs="Big Caslon"/>
                <w:sz w:val="22"/>
                <w:szCs w:val="22"/>
              </w:rPr>
            </w:pPr>
          </w:p>
          <w:p w14:paraId="57581B74" w14:textId="23DB2838" w:rsidR="0073060B" w:rsidRPr="0078749E" w:rsidRDefault="0073060B" w:rsidP="0092006B">
            <w:pPr>
              <w:rPr>
                <w:rFonts w:ascii="Gurmukhi MN" w:hAnsi="Gurmukhi MN" w:cs="Big Caslon"/>
                <w:sz w:val="22"/>
                <w:szCs w:val="22"/>
              </w:rPr>
            </w:pPr>
            <w:r>
              <w:rPr>
                <w:rFonts w:ascii="Gurmukhi MN" w:hAnsi="Gurmukhi MN" w:cs="Big Caslon"/>
                <w:sz w:val="22"/>
                <w:szCs w:val="22"/>
              </w:rPr>
              <w:t xml:space="preserve">Mayor Soper reported that he had attended the UMPA Board meeting and in the </w:t>
            </w:r>
            <w:proofErr w:type="gramStart"/>
            <w:r w:rsidR="00B8288C">
              <w:rPr>
                <w:rFonts w:ascii="Gurmukhi MN" w:hAnsi="Gurmukhi MN" w:cs="Big Caslon"/>
                <w:sz w:val="22"/>
                <w:szCs w:val="22"/>
              </w:rPr>
              <w:t>b</w:t>
            </w:r>
            <w:r>
              <w:rPr>
                <w:rFonts w:ascii="Gurmukhi MN" w:hAnsi="Gurmukhi MN" w:cs="Big Caslon"/>
                <w:sz w:val="22"/>
                <w:szCs w:val="22"/>
              </w:rPr>
              <w:t>udget</w:t>
            </w:r>
            <w:proofErr w:type="gramEnd"/>
            <w:r>
              <w:rPr>
                <w:rFonts w:ascii="Gurmukhi MN" w:hAnsi="Gurmukhi MN" w:cs="Big Caslon"/>
                <w:sz w:val="22"/>
                <w:szCs w:val="22"/>
              </w:rPr>
              <w:t xml:space="preserve"> there was a savings of 7.5 million dollars with half of that coming back to the communities.  He then proceeded to outline the different investment projects that the 3.6 million could possibly be used for.</w:t>
            </w:r>
          </w:p>
        </w:tc>
      </w:tr>
    </w:tbl>
    <w:p w14:paraId="5B815462" w14:textId="0B8F111E" w:rsidR="0073060B" w:rsidRDefault="0073060B" w:rsidP="00C54C6E">
      <w:pPr>
        <w:rPr>
          <w:rFonts w:ascii="Gurmukhi MN" w:hAnsi="Gurmukhi MN" w:cs="Big Caslon"/>
          <w:sz w:val="22"/>
          <w:szCs w:val="22"/>
        </w:rPr>
      </w:pPr>
    </w:p>
    <w:p w14:paraId="3EB42C12" w14:textId="210B7B6B" w:rsidR="0073060B" w:rsidRDefault="0073060B"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36"/>
        <w:gridCol w:w="6651"/>
        <w:gridCol w:w="72"/>
      </w:tblGrid>
      <w:tr w:rsidR="0073060B" w:rsidRPr="001C3A82" w14:paraId="5AF6B42D" w14:textId="77777777" w:rsidTr="0092006B">
        <w:trPr>
          <w:gridAfter w:val="1"/>
          <w:wAfter w:w="72"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AB01703" w14:textId="063B0841" w:rsidR="0073060B" w:rsidRPr="00080D7B" w:rsidRDefault="0073060B" w:rsidP="0092006B">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10</w:t>
            </w:r>
          </w:p>
        </w:tc>
        <w:tc>
          <w:tcPr>
            <w:tcW w:w="6687"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006FC574" w14:textId="64C1C805" w:rsidR="0073060B" w:rsidRPr="001C3A82" w:rsidRDefault="0073060B" w:rsidP="0092006B">
            <w:pPr>
              <w:rPr>
                <w:rFonts w:ascii="Gurmukhi MN" w:hAnsi="Gurmukhi MN" w:cs="Big Caslon"/>
                <w:b/>
                <w:sz w:val="24"/>
                <w:szCs w:val="24"/>
              </w:rPr>
            </w:pPr>
            <w:r>
              <w:rPr>
                <w:rFonts w:ascii="Gurmukhi MN" w:hAnsi="Gurmukhi MN" w:cs="Big Caslon"/>
                <w:b/>
                <w:sz w:val="24"/>
                <w:szCs w:val="24"/>
              </w:rPr>
              <w:t>Consideration of minutes of the previous minutes</w:t>
            </w:r>
          </w:p>
        </w:tc>
      </w:tr>
      <w:tr w:rsidR="0073060B" w:rsidRPr="0078749E" w14:paraId="382AEE9A" w14:textId="77777777" w:rsidTr="0092006B">
        <w:trPr>
          <w:gridAfter w:val="1"/>
          <w:wAfter w:w="72" w:type="dxa"/>
          <w:trHeight w:val="360"/>
          <w:jc w:val="center"/>
        </w:trPr>
        <w:tc>
          <w:tcPr>
            <w:tcW w:w="9342"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6B15AA" w14:textId="6E1FB5B2" w:rsidR="0073060B" w:rsidRPr="0078749E" w:rsidRDefault="0073060B" w:rsidP="0092006B">
            <w:pPr>
              <w:rPr>
                <w:rFonts w:ascii="Gurmukhi MN" w:hAnsi="Gurmukhi MN" w:cs="Big Caslon"/>
                <w:sz w:val="22"/>
                <w:szCs w:val="22"/>
              </w:rPr>
            </w:pPr>
            <w:r>
              <w:rPr>
                <w:rFonts w:ascii="Gurmukhi MN" w:hAnsi="Gurmukhi MN" w:cs="Big Caslon"/>
                <w:sz w:val="22"/>
                <w:szCs w:val="22"/>
              </w:rPr>
              <w:t xml:space="preserve"> The Mayor directed Councilmembers to draft minutes from the previous regular council meeting of August 18, 2021.  After brief discussion, seeing there were no errors or changes noted, he called for a motion to accept the minutes as presented.</w:t>
            </w:r>
          </w:p>
        </w:tc>
      </w:tr>
      <w:tr w:rsidR="0073060B" w14:paraId="3C5D7A5E" w14:textId="77777777" w:rsidTr="0092006B">
        <w:trPr>
          <w:trHeight w:val="360"/>
          <w:jc w:val="center"/>
        </w:trPr>
        <w:tc>
          <w:tcPr>
            <w:tcW w:w="2691"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62106D99" w14:textId="77777777" w:rsidR="0073060B" w:rsidRDefault="0073060B" w:rsidP="0092006B">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B4976C0" w14:textId="77777777" w:rsidR="0073060B" w:rsidRDefault="0073060B" w:rsidP="0092006B">
            <w:pPr>
              <w:rPr>
                <w:rFonts w:ascii="Gurmukhi MN" w:hAnsi="Gurmukhi MN" w:cs="Big Caslon"/>
                <w:sz w:val="22"/>
                <w:szCs w:val="22"/>
              </w:rPr>
            </w:pPr>
          </w:p>
        </w:tc>
      </w:tr>
      <w:tr w:rsidR="0073060B" w14:paraId="17C22ED5" w14:textId="77777777" w:rsidTr="0092006B">
        <w:trPr>
          <w:trHeight w:val="360"/>
          <w:jc w:val="center"/>
        </w:trPr>
        <w:tc>
          <w:tcPr>
            <w:tcW w:w="9414"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61C9DA22" w14:textId="348581A3" w:rsidR="0073060B" w:rsidRDefault="0073060B" w:rsidP="0073060B">
            <w:pPr>
              <w:rPr>
                <w:rFonts w:ascii="Gurmukhi MN" w:hAnsi="Gurmukhi MN" w:cs="Big Caslon"/>
                <w:sz w:val="22"/>
                <w:szCs w:val="22"/>
              </w:rPr>
            </w:pPr>
            <w:r>
              <w:rPr>
                <w:rFonts w:ascii="Gurmukhi MN" w:hAnsi="Gurmukhi MN" w:cs="Big Caslon"/>
                <w:sz w:val="22"/>
                <w:szCs w:val="22"/>
              </w:rPr>
              <w:t xml:space="preserve">Councilmember Gary Chidester made the motion to accept the minutes of the August 18, 2021 regular Council Meeting, seconded by Councilmember Darren Dyreng.  </w:t>
            </w:r>
            <w:r w:rsidRPr="009B786F">
              <w:rPr>
                <w:rFonts w:ascii="Gurmukhi MN" w:hAnsi="Gurmukhi MN" w:cs="Big Caslon"/>
                <w:sz w:val="22"/>
                <w:szCs w:val="22"/>
              </w:rPr>
              <w:t>Councilmembers voting “aye”:</w:t>
            </w:r>
            <w:r>
              <w:rPr>
                <w:rFonts w:ascii="Gurmukhi MN" w:hAnsi="Gurmukhi MN" w:cs="Big Caslon"/>
                <w:sz w:val="22"/>
                <w:szCs w:val="22"/>
              </w:rPr>
              <w:t xml:space="preserve">  Gary, Chidester, Darren Dyreng, Jason Maylett and Mary Wintch.</w:t>
            </w:r>
            <w:r w:rsidRPr="009B786F">
              <w:rPr>
                <w:rFonts w:ascii="Gurmukhi MN" w:hAnsi="Gurmukhi MN" w:cs="Big Caslon"/>
                <w:sz w:val="22"/>
                <w:szCs w:val="22"/>
              </w:rPr>
              <w:t xml:space="preserve">  Councilmembers voting “nay”: none. </w:t>
            </w:r>
          </w:p>
        </w:tc>
      </w:tr>
    </w:tbl>
    <w:p w14:paraId="508A7948" w14:textId="6B5BAEF2" w:rsidR="0073060B" w:rsidRDefault="0073060B" w:rsidP="00032B02">
      <w:pPr>
        <w:jc w:val="center"/>
        <w:rPr>
          <w:sz w:val="22"/>
          <w:szCs w:val="22"/>
        </w:rPr>
      </w:pPr>
    </w:p>
    <w:p w14:paraId="37537A6B" w14:textId="77777777" w:rsidR="0073060B" w:rsidRDefault="0073060B" w:rsidP="00032B02">
      <w:pPr>
        <w:jc w:val="center"/>
        <w:rPr>
          <w:sz w:val="22"/>
          <w:szCs w:val="22"/>
        </w:rPr>
      </w:pPr>
    </w:p>
    <w:p w14:paraId="199D9C08" w14:textId="4E779D2C" w:rsidR="0073060B" w:rsidRDefault="0073060B" w:rsidP="00032B02">
      <w:pPr>
        <w:jc w:val="center"/>
        <w:rPr>
          <w:sz w:val="22"/>
          <w:szCs w:val="22"/>
        </w:rPr>
      </w:pPr>
    </w:p>
    <w:p w14:paraId="5DD578A6" w14:textId="77777777" w:rsidR="0073060B" w:rsidRDefault="0073060B"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047263FF"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73060B">
              <w:rPr>
                <w:rFonts w:ascii="Gurmukhi MN" w:hAnsi="Gurmukhi MN" w:cs="Big Caslon"/>
                <w:b w:val="0"/>
                <w:color w:val="auto"/>
                <w:sz w:val="22"/>
                <w:szCs w:val="22"/>
              </w:rPr>
              <w:t>11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B8318B" w14:textId="38C048FB" w:rsidR="006B3573"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43BC9116" w14:textId="77777777" w:rsidR="0073060B" w:rsidRDefault="0073060B" w:rsidP="006B3573">
            <w:pPr>
              <w:rPr>
                <w:rFonts w:ascii="Gurmukhi MN" w:hAnsi="Gurmukhi MN" w:cs="Big Caslon"/>
                <w:sz w:val="22"/>
                <w:szCs w:val="22"/>
              </w:rPr>
            </w:pPr>
          </w:p>
          <w:p w14:paraId="5B92DBDA" w14:textId="1FB361DA" w:rsidR="0073060B" w:rsidRDefault="0073060B" w:rsidP="0073060B">
            <w:pPr>
              <w:pStyle w:val="ListParagraph"/>
              <w:numPr>
                <w:ilvl w:val="0"/>
                <w:numId w:val="14"/>
              </w:numPr>
              <w:rPr>
                <w:rFonts w:ascii="Gurmukhi MN" w:hAnsi="Gurmukhi MN" w:cs="Big Caslon"/>
                <w:sz w:val="22"/>
                <w:szCs w:val="22"/>
              </w:rPr>
            </w:pPr>
            <w:r>
              <w:rPr>
                <w:rFonts w:ascii="Gurmukhi MN" w:hAnsi="Gurmukhi MN" w:cs="Big Caslon"/>
                <w:sz w:val="22"/>
                <w:szCs w:val="22"/>
              </w:rPr>
              <w:t>Reported on the construction project at the Manti/Ephraim Airpo</w:t>
            </w:r>
            <w:r w:rsidR="003D0117">
              <w:rPr>
                <w:rFonts w:ascii="Gurmukhi MN" w:hAnsi="Gurmukhi MN" w:cs="Big Caslon"/>
                <w:sz w:val="22"/>
                <w:szCs w:val="22"/>
              </w:rPr>
              <w:t>rt on the taxi way and turnaround</w:t>
            </w:r>
            <w:r>
              <w:rPr>
                <w:rFonts w:ascii="Gurmukhi MN" w:hAnsi="Gurmukhi MN" w:cs="Big Caslon"/>
                <w:sz w:val="22"/>
                <w:szCs w:val="22"/>
              </w:rPr>
              <w:t xml:space="preserve"> area, which has been funded through FAA funds.</w:t>
            </w:r>
          </w:p>
          <w:p w14:paraId="203C0BB2" w14:textId="71D1B5F6" w:rsidR="0073060B" w:rsidRDefault="0073060B" w:rsidP="0073060B">
            <w:pPr>
              <w:pStyle w:val="ListParagraph"/>
              <w:numPr>
                <w:ilvl w:val="0"/>
                <w:numId w:val="14"/>
              </w:numPr>
              <w:rPr>
                <w:rFonts w:ascii="Gurmukhi MN" w:hAnsi="Gurmukhi MN" w:cs="Big Caslon"/>
                <w:sz w:val="22"/>
                <w:szCs w:val="22"/>
              </w:rPr>
            </w:pPr>
            <w:r>
              <w:rPr>
                <w:rFonts w:ascii="Gurmukhi MN" w:hAnsi="Gurmukhi MN" w:cs="Big Caslon"/>
                <w:sz w:val="22"/>
                <w:szCs w:val="22"/>
              </w:rPr>
              <w:t>UMPA is working on a mutual assistance agreement with Rocky Mountain Power</w:t>
            </w:r>
            <w:r w:rsidR="00A5638E">
              <w:rPr>
                <w:rFonts w:ascii="Gurmukhi MN" w:hAnsi="Gurmukhi MN" w:cs="Big Caslon"/>
                <w:sz w:val="22"/>
                <w:szCs w:val="22"/>
              </w:rPr>
              <w:t>.  I</w:t>
            </w:r>
            <w:r>
              <w:rPr>
                <w:rFonts w:ascii="Gurmukhi MN" w:hAnsi="Gurmukhi MN" w:cs="Big Caslon"/>
                <w:sz w:val="22"/>
                <w:szCs w:val="22"/>
              </w:rPr>
              <w:t>n the event of an emergency</w:t>
            </w:r>
            <w:r w:rsidR="00A5638E">
              <w:rPr>
                <w:rFonts w:ascii="Gurmukhi MN" w:hAnsi="Gurmukhi MN" w:cs="Big Caslon"/>
                <w:sz w:val="22"/>
                <w:szCs w:val="22"/>
              </w:rPr>
              <w:t xml:space="preserve"> this agreement would provide </w:t>
            </w:r>
            <w:r>
              <w:rPr>
                <w:rFonts w:ascii="Gurmukhi MN" w:hAnsi="Gurmukhi MN" w:cs="Big Caslon"/>
                <w:sz w:val="22"/>
                <w:szCs w:val="22"/>
              </w:rPr>
              <w:t>mutual aid or assistance from another party</w:t>
            </w:r>
            <w:r w:rsidR="00A5638E">
              <w:rPr>
                <w:rFonts w:ascii="Gurmukhi MN" w:hAnsi="Gurmukhi MN" w:cs="Big Caslon"/>
                <w:sz w:val="22"/>
                <w:szCs w:val="22"/>
              </w:rPr>
              <w:t xml:space="preserve"> and may</w:t>
            </w:r>
            <w:r>
              <w:rPr>
                <w:rFonts w:ascii="Gurmukhi MN" w:hAnsi="Gurmukhi MN" w:cs="Big Caslon"/>
                <w:sz w:val="22"/>
                <w:szCs w:val="22"/>
              </w:rPr>
              <w:t xml:space="preserve"> involve the provision of goods, services and/or specialized resources, or the emergency interchange of equipment. </w:t>
            </w:r>
          </w:p>
          <w:p w14:paraId="36D60821" w14:textId="0EF63B0D" w:rsidR="0073060B" w:rsidRDefault="00801A37" w:rsidP="0073060B">
            <w:pPr>
              <w:pStyle w:val="ListParagraph"/>
              <w:numPr>
                <w:ilvl w:val="0"/>
                <w:numId w:val="14"/>
              </w:numPr>
              <w:rPr>
                <w:rFonts w:ascii="Gurmukhi MN" w:hAnsi="Gurmukhi MN" w:cs="Big Caslon"/>
                <w:sz w:val="22"/>
                <w:szCs w:val="22"/>
              </w:rPr>
            </w:pPr>
            <w:r>
              <w:rPr>
                <w:rFonts w:ascii="Gurmukhi MN" w:hAnsi="Gurmukhi MN" w:cs="Big Caslon"/>
                <w:sz w:val="22"/>
                <w:szCs w:val="22"/>
              </w:rPr>
              <w:t xml:space="preserve">The new 46KV breaker is continuing to move forward.  </w:t>
            </w:r>
          </w:p>
          <w:p w14:paraId="287B2993" w14:textId="068C7749" w:rsidR="0073060B" w:rsidRPr="0073060B" w:rsidRDefault="0073060B" w:rsidP="0073060B">
            <w:pPr>
              <w:pStyle w:val="ListParagraph"/>
              <w:numPr>
                <w:ilvl w:val="0"/>
                <w:numId w:val="14"/>
              </w:numPr>
              <w:rPr>
                <w:rFonts w:ascii="Gurmukhi MN" w:hAnsi="Gurmukhi MN" w:cs="Big Caslon"/>
                <w:sz w:val="22"/>
                <w:szCs w:val="22"/>
              </w:rPr>
            </w:pPr>
            <w:r>
              <w:rPr>
                <w:rFonts w:ascii="Gurmukhi MN" w:hAnsi="Gurmukhi MN" w:cs="Big Caslon"/>
                <w:sz w:val="22"/>
                <w:szCs w:val="22"/>
              </w:rPr>
              <w:t xml:space="preserve">Has a matter for executive session dealing with property </w:t>
            </w:r>
            <w:proofErr w:type="gramStart"/>
            <w:r>
              <w:rPr>
                <w:rFonts w:ascii="Gurmukhi MN" w:hAnsi="Gurmukhi MN" w:cs="Big Caslon"/>
                <w:sz w:val="22"/>
                <w:szCs w:val="22"/>
              </w:rPr>
              <w:t>negotiation.</w:t>
            </w:r>
            <w:proofErr w:type="gramEnd"/>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73060B">
        <w:trPr>
          <w:trHeight w:val="4809"/>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BF8E65E" w14:textId="77777777" w:rsidR="0073060B" w:rsidRDefault="0073060B" w:rsidP="0073060B">
            <w:pPr>
              <w:rPr>
                <w:rFonts w:ascii="Gurmukhi MN" w:hAnsi="Gurmukhi MN" w:cs="Big Caslon"/>
                <w:sz w:val="22"/>
                <w:szCs w:val="22"/>
              </w:rPr>
            </w:pPr>
            <w:r>
              <w:rPr>
                <w:rFonts w:ascii="Gurmukhi MN" w:hAnsi="Gurmukhi MN" w:cs="Big Caslon"/>
                <w:sz w:val="22"/>
                <w:szCs w:val="22"/>
              </w:rPr>
              <w:t>Mayor Soper called for a motion to adjourn into executive session to discuss property negotiations.</w:t>
            </w:r>
          </w:p>
          <w:p w14:paraId="46AA901F" w14:textId="77777777" w:rsidR="0073060B" w:rsidRDefault="0073060B" w:rsidP="0073060B">
            <w:pPr>
              <w:rPr>
                <w:rFonts w:ascii="Gurmukhi MN" w:hAnsi="Gurmukhi MN" w:cs="Big Caslon"/>
                <w:sz w:val="22"/>
                <w:szCs w:val="22"/>
              </w:rPr>
            </w:pPr>
          </w:p>
          <w:p w14:paraId="1867C55D" w14:textId="77777777" w:rsidR="0073060B" w:rsidRDefault="0073060B" w:rsidP="0073060B">
            <w:pPr>
              <w:rPr>
                <w:rFonts w:ascii="Gurmukhi MN" w:hAnsi="Gurmukhi MN" w:cs="Big Caslon"/>
                <w:sz w:val="22"/>
                <w:szCs w:val="22"/>
              </w:rPr>
            </w:pPr>
            <w:r>
              <w:rPr>
                <w:rFonts w:ascii="Gurmukhi MN" w:hAnsi="Gurmukhi MN" w:cs="Big Caslon"/>
                <w:sz w:val="22"/>
                <w:szCs w:val="22"/>
              </w:rPr>
              <w:t>Councilmember Darren Dyreng made a motion to move out of regular session into executive session to discuss property negotiation matters, seconded by Councilmember Mary Wintch.  Councilmembers voting “aye”:  Darren Dyreng, Mary Wintch, Gary Chidester and Jason Maylett.  Councilmembers voting “nay”: none.</w:t>
            </w:r>
          </w:p>
          <w:p w14:paraId="600B3AEE" w14:textId="77777777" w:rsidR="0073060B" w:rsidRDefault="0073060B" w:rsidP="0073060B">
            <w:pPr>
              <w:rPr>
                <w:rFonts w:ascii="Gurmukhi MN" w:hAnsi="Gurmukhi MN" w:cs="Big Caslon"/>
                <w:sz w:val="22"/>
                <w:szCs w:val="22"/>
              </w:rPr>
            </w:pPr>
          </w:p>
          <w:p w14:paraId="29E09481" w14:textId="77777777" w:rsidR="0073060B" w:rsidRDefault="0073060B" w:rsidP="0073060B">
            <w:pPr>
              <w:rPr>
                <w:rFonts w:ascii="Gurmukhi MN" w:hAnsi="Gurmukhi MN" w:cs="Big Caslon"/>
                <w:sz w:val="22"/>
                <w:szCs w:val="22"/>
              </w:rPr>
            </w:pPr>
            <w:r>
              <w:rPr>
                <w:rFonts w:ascii="Gurmukhi MN" w:hAnsi="Gurmukhi MN" w:cs="Big Caslon"/>
                <w:sz w:val="22"/>
                <w:szCs w:val="22"/>
              </w:rPr>
              <w:t>Adjourned from executive session into regular session.</w:t>
            </w:r>
          </w:p>
          <w:p w14:paraId="27ADDCC0" w14:textId="77777777" w:rsidR="0073060B" w:rsidRDefault="0073060B" w:rsidP="0073060B">
            <w:pPr>
              <w:rPr>
                <w:rFonts w:ascii="Gurmukhi MN" w:hAnsi="Gurmukhi MN" w:cs="Big Caslon"/>
                <w:sz w:val="22"/>
                <w:szCs w:val="22"/>
              </w:rPr>
            </w:pPr>
          </w:p>
          <w:p w14:paraId="4301A0A5" w14:textId="4B4BCE3D" w:rsidR="00C0130E" w:rsidRDefault="0073060B" w:rsidP="0073060B">
            <w:pPr>
              <w:rPr>
                <w:rFonts w:ascii="Gurmukhi MN" w:hAnsi="Gurmukhi MN" w:cs="Big Caslon"/>
                <w:sz w:val="22"/>
                <w:szCs w:val="22"/>
              </w:rPr>
            </w:pPr>
            <w:r>
              <w:rPr>
                <w:rFonts w:ascii="Gurmukhi MN" w:hAnsi="Gurmukhi MN" w:cs="Big Caslon"/>
                <w:sz w:val="22"/>
                <w:szCs w:val="22"/>
              </w:rPr>
              <w:t>Councilmember Darren Dyreng moved to pay the bills, as presented, and adjourn the meeting, seconded by Councilmember Mary Wintch.  Councilmembers voting “aye”:  Darren Dyreng, Mary Wintch, Jason Maylett and Gary Chidester.  Councilmembers voting “nay”:  none.</w:t>
            </w:r>
            <w:r w:rsidRPr="009B786F">
              <w:rPr>
                <w:rFonts w:ascii="Gurmukhi MN" w:hAnsi="Gurmukhi MN" w:cs="Big Caslon"/>
                <w:sz w:val="22"/>
                <w:szCs w:val="22"/>
              </w:rPr>
              <w:t xml:space="preserve"> </w:t>
            </w:r>
          </w:p>
        </w:tc>
      </w:tr>
    </w:tbl>
    <w:p w14:paraId="05E42C3B" w14:textId="77777777" w:rsidR="0073060B" w:rsidRDefault="0073060B" w:rsidP="0073060B">
      <w:pPr>
        <w:rPr>
          <w:rFonts w:ascii="Gurmukhi MN" w:hAnsi="Gurmukhi MN" w:cs="Big Caslon"/>
          <w:sz w:val="22"/>
          <w:szCs w:val="22"/>
        </w:rPr>
      </w:pPr>
    </w:p>
    <w:p w14:paraId="61A2ECE3" w14:textId="77777777" w:rsidR="00B8288C" w:rsidRPr="009B786F" w:rsidRDefault="00B8288C" w:rsidP="0073060B">
      <w:pP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7BC9C95F" w:rsidR="0028620F" w:rsidRPr="009B786F" w:rsidRDefault="0073060B"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8:20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29A2B267" w:rsidR="001F37F8" w:rsidRPr="009B786F" w:rsidRDefault="00200800" w:rsidP="0073060B">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73060B">
              <w:rPr>
                <w:rFonts w:ascii="Telugu MN" w:hAnsi="Telugu MN" w:cs="Arial"/>
                <w:sz w:val="22"/>
                <w:szCs w:val="22"/>
              </w:rPr>
              <w:t xml:space="preserve">September </w:t>
            </w:r>
            <w:r w:rsidR="0073060B">
              <w:rPr>
                <w:rFonts w:ascii="Gurmukhi MN" w:hAnsi="Gurmukhi MN" w:cs="Big Caslon"/>
                <w:sz w:val="22"/>
                <w:szCs w:val="22"/>
              </w:rPr>
              <w:t>22, 2021</w:t>
            </w:r>
            <w:r w:rsidR="008D0560">
              <w:rPr>
                <w:rFonts w:ascii="Gurmukhi MN" w:hAnsi="Gurmukhi MN" w:cs="Big Caslon"/>
                <w:sz w:val="22"/>
                <w:szCs w:val="22"/>
              </w:rPr>
              <w:t xml:space="preserve"> </w:t>
            </w:r>
          </w:p>
        </w:tc>
      </w:tr>
    </w:tbl>
    <w:p w14:paraId="5F51DFB4" w14:textId="600EDBAB" w:rsidR="0028620F" w:rsidRDefault="0028620F" w:rsidP="00BB5323">
      <w:pPr>
        <w:rPr>
          <w:rFonts w:ascii="Telugu MN" w:hAnsi="Telugu MN" w:cs="Arial"/>
          <w:sz w:val="22"/>
          <w:szCs w:val="22"/>
        </w:rPr>
      </w:pPr>
    </w:p>
    <w:p w14:paraId="350E298E" w14:textId="12DB8F70" w:rsidR="00AA0CD4" w:rsidRDefault="00AA0CD4" w:rsidP="00BB5323">
      <w:pPr>
        <w:rPr>
          <w:rFonts w:ascii="Telugu MN" w:hAnsi="Telugu MN" w:cs="Arial"/>
          <w:sz w:val="22"/>
          <w:szCs w:val="22"/>
        </w:rPr>
      </w:pPr>
    </w:p>
    <w:p w14:paraId="4266A7A4" w14:textId="77777777" w:rsidR="00B8288C" w:rsidRDefault="00B8288C" w:rsidP="00BB5323">
      <w:pPr>
        <w:rPr>
          <w:rFonts w:ascii="Telugu MN" w:hAnsi="Telugu MN" w:cs="Arial"/>
          <w:sz w:val="22"/>
          <w:szCs w:val="22"/>
        </w:rPr>
      </w:pPr>
    </w:p>
    <w:p w14:paraId="773A1CFC" w14:textId="77777777" w:rsidR="00B8288C" w:rsidRDefault="00B8288C" w:rsidP="00BB5323">
      <w:pPr>
        <w:rPr>
          <w:rFonts w:ascii="Telugu MN" w:hAnsi="Telugu MN" w:cs="Arial"/>
          <w:sz w:val="22"/>
          <w:szCs w:val="22"/>
        </w:rPr>
      </w:pPr>
    </w:p>
    <w:p w14:paraId="0B76EAA8" w14:textId="77777777" w:rsidR="00B8288C" w:rsidRDefault="00B8288C" w:rsidP="00BB5323">
      <w:pPr>
        <w:rPr>
          <w:rFonts w:ascii="Telugu MN" w:hAnsi="Telugu MN" w:cs="Arial"/>
          <w:sz w:val="22"/>
          <w:szCs w:val="22"/>
        </w:rPr>
      </w:pPr>
    </w:p>
    <w:p w14:paraId="6C14F34A" w14:textId="77777777" w:rsidR="00B8288C" w:rsidRDefault="00B8288C" w:rsidP="00BB5323">
      <w:pPr>
        <w:rPr>
          <w:rFonts w:ascii="Telugu MN" w:hAnsi="Telugu MN" w:cs="Arial"/>
          <w:sz w:val="22"/>
          <w:szCs w:val="22"/>
        </w:rPr>
      </w:pPr>
    </w:p>
    <w:p w14:paraId="7AC649ED" w14:textId="77777777" w:rsidR="00B8288C" w:rsidRDefault="00B8288C" w:rsidP="00BB5323">
      <w:pPr>
        <w:rPr>
          <w:rFonts w:ascii="Telugu MN" w:hAnsi="Telugu MN" w:cs="Arial"/>
          <w:sz w:val="22"/>
          <w:szCs w:val="22"/>
        </w:rPr>
      </w:pPr>
    </w:p>
    <w:p w14:paraId="240F069B" w14:textId="77777777" w:rsidR="00B8288C" w:rsidRDefault="00B8288C" w:rsidP="00BB5323">
      <w:pPr>
        <w:rPr>
          <w:rFonts w:ascii="Telugu MN" w:hAnsi="Telugu MN" w:cs="Arial"/>
          <w:sz w:val="22"/>
          <w:szCs w:val="22"/>
        </w:rPr>
      </w:pPr>
    </w:p>
    <w:p w14:paraId="6F7D255F" w14:textId="77777777" w:rsidR="00B8288C" w:rsidRDefault="00B8288C" w:rsidP="00BB5323">
      <w:pPr>
        <w:rPr>
          <w:rFonts w:ascii="Telugu MN" w:hAnsi="Telugu MN" w:cs="Arial"/>
          <w:sz w:val="22"/>
          <w:szCs w:val="22"/>
        </w:rPr>
      </w:pPr>
    </w:p>
    <w:p w14:paraId="2F0FAF24" w14:textId="77777777" w:rsidR="00B8288C" w:rsidRDefault="00B8288C"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bookmarkStart w:id="4" w:name="_GoBack"/>
      <w:bookmarkEnd w:id="4"/>
      <w:r>
        <w:rPr>
          <w:rFonts w:ascii="Telugu MN" w:hAnsi="Telugu MN" w:cs="Arial"/>
          <w:sz w:val="22"/>
          <w:szCs w:val="22"/>
        </w:rPr>
        <w:lastRenderedPageBreak/>
        <w:t xml:space="preserve">          General Account</w:t>
      </w:r>
    </w:p>
    <w:p w14:paraId="3BDF9D18" w14:textId="0C9A756B" w:rsidR="00AA0CD4" w:rsidRDefault="00AA0CD4" w:rsidP="00BB5323">
      <w:pPr>
        <w:rPr>
          <w:rFonts w:ascii="Telugu MN" w:hAnsi="Telugu MN" w:cs="Arial"/>
          <w:sz w:val="22"/>
          <w:szCs w:val="22"/>
        </w:rPr>
      </w:pPr>
    </w:p>
    <w:tbl>
      <w:tblPr>
        <w:tblStyle w:val="TableGrid"/>
        <w:tblW w:w="0" w:type="auto"/>
        <w:tblInd w:w="535" w:type="dxa"/>
        <w:tblLook w:val="04A0" w:firstRow="1" w:lastRow="0" w:firstColumn="1" w:lastColumn="0" w:noHBand="0" w:noVBand="1"/>
      </w:tblPr>
      <w:tblGrid>
        <w:gridCol w:w="3420"/>
        <w:gridCol w:w="1350"/>
      </w:tblGrid>
      <w:tr w:rsidR="009E1B0A" w14:paraId="06460D5C" w14:textId="77777777" w:rsidTr="009E1B0A">
        <w:tc>
          <w:tcPr>
            <w:tcW w:w="3420" w:type="dxa"/>
          </w:tcPr>
          <w:p w14:paraId="134DEEAF" w14:textId="77777777" w:rsidR="009E1B0A" w:rsidRDefault="009E1B0A" w:rsidP="0092006B">
            <w:pPr>
              <w:rPr>
                <w:rFonts w:ascii="Telugu MN" w:hAnsi="Telugu MN" w:cs="Arial"/>
                <w:sz w:val="22"/>
                <w:szCs w:val="22"/>
              </w:rPr>
            </w:pPr>
            <w:r>
              <w:rPr>
                <w:rFonts w:ascii="Telugu MN" w:hAnsi="Telugu MN" w:cs="Arial"/>
                <w:sz w:val="22"/>
                <w:szCs w:val="22"/>
              </w:rPr>
              <w:t>Tina Roberts</w:t>
            </w:r>
          </w:p>
        </w:tc>
        <w:tc>
          <w:tcPr>
            <w:tcW w:w="1350" w:type="dxa"/>
          </w:tcPr>
          <w:p w14:paraId="2FCA7DBA" w14:textId="75B86307" w:rsidR="009E1B0A" w:rsidRDefault="009E1B0A" w:rsidP="0092006B">
            <w:pPr>
              <w:rPr>
                <w:rFonts w:ascii="Telugu MN" w:hAnsi="Telugu MN" w:cs="Arial"/>
                <w:sz w:val="22"/>
                <w:szCs w:val="22"/>
              </w:rPr>
            </w:pPr>
            <w:r>
              <w:rPr>
                <w:rFonts w:ascii="Telugu MN" w:hAnsi="Telugu MN" w:cs="Arial"/>
                <w:sz w:val="22"/>
                <w:szCs w:val="22"/>
              </w:rPr>
              <w:t>$           84.18</w:t>
            </w:r>
          </w:p>
        </w:tc>
      </w:tr>
      <w:tr w:rsidR="009E1B0A" w14:paraId="6A34E6AC" w14:textId="77777777" w:rsidTr="009E1B0A">
        <w:tc>
          <w:tcPr>
            <w:tcW w:w="3420" w:type="dxa"/>
          </w:tcPr>
          <w:p w14:paraId="487B2C28" w14:textId="7AA492A1" w:rsidR="009E1B0A" w:rsidRDefault="009E1B0A" w:rsidP="0092006B">
            <w:pPr>
              <w:rPr>
                <w:rFonts w:ascii="Telugu MN" w:hAnsi="Telugu MN" w:cs="Arial"/>
                <w:sz w:val="22"/>
                <w:szCs w:val="22"/>
              </w:rPr>
            </w:pPr>
            <w:r>
              <w:rPr>
                <w:rFonts w:ascii="Telugu MN" w:hAnsi="Telugu MN" w:cs="Arial"/>
                <w:sz w:val="22"/>
                <w:szCs w:val="22"/>
              </w:rPr>
              <w:t>Utah State Treasurer</w:t>
            </w:r>
          </w:p>
        </w:tc>
        <w:tc>
          <w:tcPr>
            <w:tcW w:w="1350" w:type="dxa"/>
          </w:tcPr>
          <w:p w14:paraId="3859DB0A" w14:textId="7630311D" w:rsidR="009E1B0A" w:rsidRDefault="009E1B0A" w:rsidP="0092006B">
            <w:pPr>
              <w:rPr>
                <w:rFonts w:ascii="Telugu MN" w:hAnsi="Telugu MN" w:cs="Arial"/>
                <w:sz w:val="22"/>
                <w:szCs w:val="22"/>
              </w:rPr>
            </w:pPr>
            <w:r>
              <w:rPr>
                <w:rFonts w:ascii="Telugu MN" w:hAnsi="Telugu MN" w:cs="Arial"/>
                <w:sz w:val="22"/>
                <w:szCs w:val="22"/>
              </w:rPr>
              <w:t xml:space="preserve">           286.39</w:t>
            </w:r>
          </w:p>
        </w:tc>
      </w:tr>
      <w:tr w:rsidR="009E1B0A" w14:paraId="3767C919" w14:textId="77777777" w:rsidTr="009E1B0A">
        <w:tc>
          <w:tcPr>
            <w:tcW w:w="3420" w:type="dxa"/>
          </w:tcPr>
          <w:p w14:paraId="0A823EBC" w14:textId="0084ED91" w:rsidR="009E1B0A" w:rsidRDefault="009E1B0A" w:rsidP="0092006B">
            <w:pPr>
              <w:rPr>
                <w:rFonts w:ascii="Telugu MN" w:hAnsi="Telugu MN" w:cs="Arial"/>
                <w:sz w:val="22"/>
                <w:szCs w:val="22"/>
              </w:rPr>
            </w:pPr>
            <w:r>
              <w:rPr>
                <w:rFonts w:ascii="Telugu MN" w:hAnsi="Telugu MN" w:cs="Arial"/>
                <w:sz w:val="22"/>
                <w:szCs w:val="22"/>
              </w:rPr>
              <w:t>Utah Municipal Power Agency</w:t>
            </w:r>
          </w:p>
        </w:tc>
        <w:tc>
          <w:tcPr>
            <w:tcW w:w="1350" w:type="dxa"/>
          </w:tcPr>
          <w:p w14:paraId="41AD7B81" w14:textId="6A3833A9" w:rsidR="009E1B0A" w:rsidRDefault="009E1B0A" w:rsidP="0092006B">
            <w:pPr>
              <w:rPr>
                <w:rFonts w:ascii="Telugu MN" w:hAnsi="Telugu MN" w:cs="Arial"/>
                <w:sz w:val="22"/>
                <w:szCs w:val="22"/>
              </w:rPr>
            </w:pPr>
            <w:r>
              <w:rPr>
                <w:rFonts w:ascii="Telugu MN" w:hAnsi="Telugu MN" w:cs="Arial"/>
                <w:sz w:val="22"/>
                <w:szCs w:val="22"/>
              </w:rPr>
              <w:t xml:space="preserve">   143,575.05</w:t>
            </w:r>
          </w:p>
        </w:tc>
      </w:tr>
      <w:tr w:rsidR="009E1B0A" w14:paraId="30CB085B" w14:textId="77777777" w:rsidTr="009E1B0A">
        <w:tc>
          <w:tcPr>
            <w:tcW w:w="3420" w:type="dxa"/>
          </w:tcPr>
          <w:p w14:paraId="239A97A1" w14:textId="7434CE3D" w:rsidR="009E1B0A" w:rsidRDefault="009E1B0A" w:rsidP="0092006B">
            <w:pPr>
              <w:rPr>
                <w:rFonts w:ascii="Telugu MN" w:hAnsi="Telugu MN" w:cs="Arial"/>
                <w:sz w:val="22"/>
                <w:szCs w:val="22"/>
              </w:rPr>
            </w:pPr>
            <w:r>
              <w:rPr>
                <w:rFonts w:ascii="Telugu MN" w:hAnsi="Telugu MN" w:cs="Arial"/>
                <w:sz w:val="22"/>
                <w:szCs w:val="22"/>
              </w:rPr>
              <w:t>Division of Water Quality</w:t>
            </w:r>
          </w:p>
        </w:tc>
        <w:tc>
          <w:tcPr>
            <w:tcW w:w="1350" w:type="dxa"/>
          </w:tcPr>
          <w:p w14:paraId="7CB7C344" w14:textId="2DDA7ECC" w:rsidR="009E1B0A" w:rsidRDefault="009E1B0A" w:rsidP="0092006B">
            <w:pPr>
              <w:rPr>
                <w:rFonts w:ascii="Telugu MN" w:hAnsi="Telugu MN" w:cs="Arial"/>
                <w:sz w:val="22"/>
                <w:szCs w:val="22"/>
              </w:rPr>
            </w:pPr>
            <w:r>
              <w:rPr>
                <w:rFonts w:ascii="Telugu MN" w:hAnsi="Telugu MN" w:cs="Arial"/>
                <w:sz w:val="22"/>
                <w:szCs w:val="22"/>
              </w:rPr>
              <w:t xml:space="preserve">             50.00</w:t>
            </w:r>
          </w:p>
        </w:tc>
      </w:tr>
      <w:tr w:rsidR="009E1B0A" w14:paraId="4E99EE3D" w14:textId="77777777" w:rsidTr="009E1B0A">
        <w:tc>
          <w:tcPr>
            <w:tcW w:w="3420" w:type="dxa"/>
          </w:tcPr>
          <w:p w14:paraId="780C6040" w14:textId="1B43ABFD" w:rsidR="009E1B0A" w:rsidRDefault="009E1B0A" w:rsidP="0092006B">
            <w:pPr>
              <w:rPr>
                <w:rFonts w:ascii="Telugu MN" w:hAnsi="Telugu MN" w:cs="Arial"/>
                <w:sz w:val="22"/>
                <w:szCs w:val="22"/>
              </w:rPr>
            </w:pPr>
            <w:r>
              <w:rPr>
                <w:rFonts w:ascii="Telugu MN" w:hAnsi="Telugu MN" w:cs="Arial"/>
                <w:sz w:val="22"/>
                <w:szCs w:val="22"/>
              </w:rPr>
              <w:t>Zions Bank</w:t>
            </w:r>
          </w:p>
        </w:tc>
        <w:tc>
          <w:tcPr>
            <w:tcW w:w="1350" w:type="dxa"/>
          </w:tcPr>
          <w:p w14:paraId="0DD56540" w14:textId="6C5F10FF" w:rsidR="009E1B0A" w:rsidRDefault="009E1B0A" w:rsidP="0092006B">
            <w:pPr>
              <w:rPr>
                <w:rFonts w:ascii="Telugu MN" w:hAnsi="Telugu MN" w:cs="Arial"/>
                <w:sz w:val="22"/>
                <w:szCs w:val="22"/>
              </w:rPr>
            </w:pPr>
            <w:r>
              <w:rPr>
                <w:rFonts w:ascii="Telugu MN" w:hAnsi="Telugu MN" w:cs="Arial"/>
                <w:sz w:val="22"/>
                <w:szCs w:val="22"/>
              </w:rPr>
              <w:t xml:space="preserve">       3,221.07</w:t>
            </w:r>
          </w:p>
        </w:tc>
      </w:tr>
      <w:tr w:rsidR="009E1B0A" w14:paraId="0C7E11BE" w14:textId="77777777" w:rsidTr="009E1B0A">
        <w:tc>
          <w:tcPr>
            <w:tcW w:w="3420" w:type="dxa"/>
          </w:tcPr>
          <w:p w14:paraId="02557786" w14:textId="2F2834BC" w:rsidR="009E1B0A" w:rsidRDefault="009E1B0A" w:rsidP="0092006B">
            <w:pPr>
              <w:rPr>
                <w:rFonts w:ascii="Telugu MN" w:hAnsi="Telugu MN" w:cs="Arial"/>
                <w:sz w:val="22"/>
                <w:szCs w:val="22"/>
              </w:rPr>
            </w:pPr>
            <w:r>
              <w:rPr>
                <w:rFonts w:ascii="Telugu MN" w:hAnsi="Telugu MN" w:cs="Arial"/>
                <w:sz w:val="22"/>
                <w:szCs w:val="22"/>
              </w:rPr>
              <w:t>Snow College</w:t>
            </w:r>
          </w:p>
        </w:tc>
        <w:tc>
          <w:tcPr>
            <w:tcW w:w="1350" w:type="dxa"/>
          </w:tcPr>
          <w:p w14:paraId="23D70F98" w14:textId="171A3180" w:rsidR="009E1B0A" w:rsidRDefault="009E1B0A" w:rsidP="0092006B">
            <w:pPr>
              <w:rPr>
                <w:rFonts w:ascii="Telugu MN" w:hAnsi="Telugu MN" w:cs="Arial"/>
                <w:sz w:val="22"/>
                <w:szCs w:val="22"/>
              </w:rPr>
            </w:pPr>
            <w:r>
              <w:rPr>
                <w:rFonts w:ascii="Telugu MN" w:hAnsi="Telugu MN" w:cs="Arial"/>
                <w:sz w:val="22"/>
                <w:szCs w:val="22"/>
              </w:rPr>
              <w:t xml:space="preserve">           300.00</w:t>
            </w:r>
          </w:p>
        </w:tc>
      </w:tr>
    </w:tbl>
    <w:p w14:paraId="46F8A1A2" w14:textId="4B5DA8EE" w:rsidR="00C0130E" w:rsidRDefault="00C0130E" w:rsidP="00C0130E">
      <w:pPr>
        <w:rPr>
          <w:rFonts w:ascii="Telugu MN" w:hAnsi="Telugu MN" w:cs="Arial"/>
          <w:sz w:val="22"/>
          <w:szCs w:val="22"/>
        </w:rPr>
      </w:pPr>
    </w:p>
    <w:p w14:paraId="63268D92" w14:textId="59121572" w:rsidR="00C0130E" w:rsidRDefault="00C0130E" w:rsidP="00C0130E">
      <w:pPr>
        <w:rPr>
          <w:rFonts w:ascii="Telugu MN" w:hAnsi="Telugu MN" w:cs="Arial"/>
          <w:sz w:val="22"/>
          <w:szCs w:val="22"/>
        </w:rPr>
      </w:pPr>
    </w:p>
    <w:p w14:paraId="25CD9679" w14:textId="5B12748D" w:rsidR="00C0130E" w:rsidRDefault="00C0130E" w:rsidP="00C0130E">
      <w:pPr>
        <w:rPr>
          <w:rFonts w:ascii="Telugu MN" w:hAnsi="Telugu MN" w:cs="Arial"/>
          <w:sz w:val="22"/>
          <w:szCs w:val="22"/>
        </w:rPr>
      </w:pPr>
    </w:p>
    <w:p w14:paraId="6E0E21D5" w14:textId="2F34D5B3" w:rsidR="00C0130E" w:rsidRDefault="00C0130E" w:rsidP="00C0130E">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E8ED7" w14:textId="77777777" w:rsidR="00AC48E8" w:rsidRDefault="00AC48E8" w:rsidP="00AA0CD4">
      <w:r>
        <w:separator/>
      </w:r>
    </w:p>
  </w:endnote>
  <w:endnote w:type="continuationSeparator" w:id="0">
    <w:p w14:paraId="444D9937" w14:textId="77777777" w:rsidR="00AC48E8" w:rsidRDefault="00AC48E8"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83C44" w14:textId="77777777" w:rsidR="00AC48E8" w:rsidRDefault="00AC48E8" w:rsidP="00AA0CD4">
      <w:r>
        <w:separator/>
      </w:r>
    </w:p>
  </w:footnote>
  <w:footnote w:type="continuationSeparator" w:id="0">
    <w:p w14:paraId="5111C7A9" w14:textId="77777777" w:rsidR="00AC48E8" w:rsidRDefault="00AC48E8"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2C0877BC"/>
    <w:multiLevelType w:val="hybridMultilevel"/>
    <w:tmpl w:val="7B66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67770D"/>
    <w:multiLevelType w:val="hybridMultilevel"/>
    <w:tmpl w:val="E430B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6379C0"/>
    <w:multiLevelType w:val="multilevel"/>
    <w:tmpl w:val="0B24D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5"/>
  </w:num>
  <w:num w:numId="4">
    <w:abstractNumId w:val="10"/>
  </w:num>
  <w:num w:numId="5">
    <w:abstractNumId w:val="8"/>
  </w:num>
  <w:num w:numId="6">
    <w:abstractNumId w:val="13"/>
  </w:num>
  <w:num w:numId="7">
    <w:abstractNumId w:val="1"/>
  </w:num>
  <w:num w:numId="8">
    <w:abstractNumId w:val="9"/>
  </w:num>
  <w:num w:numId="9">
    <w:abstractNumId w:val="4"/>
  </w:num>
  <w:num w:numId="10">
    <w:abstractNumId w:val="3"/>
  </w:num>
  <w:num w:numId="11">
    <w:abstractNumId w:val="0"/>
  </w:num>
  <w:num w:numId="12">
    <w:abstractNumId w:val="12"/>
  </w:num>
  <w:num w:numId="13">
    <w:abstractNumId w:val="7"/>
  </w:num>
  <w:num w:numId="1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43BD"/>
    <w:rsid w:val="0015575A"/>
    <w:rsid w:val="00155D3A"/>
    <w:rsid w:val="00160905"/>
    <w:rsid w:val="00160FA8"/>
    <w:rsid w:val="001626FF"/>
    <w:rsid w:val="00167465"/>
    <w:rsid w:val="00167549"/>
    <w:rsid w:val="00172310"/>
    <w:rsid w:val="00174F7A"/>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0117"/>
    <w:rsid w:val="003D03FD"/>
    <w:rsid w:val="003D3B74"/>
    <w:rsid w:val="003D4C1A"/>
    <w:rsid w:val="003E337C"/>
    <w:rsid w:val="003F4E99"/>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2330"/>
    <w:rsid w:val="004C57EF"/>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3E64"/>
    <w:rsid w:val="005C4682"/>
    <w:rsid w:val="005C7517"/>
    <w:rsid w:val="005D000F"/>
    <w:rsid w:val="005D38D1"/>
    <w:rsid w:val="005D464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5FAC"/>
    <w:rsid w:val="00717143"/>
    <w:rsid w:val="00717DCD"/>
    <w:rsid w:val="00720C40"/>
    <w:rsid w:val="00721E5A"/>
    <w:rsid w:val="00722D35"/>
    <w:rsid w:val="00725433"/>
    <w:rsid w:val="0073060B"/>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1A37"/>
    <w:rsid w:val="00806C99"/>
    <w:rsid w:val="00807CB9"/>
    <w:rsid w:val="00822AB1"/>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B1039"/>
    <w:rsid w:val="008B2247"/>
    <w:rsid w:val="008C3356"/>
    <w:rsid w:val="008D0560"/>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0B61"/>
    <w:rsid w:val="009B2050"/>
    <w:rsid w:val="009B5680"/>
    <w:rsid w:val="009B786F"/>
    <w:rsid w:val="009C5A56"/>
    <w:rsid w:val="009C64CA"/>
    <w:rsid w:val="009C73A6"/>
    <w:rsid w:val="009D2F1C"/>
    <w:rsid w:val="009E1B0A"/>
    <w:rsid w:val="009F0967"/>
    <w:rsid w:val="009F1580"/>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5638E"/>
    <w:rsid w:val="00A701FC"/>
    <w:rsid w:val="00A73462"/>
    <w:rsid w:val="00A77909"/>
    <w:rsid w:val="00A8190F"/>
    <w:rsid w:val="00A8339E"/>
    <w:rsid w:val="00A83B85"/>
    <w:rsid w:val="00A92A64"/>
    <w:rsid w:val="00A9543E"/>
    <w:rsid w:val="00A97F39"/>
    <w:rsid w:val="00AA0CD4"/>
    <w:rsid w:val="00AB54BC"/>
    <w:rsid w:val="00AB579F"/>
    <w:rsid w:val="00AB5906"/>
    <w:rsid w:val="00AB7082"/>
    <w:rsid w:val="00AC3C40"/>
    <w:rsid w:val="00AC48E8"/>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0557"/>
    <w:rsid w:val="00B538E8"/>
    <w:rsid w:val="00B56ECB"/>
    <w:rsid w:val="00B6272F"/>
    <w:rsid w:val="00B65910"/>
    <w:rsid w:val="00B66C75"/>
    <w:rsid w:val="00B71D3D"/>
    <w:rsid w:val="00B773D3"/>
    <w:rsid w:val="00B77A0B"/>
    <w:rsid w:val="00B80F24"/>
    <w:rsid w:val="00B8288C"/>
    <w:rsid w:val="00B84015"/>
    <w:rsid w:val="00B86E65"/>
    <w:rsid w:val="00B97351"/>
    <w:rsid w:val="00BA1C8D"/>
    <w:rsid w:val="00BB041B"/>
    <w:rsid w:val="00BB5323"/>
    <w:rsid w:val="00BC73B9"/>
    <w:rsid w:val="00BC7E0A"/>
    <w:rsid w:val="00BD409C"/>
    <w:rsid w:val="00BD738D"/>
    <w:rsid w:val="00BE1E5F"/>
    <w:rsid w:val="00BE222C"/>
    <w:rsid w:val="00BF1B99"/>
    <w:rsid w:val="00C0130E"/>
    <w:rsid w:val="00C0362F"/>
    <w:rsid w:val="00C04405"/>
    <w:rsid w:val="00C04617"/>
    <w:rsid w:val="00C1074C"/>
    <w:rsid w:val="00C1118B"/>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44C28"/>
    <w:rsid w:val="00F53A49"/>
    <w:rsid w:val="00F543B6"/>
    <w:rsid w:val="00F75C7C"/>
    <w:rsid w:val="00F833E8"/>
    <w:rsid w:val="00F8427F"/>
    <w:rsid w:val="00F86FAF"/>
    <w:rsid w:val="00F9252B"/>
    <w:rsid w:val="00F930A3"/>
    <w:rsid w:val="00F94540"/>
    <w:rsid w:val="00FA1D06"/>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 w:type="paragraph" w:styleId="NormalWeb">
    <w:name w:val="Normal (Web)"/>
    <w:basedOn w:val="Normal"/>
    <w:uiPriority w:val="99"/>
    <w:unhideWhenUsed/>
    <w:rsid w:val="003D03FD"/>
    <w:pPr>
      <w:spacing w:before="100" w:beforeAutospacing="1" w:after="100" w:afterAutospacing="1"/>
    </w:pPr>
    <w:rPr>
      <w:rFonts w:ascii="Times New Roman" w:hAnsi="Times New Roman"/>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404639590">
      <w:bodyDiv w:val="1"/>
      <w:marLeft w:val="0"/>
      <w:marRight w:val="0"/>
      <w:marTop w:val="0"/>
      <w:marBottom w:val="0"/>
      <w:divBdr>
        <w:top w:val="none" w:sz="0" w:space="0" w:color="auto"/>
        <w:left w:val="none" w:sz="0" w:space="0" w:color="auto"/>
        <w:bottom w:val="none" w:sz="0" w:space="0" w:color="auto"/>
        <w:right w:val="none" w:sz="0" w:space="0" w:color="auto"/>
      </w:divBdr>
      <w:divsChild>
        <w:div w:id="581451212">
          <w:marLeft w:val="0"/>
          <w:marRight w:val="0"/>
          <w:marTop w:val="0"/>
          <w:marBottom w:val="0"/>
          <w:divBdr>
            <w:top w:val="none" w:sz="0" w:space="0" w:color="auto"/>
            <w:left w:val="none" w:sz="0" w:space="0" w:color="auto"/>
            <w:bottom w:val="none" w:sz="0" w:space="0" w:color="auto"/>
            <w:right w:val="none" w:sz="0" w:space="0" w:color="auto"/>
          </w:divBdr>
          <w:divsChild>
            <w:div w:id="99035970">
              <w:marLeft w:val="0"/>
              <w:marRight w:val="0"/>
              <w:marTop w:val="0"/>
              <w:marBottom w:val="0"/>
              <w:divBdr>
                <w:top w:val="none" w:sz="0" w:space="0" w:color="auto"/>
                <w:left w:val="none" w:sz="0" w:space="0" w:color="auto"/>
                <w:bottom w:val="none" w:sz="0" w:space="0" w:color="auto"/>
                <w:right w:val="none" w:sz="0" w:space="0" w:color="auto"/>
              </w:divBdr>
              <w:divsChild>
                <w:div w:id="64122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E196C-D37F-FA4A-B31D-ADADA91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2</TotalTime>
  <Pages>7</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2</cp:revision>
  <cp:lastPrinted>2021-09-23T14:27:00Z</cp:lastPrinted>
  <dcterms:created xsi:type="dcterms:W3CDTF">2021-09-23T14:27:00Z</dcterms:created>
  <dcterms:modified xsi:type="dcterms:W3CDTF">2021-09-23T14:27:00Z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