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77"/>
        <w:gridCol w:w="151"/>
        <w:gridCol w:w="3373"/>
        <w:gridCol w:w="3226"/>
      </w:tblGrid>
      <w:tr w:rsidR="00E43BAB" w:rsidRPr="009B786F" w14:paraId="16231F93" w14:textId="77777777" w:rsidTr="004F0851">
        <w:trPr>
          <w:trHeight w:val="796"/>
          <w:jc w:val="center"/>
        </w:trPr>
        <w:tc>
          <w:tcPr>
            <w:tcW w:w="9427" w:type="dxa"/>
            <w:gridSpan w:val="4"/>
            <w:shd w:val="clear" w:color="auto" w:fill="auto"/>
            <w:tcMar>
              <w:left w:w="0" w:type="dxa"/>
            </w:tcMar>
            <w:vAlign w:val="center"/>
          </w:tcPr>
          <w:p w14:paraId="4AA0CE9C" w14:textId="77777777" w:rsidR="00E43BAB" w:rsidRPr="00080D7B" w:rsidRDefault="00375366" w:rsidP="005F1E2A">
            <w:pPr>
              <w:pStyle w:val="Heading1"/>
              <w:spacing w:before="100" w:beforeAutospacing="1" w:after="100" w:afterAutospacing="1"/>
              <w:rPr>
                <w:rFonts w:ascii="Gurmukhi MN" w:hAnsi="Gurmukhi MN" w:cs="Big Caslon"/>
                <w:sz w:val="68"/>
                <w:szCs w:val="68"/>
              </w:rPr>
            </w:pPr>
            <w:r w:rsidRPr="00080D7B">
              <w:rPr>
                <w:rFonts w:ascii="Gurmukhi MN" w:hAnsi="Gurmukhi MN" w:cs="Big Caslon"/>
                <w:sz w:val="68"/>
                <w:szCs w:val="68"/>
              </w:rPr>
              <w:t>Manti City Council Meeting</w:t>
            </w:r>
          </w:p>
        </w:tc>
      </w:tr>
      <w:tr w:rsidR="00E43BAB" w:rsidRPr="009B786F" w14:paraId="7046FA7A" w14:textId="77777777" w:rsidTr="004F0851">
        <w:trPr>
          <w:trHeight w:val="274"/>
          <w:jc w:val="center"/>
        </w:trPr>
        <w:tc>
          <w:tcPr>
            <w:tcW w:w="2677" w:type="dxa"/>
            <w:shd w:val="clear" w:color="auto" w:fill="auto"/>
            <w:tcMar>
              <w:left w:w="0" w:type="dxa"/>
            </w:tcMar>
            <w:vAlign w:val="center"/>
          </w:tcPr>
          <w:p w14:paraId="0A99E828" w14:textId="49D1359D" w:rsidR="00F07D76" w:rsidRPr="005F1E2A" w:rsidRDefault="00E43BAB" w:rsidP="005F1E2A">
            <w:pPr>
              <w:pStyle w:val="Heading3"/>
              <w:contextualSpacing/>
              <w:rPr>
                <w:rFonts w:ascii="Gurmukhi MN" w:hAnsi="Gurmukhi MN" w:cs="Big Caslon"/>
                <w:sz w:val="52"/>
                <w:szCs w:val="52"/>
              </w:rPr>
            </w:pPr>
            <w:r w:rsidRPr="005F1E2A">
              <w:rPr>
                <w:rFonts w:ascii="Gurmukhi MN" w:hAnsi="Gurmukhi MN" w:cs="Big Caslon"/>
                <w:sz w:val="52"/>
                <w:szCs w:val="52"/>
              </w:rPr>
              <w:t>Minutes</w:t>
            </w:r>
          </w:p>
          <w:p w14:paraId="63EA9697" w14:textId="2C9AF0C5" w:rsidR="00F07D76" w:rsidRPr="009B786F" w:rsidRDefault="00137E65" w:rsidP="005F1E2A">
            <w:pPr>
              <w:pStyle w:val="Heading4"/>
              <w:framePr w:hSpace="0" w:wrap="auto" w:vAnchor="margin" w:hAnchor="text" w:xAlign="left" w:yAlign="inline"/>
              <w:contextualSpacing/>
              <w:suppressOverlap w:val="0"/>
              <w:rPr>
                <w:rFonts w:ascii="Gurmukhi MN" w:hAnsi="Gurmukhi MN" w:cs="Big Caslon"/>
                <w:sz w:val="24"/>
                <w:szCs w:val="24"/>
              </w:rPr>
            </w:pPr>
            <w:r>
              <w:rPr>
                <w:rFonts w:ascii="Gurmukhi MN" w:hAnsi="Gurmukhi MN" w:cs="Big Caslon"/>
                <w:sz w:val="24"/>
                <w:szCs w:val="24"/>
              </w:rPr>
              <w:br/>
            </w:r>
            <w:r w:rsidR="00C10F3D">
              <w:rPr>
                <w:rFonts w:ascii="Gurmukhi MN" w:hAnsi="Gurmukhi MN" w:cs="Big Caslon"/>
                <w:sz w:val="24"/>
                <w:szCs w:val="24"/>
              </w:rPr>
              <w:t>November 18</w:t>
            </w:r>
            <w:r w:rsidR="00C0130E">
              <w:rPr>
                <w:rFonts w:ascii="Gurmukhi MN" w:hAnsi="Gurmukhi MN" w:cs="Big Caslon"/>
                <w:sz w:val="24"/>
                <w:szCs w:val="24"/>
              </w:rPr>
              <w:t>, 2020</w:t>
            </w:r>
          </w:p>
          <w:p w14:paraId="5C7F0944" w14:textId="4A005A3E" w:rsidR="00F07D76" w:rsidRPr="009B786F" w:rsidRDefault="00C10F3D" w:rsidP="00AE27A8">
            <w:pPr>
              <w:contextualSpacing/>
              <w:rPr>
                <w:rFonts w:ascii="Gurmukhi MN" w:hAnsi="Gurmukhi MN" w:cs="Big Caslon"/>
              </w:rPr>
            </w:pPr>
            <w:r>
              <w:rPr>
                <w:rFonts w:ascii="Gurmukhi MN" w:hAnsi="Gurmukhi MN" w:cs="Big Caslon"/>
                <w:sz w:val="24"/>
                <w:szCs w:val="24"/>
              </w:rPr>
              <w:t>7:30</w:t>
            </w:r>
            <w:r w:rsidR="00F07D76" w:rsidRPr="009B786F">
              <w:rPr>
                <w:rFonts w:ascii="Gurmukhi MN" w:hAnsi="Gurmukhi MN" w:cs="Big Caslon"/>
                <w:sz w:val="24"/>
                <w:szCs w:val="24"/>
              </w:rPr>
              <w:t xml:space="preserve"> PM</w:t>
            </w:r>
          </w:p>
        </w:tc>
        <w:tc>
          <w:tcPr>
            <w:tcW w:w="151" w:type="dxa"/>
            <w:shd w:val="clear" w:color="auto" w:fill="auto"/>
            <w:tcMar>
              <w:left w:w="0" w:type="dxa"/>
            </w:tcMar>
            <w:vAlign w:val="center"/>
          </w:tcPr>
          <w:p w14:paraId="10935EC1" w14:textId="42983308" w:rsidR="00C82E4B" w:rsidRPr="009B786F" w:rsidRDefault="00C82E4B" w:rsidP="005F1E2A">
            <w:pPr>
              <w:contextualSpacing/>
              <w:rPr>
                <w:rFonts w:ascii="Gurmukhi MN" w:hAnsi="Gurmukhi MN" w:cs="Big Caslon"/>
              </w:rPr>
            </w:pPr>
          </w:p>
        </w:tc>
        <w:tc>
          <w:tcPr>
            <w:tcW w:w="3373" w:type="dxa"/>
            <w:shd w:val="clear" w:color="auto" w:fill="auto"/>
            <w:tcMar>
              <w:left w:w="0" w:type="dxa"/>
            </w:tcMar>
            <w:vAlign w:val="center"/>
          </w:tcPr>
          <w:p w14:paraId="00A6DEEB" w14:textId="2F77B58A" w:rsidR="00E43BAB" w:rsidRPr="009B786F" w:rsidRDefault="00E43BAB" w:rsidP="005F1E2A">
            <w:pPr>
              <w:pStyle w:val="Heading4"/>
              <w:framePr w:hSpace="0" w:wrap="auto" w:vAnchor="margin" w:hAnchor="text" w:xAlign="left" w:yAlign="inline"/>
              <w:contextualSpacing/>
              <w:suppressOverlap w:val="0"/>
              <w:rPr>
                <w:rFonts w:ascii="Gurmukhi MN" w:hAnsi="Gurmukhi MN" w:cs="Big Caslon"/>
              </w:rPr>
            </w:pPr>
          </w:p>
        </w:tc>
        <w:tc>
          <w:tcPr>
            <w:tcW w:w="3226" w:type="dxa"/>
            <w:shd w:val="clear" w:color="auto" w:fill="auto"/>
            <w:tcMar>
              <w:left w:w="0" w:type="dxa"/>
            </w:tcMar>
            <w:vAlign w:val="center"/>
          </w:tcPr>
          <w:p w14:paraId="4D6BF3DD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41773B01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161F676A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0DD74F58" w14:textId="77777777" w:rsidR="00250BAE" w:rsidRPr="009B786F" w:rsidRDefault="00250BAE" w:rsidP="00375366">
            <w:pPr>
              <w:pStyle w:val="Heading5"/>
              <w:rPr>
                <w:rFonts w:ascii="Gurmukhi MN" w:hAnsi="Gurmukhi MN" w:cs="Big Caslon"/>
                <w:sz w:val="24"/>
                <w:szCs w:val="24"/>
              </w:rPr>
            </w:pPr>
            <w:r w:rsidRPr="009B786F">
              <w:rPr>
                <w:rFonts w:ascii="Gurmukhi MN" w:hAnsi="Gurmukhi MN" w:cs="Big Caslon"/>
                <w:sz w:val="24"/>
                <w:szCs w:val="24"/>
              </w:rPr>
              <w:t xml:space="preserve">Manti City Building </w:t>
            </w:r>
          </w:p>
          <w:p w14:paraId="1CC297D1" w14:textId="33BB032A" w:rsidR="00375366" w:rsidRPr="009B786F" w:rsidRDefault="00375366" w:rsidP="00375366">
            <w:pPr>
              <w:pStyle w:val="Heading5"/>
              <w:rPr>
                <w:rFonts w:ascii="Gurmukhi MN" w:hAnsi="Gurmukhi MN" w:cs="Big Caslon"/>
              </w:rPr>
            </w:pPr>
            <w:r w:rsidRPr="009B786F">
              <w:rPr>
                <w:rFonts w:ascii="Gurmukhi MN" w:hAnsi="Gurmukhi MN" w:cs="Big Caslon"/>
                <w:sz w:val="24"/>
                <w:szCs w:val="24"/>
              </w:rPr>
              <w:t>50 S</w:t>
            </w:r>
            <w:r w:rsidR="00250BAE" w:rsidRPr="009B786F">
              <w:rPr>
                <w:rFonts w:ascii="Gurmukhi MN" w:hAnsi="Gurmukhi MN" w:cs="Big Caslon"/>
                <w:sz w:val="24"/>
                <w:szCs w:val="24"/>
              </w:rPr>
              <w:t>outh Main Street</w:t>
            </w:r>
          </w:p>
        </w:tc>
      </w:tr>
      <w:tr w:rsidR="00E43BAB" w:rsidRPr="009B786F" w14:paraId="2A70F6E2" w14:textId="77777777" w:rsidTr="004F0851">
        <w:trPr>
          <w:trHeight w:val="229"/>
          <w:jc w:val="center"/>
        </w:trPr>
        <w:tc>
          <w:tcPr>
            <w:tcW w:w="9427" w:type="dxa"/>
            <w:gridSpan w:val="4"/>
            <w:shd w:val="clear" w:color="auto" w:fill="auto"/>
            <w:tcMar>
              <w:left w:w="0" w:type="dxa"/>
            </w:tcMar>
            <w:vAlign w:val="center"/>
          </w:tcPr>
          <w:p w14:paraId="1CCB133A" w14:textId="77777777" w:rsidR="00B80F24" w:rsidRDefault="00B80F24" w:rsidP="005052C5">
            <w:pPr>
              <w:rPr>
                <w:rFonts w:ascii="Gurmukhi MN" w:hAnsi="Gurmukhi MN" w:cs="Big Caslon"/>
              </w:rPr>
            </w:pPr>
          </w:p>
          <w:p w14:paraId="6E03FF95" w14:textId="77777777" w:rsidR="00BC7E0A" w:rsidRPr="009B786F" w:rsidRDefault="00BC7E0A" w:rsidP="005052C5">
            <w:pPr>
              <w:rPr>
                <w:rFonts w:ascii="Gurmukhi MN" w:hAnsi="Gurmukhi MN" w:cs="Big Caslon"/>
              </w:rPr>
            </w:pPr>
          </w:p>
        </w:tc>
      </w:tr>
      <w:tr w:rsidR="0085168B" w:rsidRPr="009B786F" w14:paraId="1D2800F0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ABC0A67" w14:textId="77777777" w:rsidR="0085168B" w:rsidRPr="009B786F" w:rsidRDefault="00E60E43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Meeting called by</w:t>
            </w:r>
          </w:p>
        </w:tc>
        <w:tc>
          <w:tcPr>
            <w:tcW w:w="6750" w:type="dxa"/>
            <w:gridSpan w:val="3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AE7E424" w14:textId="2875355B" w:rsidR="0085168B" w:rsidRPr="009B786F" w:rsidRDefault="00250BAE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sz w:val="22"/>
                <w:szCs w:val="22"/>
              </w:rPr>
              <w:t>Mayor Korry L. Soper</w:t>
            </w:r>
          </w:p>
        </w:tc>
      </w:tr>
      <w:tr w:rsidR="0085168B" w:rsidRPr="009B786F" w14:paraId="3AE30187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22B8B215" w14:textId="77777777" w:rsidR="0085168B" w:rsidRPr="009B786F" w:rsidRDefault="00E60E43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Type of meeting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294A0A1" w14:textId="34C2A12F" w:rsidR="0085168B" w:rsidRPr="009B786F" w:rsidRDefault="00AE27A8" w:rsidP="00524BE2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Regular Council Meeting</w:t>
            </w:r>
            <w:r w:rsidR="00D8282A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</w:p>
        </w:tc>
      </w:tr>
      <w:tr w:rsidR="0085168B" w:rsidRPr="009B786F" w14:paraId="48BEAC20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1BE64FF" w14:textId="4331BDD7" w:rsidR="0085168B" w:rsidRPr="009B786F" w:rsidRDefault="00250BAE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ATtendees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8116E92" w14:textId="72A25691" w:rsidR="0085168B" w:rsidRPr="009B786F" w:rsidRDefault="00250BAE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sz w:val="22"/>
                <w:szCs w:val="22"/>
              </w:rPr>
              <w:t>Mayor</w:t>
            </w:r>
            <w:r w:rsidR="00687E4F">
              <w:rPr>
                <w:rFonts w:ascii="Gurmukhi MN" w:hAnsi="Gurmukhi MN" w:cs="Big Caslon"/>
                <w:sz w:val="22"/>
                <w:szCs w:val="22"/>
              </w:rPr>
              <w:t xml:space="preserve">:  </w:t>
            </w:r>
            <w:r w:rsidR="00FB477F">
              <w:rPr>
                <w:rFonts w:ascii="Gurmukhi MN" w:hAnsi="Gurmukhi MN" w:cs="Big Caslon"/>
                <w:sz w:val="22"/>
                <w:szCs w:val="22"/>
              </w:rPr>
              <w:t>Korry Soper</w:t>
            </w:r>
          </w:p>
          <w:p w14:paraId="03170762" w14:textId="0BCB2DA6" w:rsidR="00250BAE" w:rsidRPr="009B786F" w:rsidRDefault="00960947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Councilmembers:</w:t>
            </w:r>
            <w:r w:rsidR="00E51618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172310">
              <w:rPr>
                <w:rFonts w:ascii="Gurmukhi MN" w:hAnsi="Gurmukhi MN" w:cs="Big Caslon"/>
                <w:sz w:val="22"/>
                <w:szCs w:val="22"/>
              </w:rPr>
              <w:t>Gary Chidester,</w:t>
            </w:r>
            <w:r w:rsidR="000678E5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B77A0B">
              <w:rPr>
                <w:rFonts w:ascii="Gurmukhi MN" w:hAnsi="Gurmukhi MN" w:cs="Big Caslon"/>
                <w:sz w:val="22"/>
                <w:szCs w:val="22"/>
              </w:rPr>
              <w:t xml:space="preserve">Jason Maylett, </w:t>
            </w:r>
            <w:r w:rsidR="00F833E8">
              <w:rPr>
                <w:rFonts w:ascii="Gurmukhi MN" w:hAnsi="Gurmukhi MN" w:cs="Big Caslon"/>
                <w:sz w:val="22"/>
                <w:szCs w:val="22"/>
              </w:rPr>
              <w:t xml:space="preserve">Darren Dyreng, </w:t>
            </w:r>
            <w:r w:rsidR="00FB477F">
              <w:rPr>
                <w:rFonts w:ascii="Gurmukhi MN" w:hAnsi="Gurmukhi MN" w:cs="Big Caslon"/>
                <w:sz w:val="22"/>
                <w:szCs w:val="22"/>
              </w:rPr>
              <w:t>Jason Vernon</w:t>
            </w:r>
            <w:r w:rsidR="007A1D01">
              <w:rPr>
                <w:rFonts w:ascii="Gurmukhi MN" w:hAnsi="Gurmukhi MN" w:cs="Big Caslon"/>
                <w:sz w:val="22"/>
                <w:szCs w:val="22"/>
              </w:rPr>
              <w:t xml:space="preserve"> and</w:t>
            </w:r>
            <w:r w:rsidR="00BB041B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172310" w:rsidRPr="009B786F">
              <w:rPr>
                <w:rFonts w:ascii="Gurmukhi MN" w:hAnsi="Gurmukhi MN" w:cs="Big Caslon"/>
                <w:sz w:val="22"/>
                <w:szCs w:val="22"/>
              </w:rPr>
              <w:t>Mary L. Wintch</w:t>
            </w:r>
          </w:p>
          <w:p w14:paraId="25D4E044" w14:textId="77777777" w:rsidR="00D73A73" w:rsidRDefault="008D0560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City Manager</w:t>
            </w:r>
            <w:r w:rsidR="00250BAE" w:rsidRPr="009B786F">
              <w:rPr>
                <w:rFonts w:ascii="Gurmukhi MN" w:hAnsi="Gurmukhi MN" w:cs="Big Caslon"/>
                <w:sz w:val="22"/>
                <w:szCs w:val="22"/>
              </w:rPr>
              <w:t>: Kent Barton</w:t>
            </w:r>
          </w:p>
          <w:p w14:paraId="70355304" w14:textId="45EC29ED" w:rsidR="00C0130E" w:rsidRPr="009B786F" w:rsidRDefault="00B77A0B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City </w:t>
            </w:r>
            <w:r w:rsidR="00C0130E">
              <w:rPr>
                <w:rFonts w:ascii="Gurmukhi MN" w:hAnsi="Gurmukhi MN" w:cs="Big Caslon"/>
                <w:sz w:val="22"/>
                <w:szCs w:val="22"/>
              </w:rPr>
              <w:t>Recorder: JoAnn Otten</w:t>
            </w:r>
          </w:p>
        </w:tc>
      </w:tr>
      <w:tr w:rsidR="0085168B" w:rsidRPr="009B786F" w14:paraId="597AD136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5DE2236" w14:textId="5A94C7EA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ABsent</w:t>
            </w:r>
            <w:r w:rsidR="00137E65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5D3629C" w14:textId="1CF8228C" w:rsidR="00284D1E" w:rsidRPr="009B786F" w:rsidRDefault="00284D1E" w:rsidP="00FB477F">
            <w:pPr>
              <w:rPr>
                <w:rFonts w:ascii="Gurmukhi MN" w:hAnsi="Gurmukhi MN" w:cs="Big Caslon"/>
                <w:sz w:val="22"/>
                <w:szCs w:val="22"/>
              </w:rPr>
            </w:pPr>
          </w:p>
        </w:tc>
      </w:tr>
      <w:tr w:rsidR="0085168B" w:rsidRPr="009B786F" w14:paraId="4674F13D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7B8FCF3" w14:textId="20289A44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Welcome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ECCEB8A" w14:textId="3E596035" w:rsidR="0085168B" w:rsidRPr="009B786F" w:rsidRDefault="00B0204F" w:rsidP="00FB477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Ma</w:t>
            </w:r>
            <w:r w:rsidR="00BB041B">
              <w:rPr>
                <w:rFonts w:ascii="Gurmukhi MN" w:hAnsi="Gurmukhi MN" w:cs="Big Caslon"/>
                <w:sz w:val="22"/>
                <w:szCs w:val="22"/>
              </w:rPr>
              <w:t xml:space="preserve">yor </w:t>
            </w:r>
            <w:r w:rsidR="00FB477F">
              <w:rPr>
                <w:rFonts w:ascii="Gurmukhi MN" w:hAnsi="Gurmukhi MN" w:cs="Big Caslon"/>
                <w:sz w:val="22"/>
                <w:szCs w:val="22"/>
              </w:rPr>
              <w:t>Soper</w:t>
            </w:r>
            <w:r w:rsidR="0066239A">
              <w:rPr>
                <w:rFonts w:ascii="Gurmukhi MN" w:hAnsi="Gurmukhi MN" w:cs="Big Caslon"/>
                <w:sz w:val="22"/>
                <w:szCs w:val="22"/>
              </w:rPr>
              <w:t xml:space="preserve"> called the meeting to order and noted that the meeting is convened electronically due to Covid-19</w:t>
            </w:r>
          </w:p>
        </w:tc>
      </w:tr>
      <w:tr w:rsidR="0085168B" w:rsidRPr="009B786F" w14:paraId="59FA323E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0F577E6A" w14:textId="111EB9F7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Pledge of allegiance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A996666" w14:textId="75EC2ADF" w:rsidR="0085168B" w:rsidRPr="009B786F" w:rsidRDefault="0066239A" w:rsidP="00FB477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Suspended</w:t>
            </w:r>
          </w:p>
        </w:tc>
      </w:tr>
      <w:tr w:rsidR="0085168B" w:rsidRPr="009B786F" w14:paraId="662C73B4" w14:textId="77777777" w:rsidTr="004F0851">
        <w:trPr>
          <w:trHeight w:val="432"/>
          <w:jc w:val="center"/>
        </w:trPr>
        <w:tc>
          <w:tcPr>
            <w:tcW w:w="9427" w:type="dxa"/>
            <w:gridSpan w:val="4"/>
            <w:tcBorders>
              <w:top w:val="single" w:sz="4" w:space="0" w:color="C0C0C0"/>
            </w:tcBorders>
            <w:shd w:val="clear" w:color="auto" w:fill="auto"/>
            <w:vAlign w:val="center"/>
          </w:tcPr>
          <w:p w14:paraId="6E665088" w14:textId="77777777" w:rsidR="0085168B" w:rsidRPr="00DB2E0E" w:rsidRDefault="0085168B" w:rsidP="005052C5">
            <w:pPr>
              <w:rPr>
                <w:rFonts w:ascii="Gurmukhi MN" w:hAnsi="Gurmukhi MN" w:cs="Big Caslon"/>
                <w:szCs w:val="16"/>
              </w:rPr>
            </w:pPr>
          </w:p>
        </w:tc>
      </w:tr>
      <w:tr w:rsidR="00692553" w:rsidRPr="009B786F" w14:paraId="3DB4612B" w14:textId="77777777" w:rsidTr="004F0851">
        <w:trPr>
          <w:trHeight w:val="360"/>
          <w:jc w:val="center"/>
        </w:trPr>
        <w:tc>
          <w:tcPr>
            <w:tcW w:w="9427" w:type="dxa"/>
            <w:gridSpan w:val="4"/>
            <w:shd w:val="clear" w:color="auto" w:fill="auto"/>
            <w:tcMar>
              <w:left w:w="0" w:type="dxa"/>
            </w:tcMar>
            <w:vAlign w:val="center"/>
          </w:tcPr>
          <w:p w14:paraId="21B45DD1" w14:textId="77777777" w:rsidR="005A482D" w:rsidRDefault="00390019" w:rsidP="00F8427F">
            <w:pPr>
              <w:pStyle w:val="Heading2"/>
              <w:rPr>
                <w:rFonts w:ascii="Gurmukhi MN" w:hAnsi="Gurmukhi MN" w:cs="Big Caslon"/>
                <w:b/>
                <w:sz w:val="28"/>
                <w:szCs w:val="28"/>
              </w:rPr>
            </w:pPr>
            <w:bookmarkStart w:id="0" w:name="MinuteTopic"/>
            <w:bookmarkEnd w:id="0"/>
            <w:r w:rsidRPr="009B786F">
              <w:rPr>
                <w:rFonts w:ascii="Gurmukhi MN" w:hAnsi="Gurmukhi MN" w:cs="Big Caslon"/>
                <w:b/>
                <w:sz w:val="28"/>
                <w:szCs w:val="28"/>
              </w:rPr>
              <w:t>Agenda Items</w:t>
            </w:r>
          </w:p>
          <w:p w14:paraId="525FBBCC" w14:textId="6D7E4F48" w:rsidR="00F8427F" w:rsidRPr="00F8427F" w:rsidRDefault="00F8427F" w:rsidP="00F8427F"/>
        </w:tc>
      </w:tr>
    </w:tbl>
    <w:p w14:paraId="373C2873" w14:textId="77777777" w:rsidR="00B80F24" w:rsidRPr="00F53A49" w:rsidRDefault="00B80F24" w:rsidP="00EF0F20">
      <w:pPr>
        <w:rPr>
          <w:sz w:val="22"/>
          <w:szCs w:val="22"/>
        </w:rPr>
      </w:pPr>
      <w:bookmarkStart w:id="1" w:name="MinuteItems"/>
      <w:bookmarkStart w:id="2" w:name="MinuteDiscussion"/>
      <w:bookmarkStart w:id="3" w:name="MinuteTopicSection"/>
      <w:bookmarkEnd w:id="1"/>
      <w:bookmarkEnd w:id="2"/>
    </w:p>
    <w:tbl>
      <w:tblPr>
        <w:tblW w:w="934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55"/>
        <w:gridCol w:w="6687"/>
      </w:tblGrid>
      <w:tr w:rsidR="00B80F24" w:rsidRPr="009B786F" w14:paraId="345155AE" w14:textId="77777777" w:rsidTr="00B80F24">
        <w:trPr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19E89C6C" w14:textId="7CE3906A" w:rsidR="00B80F24" w:rsidRPr="00080D7B" w:rsidRDefault="00B80F24" w:rsidP="00B80F24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080D7B">
              <w:rPr>
                <w:rFonts w:ascii="Gurmukhi MN" w:hAnsi="Gurmukhi MN" w:cs="Big Caslon"/>
                <w:sz w:val="22"/>
                <w:szCs w:val="22"/>
              </w:rPr>
              <w:t xml:space="preserve">ITEM </w:t>
            </w:r>
            <w:r>
              <w:rPr>
                <w:rFonts w:ascii="Gurmukhi MN" w:hAnsi="Gurmukhi MN" w:cs="Big Caslon"/>
                <w:sz w:val="22"/>
                <w:szCs w:val="22"/>
              </w:rPr>
              <w:t>1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BC58A25" w14:textId="24F5316B" w:rsidR="00C0130E" w:rsidRPr="001C3A82" w:rsidRDefault="0066239A" w:rsidP="003A6A17">
            <w:pPr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Discussion and consideration of residential zoning ordinance changes.</w:t>
            </w:r>
          </w:p>
        </w:tc>
      </w:tr>
      <w:tr w:rsidR="00B80F24" w:rsidRPr="009B786F" w14:paraId="2EAE0E99" w14:textId="77777777" w:rsidTr="00B80F24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E357757" w14:textId="172E2CAE" w:rsidR="00192514" w:rsidRDefault="0066239A" w:rsidP="0066239A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>Mayor Soper stated that the draft changes</w:t>
            </w:r>
            <w:r w:rsidR="00396FC5">
              <w:rPr>
                <w:rFonts w:ascii="Gurmukhi MN" w:hAnsi="Gurmukhi MN"/>
                <w:sz w:val="22"/>
                <w:szCs w:val="22"/>
              </w:rPr>
              <w:t xml:space="preserve"> to the zoning ordinance</w:t>
            </w:r>
            <w:r w:rsidR="00B46F8A">
              <w:rPr>
                <w:rFonts w:ascii="Gurmukhi MN" w:hAnsi="Gurmukhi MN"/>
                <w:sz w:val="22"/>
                <w:szCs w:val="22"/>
              </w:rPr>
              <w:t xml:space="preserve">, which </w:t>
            </w:r>
            <w:r w:rsidR="00396FC5">
              <w:rPr>
                <w:rFonts w:ascii="Gurmukhi MN" w:hAnsi="Gurmukhi MN"/>
                <w:sz w:val="22"/>
                <w:szCs w:val="22"/>
              </w:rPr>
              <w:t>defin</w:t>
            </w:r>
            <w:r w:rsidR="00B46F8A">
              <w:rPr>
                <w:rFonts w:ascii="Gurmukhi MN" w:hAnsi="Gurmukhi MN"/>
                <w:sz w:val="22"/>
                <w:szCs w:val="22"/>
              </w:rPr>
              <w:t>es</w:t>
            </w:r>
            <w:r w:rsidR="00396FC5">
              <w:rPr>
                <w:rFonts w:ascii="Gurmukhi MN" w:hAnsi="Gurmukhi MN"/>
                <w:sz w:val="22"/>
                <w:szCs w:val="22"/>
              </w:rPr>
              <w:t xml:space="preserve"> multiple residential zones </w:t>
            </w:r>
            <w:r>
              <w:rPr>
                <w:rFonts w:ascii="Gurmukhi MN" w:hAnsi="Gurmukhi MN"/>
                <w:sz w:val="22"/>
                <w:szCs w:val="22"/>
              </w:rPr>
              <w:t>has been discussed for some time</w:t>
            </w:r>
            <w:r w:rsidR="00A82EBF">
              <w:rPr>
                <w:rFonts w:ascii="Gurmukhi MN" w:hAnsi="Gurmukhi MN"/>
                <w:sz w:val="22"/>
                <w:szCs w:val="22"/>
              </w:rPr>
              <w:t xml:space="preserve">.   After receiving </w:t>
            </w:r>
            <w:r w:rsidR="00192514">
              <w:rPr>
                <w:rFonts w:ascii="Gurmukhi MN" w:hAnsi="Gurmukhi MN"/>
                <w:sz w:val="22"/>
                <w:szCs w:val="22"/>
              </w:rPr>
              <w:t xml:space="preserve"> </w:t>
            </w:r>
            <w:r>
              <w:rPr>
                <w:rFonts w:ascii="Gurmukhi MN" w:hAnsi="Gurmukhi MN"/>
                <w:sz w:val="22"/>
                <w:szCs w:val="22"/>
              </w:rPr>
              <w:t>public comment</w:t>
            </w:r>
            <w:r w:rsidR="00B46F8A">
              <w:rPr>
                <w:rFonts w:ascii="Gurmukhi MN" w:hAnsi="Gurmukhi MN"/>
                <w:sz w:val="22"/>
                <w:szCs w:val="22"/>
              </w:rPr>
              <w:t>,</w:t>
            </w:r>
            <w:bookmarkStart w:id="4" w:name="_GoBack"/>
            <w:bookmarkEnd w:id="4"/>
            <w:r>
              <w:rPr>
                <w:rFonts w:ascii="Gurmukhi MN" w:hAnsi="Gurmukhi MN"/>
                <w:sz w:val="22"/>
                <w:szCs w:val="22"/>
              </w:rPr>
              <w:t xml:space="preserve"> </w:t>
            </w:r>
            <w:r w:rsidR="00A82EBF">
              <w:rPr>
                <w:rFonts w:ascii="Gurmukhi MN" w:hAnsi="Gurmukhi MN"/>
                <w:sz w:val="22"/>
                <w:szCs w:val="22"/>
              </w:rPr>
              <w:t xml:space="preserve">the City Council  made some </w:t>
            </w:r>
            <w:r w:rsidR="00192514">
              <w:rPr>
                <w:rFonts w:ascii="Gurmukhi MN" w:hAnsi="Gurmukhi MN"/>
                <w:sz w:val="22"/>
                <w:szCs w:val="22"/>
              </w:rPr>
              <w:t xml:space="preserve">adjustments and changes </w:t>
            </w:r>
            <w:r w:rsidR="00A82EBF">
              <w:rPr>
                <w:rFonts w:ascii="Gurmukhi MN" w:hAnsi="Gurmukhi MN"/>
                <w:sz w:val="22"/>
                <w:szCs w:val="22"/>
              </w:rPr>
              <w:t>to the draft ordinance</w:t>
            </w:r>
            <w:r w:rsidR="00192514">
              <w:rPr>
                <w:rFonts w:ascii="Gurmukhi MN" w:hAnsi="Gurmukhi MN"/>
                <w:sz w:val="22"/>
                <w:szCs w:val="22"/>
              </w:rPr>
              <w:t xml:space="preserve">.  He then asked the Council if there were any discussion </w:t>
            </w:r>
            <w:r w:rsidR="00A82EBF">
              <w:rPr>
                <w:rFonts w:ascii="Gurmukhi MN" w:hAnsi="Gurmukhi MN"/>
                <w:sz w:val="22"/>
                <w:szCs w:val="22"/>
              </w:rPr>
              <w:t>relative to the final draft of the ordinance.</w:t>
            </w:r>
          </w:p>
          <w:p w14:paraId="0139FC0C" w14:textId="2886F848" w:rsidR="00192514" w:rsidRDefault="00192514" w:rsidP="0066239A">
            <w:pPr>
              <w:rPr>
                <w:rFonts w:ascii="Gurmukhi MN" w:hAnsi="Gurmukhi MN"/>
                <w:sz w:val="22"/>
                <w:szCs w:val="22"/>
              </w:rPr>
            </w:pPr>
          </w:p>
          <w:p w14:paraId="5CEFA42B" w14:textId="48381338" w:rsidR="00192514" w:rsidRDefault="00192514" w:rsidP="0066239A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Councilmember Wintch stated that she appreciated the input from the community and felt that the </w:t>
            </w:r>
            <w:r w:rsidR="00A82EBF">
              <w:rPr>
                <w:rFonts w:ascii="Gurmukhi MN" w:hAnsi="Gurmukhi MN"/>
                <w:sz w:val="22"/>
                <w:szCs w:val="22"/>
              </w:rPr>
              <w:t>C</w:t>
            </w:r>
            <w:r>
              <w:rPr>
                <w:rFonts w:ascii="Gurmukhi MN" w:hAnsi="Gurmukhi MN"/>
                <w:sz w:val="22"/>
                <w:szCs w:val="22"/>
              </w:rPr>
              <w:t>ity Council had implemented these suggestions, which has helped make a better final draft of the ordinance.</w:t>
            </w:r>
          </w:p>
          <w:p w14:paraId="14D0342C" w14:textId="126E2A98" w:rsidR="00192514" w:rsidRDefault="00192514" w:rsidP="0066239A">
            <w:pPr>
              <w:rPr>
                <w:rFonts w:ascii="Gurmukhi MN" w:hAnsi="Gurmukhi MN"/>
                <w:sz w:val="22"/>
                <w:szCs w:val="22"/>
              </w:rPr>
            </w:pPr>
          </w:p>
          <w:p w14:paraId="26A316F3" w14:textId="77777777" w:rsidR="00192514" w:rsidRDefault="00192514" w:rsidP="0066239A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>Councilmember Vernon thanked City Manager Kent Barton for his work in compiling and making the changes to the ordinance in the last few months.</w:t>
            </w:r>
          </w:p>
          <w:p w14:paraId="4D64CA34" w14:textId="417F7B25" w:rsidR="00B86E65" w:rsidRPr="00B86E65" w:rsidRDefault="00192514" w:rsidP="00B86E65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lastRenderedPageBreak/>
              <w:t>Mayor Soper then read the ordinance after which he called for a motion to adopt same.</w:t>
            </w:r>
          </w:p>
        </w:tc>
      </w:tr>
      <w:tr w:rsidR="00E635C7" w:rsidRPr="009B786F" w14:paraId="10093FE5" w14:textId="77777777" w:rsidTr="00E635C7">
        <w:trPr>
          <w:trHeight w:val="360"/>
          <w:jc w:val="center"/>
        </w:trPr>
        <w:tc>
          <w:tcPr>
            <w:tcW w:w="265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0E0E0"/>
            <w:vAlign w:val="center"/>
          </w:tcPr>
          <w:p w14:paraId="6537D875" w14:textId="4CD4E497" w:rsidR="00E635C7" w:rsidRPr="00E635C7" w:rsidRDefault="00E635C7" w:rsidP="00F833E8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E635C7">
              <w:rPr>
                <w:rFonts w:ascii="Gurmukhi MN" w:hAnsi="Gurmukhi MN" w:cs="Big Caslon"/>
                <w:sz w:val="22"/>
                <w:szCs w:val="22"/>
              </w:rPr>
              <w:lastRenderedPageBreak/>
              <w:t>CONCLUSIONS</w:t>
            </w:r>
          </w:p>
        </w:tc>
        <w:tc>
          <w:tcPr>
            <w:tcW w:w="66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3AD81E25" w14:textId="484A4B4E" w:rsidR="00E635C7" w:rsidRDefault="00E635C7" w:rsidP="00F833E8">
            <w:pPr>
              <w:rPr>
                <w:rFonts w:ascii="Gurmukhi MN" w:hAnsi="Gurmukhi MN" w:cs="Big Caslon"/>
                <w:sz w:val="22"/>
                <w:szCs w:val="22"/>
              </w:rPr>
            </w:pPr>
          </w:p>
        </w:tc>
      </w:tr>
      <w:tr w:rsidR="00E635C7" w:rsidRPr="009B786F" w14:paraId="6034552F" w14:textId="77777777" w:rsidTr="00B80F24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29DF106" w14:textId="2CF5F842" w:rsidR="00C0130E" w:rsidRPr="00192514" w:rsidRDefault="00192514" w:rsidP="00F833E8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>Councilmember Jason Vernon moved to adopt ordinance #2020-11-18-1</w:t>
            </w:r>
            <w:r w:rsidR="00396FC5">
              <w:rPr>
                <w:rFonts w:ascii="Gurmukhi MN" w:hAnsi="Gurmukhi MN"/>
                <w:sz w:val="22"/>
                <w:szCs w:val="22"/>
              </w:rPr>
              <w:t xml:space="preserve">, an ordinance defining multiple residential zones, </w:t>
            </w:r>
            <w:r>
              <w:rPr>
                <w:rFonts w:ascii="Gurmukhi MN" w:hAnsi="Gurmukhi MN"/>
                <w:sz w:val="22"/>
                <w:szCs w:val="22"/>
              </w:rPr>
              <w:t>as presented, seconded by Councilmember Mary  Wintch.  Councilmembers voting “aye”:  Jason Vernon, Mary Wintch, Darren Dyreng, Gary Chidester and Jason Maylett.  Councilmembers voting “nay”: none.</w:t>
            </w:r>
          </w:p>
        </w:tc>
      </w:tr>
    </w:tbl>
    <w:p w14:paraId="727F102E" w14:textId="77777777" w:rsidR="00B80F24" w:rsidRDefault="00B80F24" w:rsidP="00B80F24">
      <w:pPr>
        <w:jc w:val="center"/>
        <w:rPr>
          <w:rFonts w:ascii="Gurmukhi MN" w:hAnsi="Gurmukhi MN" w:cs="Big Caslon"/>
          <w:sz w:val="22"/>
          <w:szCs w:val="22"/>
        </w:rPr>
      </w:pPr>
    </w:p>
    <w:bookmarkEnd w:id="3"/>
    <w:p w14:paraId="3CA969D2" w14:textId="77777777" w:rsidR="00F833E8" w:rsidRPr="00F53A49" w:rsidRDefault="00F833E8" w:rsidP="00F833E8">
      <w:pPr>
        <w:rPr>
          <w:sz w:val="22"/>
          <w:szCs w:val="22"/>
        </w:rPr>
      </w:pPr>
    </w:p>
    <w:tbl>
      <w:tblPr>
        <w:tblW w:w="934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55"/>
        <w:gridCol w:w="6687"/>
      </w:tblGrid>
      <w:tr w:rsidR="00F833E8" w:rsidRPr="009B786F" w14:paraId="46D84A14" w14:textId="77777777" w:rsidTr="00F833E8">
        <w:trPr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A4D70C2" w14:textId="53E557D2" w:rsidR="00F833E8" w:rsidRPr="00080D7B" w:rsidRDefault="00F833E8" w:rsidP="00F833E8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080D7B">
              <w:rPr>
                <w:rFonts w:ascii="Gurmukhi MN" w:hAnsi="Gurmukhi MN" w:cs="Big Caslon"/>
                <w:sz w:val="22"/>
                <w:szCs w:val="22"/>
              </w:rPr>
              <w:t xml:space="preserve">ITEM </w:t>
            </w:r>
            <w:r>
              <w:rPr>
                <w:rFonts w:ascii="Gurmukhi MN" w:hAnsi="Gurmukhi MN" w:cs="Big Caslon"/>
                <w:sz w:val="22"/>
                <w:szCs w:val="22"/>
              </w:rPr>
              <w:t>2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17EBA9A8" w14:textId="194A601C" w:rsidR="00C0130E" w:rsidRPr="001C3A82" w:rsidRDefault="000B0CB5" w:rsidP="00F833E8">
            <w:pPr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Continuing business</w:t>
            </w:r>
          </w:p>
        </w:tc>
      </w:tr>
      <w:tr w:rsidR="00F833E8" w:rsidRPr="009B786F" w14:paraId="4DB95546" w14:textId="77777777" w:rsidTr="00F833E8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29EB602" w14:textId="29AC0C85" w:rsidR="00C0130E" w:rsidRPr="0014002B" w:rsidRDefault="000B0CB5" w:rsidP="00F86FAF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>None</w:t>
            </w:r>
          </w:p>
        </w:tc>
      </w:tr>
    </w:tbl>
    <w:p w14:paraId="3DD572AA" w14:textId="77777777" w:rsidR="00F833E8" w:rsidRDefault="00F833E8" w:rsidP="00F833E8">
      <w:pPr>
        <w:jc w:val="center"/>
        <w:rPr>
          <w:rFonts w:ascii="Gurmukhi MN" w:hAnsi="Gurmukhi MN" w:cs="Big Caslon"/>
          <w:sz w:val="22"/>
          <w:szCs w:val="22"/>
        </w:rPr>
      </w:pPr>
    </w:p>
    <w:p w14:paraId="07F53A56" w14:textId="77777777" w:rsidR="00380E99" w:rsidRPr="00F53A49" w:rsidRDefault="00380E99" w:rsidP="00380E99">
      <w:pPr>
        <w:rPr>
          <w:sz w:val="22"/>
          <w:szCs w:val="22"/>
        </w:rPr>
      </w:pPr>
    </w:p>
    <w:tbl>
      <w:tblPr>
        <w:tblW w:w="934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55"/>
        <w:gridCol w:w="6687"/>
      </w:tblGrid>
      <w:tr w:rsidR="00380E99" w:rsidRPr="009B786F" w14:paraId="06188173" w14:textId="77777777" w:rsidTr="00380E99">
        <w:trPr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65CB9F0D" w14:textId="78249C90" w:rsidR="00380E99" w:rsidRPr="00080D7B" w:rsidRDefault="00380E99" w:rsidP="00380E99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080D7B">
              <w:rPr>
                <w:rFonts w:ascii="Gurmukhi MN" w:hAnsi="Gurmukhi MN" w:cs="Big Caslon"/>
                <w:sz w:val="22"/>
                <w:szCs w:val="22"/>
              </w:rPr>
              <w:t xml:space="preserve">ITEM </w:t>
            </w:r>
            <w:r w:rsidR="006173AB">
              <w:rPr>
                <w:rFonts w:ascii="Gurmukhi MN" w:hAnsi="Gurmukhi MN" w:cs="Big Caslon"/>
                <w:sz w:val="22"/>
                <w:szCs w:val="22"/>
              </w:rPr>
              <w:t>3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FA19D33" w14:textId="48F1A40D" w:rsidR="00380E99" w:rsidRPr="001C3A82" w:rsidRDefault="000B0CB5" w:rsidP="00380E99">
            <w:pPr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Councilmember reports</w:t>
            </w:r>
          </w:p>
        </w:tc>
      </w:tr>
      <w:tr w:rsidR="00380E99" w:rsidRPr="009B786F" w14:paraId="086E8E52" w14:textId="77777777" w:rsidTr="00380E99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52ADD09" w14:textId="1EEF1618" w:rsidR="00C0130E" w:rsidRPr="0014002B" w:rsidRDefault="000B0CB5" w:rsidP="00174F7A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>None</w:t>
            </w:r>
          </w:p>
        </w:tc>
      </w:tr>
    </w:tbl>
    <w:p w14:paraId="72C5F6BA" w14:textId="77777777" w:rsidR="00F833E8" w:rsidRDefault="00F833E8" w:rsidP="006173AB">
      <w:pPr>
        <w:rPr>
          <w:rFonts w:ascii="Gurmukhi MN" w:hAnsi="Gurmukhi MN" w:cs="Big Caslon"/>
          <w:sz w:val="22"/>
          <w:szCs w:val="22"/>
        </w:rPr>
      </w:pPr>
    </w:p>
    <w:p w14:paraId="6175F978" w14:textId="77777777" w:rsidR="009F0967" w:rsidRPr="00F53A49" w:rsidRDefault="009F0967" w:rsidP="009F0967">
      <w:pPr>
        <w:jc w:val="center"/>
        <w:rPr>
          <w:sz w:val="22"/>
          <w:szCs w:val="22"/>
        </w:rPr>
      </w:pPr>
    </w:p>
    <w:tbl>
      <w:tblPr>
        <w:tblW w:w="934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55"/>
        <w:gridCol w:w="6687"/>
      </w:tblGrid>
      <w:tr w:rsidR="009F0967" w:rsidRPr="009B786F" w14:paraId="7ABDAA0A" w14:textId="77777777" w:rsidTr="009F0967">
        <w:trPr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05F04B1C" w14:textId="7E56B696" w:rsidR="009F0967" w:rsidRPr="00080D7B" w:rsidRDefault="009F0967" w:rsidP="009F0967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080D7B">
              <w:rPr>
                <w:rFonts w:ascii="Gurmukhi MN" w:hAnsi="Gurmukhi MN" w:cs="Big Caslon"/>
                <w:sz w:val="22"/>
                <w:szCs w:val="22"/>
              </w:rPr>
              <w:t xml:space="preserve">ITEM </w:t>
            </w:r>
            <w:r w:rsidR="00F833E8">
              <w:rPr>
                <w:rFonts w:ascii="Gurmukhi MN" w:hAnsi="Gurmukhi MN" w:cs="Big Caslon"/>
                <w:sz w:val="22"/>
                <w:szCs w:val="22"/>
              </w:rPr>
              <w:t>4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E7E34D4" w14:textId="3639ED85" w:rsidR="009F0967" w:rsidRPr="001C3A82" w:rsidRDefault="000B0CB5" w:rsidP="009F0967">
            <w:pPr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Mayor Korry Soper</w:t>
            </w:r>
          </w:p>
        </w:tc>
      </w:tr>
      <w:tr w:rsidR="009F0967" w:rsidRPr="009B786F" w14:paraId="50810E75" w14:textId="77777777" w:rsidTr="009F0967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93139BE" w14:textId="4F68A782" w:rsidR="00C0130E" w:rsidRPr="0078749E" w:rsidRDefault="000B0CB5" w:rsidP="009F0967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Mayor Soper </w:t>
            </w:r>
            <w:r w:rsidR="008A46B6">
              <w:rPr>
                <w:rFonts w:ascii="Gurmukhi MN" w:hAnsi="Gurmukhi MN" w:cs="Big Caslon"/>
                <w:sz w:val="22"/>
                <w:szCs w:val="22"/>
              </w:rPr>
              <w:t>reported that the Christmas Light Parade is planned for November 27</w:t>
            </w:r>
            <w:r w:rsidR="008A46B6" w:rsidRPr="008A46B6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th</w:t>
            </w:r>
            <w:r w:rsidR="008A46B6">
              <w:rPr>
                <w:rFonts w:ascii="Gurmukhi MN" w:hAnsi="Gurmukhi MN" w:cs="Big Caslon"/>
                <w:sz w:val="22"/>
                <w:szCs w:val="22"/>
              </w:rPr>
              <w:t xml:space="preserve"> at 6:00 p.m. with a “Drive by Santa Claus” in the parking lot of the high school from 4:30 to 5:30 p.m.  The theme for the parade is “Peace on Earth”. </w:t>
            </w:r>
          </w:p>
        </w:tc>
      </w:tr>
    </w:tbl>
    <w:p w14:paraId="57BF503C" w14:textId="77777777" w:rsidR="009F0967" w:rsidRDefault="009F0967" w:rsidP="00F53A49">
      <w:pPr>
        <w:jc w:val="center"/>
        <w:rPr>
          <w:sz w:val="22"/>
          <w:szCs w:val="22"/>
        </w:rPr>
      </w:pPr>
    </w:p>
    <w:p w14:paraId="62FDDB3D" w14:textId="77777777" w:rsidR="00F833E8" w:rsidRPr="00F53A49" w:rsidRDefault="00F833E8" w:rsidP="00F833E8">
      <w:pPr>
        <w:jc w:val="center"/>
        <w:rPr>
          <w:sz w:val="22"/>
          <w:szCs w:val="22"/>
        </w:rPr>
      </w:pPr>
    </w:p>
    <w:tbl>
      <w:tblPr>
        <w:tblW w:w="945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9"/>
        <w:gridCol w:w="6751"/>
      </w:tblGrid>
      <w:tr w:rsidR="00F833E8" w:rsidRPr="009B786F" w14:paraId="7B8A695A" w14:textId="77777777" w:rsidTr="00F833E8">
        <w:trPr>
          <w:trHeight w:val="360"/>
          <w:jc w:val="center"/>
        </w:trPr>
        <w:tc>
          <w:tcPr>
            <w:tcW w:w="2699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FD0A607" w14:textId="58CA8D7D" w:rsidR="00F833E8" w:rsidRPr="009B786F" w:rsidRDefault="00F833E8" w:rsidP="00F833E8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Item </w:t>
            </w:r>
            <w:r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6751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27E1F7A" w14:textId="77777777" w:rsidR="00F833E8" w:rsidRPr="000678E5" w:rsidRDefault="00F833E8" w:rsidP="00F833E8">
            <w:pPr>
              <w:widowControl w:val="0"/>
              <w:rPr>
                <w:rFonts w:ascii="Gurmukhi MN" w:hAnsi="Gurmukhi MN" w:cs="Big Caslon"/>
                <w:b/>
                <w:sz w:val="24"/>
                <w:szCs w:val="24"/>
              </w:rPr>
            </w:pPr>
            <w:r w:rsidRPr="000678E5">
              <w:rPr>
                <w:rFonts w:ascii="Gurmukhi MN" w:hAnsi="Gurmukhi MN"/>
                <w:b/>
                <w:color w:val="000000"/>
                <w:sz w:val="24"/>
                <w:szCs w:val="24"/>
              </w:rPr>
              <w:t>Public Comment</w:t>
            </w:r>
          </w:p>
        </w:tc>
      </w:tr>
      <w:tr w:rsidR="00F833E8" w:rsidRPr="009B786F" w14:paraId="682B6917" w14:textId="77777777" w:rsidTr="00F833E8">
        <w:trPr>
          <w:trHeight w:val="360"/>
          <w:jc w:val="center"/>
        </w:trPr>
        <w:tc>
          <w:tcPr>
            <w:tcW w:w="945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7F8A054" w14:textId="6B64849F" w:rsidR="00C0130E" w:rsidRPr="00DB29C8" w:rsidRDefault="008A46B6" w:rsidP="00380E99">
            <w:pPr>
              <w:widowControl w:val="0"/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None</w:t>
            </w:r>
          </w:p>
        </w:tc>
      </w:tr>
    </w:tbl>
    <w:p w14:paraId="646B887F" w14:textId="77777777" w:rsidR="00F833E8" w:rsidRPr="00F53A49" w:rsidRDefault="00F833E8" w:rsidP="00F833E8">
      <w:pPr>
        <w:jc w:val="center"/>
        <w:rPr>
          <w:sz w:val="22"/>
          <w:szCs w:val="22"/>
        </w:rPr>
      </w:pPr>
    </w:p>
    <w:p w14:paraId="55A394CF" w14:textId="77777777" w:rsidR="00370F5C" w:rsidRPr="00F53A49" w:rsidRDefault="00370F5C" w:rsidP="00F53A49">
      <w:pPr>
        <w:jc w:val="center"/>
        <w:rPr>
          <w:sz w:val="22"/>
          <w:szCs w:val="22"/>
        </w:rPr>
      </w:pPr>
    </w:p>
    <w:tbl>
      <w:tblPr>
        <w:tblW w:w="945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9"/>
        <w:gridCol w:w="6751"/>
      </w:tblGrid>
      <w:tr w:rsidR="00517AFF" w:rsidRPr="009B786F" w14:paraId="1073F8AC" w14:textId="77777777" w:rsidTr="00517AFF">
        <w:trPr>
          <w:trHeight w:val="360"/>
          <w:jc w:val="center"/>
        </w:trPr>
        <w:tc>
          <w:tcPr>
            <w:tcW w:w="2699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82C4581" w14:textId="6073AE50" w:rsidR="00517AFF" w:rsidRPr="009B786F" w:rsidRDefault="00517AFF" w:rsidP="001F2602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Item </w:t>
            </w:r>
            <w:r w:rsidR="00A118A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6751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573398E" w14:textId="02833BB6" w:rsidR="00517AFF" w:rsidRPr="009B786F" w:rsidRDefault="008A46B6" w:rsidP="00A35088">
            <w:pPr>
              <w:widowControl w:val="0"/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Consideration of the minutes of the previous minutes</w:t>
            </w:r>
          </w:p>
        </w:tc>
      </w:tr>
      <w:tr w:rsidR="00517AFF" w:rsidRPr="009B786F" w14:paraId="4711985A" w14:textId="77777777" w:rsidTr="00517AFF">
        <w:trPr>
          <w:trHeight w:val="360"/>
          <w:jc w:val="center"/>
        </w:trPr>
        <w:tc>
          <w:tcPr>
            <w:tcW w:w="945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ECDC529" w14:textId="14DEB7CB" w:rsidR="00C0130E" w:rsidRPr="00F10837" w:rsidRDefault="00F10837" w:rsidP="00F10837">
            <w:pPr>
              <w:widowControl w:val="0"/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8A46B6">
              <w:rPr>
                <w:rFonts w:ascii="Gurmukhi MN" w:hAnsi="Gurmukhi MN" w:cs="Big Caslon"/>
                <w:sz w:val="22"/>
                <w:szCs w:val="22"/>
              </w:rPr>
              <w:t>The minutes were postponed until the next council meeting.</w:t>
            </w:r>
          </w:p>
        </w:tc>
      </w:tr>
    </w:tbl>
    <w:p w14:paraId="73218653" w14:textId="77777777" w:rsidR="009C5A56" w:rsidRDefault="009C5A56" w:rsidP="00B06D8C">
      <w:pPr>
        <w:rPr>
          <w:sz w:val="22"/>
          <w:szCs w:val="22"/>
        </w:rPr>
      </w:pPr>
    </w:p>
    <w:p w14:paraId="0AC4BFE4" w14:textId="77777777" w:rsidR="00E80563" w:rsidRPr="00F53A49" w:rsidRDefault="00E80563" w:rsidP="00E80563">
      <w:pPr>
        <w:jc w:val="center"/>
        <w:rPr>
          <w:sz w:val="22"/>
          <w:szCs w:val="22"/>
        </w:rPr>
      </w:pPr>
    </w:p>
    <w:tbl>
      <w:tblPr>
        <w:tblW w:w="945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9"/>
        <w:gridCol w:w="6751"/>
      </w:tblGrid>
      <w:tr w:rsidR="00E80563" w:rsidRPr="009B786F" w14:paraId="42D6BE0B" w14:textId="77777777" w:rsidTr="00E80563">
        <w:trPr>
          <w:trHeight w:val="360"/>
          <w:jc w:val="center"/>
        </w:trPr>
        <w:tc>
          <w:tcPr>
            <w:tcW w:w="2699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9024786" w14:textId="1AB26405" w:rsidR="00E80563" w:rsidRPr="009B786F" w:rsidRDefault="00E80563" w:rsidP="00487FE1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Item </w:t>
            </w:r>
            <w:r w:rsidR="00A118A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6751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77EB447" w14:textId="47E54271" w:rsidR="008A46B6" w:rsidRPr="008A46B6" w:rsidRDefault="008A46B6" w:rsidP="00E80563">
            <w:pPr>
              <w:widowControl w:val="0"/>
              <w:rPr>
                <w:rFonts w:ascii="Gurmukhi MN" w:hAnsi="Gurmukhi MN"/>
                <w:b/>
                <w:color w:val="000000"/>
                <w:sz w:val="24"/>
                <w:szCs w:val="24"/>
              </w:rPr>
            </w:pPr>
            <w:r>
              <w:rPr>
                <w:rFonts w:ascii="Gurmukhi MN" w:hAnsi="Gurmukhi MN"/>
                <w:b/>
                <w:color w:val="000000"/>
                <w:sz w:val="24"/>
                <w:szCs w:val="24"/>
              </w:rPr>
              <w:t>City Manager Kent Barton</w:t>
            </w:r>
          </w:p>
        </w:tc>
      </w:tr>
      <w:tr w:rsidR="00E80563" w:rsidRPr="009B786F" w14:paraId="5A57D501" w14:textId="77777777" w:rsidTr="00E80563">
        <w:trPr>
          <w:trHeight w:val="360"/>
          <w:jc w:val="center"/>
        </w:trPr>
        <w:tc>
          <w:tcPr>
            <w:tcW w:w="945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1A2DC6EF" w14:textId="33505FCE" w:rsidR="005B2CFB" w:rsidRDefault="008A46B6" w:rsidP="00F10837">
            <w:pPr>
              <w:widowControl w:val="0"/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City Manager Kent Barton reported on the following:</w:t>
            </w:r>
          </w:p>
          <w:p w14:paraId="2D782100" w14:textId="7496DB8E" w:rsidR="008A46B6" w:rsidRDefault="008A46B6" w:rsidP="00F10837">
            <w:pPr>
              <w:widowControl w:val="0"/>
              <w:rPr>
                <w:rFonts w:ascii="Gurmukhi MN" w:hAnsi="Gurmukhi MN" w:cs="Big Caslon"/>
                <w:sz w:val="22"/>
                <w:szCs w:val="22"/>
              </w:rPr>
            </w:pPr>
          </w:p>
          <w:p w14:paraId="5A71DFA1" w14:textId="2E543F4B" w:rsidR="008A46B6" w:rsidRDefault="008A46B6" w:rsidP="008A46B6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The kitchen in the library will be undergoing some modifications to help utilize the space better with funding from the CARES Act.  This  area will be used for patrons to </w:t>
            </w:r>
            <w:r w:rsidR="00557EF9">
              <w:rPr>
                <w:rFonts w:ascii="Gurmukhi MN" w:hAnsi="Gurmukhi MN" w:cs="Big Caslon"/>
                <w:sz w:val="22"/>
                <w:szCs w:val="22"/>
              </w:rPr>
              <w:t>work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in a social distancing environment.</w:t>
            </w:r>
          </w:p>
          <w:p w14:paraId="434572F4" w14:textId="28DA22FF" w:rsidR="00C0130E" w:rsidRPr="008A46B6" w:rsidRDefault="008A46B6" w:rsidP="00F10837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Has an item for closed session dealing with litigation and property negotiation.</w:t>
            </w:r>
          </w:p>
        </w:tc>
      </w:tr>
    </w:tbl>
    <w:p w14:paraId="76936372" w14:textId="0548664D" w:rsidR="00E80563" w:rsidRDefault="00E80563" w:rsidP="00E80563">
      <w:pPr>
        <w:jc w:val="center"/>
        <w:rPr>
          <w:sz w:val="22"/>
          <w:szCs w:val="22"/>
        </w:rPr>
      </w:pPr>
    </w:p>
    <w:p w14:paraId="458951D1" w14:textId="77777777" w:rsidR="008A46B6" w:rsidRPr="00F53A49" w:rsidRDefault="008A46B6" w:rsidP="00E80563">
      <w:pPr>
        <w:jc w:val="center"/>
        <w:rPr>
          <w:sz w:val="22"/>
          <w:szCs w:val="22"/>
        </w:rPr>
      </w:pPr>
    </w:p>
    <w:tbl>
      <w:tblPr>
        <w:tblW w:w="934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55"/>
        <w:gridCol w:w="6687"/>
      </w:tblGrid>
      <w:tr w:rsidR="008A46B6" w14:paraId="0730FC84" w14:textId="77777777" w:rsidTr="00790C8E">
        <w:trPr>
          <w:trHeight w:val="360"/>
          <w:jc w:val="center"/>
        </w:trPr>
        <w:tc>
          <w:tcPr>
            <w:tcW w:w="265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0E0E0"/>
            <w:vAlign w:val="center"/>
          </w:tcPr>
          <w:p w14:paraId="670C57EA" w14:textId="6F0DB2B8" w:rsidR="008A46B6" w:rsidRPr="00E635C7" w:rsidRDefault="008A46B6" w:rsidP="00790C8E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ACTION TAKEN</w:t>
            </w:r>
          </w:p>
        </w:tc>
        <w:tc>
          <w:tcPr>
            <w:tcW w:w="66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F958C37" w14:textId="77777777" w:rsidR="008A46B6" w:rsidRDefault="008A46B6" w:rsidP="00790C8E">
            <w:pPr>
              <w:rPr>
                <w:rFonts w:ascii="Gurmukhi MN" w:hAnsi="Gurmukhi MN" w:cs="Big Caslon"/>
                <w:sz w:val="22"/>
                <w:szCs w:val="22"/>
              </w:rPr>
            </w:pPr>
          </w:p>
        </w:tc>
      </w:tr>
      <w:tr w:rsidR="008A46B6" w:rsidRPr="00192514" w14:paraId="1ADC0213" w14:textId="77777777" w:rsidTr="00790C8E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9E0C3C7" w14:textId="19AF31FF" w:rsidR="008A46B6" w:rsidRDefault="008A46B6" w:rsidP="00790C8E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Councilmember Darren Dyreng made the motion to move out of regular session into executive session to discuss litigation and property negotiation, seconded by </w:t>
            </w:r>
            <w:r w:rsidR="00557EF9">
              <w:rPr>
                <w:rFonts w:ascii="Gurmukhi MN" w:hAnsi="Gurmukhi MN"/>
                <w:sz w:val="22"/>
                <w:szCs w:val="22"/>
              </w:rPr>
              <w:t>Councilmember</w:t>
            </w:r>
            <w:r>
              <w:rPr>
                <w:rFonts w:ascii="Gurmukhi MN" w:hAnsi="Gurmukhi MN"/>
                <w:sz w:val="22"/>
                <w:szCs w:val="22"/>
              </w:rPr>
              <w:t xml:space="preserve"> Gary Chidester.  Councilmembers voting “aye”:  Darren Dyreng, Gary Chidester, Jason Maylett, Jason Vernon and Mary Wintch.  Councilmembers voting “nay”:  none.</w:t>
            </w:r>
          </w:p>
          <w:p w14:paraId="3EB85372" w14:textId="77777777" w:rsidR="008A46B6" w:rsidRDefault="008A46B6" w:rsidP="00790C8E">
            <w:pPr>
              <w:rPr>
                <w:rFonts w:ascii="Gurmukhi MN" w:hAnsi="Gurmukhi MN"/>
                <w:sz w:val="22"/>
                <w:szCs w:val="22"/>
              </w:rPr>
            </w:pPr>
          </w:p>
          <w:p w14:paraId="5DB31EC0" w14:textId="77777777" w:rsidR="008A46B6" w:rsidRDefault="008A46B6" w:rsidP="00790C8E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>Meeting Convened into regular session.</w:t>
            </w:r>
          </w:p>
          <w:p w14:paraId="58683ABB" w14:textId="77777777" w:rsidR="008A46B6" w:rsidRDefault="008A46B6" w:rsidP="00790C8E">
            <w:pPr>
              <w:rPr>
                <w:rFonts w:ascii="Gurmukhi MN" w:hAnsi="Gurmukhi MN"/>
                <w:sz w:val="22"/>
                <w:szCs w:val="22"/>
              </w:rPr>
            </w:pPr>
          </w:p>
          <w:p w14:paraId="7D5401F5" w14:textId="0AFC302C" w:rsidR="00781921" w:rsidRPr="00192514" w:rsidRDefault="008A46B6" w:rsidP="00790C8E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Councilmember Daren Dyreng moved the meeting adjourn, seconded by Councilmember Jason Vernon.  </w:t>
            </w:r>
            <w:r w:rsidR="00557EF9">
              <w:rPr>
                <w:rFonts w:ascii="Gurmukhi MN" w:hAnsi="Gurmukhi MN"/>
                <w:sz w:val="22"/>
                <w:szCs w:val="22"/>
              </w:rPr>
              <w:t>Councilmembers</w:t>
            </w:r>
            <w:r>
              <w:rPr>
                <w:rFonts w:ascii="Gurmukhi MN" w:hAnsi="Gurmukhi MN"/>
                <w:sz w:val="22"/>
                <w:szCs w:val="22"/>
              </w:rPr>
              <w:t xml:space="preserve"> voting “aye”:  Darren Dyreng, Jason Vernon, Darren Dyreng, Mary Wintch</w:t>
            </w:r>
            <w:r w:rsidR="00781921">
              <w:rPr>
                <w:rFonts w:ascii="Gurmukhi MN" w:hAnsi="Gurmukhi MN"/>
                <w:sz w:val="22"/>
                <w:szCs w:val="22"/>
              </w:rPr>
              <w:t xml:space="preserve">, </w:t>
            </w:r>
            <w:r>
              <w:rPr>
                <w:rFonts w:ascii="Gurmukhi MN" w:hAnsi="Gurmukhi MN"/>
                <w:sz w:val="22"/>
                <w:szCs w:val="22"/>
              </w:rPr>
              <w:t>Jason, Maylett</w:t>
            </w:r>
            <w:r w:rsidR="00781921">
              <w:rPr>
                <w:rFonts w:ascii="Gurmukhi MN" w:hAnsi="Gurmukhi MN"/>
                <w:sz w:val="22"/>
                <w:szCs w:val="22"/>
              </w:rPr>
              <w:t xml:space="preserve"> and Gary Chidester.  Councilmembers voting “nay”: none.</w:t>
            </w:r>
          </w:p>
        </w:tc>
      </w:tr>
    </w:tbl>
    <w:p w14:paraId="351F19AC" w14:textId="73D10508" w:rsidR="00C54C6E" w:rsidRDefault="00C54C6E" w:rsidP="00C54C6E">
      <w:pPr>
        <w:jc w:val="center"/>
        <w:rPr>
          <w:sz w:val="22"/>
          <w:szCs w:val="22"/>
        </w:rPr>
      </w:pPr>
    </w:p>
    <w:p w14:paraId="002AB1D5" w14:textId="77777777" w:rsidR="00F53A49" w:rsidRPr="009B786F" w:rsidRDefault="00F53A49" w:rsidP="00F53A49">
      <w:pPr>
        <w:jc w:val="center"/>
        <w:rPr>
          <w:rFonts w:ascii="Gurmukhi MN" w:hAnsi="Gurmukhi MN" w:cs="Big Caslon"/>
          <w:sz w:val="22"/>
          <w:szCs w:val="22"/>
        </w:rPr>
      </w:pPr>
    </w:p>
    <w:tbl>
      <w:tblPr>
        <w:tblW w:w="9432" w:type="dxa"/>
        <w:jc w:val="center"/>
        <w:tblBorders>
          <w:top w:val="single" w:sz="12" w:space="0" w:color="999999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10"/>
        <w:gridCol w:w="6822"/>
      </w:tblGrid>
      <w:tr w:rsidR="0028620F" w:rsidRPr="009B786F" w14:paraId="2EACAD4A" w14:textId="77777777" w:rsidTr="004B3026">
        <w:trPr>
          <w:trHeight w:val="360"/>
          <w:jc w:val="center"/>
        </w:trPr>
        <w:tc>
          <w:tcPr>
            <w:tcW w:w="2610" w:type="dxa"/>
            <w:tcBorders>
              <w:bottom w:val="single" w:sz="4" w:space="0" w:color="C0C0C0"/>
            </w:tcBorders>
            <w:shd w:val="clear" w:color="auto" w:fill="E6E6E6"/>
            <w:vAlign w:val="center"/>
          </w:tcPr>
          <w:p w14:paraId="4E060A8D" w14:textId="195FEE5F" w:rsidR="0028620F" w:rsidRPr="009B786F" w:rsidRDefault="001F37F8" w:rsidP="0028620F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Adjourned</w:t>
            </w:r>
          </w:p>
        </w:tc>
        <w:tc>
          <w:tcPr>
            <w:tcW w:w="6822" w:type="dxa"/>
            <w:shd w:val="clear" w:color="auto" w:fill="auto"/>
            <w:vAlign w:val="center"/>
          </w:tcPr>
          <w:p w14:paraId="58CF95A5" w14:textId="2E38B46E" w:rsidR="0028620F" w:rsidRPr="009B786F" w:rsidRDefault="00781921" w:rsidP="0095609A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8:45 p.m.</w:t>
            </w:r>
          </w:p>
        </w:tc>
      </w:tr>
      <w:tr w:rsidR="001F37F8" w:rsidRPr="009B786F" w14:paraId="64857ACA" w14:textId="77777777" w:rsidTr="004B3026">
        <w:trPr>
          <w:trHeight w:val="360"/>
          <w:jc w:val="center"/>
        </w:trPr>
        <w:tc>
          <w:tcPr>
            <w:tcW w:w="2610" w:type="dxa"/>
            <w:tcBorders>
              <w:top w:val="single" w:sz="4" w:space="0" w:color="C0C0C0"/>
            </w:tcBorders>
            <w:shd w:val="clear" w:color="auto" w:fill="E6E6E6"/>
            <w:vAlign w:val="center"/>
          </w:tcPr>
          <w:p w14:paraId="0F21BA55" w14:textId="04C4870A" w:rsidR="001F37F8" w:rsidRPr="009B786F" w:rsidRDefault="004B3026" w:rsidP="0028620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NEXT MEETING DATE</w:t>
            </w:r>
          </w:p>
        </w:tc>
        <w:tc>
          <w:tcPr>
            <w:tcW w:w="6822" w:type="dxa"/>
            <w:shd w:val="clear" w:color="auto" w:fill="auto"/>
            <w:vAlign w:val="center"/>
          </w:tcPr>
          <w:p w14:paraId="0E6F726D" w14:textId="2D8C8527" w:rsidR="001F37F8" w:rsidRPr="009B786F" w:rsidRDefault="00200800" w:rsidP="00DF1229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Regular</w:t>
            </w:r>
            <w:r w:rsidR="00607A9A">
              <w:rPr>
                <w:rFonts w:ascii="Gurmukhi MN" w:hAnsi="Gurmukhi MN" w:cs="Big Caslon"/>
                <w:sz w:val="22"/>
                <w:szCs w:val="22"/>
              </w:rPr>
              <w:t xml:space="preserve"> Council Meeting</w:t>
            </w:r>
            <w:r w:rsidR="00607A9A" w:rsidRPr="009B786F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607A9A">
              <w:rPr>
                <w:rFonts w:ascii="Gurmukhi MN" w:hAnsi="Gurmukhi MN" w:cs="Big Caslon"/>
                <w:sz w:val="22"/>
                <w:szCs w:val="22"/>
              </w:rPr>
              <w:t xml:space="preserve">– </w:t>
            </w:r>
            <w:r w:rsidR="00781921">
              <w:rPr>
                <w:rFonts w:ascii="Gurmukhi MN" w:hAnsi="Gurmukhi MN" w:cs="Big Caslon"/>
                <w:sz w:val="22"/>
                <w:szCs w:val="22"/>
              </w:rPr>
              <w:t>December 2, 2020</w:t>
            </w:r>
            <w:r w:rsidR="008D0560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</w:p>
        </w:tc>
      </w:tr>
    </w:tbl>
    <w:p w14:paraId="5F51DFB4" w14:textId="600EDBAB" w:rsidR="0028620F" w:rsidRDefault="0028620F" w:rsidP="00BB5323">
      <w:pPr>
        <w:rPr>
          <w:rFonts w:ascii="Telugu MN" w:hAnsi="Telugu MN" w:cs="Arial"/>
          <w:sz w:val="22"/>
          <w:szCs w:val="22"/>
        </w:rPr>
      </w:pPr>
    </w:p>
    <w:p w14:paraId="350E298E" w14:textId="7B5CFEC7" w:rsidR="00AA0CD4" w:rsidRDefault="00AA0CD4" w:rsidP="00BB5323">
      <w:pPr>
        <w:rPr>
          <w:rFonts w:ascii="Telugu MN" w:hAnsi="Telugu MN" w:cs="Arial"/>
          <w:sz w:val="22"/>
          <w:szCs w:val="22"/>
        </w:rPr>
      </w:pPr>
    </w:p>
    <w:p w14:paraId="7AE11514" w14:textId="43E4BC26" w:rsidR="00AA0CD4" w:rsidRDefault="00AA0CD4" w:rsidP="00C0130E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 xml:space="preserve">   </w:t>
      </w:r>
    </w:p>
    <w:p w14:paraId="6E0E21D5" w14:textId="2F34D5B3" w:rsidR="00C0130E" w:rsidRDefault="00C0130E" w:rsidP="00C0130E">
      <w:pPr>
        <w:rPr>
          <w:rFonts w:ascii="Telugu MN" w:hAnsi="Telugu MN" w:cs="Arial"/>
          <w:sz w:val="22"/>
          <w:szCs w:val="22"/>
        </w:rPr>
      </w:pPr>
    </w:p>
    <w:p w14:paraId="033ECBA1" w14:textId="7298831B" w:rsidR="00AA0CD4" w:rsidRDefault="00AA0CD4" w:rsidP="00BB5323">
      <w:pPr>
        <w:rPr>
          <w:rFonts w:ascii="Telugu MN" w:hAnsi="Telugu MN" w:cs="Arial"/>
          <w:sz w:val="22"/>
          <w:szCs w:val="22"/>
          <w:u w:val="single"/>
        </w:rPr>
      </w:pPr>
      <w:r>
        <w:rPr>
          <w:rFonts w:ascii="Telugu MN" w:hAnsi="Telugu MN" w:cs="Arial"/>
          <w:sz w:val="22"/>
          <w:szCs w:val="22"/>
        </w:rPr>
        <w:t xml:space="preserve">  </w:t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</w:p>
    <w:p w14:paraId="7278329F" w14:textId="6D9DC457" w:rsidR="00AA0CD4" w:rsidRDefault="00AA0CD4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  <w:t>Korry L. Soper, Mayor</w:t>
      </w:r>
    </w:p>
    <w:p w14:paraId="5882302B" w14:textId="157ED77C" w:rsidR="00AA0CD4" w:rsidRDefault="00AA0CD4" w:rsidP="00BB5323">
      <w:pPr>
        <w:rPr>
          <w:rFonts w:ascii="Telugu MN" w:hAnsi="Telugu MN" w:cs="Arial"/>
          <w:sz w:val="22"/>
          <w:szCs w:val="22"/>
        </w:rPr>
      </w:pPr>
    </w:p>
    <w:p w14:paraId="3E1D7F2C" w14:textId="0CA48DA2" w:rsidR="00AA0CD4" w:rsidRDefault="00AA0CD4" w:rsidP="00BB5323">
      <w:pPr>
        <w:rPr>
          <w:rFonts w:ascii="Telugu MN" w:hAnsi="Telugu MN" w:cs="Arial"/>
          <w:sz w:val="22"/>
          <w:szCs w:val="22"/>
        </w:rPr>
      </w:pPr>
    </w:p>
    <w:p w14:paraId="1FDA40BE" w14:textId="49C08EC8" w:rsidR="00AA0CD4" w:rsidRDefault="00AA0CD4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</w:p>
    <w:p w14:paraId="7B326319" w14:textId="3ADBC087" w:rsidR="00AA0CD4" w:rsidRPr="00AA0CD4" w:rsidRDefault="00AA0CD4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  <w:t>JoAnn Otten, City Recorder</w:t>
      </w:r>
    </w:p>
    <w:sectPr w:rsidR="00AA0CD4" w:rsidRPr="00AA0CD4" w:rsidSect="00AA0CD4">
      <w:footerReference w:type="even" r:id="rId8"/>
      <w:footerReference w:type="default" r:id="rId9"/>
      <w:type w:val="continuous"/>
      <w:pgSz w:w="12240" w:h="15840" w:code="1"/>
      <w:pgMar w:top="1152" w:right="864" w:bottom="864" w:left="86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301F4" w14:textId="77777777" w:rsidR="004435A3" w:rsidRDefault="004435A3" w:rsidP="00AA0CD4">
      <w:r>
        <w:separator/>
      </w:r>
    </w:p>
  </w:endnote>
  <w:endnote w:type="continuationSeparator" w:id="0">
    <w:p w14:paraId="14D79183" w14:textId="77777777" w:rsidR="004435A3" w:rsidRDefault="004435A3" w:rsidP="00AA0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rmukhi MN">
    <w:panose1 w:val="02020600050405020304"/>
    <w:charset w:val="00"/>
    <w:family w:val="roman"/>
    <w:pitch w:val="variable"/>
    <w:sig w:usb0="80100003" w:usb1="00002000" w:usb2="00000000" w:usb3="00000000" w:csb0="00000001" w:csb1="00000000"/>
  </w:font>
  <w:font w:name="Big Caslon">
    <w:panose1 w:val="02000603090000020003"/>
    <w:charset w:val="00"/>
    <w:family w:val="auto"/>
    <w:pitch w:val="variable"/>
    <w:sig w:usb0="80000063" w:usb1="00000000" w:usb2="00000000" w:usb3="00000000" w:csb0="000001FB" w:csb1="00000000"/>
  </w:font>
  <w:font w:name="Telugu MN">
    <w:panose1 w:val="00000500000000000000"/>
    <w:charset w:val="00"/>
    <w:family w:val="auto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4547900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974D7D" w14:textId="4FCB6788" w:rsidR="00AA0CD4" w:rsidRDefault="00AA0CD4" w:rsidP="009150B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1A70C7F" w14:textId="77777777" w:rsidR="00AA0CD4" w:rsidRDefault="00AA0C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48629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A0E9F5" w14:textId="56F3BFB8" w:rsidR="00AA0CD4" w:rsidRDefault="00AA0CD4" w:rsidP="009150B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3CA440A" w14:textId="77777777" w:rsidR="00AA0CD4" w:rsidRDefault="00AA0C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F4821" w14:textId="77777777" w:rsidR="004435A3" w:rsidRDefault="004435A3" w:rsidP="00AA0CD4">
      <w:r>
        <w:separator/>
      </w:r>
    </w:p>
  </w:footnote>
  <w:footnote w:type="continuationSeparator" w:id="0">
    <w:p w14:paraId="66BA69CA" w14:textId="77777777" w:rsidR="004435A3" w:rsidRDefault="004435A3" w:rsidP="00AA0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72B6"/>
    <w:multiLevelType w:val="hybridMultilevel"/>
    <w:tmpl w:val="2160B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B68F0"/>
    <w:multiLevelType w:val="hybridMultilevel"/>
    <w:tmpl w:val="32D0BC1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325B0E33"/>
    <w:multiLevelType w:val="hybridMultilevel"/>
    <w:tmpl w:val="F088272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34A267D4"/>
    <w:multiLevelType w:val="hybridMultilevel"/>
    <w:tmpl w:val="ABEC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6030A"/>
    <w:multiLevelType w:val="hybridMultilevel"/>
    <w:tmpl w:val="77683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E3B6E"/>
    <w:multiLevelType w:val="hybridMultilevel"/>
    <w:tmpl w:val="45F88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A585F"/>
    <w:multiLevelType w:val="hybridMultilevel"/>
    <w:tmpl w:val="076297D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5A0A7D74"/>
    <w:multiLevelType w:val="hybridMultilevel"/>
    <w:tmpl w:val="26B65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C6BF6"/>
    <w:multiLevelType w:val="hybridMultilevel"/>
    <w:tmpl w:val="FC480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B60B26"/>
    <w:multiLevelType w:val="hybridMultilevel"/>
    <w:tmpl w:val="19624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74354"/>
    <w:multiLevelType w:val="hybridMultilevel"/>
    <w:tmpl w:val="62C81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7951D4"/>
    <w:multiLevelType w:val="hybridMultilevel"/>
    <w:tmpl w:val="10ECA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9"/>
  </w:num>
  <w:num w:numId="5">
    <w:abstractNumId w:val="6"/>
  </w:num>
  <w:num w:numId="6">
    <w:abstractNumId w:val="11"/>
  </w:num>
  <w:num w:numId="7">
    <w:abstractNumId w:val="1"/>
  </w:num>
  <w:num w:numId="8">
    <w:abstractNumId w:val="7"/>
  </w:num>
  <w:num w:numId="9">
    <w:abstractNumId w:val="3"/>
  </w:num>
  <w:num w:numId="10">
    <w:abstractNumId w:val="2"/>
  </w:num>
  <w:num w:numId="11">
    <w:abstractNumId w:val="0"/>
  </w:num>
  <w:num w:numId="12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DB"/>
    <w:rsid w:val="00001281"/>
    <w:rsid w:val="00007639"/>
    <w:rsid w:val="00012920"/>
    <w:rsid w:val="00013A7A"/>
    <w:rsid w:val="000145A5"/>
    <w:rsid w:val="00014B6A"/>
    <w:rsid w:val="00022468"/>
    <w:rsid w:val="00022888"/>
    <w:rsid w:val="00023439"/>
    <w:rsid w:val="00031A7F"/>
    <w:rsid w:val="00032B02"/>
    <w:rsid w:val="00033157"/>
    <w:rsid w:val="000362BE"/>
    <w:rsid w:val="000401AE"/>
    <w:rsid w:val="0004038E"/>
    <w:rsid w:val="00041DF3"/>
    <w:rsid w:val="00041DFC"/>
    <w:rsid w:val="00043514"/>
    <w:rsid w:val="000565F2"/>
    <w:rsid w:val="00062598"/>
    <w:rsid w:val="00063F78"/>
    <w:rsid w:val="000678E5"/>
    <w:rsid w:val="000704AC"/>
    <w:rsid w:val="0007475F"/>
    <w:rsid w:val="000804CE"/>
    <w:rsid w:val="00080D7B"/>
    <w:rsid w:val="00082743"/>
    <w:rsid w:val="0008693B"/>
    <w:rsid w:val="00096B88"/>
    <w:rsid w:val="00096EFC"/>
    <w:rsid w:val="000A7FA1"/>
    <w:rsid w:val="000B0CB5"/>
    <w:rsid w:val="000B100F"/>
    <w:rsid w:val="000B2FA6"/>
    <w:rsid w:val="000B6D4A"/>
    <w:rsid w:val="000C6991"/>
    <w:rsid w:val="000D079F"/>
    <w:rsid w:val="000D6C2A"/>
    <w:rsid w:val="000E1FDF"/>
    <w:rsid w:val="000F0B89"/>
    <w:rsid w:val="000F4306"/>
    <w:rsid w:val="000F5BAA"/>
    <w:rsid w:val="000F7812"/>
    <w:rsid w:val="001007D3"/>
    <w:rsid w:val="00107D6A"/>
    <w:rsid w:val="001125C7"/>
    <w:rsid w:val="001166FA"/>
    <w:rsid w:val="00116908"/>
    <w:rsid w:val="001209E5"/>
    <w:rsid w:val="00122EA5"/>
    <w:rsid w:val="001271A3"/>
    <w:rsid w:val="00131AE1"/>
    <w:rsid w:val="001349C8"/>
    <w:rsid w:val="001371BB"/>
    <w:rsid w:val="00137540"/>
    <w:rsid w:val="00137805"/>
    <w:rsid w:val="00137E65"/>
    <w:rsid w:val="0014002B"/>
    <w:rsid w:val="001447E0"/>
    <w:rsid w:val="00147CE9"/>
    <w:rsid w:val="001543BD"/>
    <w:rsid w:val="0015575A"/>
    <w:rsid w:val="00155D3A"/>
    <w:rsid w:val="00160905"/>
    <w:rsid w:val="001626FF"/>
    <w:rsid w:val="00167465"/>
    <w:rsid w:val="00167549"/>
    <w:rsid w:val="00172310"/>
    <w:rsid w:val="00174F7A"/>
    <w:rsid w:val="001817B1"/>
    <w:rsid w:val="0018489C"/>
    <w:rsid w:val="00187D94"/>
    <w:rsid w:val="00192514"/>
    <w:rsid w:val="001962D3"/>
    <w:rsid w:val="001972B3"/>
    <w:rsid w:val="001A0A60"/>
    <w:rsid w:val="001A0F57"/>
    <w:rsid w:val="001A6FF4"/>
    <w:rsid w:val="001A7BB0"/>
    <w:rsid w:val="001B304E"/>
    <w:rsid w:val="001B344C"/>
    <w:rsid w:val="001B7F08"/>
    <w:rsid w:val="001C101E"/>
    <w:rsid w:val="001C1222"/>
    <w:rsid w:val="001C31B4"/>
    <w:rsid w:val="001C3A82"/>
    <w:rsid w:val="001D0199"/>
    <w:rsid w:val="001D6B8D"/>
    <w:rsid w:val="001E130C"/>
    <w:rsid w:val="001E31A3"/>
    <w:rsid w:val="001E4F43"/>
    <w:rsid w:val="001E6536"/>
    <w:rsid w:val="001F2602"/>
    <w:rsid w:val="001F2AAD"/>
    <w:rsid w:val="001F37F8"/>
    <w:rsid w:val="001F3B22"/>
    <w:rsid w:val="001F519A"/>
    <w:rsid w:val="00200800"/>
    <w:rsid w:val="00200940"/>
    <w:rsid w:val="00203080"/>
    <w:rsid w:val="00203DDF"/>
    <w:rsid w:val="00212C48"/>
    <w:rsid w:val="002138F0"/>
    <w:rsid w:val="00214040"/>
    <w:rsid w:val="00220B23"/>
    <w:rsid w:val="00221616"/>
    <w:rsid w:val="002221D8"/>
    <w:rsid w:val="002226B5"/>
    <w:rsid w:val="0022464B"/>
    <w:rsid w:val="0022733A"/>
    <w:rsid w:val="00231CC0"/>
    <w:rsid w:val="00237D47"/>
    <w:rsid w:val="00241E83"/>
    <w:rsid w:val="00242AE2"/>
    <w:rsid w:val="002431D6"/>
    <w:rsid w:val="0024591F"/>
    <w:rsid w:val="00246A4D"/>
    <w:rsid w:val="00250BAE"/>
    <w:rsid w:val="00251F7E"/>
    <w:rsid w:val="00260F0F"/>
    <w:rsid w:val="00263B59"/>
    <w:rsid w:val="00264781"/>
    <w:rsid w:val="00265D68"/>
    <w:rsid w:val="0027077D"/>
    <w:rsid w:val="00276B23"/>
    <w:rsid w:val="00276EB1"/>
    <w:rsid w:val="0027734C"/>
    <w:rsid w:val="002809C4"/>
    <w:rsid w:val="002811A4"/>
    <w:rsid w:val="00284D1E"/>
    <w:rsid w:val="0028620F"/>
    <w:rsid w:val="002918CD"/>
    <w:rsid w:val="00292D85"/>
    <w:rsid w:val="00293379"/>
    <w:rsid w:val="0029409B"/>
    <w:rsid w:val="00296888"/>
    <w:rsid w:val="0029740C"/>
    <w:rsid w:val="002A1E17"/>
    <w:rsid w:val="002A55F2"/>
    <w:rsid w:val="002B28CD"/>
    <w:rsid w:val="002B4939"/>
    <w:rsid w:val="002B5C40"/>
    <w:rsid w:val="002C1596"/>
    <w:rsid w:val="002C3EE3"/>
    <w:rsid w:val="002C7120"/>
    <w:rsid w:val="002D6F77"/>
    <w:rsid w:val="002E0F53"/>
    <w:rsid w:val="002E1131"/>
    <w:rsid w:val="002E55D7"/>
    <w:rsid w:val="002E60C3"/>
    <w:rsid w:val="002E66A6"/>
    <w:rsid w:val="002E7237"/>
    <w:rsid w:val="002F23E4"/>
    <w:rsid w:val="002F42D6"/>
    <w:rsid w:val="003006B0"/>
    <w:rsid w:val="00304E94"/>
    <w:rsid w:val="003127AC"/>
    <w:rsid w:val="003150D9"/>
    <w:rsid w:val="003166EC"/>
    <w:rsid w:val="0033377D"/>
    <w:rsid w:val="003401B9"/>
    <w:rsid w:val="0035522C"/>
    <w:rsid w:val="00356504"/>
    <w:rsid w:val="0036274B"/>
    <w:rsid w:val="00363332"/>
    <w:rsid w:val="0036532C"/>
    <w:rsid w:val="00367773"/>
    <w:rsid w:val="00370642"/>
    <w:rsid w:val="00370F5C"/>
    <w:rsid w:val="003739B0"/>
    <w:rsid w:val="00374E62"/>
    <w:rsid w:val="00375366"/>
    <w:rsid w:val="003768A5"/>
    <w:rsid w:val="003773A8"/>
    <w:rsid w:val="00380E99"/>
    <w:rsid w:val="00383567"/>
    <w:rsid w:val="00385358"/>
    <w:rsid w:val="0038653F"/>
    <w:rsid w:val="00390019"/>
    <w:rsid w:val="003904D0"/>
    <w:rsid w:val="00391F78"/>
    <w:rsid w:val="0039295E"/>
    <w:rsid w:val="003931DB"/>
    <w:rsid w:val="003944D6"/>
    <w:rsid w:val="00396FC5"/>
    <w:rsid w:val="003A1EF7"/>
    <w:rsid w:val="003A4B1D"/>
    <w:rsid w:val="003A6A17"/>
    <w:rsid w:val="003B07A2"/>
    <w:rsid w:val="003B6DC1"/>
    <w:rsid w:val="003B7FC5"/>
    <w:rsid w:val="003C6D25"/>
    <w:rsid w:val="003D3B74"/>
    <w:rsid w:val="003D4C1A"/>
    <w:rsid w:val="003E337C"/>
    <w:rsid w:val="003F4E99"/>
    <w:rsid w:val="004100A2"/>
    <w:rsid w:val="00417272"/>
    <w:rsid w:val="00417790"/>
    <w:rsid w:val="00417C27"/>
    <w:rsid w:val="00424C3F"/>
    <w:rsid w:val="0042733E"/>
    <w:rsid w:val="0043140D"/>
    <w:rsid w:val="00437808"/>
    <w:rsid w:val="004435A3"/>
    <w:rsid w:val="00447D86"/>
    <w:rsid w:val="0045199E"/>
    <w:rsid w:val="00452FC3"/>
    <w:rsid w:val="00453217"/>
    <w:rsid w:val="00456620"/>
    <w:rsid w:val="004567CB"/>
    <w:rsid w:val="004630C6"/>
    <w:rsid w:val="00464584"/>
    <w:rsid w:val="00466D71"/>
    <w:rsid w:val="0047637C"/>
    <w:rsid w:val="00477530"/>
    <w:rsid w:val="0048200A"/>
    <w:rsid w:val="00485C67"/>
    <w:rsid w:val="00486C63"/>
    <w:rsid w:val="00487FE1"/>
    <w:rsid w:val="00494205"/>
    <w:rsid w:val="00495E0E"/>
    <w:rsid w:val="00496977"/>
    <w:rsid w:val="0049724A"/>
    <w:rsid w:val="004A1966"/>
    <w:rsid w:val="004A1C1F"/>
    <w:rsid w:val="004A289A"/>
    <w:rsid w:val="004A65B8"/>
    <w:rsid w:val="004A72C9"/>
    <w:rsid w:val="004B3026"/>
    <w:rsid w:val="004B5833"/>
    <w:rsid w:val="004C2330"/>
    <w:rsid w:val="004C57EF"/>
    <w:rsid w:val="004C6CFA"/>
    <w:rsid w:val="004D27F7"/>
    <w:rsid w:val="004D2924"/>
    <w:rsid w:val="004E0F28"/>
    <w:rsid w:val="004F0851"/>
    <w:rsid w:val="004F3A1F"/>
    <w:rsid w:val="004F4572"/>
    <w:rsid w:val="004F5B30"/>
    <w:rsid w:val="0050131D"/>
    <w:rsid w:val="00501ED9"/>
    <w:rsid w:val="005052C5"/>
    <w:rsid w:val="0051126A"/>
    <w:rsid w:val="0051292C"/>
    <w:rsid w:val="00517AFF"/>
    <w:rsid w:val="0052029B"/>
    <w:rsid w:val="00521E64"/>
    <w:rsid w:val="005234A3"/>
    <w:rsid w:val="00524BE2"/>
    <w:rsid w:val="00530550"/>
    <w:rsid w:val="00531002"/>
    <w:rsid w:val="00531EA3"/>
    <w:rsid w:val="0053764F"/>
    <w:rsid w:val="00545E75"/>
    <w:rsid w:val="00551548"/>
    <w:rsid w:val="00553AD5"/>
    <w:rsid w:val="00554A9F"/>
    <w:rsid w:val="00555044"/>
    <w:rsid w:val="00557800"/>
    <w:rsid w:val="00557EF9"/>
    <w:rsid w:val="005618E3"/>
    <w:rsid w:val="005721CD"/>
    <w:rsid w:val="0057231A"/>
    <w:rsid w:val="00572A40"/>
    <w:rsid w:val="00573B88"/>
    <w:rsid w:val="0057713E"/>
    <w:rsid w:val="005775AF"/>
    <w:rsid w:val="00577814"/>
    <w:rsid w:val="005842F9"/>
    <w:rsid w:val="00585717"/>
    <w:rsid w:val="00586766"/>
    <w:rsid w:val="005A482D"/>
    <w:rsid w:val="005B2CFB"/>
    <w:rsid w:val="005C0B72"/>
    <w:rsid w:val="005C4682"/>
    <w:rsid w:val="005C7517"/>
    <w:rsid w:val="005D000F"/>
    <w:rsid w:val="005D38D1"/>
    <w:rsid w:val="005E3A16"/>
    <w:rsid w:val="005E771B"/>
    <w:rsid w:val="005F1850"/>
    <w:rsid w:val="005F1CE9"/>
    <w:rsid w:val="005F1E2A"/>
    <w:rsid w:val="00603814"/>
    <w:rsid w:val="00606A11"/>
    <w:rsid w:val="00607A9A"/>
    <w:rsid w:val="00611776"/>
    <w:rsid w:val="006128D7"/>
    <w:rsid w:val="00614146"/>
    <w:rsid w:val="006173AB"/>
    <w:rsid w:val="00622046"/>
    <w:rsid w:val="00624792"/>
    <w:rsid w:val="0062508A"/>
    <w:rsid w:val="00625937"/>
    <w:rsid w:val="0062709F"/>
    <w:rsid w:val="0063068D"/>
    <w:rsid w:val="00635698"/>
    <w:rsid w:val="00641E99"/>
    <w:rsid w:val="0064262E"/>
    <w:rsid w:val="00647727"/>
    <w:rsid w:val="00650C37"/>
    <w:rsid w:val="00652A3F"/>
    <w:rsid w:val="006547F8"/>
    <w:rsid w:val="0065533C"/>
    <w:rsid w:val="0066239A"/>
    <w:rsid w:val="00662690"/>
    <w:rsid w:val="006666AD"/>
    <w:rsid w:val="00670535"/>
    <w:rsid w:val="006762BA"/>
    <w:rsid w:val="006836E8"/>
    <w:rsid w:val="00687E4F"/>
    <w:rsid w:val="00690421"/>
    <w:rsid w:val="006918F7"/>
    <w:rsid w:val="00692553"/>
    <w:rsid w:val="00695558"/>
    <w:rsid w:val="00697BA5"/>
    <w:rsid w:val="006A0388"/>
    <w:rsid w:val="006A08E9"/>
    <w:rsid w:val="006A7A7E"/>
    <w:rsid w:val="006B1436"/>
    <w:rsid w:val="006B3573"/>
    <w:rsid w:val="006C17FE"/>
    <w:rsid w:val="006C59A3"/>
    <w:rsid w:val="006C61D1"/>
    <w:rsid w:val="006D3919"/>
    <w:rsid w:val="006D4213"/>
    <w:rsid w:val="006D539E"/>
    <w:rsid w:val="006D5CE4"/>
    <w:rsid w:val="006D683D"/>
    <w:rsid w:val="006D7944"/>
    <w:rsid w:val="006E0340"/>
    <w:rsid w:val="006E0BD4"/>
    <w:rsid w:val="006E1588"/>
    <w:rsid w:val="006E3C83"/>
    <w:rsid w:val="006E4B85"/>
    <w:rsid w:val="006E4F5D"/>
    <w:rsid w:val="006E7BED"/>
    <w:rsid w:val="006F40C8"/>
    <w:rsid w:val="006F7945"/>
    <w:rsid w:val="00701F19"/>
    <w:rsid w:val="0070529E"/>
    <w:rsid w:val="0070605E"/>
    <w:rsid w:val="0070675F"/>
    <w:rsid w:val="00706DCF"/>
    <w:rsid w:val="00713784"/>
    <w:rsid w:val="00715CC8"/>
    <w:rsid w:val="00717143"/>
    <w:rsid w:val="00717DCD"/>
    <w:rsid w:val="00720C40"/>
    <w:rsid w:val="00721E5A"/>
    <w:rsid w:val="00722D35"/>
    <w:rsid w:val="00725433"/>
    <w:rsid w:val="007314AC"/>
    <w:rsid w:val="00731C4A"/>
    <w:rsid w:val="00731FCC"/>
    <w:rsid w:val="00733DBA"/>
    <w:rsid w:val="00741BC3"/>
    <w:rsid w:val="007438A4"/>
    <w:rsid w:val="00743968"/>
    <w:rsid w:val="00745079"/>
    <w:rsid w:val="00745992"/>
    <w:rsid w:val="00745E5B"/>
    <w:rsid w:val="00747C32"/>
    <w:rsid w:val="0075132A"/>
    <w:rsid w:val="00753000"/>
    <w:rsid w:val="00753015"/>
    <w:rsid w:val="007554A1"/>
    <w:rsid w:val="00755C31"/>
    <w:rsid w:val="00765C52"/>
    <w:rsid w:val="007673BF"/>
    <w:rsid w:val="00770036"/>
    <w:rsid w:val="0077259C"/>
    <w:rsid w:val="007729FA"/>
    <w:rsid w:val="00774C90"/>
    <w:rsid w:val="0078006E"/>
    <w:rsid w:val="00781841"/>
    <w:rsid w:val="00781921"/>
    <w:rsid w:val="00783CCB"/>
    <w:rsid w:val="0078749E"/>
    <w:rsid w:val="00787516"/>
    <w:rsid w:val="00794717"/>
    <w:rsid w:val="007963D2"/>
    <w:rsid w:val="007A1D01"/>
    <w:rsid w:val="007A3961"/>
    <w:rsid w:val="007B2E86"/>
    <w:rsid w:val="007C174F"/>
    <w:rsid w:val="007C279E"/>
    <w:rsid w:val="007C4B36"/>
    <w:rsid w:val="007C4BD1"/>
    <w:rsid w:val="007E3298"/>
    <w:rsid w:val="007F1FE4"/>
    <w:rsid w:val="007F2494"/>
    <w:rsid w:val="00806C99"/>
    <w:rsid w:val="00807CB9"/>
    <w:rsid w:val="00822AB1"/>
    <w:rsid w:val="00826480"/>
    <w:rsid w:val="00826CCB"/>
    <w:rsid w:val="008279F1"/>
    <w:rsid w:val="00834703"/>
    <w:rsid w:val="00845CB4"/>
    <w:rsid w:val="0085168B"/>
    <w:rsid w:val="00854BCB"/>
    <w:rsid w:val="00861BFA"/>
    <w:rsid w:val="00865068"/>
    <w:rsid w:val="0086507F"/>
    <w:rsid w:val="00876D7F"/>
    <w:rsid w:val="00883C16"/>
    <w:rsid w:val="00883C67"/>
    <w:rsid w:val="00886A26"/>
    <w:rsid w:val="00887A49"/>
    <w:rsid w:val="00891C44"/>
    <w:rsid w:val="00894A71"/>
    <w:rsid w:val="00894CFA"/>
    <w:rsid w:val="008955FE"/>
    <w:rsid w:val="00895FF8"/>
    <w:rsid w:val="00896B02"/>
    <w:rsid w:val="008A0B42"/>
    <w:rsid w:val="008A304D"/>
    <w:rsid w:val="008A428D"/>
    <w:rsid w:val="008A46B6"/>
    <w:rsid w:val="008C3356"/>
    <w:rsid w:val="008D0560"/>
    <w:rsid w:val="008D0F7C"/>
    <w:rsid w:val="008D2E5F"/>
    <w:rsid w:val="008D70B0"/>
    <w:rsid w:val="008E582D"/>
    <w:rsid w:val="008E7E61"/>
    <w:rsid w:val="008F2F68"/>
    <w:rsid w:val="008F49C0"/>
    <w:rsid w:val="008F550F"/>
    <w:rsid w:val="009230A4"/>
    <w:rsid w:val="0092795D"/>
    <w:rsid w:val="00930C60"/>
    <w:rsid w:val="00935F25"/>
    <w:rsid w:val="009409D8"/>
    <w:rsid w:val="00941CB6"/>
    <w:rsid w:val="00942966"/>
    <w:rsid w:val="0095503F"/>
    <w:rsid w:val="0095527E"/>
    <w:rsid w:val="0095609A"/>
    <w:rsid w:val="009561FA"/>
    <w:rsid w:val="00956C8E"/>
    <w:rsid w:val="00957161"/>
    <w:rsid w:val="00960947"/>
    <w:rsid w:val="00964625"/>
    <w:rsid w:val="009673BD"/>
    <w:rsid w:val="00973FF4"/>
    <w:rsid w:val="00974219"/>
    <w:rsid w:val="00975D65"/>
    <w:rsid w:val="009762F6"/>
    <w:rsid w:val="00976CDB"/>
    <w:rsid w:val="00980DBC"/>
    <w:rsid w:val="00983066"/>
    <w:rsid w:val="00983631"/>
    <w:rsid w:val="00985E7C"/>
    <w:rsid w:val="00987202"/>
    <w:rsid w:val="009919F2"/>
    <w:rsid w:val="00992591"/>
    <w:rsid w:val="0099602C"/>
    <w:rsid w:val="0099765C"/>
    <w:rsid w:val="009A1541"/>
    <w:rsid w:val="009A26F9"/>
    <w:rsid w:val="009A6FF1"/>
    <w:rsid w:val="009B2050"/>
    <w:rsid w:val="009B5680"/>
    <w:rsid w:val="009B786F"/>
    <w:rsid w:val="009C5A56"/>
    <w:rsid w:val="009C64CA"/>
    <w:rsid w:val="009C73A6"/>
    <w:rsid w:val="009D2F1C"/>
    <w:rsid w:val="009F0967"/>
    <w:rsid w:val="009F1580"/>
    <w:rsid w:val="009F6A88"/>
    <w:rsid w:val="009F7C1E"/>
    <w:rsid w:val="00A10911"/>
    <w:rsid w:val="00A118AF"/>
    <w:rsid w:val="00A129F7"/>
    <w:rsid w:val="00A13D23"/>
    <w:rsid w:val="00A1456E"/>
    <w:rsid w:val="00A20F02"/>
    <w:rsid w:val="00A21509"/>
    <w:rsid w:val="00A218AC"/>
    <w:rsid w:val="00A242A1"/>
    <w:rsid w:val="00A25C70"/>
    <w:rsid w:val="00A32569"/>
    <w:rsid w:val="00A35088"/>
    <w:rsid w:val="00A3623C"/>
    <w:rsid w:val="00A3774B"/>
    <w:rsid w:val="00A41DF1"/>
    <w:rsid w:val="00A4328F"/>
    <w:rsid w:val="00A701FC"/>
    <w:rsid w:val="00A73462"/>
    <w:rsid w:val="00A77909"/>
    <w:rsid w:val="00A8190F"/>
    <w:rsid w:val="00A82EBF"/>
    <w:rsid w:val="00A8339E"/>
    <w:rsid w:val="00A83B85"/>
    <w:rsid w:val="00A92A64"/>
    <w:rsid w:val="00A9543E"/>
    <w:rsid w:val="00A97F39"/>
    <w:rsid w:val="00AA0CD4"/>
    <w:rsid w:val="00AB54BC"/>
    <w:rsid w:val="00AB579F"/>
    <w:rsid w:val="00AB5906"/>
    <w:rsid w:val="00AB7082"/>
    <w:rsid w:val="00AC73F7"/>
    <w:rsid w:val="00AD2153"/>
    <w:rsid w:val="00AD2A66"/>
    <w:rsid w:val="00AD55EA"/>
    <w:rsid w:val="00AD5C1B"/>
    <w:rsid w:val="00AD5DB9"/>
    <w:rsid w:val="00AD7C62"/>
    <w:rsid w:val="00AE0EB2"/>
    <w:rsid w:val="00AE27A8"/>
    <w:rsid w:val="00AE3851"/>
    <w:rsid w:val="00AF0697"/>
    <w:rsid w:val="00AF4693"/>
    <w:rsid w:val="00AF5239"/>
    <w:rsid w:val="00AF5D67"/>
    <w:rsid w:val="00AF6203"/>
    <w:rsid w:val="00B0204F"/>
    <w:rsid w:val="00B06D8C"/>
    <w:rsid w:val="00B07AE6"/>
    <w:rsid w:val="00B107E5"/>
    <w:rsid w:val="00B12631"/>
    <w:rsid w:val="00B16759"/>
    <w:rsid w:val="00B17126"/>
    <w:rsid w:val="00B21F52"/>
    <w:rsid w:val="00B27BCE"/>
    <w:rsid w:val="00B359EF"/>
    <w:rsid w:val="00B3601F"/>
    <w:rsid w:val="00B37176"/>
    <w:rsid w:val="00B41FDF"/>
    <w:rsid w:val="00B42E1F"/>
    <w:rsid w:val="00B46E4F"/>
    <w:rsid w:val="00B46F8A"/>
    <w:rsid w:val="00B4726C"/>
    <w:rsid w:val="00B47CF5"/>
    <w:rsid w:val="00B538E8"/>
    <w:rsid w:val="00B56ECB"/>
    <w:rsid w:val="00B6272F"/>
    <w:rsid w:val="00B65910"/>
    <w:rsid w:val="00B66C75"/>
    <w:rsid w:val="00B71D3D"/>
    <w:rsid w:val="00B773D3"/>
    <w:rsid w:val="00B77A0B"/>
    <w:rsid w:val="00B80F24"/>
    <w:rsid w:val="00B84015"/>
    <w:rsid w:val="00B86E65"/>
    <w:rsid w:val="00B97351"/>
    <w:rsid w:val="00BA1C8D"/>
    <w:rsid w:val="00BA77F7"/>
    <w:rsid w:val="00BB041B"/>
    <w:rsid w:val="00BB5323"/>
    <w:rsid w:val="00BC73B9"/>
    <w:rsid w:val="00BC7E0A"/>
    <w:rsid w:val="00BD409C"/>
    <w:rsid w:val="00BD738D"/>
    <w:rsid w:val="00BE1E5F"/>
    <w:rsid w:val="00BE222C"/>
    <w:rsid w:val="00BF1B99"/>
    <w:rsid w:val="00C0130E"/>
    <w:rsid w:val="00C0362F"/>
    <w:rsid w:val="00C04405"/>
    <w:rsid w:val="00C04617"/>
    <w:rsid w:val="00C1074C"/>
    <w:rsid w:val="00C10F3D"/>
    <w:rsid w:val="00C11413"/>
    <w:rsid w:val="00C132B9"/>
    <w:rsid w:val="00C13643"/>
    <w:rsid w:val="00C144B4"/>
    <w:rsid w:val="00C1573A"/>
    <w:rsid w:val="00C15E88"/>
    <w:rsid w:val="00C166AB"/>
    <w:rsid w:val="00C23A75"/>
    <w:rsid w:val="00C2576D"/>
    <w:rsid w:val="00C25F16"/>
    <w:rsid w:val="00C3045A"/>
    <w:rsid w:val="00C3283C"/>
    <w:rsid w:val="00C36D75"/>
    <w:rsid w:val="00C37AD7"/>
    <w:rsid w:val="00C37FF7"/>
    <w:rsid w:val="00C40C49"/>
    <w:rsid w:val="00C41443"/>
    <w:rsid w:val="00C42094"/>
    <w:rsid w:val="00C455BE"/>
    <w:rsid w:val="00C46EE8"/>
    <w:rsid w:val="00C5133B"/>
    <w:rsid w:val="00C53F00"/>
    <w:rsid w:val="00C54C6E"/>
    <w:rsid w:val="00C5565B"/>
    <w:rsid w:val="00C55A9E"/>
    <w:rsid w:val="00C62286"/>
    <w:rsid w:val="00C647D0"/>
    <w:rsid w:val="00C66571"/>
    <w:rsid w:val="00C74708"/>
    <w:rsid w:val="00C762B4"/>
    <w:rsid w:val="00C81374"/>
    <w:rsid w:val="00C82E4B"/>
    <w:rsid w:val="00C916DC"/>
    <w:rsid w:val="00C94011"/>
    <w:rsid w:val="00C96B77"/>
    <w:rsid w:val="00C9772F"/>
    <w:rsid w:val="00CA1EE2"/>
    <w:rsid w:val="00CA4FA7"/>
    <w:rsid w:val="00CA5AAA"/>
    <w:rsid w:val="00CB2D5D"/>
    <w:rsid w:val="00CB2FD9"/>
    <w:rsid w:val="00CB3760"/>
    <w:rsid w:val="00CC35AF"/>
    <w:rsid w:val="00CD5DC1"/>
    <w:rsid w:val="00CE3857"/>
    <w:rsid w:val="00CE6342"/>
    <w:rsid w:val="00CE6F9D"/>
    <w:rsid w:val="00CF0843"/>
    <w:rsid w:val="00CF1756"/>
    <w:rsid w:val="00D00FA7"/>
    <w:rsid w:val="00D01693"/>
    <w:rsid w:val="00D01F54"/>
    <w:rsid w:val="00D02134"/>
    <w:rsid w:val="00D03697"/>
    <w:rsid w:val="00D11530"/>
    <w:rsid w:val="00D159A3"/>
    <w:rsid w:val="00D40BA8"/>
    <w:rsid w:val="00D44213"/>
    <w:rsid w:val="00D4537B"/>
    <w:rsid w:val="00D45B92"/>
    <w:rsid w:val="00D56310"/>
    <w:rsid w:val="00D621F4"/>
    <w:rsid w:val="00D71D30"/>
    <w:rsid w:val="00D728E0"/>
    <w:rsid w:val="00D73A73"/>
    <w:rsid w:val="00D73DBC"/>
    <w:rsid w:val="00D76A64"/>
    <w:rsid w:val="00D77F9F"/>
    <w:rsid w:val="00D82090"/>
    <w:rsid w:val="00D821BF"/>
    <w:rsid w:val="00D8282A"/>
    <w:rsid w:val="00D95492"/>
    <w:rsid w:val="00D9656F"/>
    <w:rsid w:val="00DA0BB2"/>
    <w:rsid w:val="00DA19A0"/>
    <w:rsid w:val="00DB0CD1"/>
    <w:rsid w:val="00DB0DF2"/>
    <w:rsid w:val="00DB1ADD"/>
    <w:rsid w:val="00DB29C8"/>
    <w:rsid w:val="00DB2E0E"/>
    <w:rsid w:val="00DB4FEB"/>
    <w:rsid w:val="00DB6D11"/>
    <w:rsid w:val="00DC28C4"/>
    <w:rsid w:val="00DC2B97"/>
    <w:rsid w:val="00DD17C7"/>
    <w:rsid w:val="00DD31C8"/>
    <w:rsid w:val="00DD7109"/>
    <w:rsid w:val="00DE6BD0"/>
    <w:rsid w:val="00DF1229"/>
    <w:rsid w:val="00DF31C7"/>
    <w:rsid w:val="00DF4582"/>
    <w:rsid w:val="00DF62A5"/>
    <w:rsid w:val="00E008F1"/>
    <w:rsid w:val="00E00CC2"/>
    <w:rsid w:val="00E10E25"/>
    <w:rsid w:val="00E1181E"/>
    <w:rsid w:val="00E22F62"/>
    <w:rsid w:val="00E232E9"/>
    <w:rsid w:val="00E253F9"/>
    <w:rsid w:val="00E37814"/>
    <w:rsid w:val="00E37AB8"/>
    <w:rsid w:val="00E404E9"/>
    <w:rsid w:val="00E40F61"/>
    <w:rsid w:val="00E4311B"/>
    <w:rsid w:val="00E43BAB"/>
    <w:rsid w:val="00E4591C"/>
    <w:rsid w:val="00E4780E"/>
    <w:rsid w:val="00E47C1C"/>
    <w:rsid w:val="00E51618"/>
    <w:rsid w:val="00E54DF9"/>
    <w:rsid w:val="00E60E43"/>
    <w:rsid w:val="00E6339E"/>
    <w:rsid w:val="00E635C7"/>
    <w:rsid w:val="00E64AC9"/>
    <w:rsid w:val="00E703B6"/>
    <w:rsid w:val="00E71DBA"/>
    <w:rsid w:val="00E7412F"/>
    <w:rsid w:val="00E80563"/>
    <w:rsid w:val="00E82517"/>
    <w:rsid w:val="00E8362C"/>
    <w:rsid w:val="00E903B4"/>
    <w:rsid w:val="00E91684"/>
    <w:rsid w:val="00E92DD8"/>
    <w:rsid w:val="00E9517A"/>
    <w:rsid w:val="00E96783"/>
    <w:rsid w:val="00EA0B87"/>
    <w:rsid w:val="00EA2581"/>
    <w:rsid w:val="00EA599A"/>
    <w:rsid w:val="00EB14E8"/>
    <w:rsid w:val="00EB14F0"/>
    <w:rsid w:val="00EB7D10"/>
    <w:rsid w:val="00EC104B"/>
    <w:rsid w:val="00EC11E1"/>
    <w:rsid w:val="00ED4CC8"/>
    <w:rsid w:val="00EE0158"/>
    <w:rsid w:val="00EE2D6B"/>
    <w:rsid w:val="00EE601B"/>
    <w:rsid w:val="00EF0F1A"/>
    <w:rsid w:val="00EF0F20"/>
    <w:rsid w:val="00EF1AB7"/>
    <w:rsid w:val="00EF1FB5"/>
    <w:rsid w:val="00EF6621"/>
    <w:rsid w:val="00F00C70"/>
    <w:rsid w:val="00F05AC1"/>
    <w:rsid w:val="00F07B24"/>
    <w:rsid w:val="00F07D76"/>
    <w:rsid w:val="00F10837"/>
    <w:rsid w:val="00F1500F"/>
    <w:rsid w:val="00F152DF"/>
    <w:rsid w:val="00F32977"/>
    <w:rsid w:val="00F44C28"/>
    <w:rsid w:val="00F53A49"/>
    <w:rsid w:val="00F543B6"/>
    <w:rsid w:val="00F75C7C"/>
    <w:rsid w:val="00F833E8"/>
    <w:rsid w:val="00F8427F"/>
    <w:rsid w:val="00F86FAF"/>
    <w:rsid w:val="00F9001C"/>
    <w:rsid w:val="00F9252B"/>
    <w:rsid w:val="00F930A3"/>
    <w:rsid w:val="00F94540"/>
    <w:rsid w:val="00FB1255"/>
    <w:rsid w:val="00FB200E"/>
    <w:rsid w:val="00FB356C"/>
    <w:rsid w:val="00FB477F"/>
    <w:rsid w:val="00FB600B"/>
    <w:rsid w:val="00FB711A"/>
    <w:rsid w:val="00FB7E72"/>
    <w:rsid w:val="00FC0F00"/>
    <w:rsid w:val="00FC1D2C"/>
    <w:rsid w:val="00FC23D2"/>
    <w:rsid w:val="00FC2403"/>
    <w:rsid w:val="00FC5602"/>
    <w:rsid w:val="00FC6CB3"/>
    <w:rsid w:val="00FD363E"/>
    <w:rsid w:val="00FD527D"/>
    <w:rsid w:val="00FD5505"/>
    <w:rsid w:val="00FE0C92"/>
    <w:rsid w:val="00FE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8A0B39"/>
  <w15:docId w15:val="{45C9F311-D6C7-284B-B51C-71F3A49D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A2581"/>
    <w:rPr>
      <w:rFonts w:ascii="Tahoma" w:hAnsi="Tahoma"/>
      <w:spacing w:val="4"/>
      <w:sz w:val="16"/>
      <w:szCs w:val="18"/>
    </w:rPr>
  </w:style>
  <w:style w:type="paragraph" w:styleId="Heading1">
    <w:name w:val="heading 1"/>
    <w:basedOn w:val="Normal"/>
    <w:next w:val="Normal"/>
    <w:qFormat/>
    <w:rsid w:val="00E43BAB"/>
    <w:pPr>
      <w:outlineLvl w:val="0"/>
    </w:pPr>
    <w:rPr>
      <w:sz w:val="40"/>
      <w:szCs w:val="40"/>
    </w:rPr>
  </w:style>
  <w:style w:type="paragraph" w:styleId="Heading2">
    <w:name w:val="heading 2"/>
    <w:basedOn w:val="Heading1"/>
    <w:next w:val="Normal"/>
    <w:qFormat/>
    <w:rsid w:val="00AE3851"/>
    <w:pPr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43BAB"/>
    <w:pPr>
      <w:outlineLvl w:val="2"/>
    </w:pPr>
    <w:rPr>
      <w:caps/>
      <w:color w:val="999999"/>
      <w:sz w:val="32"/>
    </w:rPr>
  </w:style>
  <w:style w:type="paragraph" w:styleId="Heading4">
    <w:name w:val="heading 4"/>
    <w:basedOn w:val="Normal"/>
    <w:next w:val="Normal"/>
    <w:qFormat/>
    <w:rsid w:val="00456620"/>
    <w:pPr>
      <w:framePr w:hSpace="187" w:wrap="around" w:vAnchor="page" w:hAnchor="page" w:xAlign="center" w:y="1441"/>
      <w:suppressOverlap/>
      <w:outlineLvl w:val="3"/>
    </w:pPr>
    <w:rPr>
      <w:caps/>
      <w:szCs w:val="16"/>
    </w:rPr>
  </w:style>
  <w:style w:type="paragraph" w:styleId="Heading5">
    <w:name w:val="heading 5"/>
    <w:basedOn w:val="Normal"/>
    <w:next w:val="Normal"/>
    <w:qFormat/>
    <w:rsid w:val="00456620"/>
    <w:pPr>
      <w:jc w:val="right"/>
      <w:outlineLvl w:val="4"/>
    </w:pPr>
    <w:rPr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Heading">
    <w:name w:val="All Caps Heading"/>
    <w:basedOn w:val="Normal"/>
    <w:rsid w:val="00CB3760"/>
    <w:rPr>
      <w:b/>
      <w:caps/>
      <w:color w:val="808080"/>
      <w:sz w:val="14"/>
      <w:szCs w:val="16"/>
    </w:rPr>
  </w:style>
  <w:style w:type="paragraph" w:styleId="BalloonText">
    <w:name w:val="Balloon Text"/>
    <w:basedOn w:val="Normal"/>
    <w:semiHidden/>
    <w:rsid w:val="00CB3760"/>
    <w:rPr>
      <w:rFonts w:cs="Tahoma"/>
      <w:szCs w:val="16"/>
    </w:rPr>
  </w:style>
  <w:style w:type="character" w:styleId="Hyperlink">
    <w:name w:val="Hyperlink"/>
    <w:uiPriority w:val="99"/>
    <w:rsid w:val="0024591F"/>
    <w:rPr>
      <w:color w:val="auto"/>
      <w:u w:val="single"/>
    </w:rPr>
  </w:style>
  <w:style w:type="paragraph" w:styleId="ListParagraph">
    <w:name w:val="List Paragraph"/>
    <w:basedOn w:val="Normal"/>
    <w:uiPriority w:val="34"/>
    <w:qFormat/>
    <w:rsid w:val="00EA0B87"/>
    <w:pPr>
      <w:ind w:left="720"/>
      <w:contextualSpacing/>
    </w:pPr>
  </w:style>
  <w:style w:type="table" w:styleId="TableGrid">
    <w:name w:val="Table Grid"/>
    <w:basedOn w:val="TableNormal"/>
    <w:rsid w:val="006A0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nhideWhenUsed/>
    <w:rsid w:val="00AA0C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A0CD4"/>
    <w:rPr>
      <w:rFonts w:ascii="Tahoma" w:hAnsi="Tahoma"/>
      <w:spacing w:val="4"/>
      <w:sz w:val="16"/>
      <w:szCs w:val="18"/>
    </w:rPr>
  </w:style>
  <w:style w:type="character" w:styleId="PageNumber">
    <w:name w:val="page number"/>
    <w:basedOn w:val="DefaultParagraphFont"/>
    <w:semiHidden/>
    <w:unhideWhenUsed/>
    <w:rsid w:val="00AA0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1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1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86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15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Shantell\Documents\Shantell\Meetings\General%20Minutes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2BF45E-7DEE-4E44-BD12-1734B5AC8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C:\Users\Shantell\Documents\Shantell\Meetings\General Minutes Template.dot</Template>
  <TotalTime>20</TotalTime>
  <Pages>3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Shantell Cummins</dc:creator>
  <cp:keywords/>
  <dc:description/>
  <cp:lastModifiedBy>Microsoft Office User</cp:lastModifiedBy>
  <cp:revision>7</cp:revision>
  <cp:lastPrinted>2020-11-23T20:46:00Z</cp:lastPrinted>
  <dcterms:created xsi:type="dcterms:W3CDTF">2020-11-23T20:33:00Z</dcterms:created>
  <dcterms:modified xsi:type="dcterms:W3CDTF">2020-12-07T18:29:00Z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TC010184111033</vt:lpwstr>
  </property>
</Properties>
</file>