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70A" w:rsidRPr="003D3122" w:rsidRDefault="003D3122">
      <w:pPr>
        <w:rPr>
          <w:b/>
          <w:u w:val="single"/>
        </w:rPr>
      </w:pPr>
      <w:r w:rsidRPr="003D3122">
        <w:rPr>
          <w:b/>
          <w:u w:val="single"/>
        </w:rPr>
        <w:t>Member</w:t>
      </w:r>
      <w:r w:rsidR="00515978">
        <w:rPr>
          <w:b/>
          <w:u w:val="single"/>
        </w:rPr>
        <w:t>s</w:t>
      </w:r>
      <w:r w:rsidRPr="003D3122">
        <w:rPr>
          <w:b/>
          <w:u w:val="single"/>
        </w:rPr>
        <w:t xml:space="preserve"> Present</w:t>
      </w:r>
    </w:p>
    <w:p w:rsidR="003D3122" w:rsidRDefault="003E6EFF">
      <w:r>
        <w:t>Mayor Amy Sundstrom</w:t>
      </w:r>
      <w:r w:rsidR="007D0D59">
        <w:t>;</w:t>
      </w:r>
      <w:r w:rsidR="00CA23FF">
        <w:t xml:space="preserve"> Council P</w:t>
      </w:r>
      <w:r w:rsidR="00E454F1">
        <w:t>erson Pat Sundstrom</w:t>
      </w:r>
      <w:r w:rsidR="007D0D59">
        <w:t>;</w:t>
      </w:r>
      <w:r w:rsidR="00D05893">
        <w:t xml:space="preserve"> Council</w:t>
      </w:r>
      <w:r w:rsidR="00F44A64">
        <w:t xml:space="preserve"> Person Sam Payne</w:t>
      </w:r>
      <w:r w:rsidR="007D0D59">
        <w:t>;</w:t>
      </w:r>
      <w:r w:rsidR="003831A9">
        <w:t xml:space="preserve"> Cou</w:t>
      </w:r>
      <w:r w:rsidR="007D0D59">
        <w:t xml:space="preserve">ncilperson </w:t>
      </w:r>
      <w:r w:rsidR="008A7B85">
        <w:t>Lind</w:t>
      </w:r>
      <w:r w:rsidR="007D0D59">
        <w:t>say Edwards;</w:t>
      </w:r>
      <w:r w:rsidR="003831A9">
        <w:t xml:space="preserve"> Council Person Mike Christensen</w:t>
      </w:r>
    </w:p>
    <w:p w:rsidR="003D3122" w:rsidRDefault="003D3122">
      <w:pPr>
        <w:rPr>
          <w:b/>
          <w:u w:val="single"/>
        </w:rPr>
      </w:pPr>
      <w:r>
        <w:rPr>
          <w:b/>
          <w:u w:val="single"/>
        </w:rPr>
        <w:t>Other</w:t>
      </w:r>
      <w:r w:rsidR="00515978">
        <w:rPr>
          <w:b/>
          <w:u w:val="single"/>
        </w:rPr>
        <w:t>s in A</w:t>
      </w:r>
      <w:r>
        <w:rPr>
          <w:b/>
          <w:u w:val="single"/>
        </w:rPr>
        <w:t>ttendance</w:t>
      </w:r>
    </w:p>
    <w:p w:rsidR="00570DD5" w:rsidRDefault="003831A9">
      <w:r>
        <w:t>C</w:t>
      </w:r>
      <w:r w:rsidR="007D0D59">
        <w:t>heryl Johnson;</w:t>
      </w:r>
      <w:r>
        <w:t xml:space="preserve"> Liberty Mason</w:t>
      </w:r>
    </w:p>
    <w:p w:rsidR="00486FD4" w:rsidRPr="00EE00EF" w:rsidRDefault="00515978">
      <w:pPr>
        <w:rPr>
          <w:b/>
          <w:u w:val="single"/>
        </w:rPr>
      </w:pPr>
      <w:r w:rsidRPr="00EE00EF">
        <w:rPr>
          <w:b/>
          <w:u w:val="single"/>
        </w:rPr>
        <w:t>Call to</w:t>
      </w:r>
      <w:r w:rsidR="003D3122" w:rsidRPr="00EE00EF">
        <w:rPr>
          <w:b/>
          <w:u w:val="single"/>
        </w:rPr>
        <w:t xml:space="preserve"> Order</w:t>
      </w:r>
    </w:p>
    <w:p w:rsidR="003831A9" w:rsidRDefault="00570DD5" w:rsidP="00EE00EF">
      <w:r>
        <w:t>Amy</w:t>
      </w:r>
      <w:r w:rsidR="003D3122">
        <w:t xml:space="preserve"> cal</w:t>
      </w:r>
      <w:r w:rsidR="00B82C28">
        <w:t>led the mee</w:t>
      </w:r>
      <w:r w:rsidR="00553DD9">
        <w:t>ting t</w:t>
      </w:r>
      <w:r w:rsidR="00027BFB">
        <w:t>o order</w:t>
      </w:r>
      <w:r w:rsidR="00D558D6">
        <w:t xml:space="preserve"> </w:t>
      </w:r>
      <w:r w:rsidR="007D0D59">
        <w:t>at 7:06 pm; l</w:t>
      </w:r>
      <w:r w:rsidR="003831A9">
        <w:t>ed the meeting in the U</w:t>
      </w:r>
      <w:r w:rsidR="007D0D59">
        <w:t>.</w:t>
      </w:r>
      <w:r w:rsidR="003831A9">
        <w:t>S</w:t>
      </w:r>
      <w:r w:rsidR="007D0D59">
        <w:t>.</w:t>
      </w:r>
      <w:r w:rsidR="003831A9">
        <w:t xml:space="preserve"> Pledge of Allegiance</w:t>
      </w:r>
      <w:r w:rsidR="007D0D59">
        <w:t>.</w:t>
      </w:r>
    </w:p>
    <w:p w:rsidR="003831A9" w:rsidRDefault="003831A9" w:rsidP="00EE00EF">
      <w:r w:rsidRPr="003831A9">
        <w:rPr>
          <w:b/>
          <w:u w:val="single"/>
        </w:rPr>
        <w:t>Public Budget Hearing</w:t>
      </w:r>
    </w:p>
    <w:p w:rsidR="003831A9" w:rsidRDefault="003831A9" w:rsidP="00EE00EF">
      <w:r>
        <w:t>Sam reported that budget changes that we</w:t>
      </w:r>
      <w:r w:rsidR="007D0D59">
        <w:t xml:space="preserve">re made since last meeting </w:t>
      </w:r>
      <w:r w:rsidR="00DA7BB9">
        <w:t xml:space="preserve">maintain budget neutrality – they merely </w:t>
      </w:r>
      <w:r w:rsidR="003C10E0">
        <w:t>re</w:t>
      </w:r>
      <w:r w:rsidR="00DA7BB9">
        <w:t xml:space="preserve">assigned Pioneer Day Celebration funds. </w:t>
      </w:r>
      <w:r w:rsidR="00EF7C3B">
        <w:t xml:space="preserve"> </w:t>
      </w:r>
      <w:r>
        <w:t>Amy opened the floor for input and questions from council</w:t>
      </w:r>
      <w:r w:rsidR="007D0D59">
        <w:t xml:space="preserve"> </w:t>
      </w:r>
      <w:r>
        <w:t>member</w:t>
      </w:r>
      <w:r w:rsidR="007D0D59">
        <w:t xml:space="preserve">s and the public.  There were </w:t>
      </w:r>
      <w:r w:rsidR="003931E8">
        <w:t>neither questions nor</w:t>
      </w:r>
      <w:r>
        <w:t xml:space="preserve"> input.</w:t>
      </w:r>
    </w:p>
    <w:p w:rsidR="003831A9" w:rsidRDefault="003831A9" w:rsidP="00EE00EF">
      <w:r>
        <w:t>Pat ma</w:t>
      </w:r>
      <w:r w:rsidR="003C10E0">
        <w:t>de a motion to accept both the G</w:t>
      </w:r>
      <w:r>
        <w:t>eneral</w:t>
      </w:r>
      <w:r w:rsidR="003C10E0">
        <w:t xml:space="preserve"> Fund</w:t>
      </w:r>
      <w:r>
        <w:t xml:space="preserve"> </w:t>
      </w:r>
      <w:r w:rsidR="003C10E0">
        <w:t>and E</w:t>
      </w:r>
      <w:r>
        <w:t>nterprise</w:t>
      </w:r>
      <w:r w:rsidR="003C10E0">
        <w:t xml:space="preserve"> Fund</w:t>
      </w:r>
      <w:r>
        <w:t xml:space="preserve"> budgets as presented.  </w:t>
      </w:r>
      <w:r w:rsidR="008A7B85">
        <w:t>Lind</w:t>
      </w:r>
      <w:r>
        <w:t xml:space="preserve">say seconded the motion.  Amy: aye, Sam: aye, Pat: aye, </w:t>
      </w:r>
      <w:r w:rsidR="008A7B85">
        <w:t>Lind</w:t>
      </w:r>
      <w:r>
        <w:t xml:space="preserve">say: aye, Mike: aye. </w:t>
      </w:r>
      <w:r w:rsidR="007D0D59">
        <w:t xml:space="preserve"> Motion passed – General Fund Budget and Enterprise Fund Budgets both approved.</w:t>
      </w:r>
    </w:p>
    <w:p w:rsidR="003831A9" w:rsidRPr="003831A9" w:rsidRDefault="003831A9" w:rsidP="00EE00EF">
      <w:r>
        <w:t xml:space="preserve">Pat moved to adjourn the Public Hearing.  Sam seconded the motion.  Amy: aye, Sam: aye, Pat: aye, </w:t>
      </w:r>
      <w:r w:rsidR="008A7B85">
        <w:t>Lind</w:t>
      </w:r>
      <w:r>
        <w:t>say: aye, Mike: aye.  Motion passed – public hearing adjourned.</w:t>
      </w:r>
    </w:p>
    <w:p w:rsidR="00027BFB" w:rsidRDefault="00027BFB">
      <w:pPr>
        <w:rPr>
          <w:b/>
          <w:u w:val="single"/>
        </w:rPr>
      </w:pPr>
      <w:r>
        <w:rPr>
          <w:b/>
          <w:u w:val="single"/>
        </w:rPr>
        <w:t>Minutes</w:t>
      </w:r>
    </w:p>
    <w:p w:rsidR="003831A9" w:rsidRDefault="00D4790E" w:rsidP="00E63F51">
      <w:r>
        <w:t>Pat</w:t>
      </w:r>
      <w:r w:rsidR="003831A9">
        <w:t xml:space="preserve"> made a motion to accept the June</w:t>
      </w:r>
      <w:r>
        <w:t xml:space="preserve"> </w:t>
      </w:r>
      <w:r w:rsidR="00C811DD">
        <w:t xml:space="preserve">2020 </w:t>
      </w:r>
      <w:r>
        <w:t>minutes with one grammatical correct</w:t>
      </w:r>
      <w:r w:rsidR="00CA23FF">
        <w:t>i</w:t>
      </w:r>
      <w:r w:rsidR="003831A9">
        <w:t>on. Mike</w:t>
      </w:r>
      <w:r>
        <w:t xml:space="preserve"> seconded the motion.  </w:t>
      </w:r>
      <w:r w:rsidR="003831A9">
        <w:t xml:space="preserve">Amy: aye, Sam: aye, Pat: aye, </w:t>
      </w:r>
      <w:r w:rsidR="008A7B85">
        <w:t>Lind</w:t>
      </w:r>
      <w:r w:rsidR="003831A9">
        <w:t xml:space="preserve">say: aye, Mike: aye.  Motion passed.  </w:t>
      </w:r>
      <w:r w:rsidR="007D0D59">
        <w:t xml:space="preserve">June 2020 Meeting </w:t>
      </w:r>
      <w:r w:rsidR="003831A9">
        <w:t>Minutes approved.</w:t>
      </w:r>
    </w:p>
    <w:p w:rsidR="00D2578F" w:rsidRDefault="007D0D59" w:rsidP="00E63F51">
      <w:pPr>
        <w:rPr>
          <w:b/>
          <w:u w:val="single"/>
        </w:rPr>
      </w:pPr>
      <w:r>
        <w:rPr>
          <w:b/>
          <w:u w:val="single"/>
        </w:rPr>
        <w:t>Open I</w:t>
      </w:r>
      <w:r w:rsidR="00D2578F">
        <w:rPr>
          <w:b/>
          <w:u w:val="single"/>
        </w:rPr>
        <w:t>nvoice</w:t>
      </w:r>
      <w:r>
        <w:rPr>
          <w:b/>
          <w:u w:val="single"/>
        </w:rPr>
        <w:t xml:space="preserve"> Report</w:t>
      </w:r>
    </w:p>
    <w:p w:rsidR="007D0D59" w:rsidRDefault="007D0D59" w:rsidP="00E63F51">
      <w:r>
        <w:t xml:space="preserve">Pat questioned the Jones Ace Hardware bills, Liberty reported that they were for concrete and sprinklers.  Pat </w:t>
      </w:r>
      <w:r w:rsidR="00C811DD">
        <w:t>made a motion to pay the</w:t>
      </w:r>
      <w:r w:rsidR="00D2578F">
        <w:t xml:space="preserve"> bills</w:t>
      </w:r>
      <w:r w:rsidR="004A21C6">
        <w:t xml:space="preserve">, </w:t>
      </w:r>
      <w:r>
        <w:t>Mike</w:t>
      </w:r>
      <w:r w:rsidR="00D2578F">
        <w:t xml:space="preserve"> seconded the motion</w:t>
      </w:r>
      <w:r w:rsidR="004A21C6">
        <w:t xml:space="preserve">. </w:t>
      </w:r>
      <w:r w:rsidR="00D2578F">
        <w:t xml:space="preserve"> Mayor called for a roll call </w:t>
      </w:r>
      <w:r>
        <w:t xml:space="preserve">Amy: aye, Sam: aye, Pat: aye, </w:t>
      </w:r>
      <w:r w:rsidR="008A7B85">
        <w:t>Lind</w:t>
      </w:r>
      <w:r>
        <w:t>say: aye, Mike: aye.  Motion passed – all open invoices reported are approved for payment.</w:t>
      </w:r>
    </w:p>
    <w:p w:rsidR="007D0D59" w:rsidRDefault="007D0D59" w:rsidP="007D0D59">
      <w:pPr>
        <w:rPr>
          <w:b/>
          <w:u w:val="single"/>
        </w:rPr>
      </w:pPr>
      <w:r>
        <w:rPr>
          <w:b/>
          <w:u w:val="single"/>
        </w:rPr>
        <w:t>Mayor Report</w:t>
      </w:r>
    </w:p>
    <w:p w:rsidR="007D0D59" w:rsidRDefault="007D0D59" w:rsidP="007D0D59">
      <w:r>
        <w:t>Ma</w:t>
      </w:r>
      <w:r w:rsidR="00DA7BB9">
        <w:t>yor was unable to attend the</w:t>
      </w:r>
      <w:r>
        <w:t xml:space="preserve"> </w:t>
      </w:r>
      <w:r w:rsidR="00DA7BB9">
        <w:t>Public Lands and the</w:t>
      </w:r>
      <w:r>
        <w:t xml:space="preserve"> County Commiss</w:t>
      </w:r>
      <w:r w:rsidR="00C811DD">
        <w:t>ioner meetings this month.  She’ll</w:t>
      </w:r>
      <w:r>
        <w:t xml:space="preserve"> resume attending next month.</w:t>
      </w:r>
    </w:p>
    <w:p w:rsidR="003931E8" w:rsidRDefault="003931E8" w:rsidP="007D0D59"/>
    <w:p w:rsidR="002F3525" w:rsidRPr="002F3525" w:rsidRDefault="002F3525" w:rsidP="007D0D59">
      <w:pPr>
        <w:rPr>
          <w:b/>
          <w:u w:val="single"/>
        </w:rPr>
      </w:pPr>
      <w:r w:rsidRPr="002F3525">
        <w:rPr>
          <w:b/>
          <w:u w:val="single"/>
        </w:rPr>
        <w:lastRenderedPageBreak/>
        <w:t>Fire Chief Vacancy</w:t>
      </w:r>
    </w:p>
    <w:p w:rsidR="002F3525" w:rsidRDefault="007D0D59" w:rsidP="007D0D59">
      <w:r>
        <w:t xml:space="preserve">Amy announced that Andrew Childs resigned as Fire Chief and recommend that Justin Childs be reinstated as Fire Chief.  </w:t>
      </w:r>
      <w:r w:rsidR="002F3525">
        <w:t xml:space="preserve">She explained that </w:t>
      </w:r>
      <w:r w:rsidR="008A7B85">
        <w:t>Carrie</w:t>
      </w:r>
      <w:r>
        <w:t xml:space="preserve"> Childs would not resume the position of secretary.</w:t>
      </w:r>
      <w:r w:rsidR="002F3525">
        <w:t xml:space="preserve">  </w:t>
      </w:r>
      <w:r w:rsidR="00DA7BB9">
        <w:t xml:space="preserve"> </w:t>
      </w:r>
      <w:r w:rsidR="002F3525">
        <w:t>Pat agreed this arrangement would be good and would hopefully mitigate friction between Fire Department and Town administration.</w:t>
      </w:r>
      <w:r w:rsidR="00EF7C3B">
        <w:t xml:space="preserve"> </w:t>
      </w:r>
      <w:r w:rsidR="002F3525">
        <w:t xml:space="preserve">Sam reminded the </w:t>
      </w:r>
      <w:r w:rsidR="003C10E0">
        <w:t xml:space="preserve">council </w:t>
      </w:r>
      <w:r w:rsidR="002F3525">
        <w:t xml:space="preserve">that it may be </w:t>
      </w:r>
      <w:r w:rsidR="003C10E0">
        <w:t>un</w:t>
      </w:r>
      <w:r w:rsidR="002F3525">
        <w:t>wise to keep key Fire Department roles within one family.  He recommended Jack Funk as a candidate due to Jack’s skills in organizing and leadership.</w:t>
      </w:r>
      <w:r w:rsidR="00EF7C3B">
        <w:t xml:space="preserve"> </w:t>
      </w:r>
      <w:r w:rsidR="002F3525">
        <w:t xml:space="preserve">Amy </w:t>
      </w:r>
      <w:r w:rsidR="003C10E0">
        <w:t>explained that</w:t>
      </w:r>
      <w:r w:rsidR="002F3525">
        <w:t xml:space="preserve"> her recommendation of Justin was based on </w:t>
      </w:r>
      <w:r w:rsidR="003C10E0">
        <w:t xml:space="preserve">his </w:t>
      </w:r>
      <w:r w:rsidR="002F3525">
        <w:t>experience rather than his family relations.</w:t>
      </w:r>
      <w:r w:rsidR="00EF7C3B">
        <w:t xml:space="preserve"> </w:t>
      </w:r>
      <w:r w:rsidR="003C10E0">
        <w:t xml:space="preserve">Pat suggested </w:t>
      </w:r>
      <w:r w:rsidR="002F3525">
        <w:t>that Ja</w:t>
      </w:r>
      <w:r w:rsidR="003C10E0">
        <w:t xml:space="preserve">ck Funk </w:t>
      </w:r>
      <w:r w:rsidR="002F3525">
        <w:t>apply for the position if he wanted</w:t>
      </w:r>
      <w:r w:rsidR="003C10E0">
        <w:t xml:space="preserve"> to</w:t>
      </w:r>
      <w:r w:rsidR="002F3525">
        <w:t>, but observed that Jack is not a current member of the Fire Department (in any capacity).</w:t>
      </w:r>
    </w:p>
    <w:p w:rsidR="007D0D59" w:rsidRDefault="001D59A1" w:rsidP="002F3525">
      <w:pPr>
        <w:rPr>
          <w:b/>
          <w:u w:val="single"/>
        </w:rPr>
      </w:pPr>
      <w:r>
        <w:t>Pat moved to appoint</w:t>
      </w:r>
      <w:r w:rsidR="002F3525">
        <w:t xml:space="preserve"> Justin Childs as Fire Chief.  </w:t>
      </w:r>
      <w:r w:rsidR="008A7B85">
        <w:t>Lind</w:t>
      </w:r>
      <w:r w:rsidR="002F3525">
        <w:t xml:space="preserve">say seconded the motion.  Amy: aye, Sam: nay, Pat: aye, </w:t>
      </w:r>
      <w:r w:rsidR="008A7B85">
        <w:t>Lind</w:t>
      </w:r>
      <w:r w:rsidR="002F3525">
        <w:t>say: aye, Mike: aye.  Motion passed – Justin Childs will be appointed Fire Chief.</w:t>
      </w:r>
      <w:r w:rsidR="002F3525">
        <w:rPr>
          <w:b/>
          <w:u w:val="single"/>
        </w:rPr>
        <w:t xml:space="preserve"> </w:t>
      </w:r>
    </w:p>
    <w:p w:rsidR="001D59A1" w:rsidRDefault="001D59A1" w:rsidP="002F3525">
      <w:r>
        <w:rPr>
          <w:b/>
          <w:u w:val="single"/>
        </w:rPr>
        <w:t>CARES Funding</w:t>
      </w:r>
    </w:p>
    <w:p w:rsidR="00DA7BB9" w:rsidRDefault="001D59A1" w:rsidP="002F3525">
      <w:r>
        <w:t xml:space="preserve">Amy reported that Emery will receive a CARES Act grant from the US Government </w:t>
      </w:r>
      <w:r w:rsidR="00DA7BB9">
        <w:t>of</w:t>
      </w:r>
      <w:r>
        <w:t xml:space="preserve"> approximately $28,000. CARES funding will be used to purchase supplies and services directly related to the</w:t>
      </w:r>
      <w:r w:rsidR="00DA7BB9">
        <w:t xml:space="preserve"> COVID pandemic. </w:t>
      </w:r>
      <w:r>
        <w:t>Excess monies will be pooled with Emery County funds and be disbursed via a local grant process to local businesses demonstrating a negativ</w:t>
      </w:r>
      <w:r w:rsidR="00DA7BB9">
        <w:t>e impact from the pandemic.  Emery C</w:t>
      </w:r>
      <w:r>
        <w:t xml:space="preserve">ounty will </w:t>
      </w:r>
      <w:r w:rsidR="00AF56AD">
        <w:t>administer</w:t>
      </w:r>
      <w:r>
        <w:t xml:space="preserve"> </w:t>
      </w:r>
      <w:r w:rsidR="00DA7BB9">
        <w:t>these grants.</w:t>
      </w:r>
    </w:p>
    <w:p w:rsidR="001D59A1" w:rsidRDefault="00DA7BB9" w:rsidP="002F3525">
      <w:r>
        <w:t xml:space="preserve"> </w:t>
      </w:r>
      <w:r w:rsidR="001D59A1">
        <w:t>Amy asked for volunteers to attend future CARES Act meetings with</w:t>
      </w:r>
      <w:r>
        <w:t xml:space="preserve"> her</w:t>
      </w:r>
      <w:r w:rsidR="001D59A1">
        <w:t xml:space="preserve">.  </w:t>
      </w:r>
      <w:r w:rsidR="008A7B85">
        <w:t>Lind</w:t>
      </w:r>
      <w:r w:rsidR="001D59A1">
        <w:t>say volunteered.</w:t>
      </w:r>
    </w:p>
    <w:p w:rsidR="00D2578F" w:rsidRDefault="00DA7BB9" w:rsidP="0084285D">
      <w:r>
        <w:rPr>
          <w:b/>
          <w:u w:val="single"/>
        </w:rPr>
        <w:t>Recreation Center Locks and Keys</w:t>
      </w:r>
    </w:p>
    <w:p w:rsidR="00DA7BB9" w:rsidRDefault="00DA7BB9" w:rsidP="0084285D">
      <w:r>
        <w:t xml:space="preserve">Amy requested that the </w:t>
      </w:r>
      <w:proofErr w:type="spellStart"/>
      <w:r>
        <w:t>Rec</w:t>
      </w:r>
      <w:proofErr w:type="spellEnd"/>
      <w:r>
        <w:t xml:space="preserve"> Center be rekeyed.  At present, there a</w:t>
      </w:r>
      <w:r w:rsidR="003C10E0">
        <w:t>re two different keyed locks;</w:t>
      </w:r>
      <w:r>
        <w:t xml:space="preserve"> also many town members possess illicit keys giving them unauthorized access.  Rekeying the locks will solve both problems.  No motion was made.</w:t>
      </w:r>
    </w:p>
    <w:p w:rsidR="007A689B" w:rsidRDefault="007A689B" w:rsidP="007A689B">
      <w:r>
        <w:rPr>
          <w:b/>
          <w:u w:val="single"/>
        </w:rPr>
        <w:t>Collections of Delinquent Utility Bills</w:t>
      </w:r>
    </w:p>
    <w:p w:rsidR="007A689B" w:rsidRDefault="007A689B" w:rsidP="007A689B">
      <w:r>
        <w:t>Amy explained that Emery needs to update its policies and procedures regarding delinquent utility accounts.  Some customers have moved from one home to another and have left large delinquent accounts unpaid.  Because accounts in the new location are opened under a different family member’s name, there is no recourse to collect the delinquent balance.  Council decided to seek advice from the town’s Legal Council.</w:t>
      </w:r>
    </w:p>
    <w:p w:rsidR="00326C17" w:rsidRDefault="007A689B" w:rsidP="007A689B">
      <w:r>
        <w:t xml:space="preserve">Discussion was held regarding accounts that are delinquent with regards to “glitches” in the meters.  </w:t>
      </w:r>
    </w:p>
    <w:p w:rsidR="007A689B" w:rsidRDefault="007A689B" w:rsidP="007A689B">
      <w:r>
        <w:t xml:space="preserve">The Bill </w:t>
      </w:r>
      <w:proofErr w:type="spellStart"/>
      <w:r>
        <w:t>Stansfield</w:t>
      </w:r>
      <w:proofErr w:type="spellEnd"/>
      <w:r>
        <w:t xml:space="preserve"> bill was determined to be a result of faulty pipes that Mr. </w:t>
      </w:r>
      <w:proofErr w:type="spellStart"/>
      <w:r>
        <w:t>Stansfield</w:t>
      </w:r>
      <w:proofErr w:type="spellEnd"/>
      <w:r>
        <w:t xml:space="preserve"> promptly repaired all leaks immediately upon learning about them.  </w:t>
      </w:r>
    </w:p>
    <w:p w:rsidR="007A689B" w:rsidRPr="00EF7C3B" w:rsidRDefault="007A689B" w:rsidP="007A689B">
      <w:r>
        <w:t xml:space="preserve">Pat moved to dismiss 100% of the delinquent charges shown on the Bill </w:t>
      </w:r>
      <w:proofErr w:type="spellStart"/>
      <w:r>
        <w:t>Stansfield</w:t>
      </w:r>
      <w:proofErr w:type="spellEnd"/>
      <w:r>
        <w:t xml:space="preserve"> account.  Mike seconded the motion.  Amy: aye, Sam: aye, Pat: aye, </w:t>
      </w:r>
      <w:r w:rsidR="008A7B85">
        <w:t>Lind</w:t>
      </w:r>
      <w:r>
        <w:t xml:space="preserve">say: aye, Mike: aye.  Motion passed – </w:t>
      </w:r>
      <w:proofErr w:type="spellStart"/>
      <w:r>
        <w:t>Stansfield</w:t>
      </w:r>
      <w:proofErr w:type="spellEnd"/>
      <w:r>
        <w:t xml:space="preserve"> bill reset to $0.</w:t>
      </w:r>
    </w:p>
    <w:p w:rsidR="007A689B" w:rsidRDefault="007A689B" w:rsidP="0084285D"/>
    <w:p w:rsidR="007A689B" w:rsidRDefault="007A689B" w:rsidP="0084285D">
      <w:r>
        <w:rPr>
          <w:b/>
          <w:u w:val="single"/>
        </w:rPr>
        <w:t>Pat Sundstrom</w:t>
      </w:r>
    </w:p>
    <w:p w:rsidR="007A689B" w:rsidRDefault="00533208" w:rsidP="0084285D">
      <w:r>
        <w:t xml:space="preserve">Pat noted </w:t>
      </w:r>
      <w:r w:rsidR="007A689B">
        <w:t>that Emery is on “the high side of middle”</w:t>
      </w:r>
      <w:r>
        <w:t xml:space="preserve"> with regard to water usage,</w:t>
      </w:r>
      <w:r w:rsidR="007A689B">
        <w:t xml:space="preserve"> but that we are not at risk of exceeding our allotted amount of water. </w:t>
      </w:r>
      <w:r>
        <w:t xml:space="preserve">  He reported that the CVSSD approved and implemented a rate increase for water overage use.  The</w:t>
      </w:r>
      <w:r w:rsidR="008A7B85">
        <w:t xml:space="preserve"> new rate for exceeding residential</w:t>
      </w:r>
      <w:r>
        <w:t xml:space="preserve"> limits is $1.90; and </w:t>
      </w:r>
      <w:r w:rsidR="008A7B85">
        <w:t xml:space="preserve">the rate for exceeding rural </w:t>
      </w:r>
      <w:r>
        <w:t>is $2.00.  Pat advised that these expenses be paid by any citizen who incurs them rather than be paid by the city.  A Public Hearing will be scheduled for the August 12</w:t>
      </w:r>
      <w:r w:rsidRPr="00533208">
        <w:rPr>
          <w:vertAlign w:val="superscript"/>
        </w:rPr>
        <w:t>th</w:t>
      </w:r>
      <w:r>
        <w:t xml:space="preserve"> meeting.</w:t>
      </w:r>
    </w:p>
    <w:p w:rsidR="00533208" w:rsidRDefault="00533208" w:rsidP="0084285D">
      <w:r>
        <w:rPr>
          <w:b/>
          <w:u w:val="single"/>
        </w:rPr>
        <w:t>Sam Payne</w:t>
      </w:r>
    </w:p>
    <w:p w:rsidR="00533208" w:rsidRPr="00533208" w:rsidRDefault="00533208" w:rsidP="0084285D">
      <w:r>
        <w:t xml:space="preserve">Sam reported that the budget looks good.  </w:t>
      </w:r>
      <w:r w:rsidR="00326C17">
        <w:t>He n</w:t>
      </w:r>
      <w:r>
        <w:t xml:space="preserve">oticed that there seems to be a spending increase by maintenance.  </w:t>
      </w:r>
      <w:r w:rsidR="00326C17">
        <w:t>Amy</w:t>
      </w:r>
      <w:r>
        <w:t xml:space="preserve"> explained that the town has a small fund set aside for maintenance and town improvement projects.  Sam recommended that we have Terry submit a plan for how he anticipates using these funds.  </w:t>
      </w:r>
      <w:r w:rsidR="008A7B85">
        <w:t>Lind</w:t>
      </w:r>
      <w:r>
        <w:t>say said it would be great to use them to remodel the bathrooms at the city park.</w:t>
      </w:r>
    </w:p>
    <w:p w:rsidR="007A689B" w:rsidRDefault="00533208" w:rsidP="0084285D">
      <w:r>
        <w:rPr>
          <w:b/>
          <w:u w:val="single"/>
        </w:rPr>
        <w:t>Mike Christensen</w:t>
      </w:r>
    </w:p>
    <w:p w:rsidR="00533208" w:rsidRDefault="00533208" w:rsidP="0084285D">
      <w:r>
        <w:t>All is well with building and zoning.  No new news.</w:t>
      </w:r>
    </w:p>
    <w:p w:rsidR="00533208" w:rsidRDefault="008A7B85" w:rsidP="0084285D">
      <w:r>
        <w:rPr>
          <w:b/>
          <w:u w:val="single"/>
        </w:rPr>
        <w:t>Lind</w:t>
      </w:r>
      <w:r w:rsidR="00533208">
        <w:rPr>
          <w:b/>
          <w:u w:val="single"/>
        </w:rPr>
        <w:t>say Edwards</w:t>
      </w:r>
    </w:p>
    <w:p w:rsidR="00533208" w:rsidRDefault="00533208" w:rsidP="0084285D">
      <w:r>
        <w:t>The Historical Committee has chosen an architectural firm to help with renovations of the Old Church</w:t>
      </w:r>
      <w:r w:rsidR="003931E8">
        <w:t xml:space="preserve">.  </w:t>
      </w:r>
      <w:r w:rsidR="00326C17">
        <w:t>They’ll begin with an assessment of the foundation</w:t>
      </w:r>
      <w:r w:rsidR="003931E8">
        <w:t>.  Mary Ellen is doing excellent work in finding grants to help fund the renovation and is currently seeking $3000 to meet some grant requirements.  Suggestions were made to approach the LDS Church repeatedly as a “squeaky wheel” approach seems to work well with them.</w:t>
      </w:r>
    </w:p>
    <w:p w:rsidR="003931E8" w:rsidRDefault="003931E8" w:rsidP="0084285D">
      <w:r>
        <w:t>The areas around the dumpsters is looking good – much cleaner and “people are finding the piles” of where to discard used tires and appliances.</w:t>
      </w:r>
    </w:p>
    <w:p w:rsidR="003931E8" w:rsidRDefault="003931E8" w:rsidP="0084285D">
      <w:r>
        <w:t xml:space="preserve">Amy reported that the Council of Governments is currently paying the </w:t>
      </w:r>
      <w:proofErr w:type="spellStart"/>
      <w:r>
        <w:t>tippage</w:t>
      </w:r>
      <w:proofErr w:type="spellEnd"/>
      <w:r>
        <w:t xml:space="preserve"> costs for roll off dumpsters, but that they would like to have cities begin sharing those costs.  Discussions are still underway within the COG as to whether cities will pay rates based on a per-ton or a per-container basis.</w:t>
      </w:r>
    </w:p>
    <w:p w:rsidR="003931E8" w:rsidRPr="003931E8" w:rsidRDefault="003931E8" w:rsidP="0084285D">
      <w:r>
        <w:rPr>
          <w:b/>
          <w:u w:val="single"/>
        </w:rPr>
        <w:t>Adjournment</w:t>
      </w:r>
    </w:p>
    <w:p w:rsidR="00D2578F" w:rsidRPr="00D2578F" w:rsidRDefault="00D2578F" w:rsidP="0084285D">
      <w:r>
        <w:t>Pat made</w:t>
      </w:r>
      <w:r w:rsidR="00BE60EE">
        <w:t xml:space="preserve"> a motion to adjourn</w:t>
      </w:r>
      <w:r w:rsidR="003931E8">
        <w:t xml:space="preserve">.  </w:t>
      </w:r>
      <w:r w:rsidR="008A7B85">
        <w:t>Lind</w:t>
      </w:r>
      <w:r w:rsidR="003931E8">
        <w:t>say</w:t>
      </w:r>
      <w:r w:rsidR="00BE60EE">
        <w:t xml:space="preserve"> seconded the motion.   </w:t>
      </w:r>
      <w:r w:rsidR="003931E8">
        <w:t xml:space="preserve">Amy: aye, Sam: aye, Pat: aye, </w:t>
      </w:r>
      <w:r w:rsidR="008A7B85">
        <w:t>Lind</w:t>
      </w:r>
      <w:r w:rsidR="003931E8">
        <w:t>say: aye, Mike: aye.</w:t>
      </w:r>
      <w:r>
        <w:t xml:space="preserve"> </w:t>
      </w:r>
    </w:p>
    <w:p w:rsidR="00D11982" w:rsidRDefault="00F6356D" w:rsidP="00F11015">
      <w:r>
        <w:t xml:space="preserve">Amy </w:t>
      </w:r>
      <w:r w:rsidR="008A7B85">
        <w:t xml:space="preserve">K. </w:t>
      </w:r>
      <w:r>
        <w:t>Sundstrom / Mayor</w:t>
      </w:r>
      <w:r w:rsidR="00F11015">
        <w:t xml:space="preserve">                                            </w:t>
      </w:r>
      <w:r w:rsidR="002F66DA">
        <w:t xml:space="preserve">                         </w:t>
      </w:r>
      <w:r w:rsidR="00D4790E">
        <w:t>Attest: Liberty Mason</w:t>
      </w:r>
      <w:r w:rsidR="0084285D">
        <w:t xml:space="preserve">/Recorder </w:t>
      </w:r>
    </w:p>
    <w:p w:rsidR="00F11015" w:rsidRPr="003D3122" w:rsidRDefault="00F11015" w:rsidP="00F11015">
      <w:r>
        <w:t>________________________________________</w:t>
      </w:r>
      <w:r w:rsidR="002F66DA">
        <w:t xml:space="preserve">                         </w:t>
      </w:r>
      <w:r>
        <w:t>________________________________________</w:t>
      </w:r>
    </w:p>
    <w:sectPr w:rsidR="00F11015" w:rsidRPr="003D3122" w:rsidSect="002F66DA">
      <w:headerReference w:type="default"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8C1" w:rsidRDefault="00FC38C1" w:rsidP="003D3122">
      <w:pPr>
        <w:spacing w:after="0" w:line="240" w:lineRule="auto"/>
      </w:pPr>
      <w:r>
        <w:separator/>
      </w:r>
    </w:p>
  </w:endnote>
  <w:endnote w:type="continuationSeparator" w:id="0">
    <w:p w:rsidR="00FC38C1" w:rsidRDefault="00FC38C1" w:rsidP="003D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031" w:rsidRDefault="00F47031">
    <w:r>
      <w:t>Emery Town Council Minutes – July 2020</w:t>
    </w:r>
    <w:r>
      <w:tab/>
    </w:r>
    <w:r>
      <w:tab/>
    </w:r>
    <w:sdt>
      <w:sdtPr>
        <w:id w:val="250395305"/>
        <w:docPartObj>
          <w:docPartGallery w:val="Page Numbers (Top of Page)"/>
          <w:docPartUnique/>
        </w:docPartObj>
      </w:sdtPr>
      <w:sdtContent>
        <w:r>
          <w:tab/>
        </w:r>
        <w:r>
          <w:tab/>
        </w:r>
        <w:r>
          <w:tab/>
        </w:r>
        <w:r>
          <w:tab/>
        </w:r>
        <w:r>
          <w:tab/>
          <w:t xml:space="preserve">Page </w:t>
        </w:r>
        <w:fldSimple w:instr=" PAGE ">
          <w:r w:rsidR="008A7B85">
            <w:rPr>
              <w:noProof/>
            </w:rPr>
            <w:t>3</w:t>
          </w:r>
        </w:fldSimple>
        <w:r>
          <w:t xml:space="preserve"> of </w:t>
        </w:r>
        <w:fldSimple w:instr=" NUMPAGES  ">
          <w:r w:rsidR="008A7B85">
            <w:rPr>
              <w:noProof/>
            </w:rPr>
            <w:t>3</w:t>
          </w:r>
        </w:fldSimple>
      </w:sdtContent>
    </w:sdt>
  </w:p>
  <w:p w:rsidR="00F47031" w:rsidRDefault="00F470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8C1" w:rsidRDefault="00FC38C1" w:rsidP="003D3122">
      <w:pPr>
        <w:spacing w:after="0" w:line="240" w:lineRule="auto"/>
      </w:pPr>
      <w:r>
        <w:separator/>
      </w:r>
    </w:p>
  </w:footnote>
  <w:footnote w:type="continuationSeparator" w:id="0">
    <w:p w:rsidR="00FC38C1" w:rsidRDefault="00FC38C1" w:rsidP="003D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22" w:rsidRDefault="003D3122" w:rsidP="003D3122">
    <w:pPr>
      <w:spacing w:after="0"/>
      <w:jc w:val="center"/>
      <w:rPr>
        <w:rFonts w:ascii="Script MT Bold" w:hAnsi="Script MT Bold"/>
        <w:b/>
        <w:sz w:val="26"/>
        <w:szCs w:val="26"/>
      </w:rPr>
    </w:pPr>
    <w:r>
      <w:rPr>
        <w:rFonts w:ascii="Script MT Bold" w:hAnsi="Script MT Bold"/>
        <w:b/>
        <w:sz w:val="26"/>
        <w:szCs w:val="26"/>
      </w:rPr>
      <w:t>Emery Town, Utah</w:t>
    </w:r>
  </w:p>
  <w:p w:rsidR="003D3122" w:rsidRDefault="003D3122" w:rsidP="003D3122">
    <w:pPr>
      <w:spacing w:after="0"/>
      <w:jc w:val="center"/>
      <w:rPr>
        <w:rFonts w:ascii="Script MT Bold" w:hAnsi="Script MT Bold"/>
      </w:rPr>
    </w:pPr>
    <w:r>
      <w:rPr>
        <w:rFonts w:ascii="Script MT Bold" w:hAnsi="Script MT Bold"/>
      </w:rPr>
      <w:t>“A Better Life”</w:t>
    </w:r>
  </w:p>
  <w:p w:rsidR="00D24EA2" w:rsidRDefault="00D24EA2" w:rsidP="003D3122">
    <w:pPr>
      <w:spacing w:after="0"/>
      <w:jc w:val="center"/>
    </w:pPr>
    <w:r>
      <w:t>Town Council</w:t>
    </w:r>
  </w:p>
  <w:p w:rsidR="003D3122" w:rsidRDefault="003831A9" w:rsidP="003D3122">
    <w:pPr>
      <w:spacing w:after="0"/>
      <w:jc w:val="center"/>
    </w:pPr>
    <w:r>
      <w:t>July 8</w:t>
    </w:r>
    <w:r w:rsidR="006F3DEA">
      <w:t>, 2020</w:t>
    </w:r>
  </w:p>
  <w:p w:rsidR="003D3122" w:rsidRDefault="003D3122" w:rsidP="003D3122">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D29CE"/>
    <w:rsid w:val="00000879"/>
    <w:rsid w:val="00001106"/>
    <w:rsid w:val="00015C9C"/>
    <w:rsid w:val="00022CA3"/>
    <w:rsid w:val="00027BFB"/>
    <w:rsid w:val="00034B28"/>
    <w:rsid w:val="00046CAF"/>
    <w:rsid w:val="0005088C"/>
    <w:rsid w:val="000660E6"/>
    <w:rsid w:val="000765CF"/>
    <w:rsid w:val="000766DF"/>
    <w:rsid w:val="00080B42"/>
    <w:rsid w:val="00092E12"/>
    <w:rsid w:val="000935A2"/>
    <w:rsid w:val="000C1996"/>
    <w:rsid w:val="000F7CF8"/>
    <w:rsid w:val="00101D25"/>
    <w:rsid w:val="001036B6"/>
    <w:rsid w:val="001115F5"/>
    <w:rsid w:val="00112499"/>
    <w:rsid w:val="001129BC"/>
    <w:rsid w:val="00131CF6"/>
    <w:rsid w:val="00133870"/>
    <w:rsid w:val="0014657F"/>
    <w:rsid w:val="00166132"/>
    <w:rsid w:val="00170999"/>
    <w:rsid w:val="0017435E"/>
    <w:rsid w:val="00193DD4"/>
    <w:rsid w:val="001A13DA"/>
    <w:rsid w:val="001A280B"/>
    <w:rsid w:val="001B2202"/>
    <w:rsid w:val="001C5311"/>
    <w:rsid w:val="001D0804"/>
    <w:rsid w:val="001D1D07"/>
    <w:rsid w:val="001D3E9F"/>
    <w:rsid w:val="001D59A1"/>
    <w:rsid w:val="001D7AB9"/>
    <w:rsid w:val="001F1ACA"/>
    <w:rsid w:val="001F437C"/>
    <w:rsid w:val="001F7030"/>
    <w:rsid w:val="00203E53"/>
    <w:rsid w:val="0020477C"/>
    <w:rsid w:val="002220B7"/>
    <w:rsid w:val="00226B22"/>
    <w:rsid w:val="002270A2"/>
    <w:rsid w:val="002577AA"/>
    <w:rsid w:val="00266673"/>
    <w:rsid w:val="00274159"/>
    <w:rsid w:val="00286061"/>
    <w:rsid w:val="002C5B65"/>
    <w:rsid w:val="002C7C8F"/>
    <w:rsid w:val="002D29CE"/>
    <w:rsid w:val="002D3301"/>
    <w:rsid w:val="002F3525"/>
    <w:rsid w:val="002F66DA"/>
    <w:rsid w:val="00323A4F"/>
    <w:rsid w:val="00326C17"/>
    <w:rsid w:val="00347742"/>
    <w:rsid w:val="00360A4A"/>
    <w:rsid w:val="00362A12"/>
    <w:rsid w:val="0036341C"/>
    <w:rsid w:val="003831A9"/>
    <w:rsid w:val="003853B4"/>
    <w:rsid w:val="003931E8"/>
    <w:rsid w:val="00393D06"/>
    <w:rsid w:val="0039609A"/>
    <w:rsid w:val="00397424"/>
    <w:rsid w:val="003A6CB2"/>
    <w:rsid w:val="003C10E0"/>
    <w:rsid w:val="003D3122"/>
    <w:rsid w:val="003D7343"/>
    <w:rsid w:val="003E31D1"/>
    <w:rsid w:val="003E60E6"/>
    <w:rsid w:val="003E6EFF"/>
    <w:rsid w:val="003F4C49"/>
    <w:rsid w:val="004002B9"/>
    <w:rsid w:val="0040055E"/>
    <w:rsid w:val="004149EC"/>
    <w:rsid w:val="0043340E"/>
    <w:rsid w:val="0043758A"/>
    <w:rsid w:val="00463702"/>
    <w:rsid w:val="00486FD4"/>
    <w:rsid w:val="004A0AB8"/>
    <w:rsid w:val="004A21C6"/>
    <w:rsid w:val="004A3EE4"/>
    <w:rsid w:val="004A6176"/>
    <w:rsid w:val="004C0A43"/>
    <w:rsid w:val="004C7054"/>
    <w:rsid w:val="004E0FD9"/>
    <w:rsid w:val="004E36AA"/>
    <w:rsid w:val="004F065C"/>
    <w:rsid w:val="00503A52"/>
    <w:rsid w:val="0051233C"/>
    <w:rsid w:val="00515978"/>
    <w:rsid w:val="00533208"/>
    <w:rsid w:val="0054385E"/>
    <w:rsid w:val="00543EDA"/>
    <w:rsid w:val="00553DD9"/>
    <w:rsid w:val="00570DD5"/>
    <w:rsid w:val="00576BEE"/>
    <w:rsid w:val="00586943"/>
    <w:rsid w:val="00591B73"/>
    <w:rsid w:val="005D32E8"/>
    <w:rsid w:val="005D7547"/>
    <w:rsid w:val="005F1FB1"/>
    <w:rsid w:val="005F38E5"/>
    <w:rsid w:val="00603B19"/>
    <w:rsid w:val="00604826"/>
    <w:rsid w:val="00620254"/>
    <w:rsid w:val="00622C1E"/>
    <w:rsid w:val="00633A3B"/>
    <w:rsid w:val="00643FC8"/>
    <w:rsid w:val="00646D18"/>
    <w:rsid w:val="00651A23"/>
    <w:rsid w:val="00672609"/>
    <w:rsid w:val="00676976"/>
    <w:rsid w:val="00680CC4"/>
    <w:rsid w:val="00681115"/>
    <w:rsid w:val="00696F58"/>
    <w:rsid w:val="006A33E5"/>
    <w:rsid w:val="006A4339"/>
    <w:rsid w:val="006B1ADB"/>
    <w:rsid w:val="006C4281"/>
    <w:rsid w:val="006D001E"/>
    <w:rsid w:val="006D2883"/>
    <w:rsid w:val="006D69FF"/>
    <w:rsid w:val="006E3F66"/>
    <w:rsid w:val="006F3DEA"/>
    <w:rsid w:val="00711A15"/>
    <w:rsid w:val="0072363A"/>
    <w:rsid w:val="00732242"/>
    <w:rsid w:val="007365BC"/>
    <w:rsid w:val="007372A9"/>
    <w:rsid w:val="00750397"/>
    <w:rsid w:val="007527DE"/>
    <w:rsid w:val="00771A7F"/>
    <w:rsid w:val="00777604"/>
    <w:rsid w:val="00780181"/>
    <w:rsid w:val="00790036"/>
    <w:rsid w:val="007A689B"/>
    <w:rsid w:val="007B5CCC"/>
    <w:rsid w:val="007D0009"/>
    <w:rsid w:val="007D0D59"/>
    <w:rsid w:val="007D21E2"/>
    <w:rsid w:val="007D3F59"/>
    <w:rsid w:val="007D7B55"/>
    <w:rsid w:val="007F5261"/>
    <w:rsid w:val="00831E2F"/>
    <w:rsid w:val="00832D70"/>
    <w:rsid w:val="008363FE"/>
    <w:rsid w:val="008419FD"/>
    <w:rsid w:val="0084285D"/>
    <w:rsid w:val="00844105"/>
    <w:rsid w:val="008562D7"/>
    <w:rsid w:val="00860FC7"/>
    <w:rsid w:val="008639CA"/>
    <w:rsid w:val="00885618"/>
    <w:rsid w:val="008A7B85"/>
    <w:rsid w:val="008B4386"/>
    <w:rsid w:val="008B4CCA"/>
    <w:rsid w:val="008C6532"/>
    <w:rsid w:val="008C6F09"/>
    <w:rsid w:val="008C73AA"/>
    <w:rsid w:val="009061BD"/>
    <w:rsid w:val="00907C61"/>
    <w:rsid w:val="009129C7"/>
    <w:rsid w:val="0091427F"/>
    <w:rsid w:val="00932445"/>
    <w:rsid w:val="00954BD2"/>
    <w:rsid w:val="009729AC"/>
    <w:rsid w:val="00983678"/>
    <w:rsid w:val="00986ECB"/>
    <w:rsid w:val="00995E98"/>
    <w:rsid w:val="009A7FBA"/>
    <w:rsid w:val="009B5441"/>
    <w:rsid w:val="009E2FF3"/>
    <w:rsid w:val="009F586B"/>
    <w:rsid w:val="00A00E63"/>
    <w:rsid w:val="00A053EA"/>
    <w:rsid w:val="00A061E2"/>
    <w:rsid w:val="00A068F5"/>
    <w:rsid w:val="00A24D92"/>
    <w:rsid w:val="00A322D6"/>
    <w:rsid w:val="00A37B1E"/>
    <w:rsid w:val="00A43862"/>
    <w:rsid w:val="00A561BB"/>
    <w:rsid w:val="00A72BBA"/>
    <w:rsid w:val="00A7470A"/>
    <w:rsid w:val="00A86C4A"/>
    <w:rsid w:val="00A87C32"/>
    <w:rsid w:val="00A93FAF"/>
    <w:rsid w:val="00A96F6D"/>
    <w:rsid w:val="00AA2D53"/>
    <w:rsid w:val="00AB2F82"/>
    <w:rsid w:val="00AB40C0"/>
    <w:rsid w:val="00AC6389"/>
    <w:rsid w:val="00AE083D"/>
    <w:rsid w:val="00AE133D"/>
    <w:rsid w:val="00AF155B"/>
    <w:rsid w:val="00AF56AD"/>
    <w:rsid w:val="00B024A9"/>
    <w:rsid w:val="00B25F3E"/>
    <w:rsid w:val="00B32681"/>
    <w:rsid w:val="00B507EE"/>
    <w:rsid w:val="00B51539"/>
    <w:rsid w:val="00B622B1"/>
    <w:rsid w:val="00B76F15"/>
    <w:rsid w:val="00B82C28"/>
    <w:rsid w:val="00B85537"/>
    <w:rsid w:val="00B90F40"/>
    <w:rsid w:val="00BB37A6"/>
    <w:rsid w:val="00BB396D"/>
    <w:rsid w:val="00BC6427"/>
    <w:rsid w:val="00BC6674"/>
    <w:rsid w:val="00BE3E58"/>
    <w:rsid w:val="00BE6015"/>
    <w:rsid w:val="00BE60EE"/>
    <w:rsid w:val="00BE7F50"/>
    <w:rsid w:val="00BF2391"/>
    <w:rsid w:val="00C17E62"/>
    <w:rsid w:val="00C20E37"/>
    <w:rsid w:val="00C2112C"/>
    <w:rsid w:val="00C2156C"/>
    <w:rsid w:val="00C21580"/>
    <w:rsid w:val="00C245B6"/>
    <w:rsid w:val="00C32D8F"/>
    <w:rsid w:val="00C34C83"/>
    <w:rsid w:val="00C51687"/>
    <w:rsid w:val="00C57511"/>
    <w:rsid w:val="00C67719"/>
    <w:rsid w:val="00C70038"/>
    <w:rsid w:val="00C71451"/>
    <w:rsid w:val="00C76F77"/>
    <w:rsid w:val="00C811DD"/>
    <w:rsid w:val="00C85BDD"/>
    <w:rsid w:val="00C929E4"/>
    <w:rsid w:val="00C95152"/>
    <w:rsid w:val="00C96EAC"/>
    <w:rsid w:val="00CA23FF"/>
    <w:rsid w:val="00CA7666"/>
    <w:rsid w:val="00CB1F6F"/>
    <w:rsid w:val="00CB5B55"/>
    <w:rsid w:val="00CC77F7"/>
    <w:rsid w:val="00CE0977"/>
    <w:rsid w:val="00CE4291"/>
    <w:rsid w:val="00CE7B70"/>
    <w:rsid w:val="00CF00A7"/>
    <w:rsid w:val="00CF4A96"/>
    <w:rsid w:val="00D01848"/>
    <w:rsid w:val="00D05893"/>
    <w:rsid w:val="00D1190F"/>
    <w:rsid w:val="00D11982"/>
    <w:rsid w:val="00D20876"/>
    <w:rsid w:val="00D23CE0"/>
    <w:rsid w:val="00D24EA2"/>
    <w:rsid w:val="00D2578F"/>
    <w:rsid w:val="00D4790E"/>
    <w:rsid w:val="00D558D6"/>
    <w:rsid w:val="00D57964"/>
    <w:rsid w:val="00D627E4"/>
    <w:rsid w:val="00D865CA"/>
    <w:rsid w:val="00D95C20"/>
    <w:rsid w:val="00DA7BB9"/>
    <w:rsid w:val="00DC5755"/>
    <w:rsid w:val="00DD4302"/>
    <w:rsid w:val="00DD67BA"/>
    <w:rsid w:val="00DE3A23"/>
    <w:rsid w:val="00DE6A01"/>
    <w:rsid w:val="00DE738E"/>
    <w:rsid w:val="00DE754D"/>
    <w:rsid w:val="00DF0CB7"/>
    <w:rsid w:val="00E0757C"/>
    <w:rsid w:val="00E120BE"/>
    <w:rsid w:val="00E134C0"/>
    <w:rsid w:val="00E13BF4"/>
    <w:rsid w:val="00E149A1"/>
    <w:rsid w:val="00E244ED"/>
    <w:rsid w:val="00E375BC"/>
    <w:rsid w:val="00E37B83"/>
    <w:rsid w:val="00E40799"/>
    <w:rsid w:val="00E454F1"/>
    <w:rsid w:val="00E52124"/>
    <w:rsid w:val="00E577E2"/>
    <w:rsid w:val="00E60F36"/>
    <w:rsid w:val="00E63F51"/>
    <w:rsid w:val="00E65366"/>
    <w:rsid w:val="00E65C58"/>
    <w:rsid w:val="00E749B8"/>
    <w:rsid w:val="00E93E95"/>
    <w:rsid w:val="00E94ECE"/>
    <w:rsid w:val="00EA0F9E"/>
    <w:rsid w:val="00EA4892"/>
    <w:rsid w:val="00EA4BEA"/>
    <w:rsid w:val="00EB50C9"/>
    <w:rsid w:val="00EC15F9"/>
    <w:rsid w:val="00EC7B15"/>
    <w:rsid w:val="00EE00EF"/>
    <w:rsid w:val="00EE288D"/>
    <w:rsid w:val="00EE3C96"/>
    <w:rsid w:val="00EE4AEA"/>
    <w:rsid w:val="00EE7604"/>
    <w:rsid w:val="00EE77BD"/>
    <w:rsid w:val="00EF31E9"/>
    <w:rsid w:val="00EF7C3B"/>
    <w:rsid w:val="00F0330D"/>
    <w:rsid w:val="00F0359B"/>
    <w:rsid w:val="00F10275"/>
    <w:rsid w:val="00F103A6"/>
    <w:rsid w:val="00F11015"/>
    <w:rsid w:val="00F300FB"/>
    <w:rsid w:val="00F44A64"/>
    <w:rsid w:val="00F47031"/>
    <w:rsid w:val="00F52DFE"/>
    <w:rsid w:val="00F6230D"/>
    <w:rsid w:val="00F6356D"/>
    <w:rsid w:val="00F81FC7"/>
    <w:rsid w:val="00F86A89"/>
    <w:rsid w:val="00F91C65"/>
    <w:rsid w:val="00FA03E9"/>
    <w:rsid w:val="00FA4F92"/>
    <w:rsid w:val="00FB3364"/>
    <w:rsid w:val="00FB7036"/>
    <w:rsid w:val="00FC38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1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122"/>
  </w:style>
  <w:style w:type="paragraph" w:styleId="Footer">
    <w:name w:val="footer"/>
    <w:basedOn w:val="Normal"/>
    <w:link w:val="FooterChar"/>
    <w:uiPriority w:val="99"/>
    <w:semiHidden/>
    <w:unhideWhenUsed/>
    <w:rsid w:val="003D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1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i\Documents\Town%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614556-1F55-47F4-B154-39C0F99F7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Town Minutes Template</Template>
  <TotalTime>197</TotalTime>
  <Pages>3</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dc:creator>
  <cp:lastModifiedBy>Tara</cp:lastModifiedBy>
  <cp:revision>9</cp:revision>
  <cp:lastPrinted>2020-07-13T17:24:00Z</cp:lastPrinted>
  <dcterms:created xsi:type="dcterms:W3CDTF">2020-07-09T18:07:00Z</dcterms:created>
  <dcterms:modified xsi:type="dcterms:W3CDTF">2020-08-20T17:30:00Z</dcterms:modified>
</cp:coreProperties>
</file>