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39FAF8" w14:textId="77777777" w:rsidR="00681841" w:rsidRPr="003432F1" w:rsidRDefault="00395041" w:rsidP="00C95BBE">
      <w:pPr>
        <w:rPr>
          <w:rFonts w:ascii="Bernard MT Condensed" w:hAnsi="Bernard MT Condensed"/>
          <w:shadow/>
          <w:sz w:val="116"/>
          <w:szCs w:val="116"/>
        </w:rPr>
      </w:pPr>
      <w:r>
        <w:rPr>
          <w:noProof/>
        </w:rPr>
        <w:pict w14:anchorId="0A1695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margin-left:-27pt;margin-top:18pt;width:117pt;height:57.55pt;z-index:-1" wrapcoords="-65 0 -65 21481 21600 21481 21600 0 -65 0">
            <v:imagedata r:id="rId7" o:title="new logo"/>
            <w10:wrap type="tight"/>
          </v:shape>
        </w:pict>
      </w:r>
      <w:r>
        <w:rPr>
          <w:rFonts w:ascii="Bernard MT Condensed" w:hAnsi="Bernard MT Condensed"/>
          <w:shadow/>
          <w:noProof/>
          <w:sz w:val="144"/>
          <w:szCs w:val="144"/>
        </w:rPr>
        <w:pict w14:anchorId="1F6F1AF1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-9pt;margin-top:0;width:108pt;height:90pt;z-index:1" stroked="f">
            <v:textbox style="mso-next-textbox:#_x0000_s1029">
              <w:txbxContent>
                <w:p w14:paraId="170317A6" w14:textId="77777777" w:rsidR="00C95BBE" w:rsidRDefault="00C95BBE" w:rsidP="003C6F10">
                  <w:pPr>
                    <w:rPr>
                      <w:rFonts w:ascii="Bernard MT Condensed" w:hAnsi="Bernard MT Condensed"/>
                      <w:shadow/>
                      <w:sz w:val="16"/>
                      <w:szCs w:val="16"/>
                    </w:rPr>
                  </w:pPr>
                </w:p>
                <w:p w14:paraId="6CAF028F" w14:textId="3A2D0835" w:rsidR="00C95BBE" w:rsidRPr="00681841" w:rsidRDefault="00C95BBE" w:rsidP="00C95BBE">
                  <w:pPr>
                    <w:ind w:left="-540"/>
                    <w:rPr>
                      <w:rFonts w:ascii="Arial" w:hAnsi="Arial" w:cs="Arial"/>
                      <w:shadow/>
                      <w:sz w:val="16"/>
                      <w:szCs w:val="16"/>
                    </w:rPr>
                  </w:pPr>
                  <w:r>
                    <w:rPr>
                      <w:rFonts w:ascii="Bernard MT Condensed" w:hAnsi="Bernard MT Condensed"/>
                      <w:shadow/>
                      <w:sz w:val="16"/>
                      <w:szCs w:val="16"/>
                    </w:rPr>
                    <w:t xml:space="preserve">           </w:t>
                  </w:r>
                  <w:r w:rsidR="005B43B5">
                    <w:rPr>
                      <w:rFonts w:ascii="Bernard MT Condensed" w:hAnsi="Bernard MT Condensed"/>
                      <w:shadow/>
                      <w:sz w:val="16"/>
                      <w:szCs w:val="16"/>
                    </w:rPr>
                    <w:tab/>
                  </w:r>
                  <w:r w:rsidR="003C6F10">
                    <w:rPr>
                      <w:rFonts w:ascii="Bernard MT Condensed" w:hAnsi="Bernard MT Condensed"/>
                      <w:shadow/>
                      <w:sz w:val="16"/>
                      <w:szCs w:val="16"/>
                    </w:rPr>
                    <w:t xml:space="preserve">   </w:t>
                  </w:r>
                  <w:r w:rsidR="004B3D69">
                    <w:rPr>
                      <w:rFonts w:ascii="Bernard MT Condensed" w:hAnsi="Bernard MT Condensed"/>
                      <w:shadow/>
                      <w:sz w:val="16"/>
                      <w:szCs w:val="16"/>
                    </w:rPr>
                    <w:t xml:space="preserve">  </w:t>
                  </w:r>
                  <w:r w:rsidR="00012409">
                    <w:rPr>
                      <w:rFonts w:ascii="Bernard MT Condensed" w:hAnsi="Bernard MT Condensed"/>
                      <w:shadow/>
                      <w:sz w:val="16"/>
                      <w:szCs w:val="16"/>
                    </w:rPr>
                    <w:t xml:space="preserve">   </w:t>
                  </w:r>
                  <w:r w:rsidR="004B3D69">
                    <w:rPr>
                      <w:rFonts w:ascii="Bernard MT Condensed" w:hAnsi="Bernard MT Condensed"/>
                      <w:shadow/>
                      <w:sz w:val="16"/>
                      <w:szCs w:val="16"/>
                    </w:rPr>
                    <w:t xml:space="preserve"> </w:t>
                  </w:r>
                  <w:r w:rsidR="005B43B5" w:rsidRPr="00681841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 xml:space="preserve">Mayor </w:t>
                  </w:r>
                  <w:r w:rsidR="005072F8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>Adele Justice</w:t>
                  </w:r>
                </w:p>
                <w:p w14:paraId="11021E30" w14:textId="77777777" w:rsidR="00C95BBE" w:rsidRPr="00681841" w:rsidRDefault="00C95BBE" w:rsidP="00C95BBE">
                  <w:pPr>
                    <w:ind w:left="-540"/>
                    <w:rPr>
                      <w:rFonts w:ascii="Arial" w:hAnsi="Arial" w:cs="Arial"/>
                      <w:shadow/>
                      <w:sz w:val="16"/>
                      <w:szCs w:val="16"/>
                    </w:rPr>
                  </w:pPr>
                  <w:r w:rsidRPr="00681841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 xml:space="preserve">           </w:t>
                  </w:r>
                  <w:r w:rsidR="00681841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 xml:space="preserve">    </w:t>
                  </w:r>
                  <w:r w:rsidR="00012409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 xml:space="preserve"> </w:t>
                  </w:r>
                  <w:r w:rsidR="00681841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 xml:space="preserve"> </w:t>
                  </w:r>
                  <w:r w:rsidR="00012409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 xml:space="preserve">  </w:t>
                  </w:r>
                  <w:r w:rsidR="00681841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 xml:space="preserve"> </w:t>
                  </w:r>
                  <w:r w:rsidRPr="00681841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>Council Members</w:t>
                  </w:r>
                  <w:r w:rsidR="00681841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>:</w:t>
                  </w:r>
                </w:p>
                <w:p w14:paraId="194CE331" w14:textId="6253BB07" w:rsidR="00C95BBE" w:rsidRPr="00681841" w:rsidRDefault="00C95BBE" w:rsidP="00C95BBE">
                  <w:pPr>
                    <w:ind w:left="-540"/>
                    <w:rPr>
                      <w:rFonts w:ascii="Arial" w:hAnsi="Arial" w:cs="Arial"/>
                      <w:shadow/>
                      <w:sz w:val="16"/>
                      <w:szCs w:val="16"/>
                    </w:rPr>
                  </w:pPr>
                  <w:r w:rsidRPr="00681841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 xml:space="preserve">    </w:t>
                  </w:r>
                  <w:r w:rsidR="00681841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 xml:space="preserve">          </w:t>
                  </w:r>
                  <w:r w:rsidR="005072F8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 xml:space="preserve">      Brad Richman</w:t>
                  </w:r>
                </w:p>
                <w:p w14:paraId="35B49AC7" w14:textId="77777777" w:rsidR="001204B5" w:rsidRDefault="00C95BBE" w:rsidP="00C95BBE">
                  <w:pPr>
                    <w:ind w:left="-540"/>
                    <w:rPr>
                      <w:rFonts w:ascii="Arial" w:hAnsi="Arial" w:cs="Arial"/>
                      <w:shadow/>
                      <w:sz w:val="16"/>
                      <w:szCs w:val="16"/>
                    </w:rPr>
                  </w:pPr>
                  <w:r w:rsidRPr="00681841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 xml:space="preserve">          </w:t>
                  </w:r>
                  <w:r w:rsidR="005B43B5" w:rsidRPr="00681841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ab/>
                  </w:r>
                  <w:r w:rsidR="003C6F10" w:rsidRPr="00681841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 xml:space="preserve"> </w:t>
                  </w:r>
                  <w:r w:rsidR="00012409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 xml:space="preserve"> </w:t>
                  </w:r>
                  <w:r w:rsidR="003C6F10" w:rsidRPr="00681841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 xml:space="preserve">   </w:t>
                  </w:r>
                  <w:r w:rsidR="00012409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 xml:space="preserve">  </w:t>
                  </w:r>
                  <w:r w:rsidR="003C6F10" w:rsidRPr="00681841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 xml:space="preserve"> </w:t>
                  </w:r>
                  <w:r w:rsidR="001204B5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>Dell Mead</w:t>
                  </w:r>
                </w:p>
                <w:p w14:paraId="6CA2A52C" w14:textId="376C9307" w:rsidR="002417FD" w:rsidRDefault="001204B5" w:rsidP="001204B5">
                  <w:pPr>
                    <w:ind w:left="-540" w:firstLine="540"/>
                    <w:rPr>
                      <w:rFonts w:ascii="Arial" w:hAnsi="Arial" w:cs="Arial"/>
                      <w:shadow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 xml:space="preserve">        </w:t>
                  </w:r>
                  <w:r w:rsidR="005072F8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>Wendy Price</w:t>
                  </w:r>
                </w:p>
                <w:p w14:paraId="36A783DE" w14:textId="77777777" w:rsidR="001204B5" w:rsidRPr="00681841" w:rsidRDefault="002417FD" w:rsidP="002417FD">
                  <w:pPr>
                    <w:ind w:left="-540" w:firstLine="540"/>
                    <w:rPr>
                      <w:rFonts w:ascii="Arial" w:hAnsi="Arial" w:cs="Arial"/>
                      <w:shadow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 xml:space="preserve">        </w:t>
                  </w:r>
                  <w:r w:rsidR="001204B5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>Randy Fox</w:t>
                  </w:r>
                </w:p>
                <w:p w14:paraId="537AB14A" w14:textId="6BD3B9EA" w:rsidR="00C95BBE" w:rsidRDefault="00C95BBE" w:rsidP="00C95BBE">
                  <w:pPr>
                    <w:ind w:left="-540"/>
                    <w:rPr>
                      <w:rFonts w:ascii="Arial" w:hAnsi="Arial" w:cs="Arial"/>
                      <w:shadow/>
                      <w:sz w:val="16"/>
                      <w:szCs w:val="16"/>
                    </w:rPr>
                  </w:pPr>
                  <w:r w:rsidRPr="00681841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 xml:space="preserve">           </w:t>
                  </w:r>
                  <w:r w:rsidR="005B43B5" w:rsidRPr="00681841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ab/>
                  </w:r>
                  <w:r w:rsidR="003C6F10" w:rsidRPr="00681841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 xml:space="preserve">   </w:t>
                  </w:r>
                  <w:r w:rsidR="00012409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 xml:space="preserve">   </w:t>
                  </w:r>
                  <w:r w:rsidR="003C6F10" w:rsidRPr="00681841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 xml:space="preserve">  </w:t>
                  </w:r>
                  <w:r w:rsidR="005072F8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>Joe Trenery</w:t>
                  </w:r>
                </w:p>
                <w:p w14:paraId="24F05554" w14:textId="77777777" w:rsidR="002417FD" w:rsidRDefault="002417FD" w:rsidP="00C95BBE">
                  <w:pPr>
                    <w:ind w:left="-540"/>
                    <w:rPr>
                      <w:rFonts w:ascii="Arial" w:hAnsi="Arial" w:cs="Arial"/>
                      <w:shadow/>
                      <w:sz w:val="16"/>
                      <w:szCs w:val="16"/>
                    </w:rPr>
                  </w:pPr>
                </w:p>
                <w:p w14:paraId="33062B24" w14:textId="77777777" w:rsidR="00681841" w:rsidRPr="00681841" w:rsidRDefault="00681841" w:rsidP="00C95BBE">
                  <w:pPr>
                    <w:ind w:left="-540"/>
                    <w:rPr>
                      <w:rFonts w:ascii="Arial" w:hAnsi="Arial" w:cs="Arial"/>
                      <w:shadow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ab/>
                    <w:t xml:space="preserve">   </w:t>
                  </w:r>
                  <w:r w:rsidR="00012409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 xml:space="preserve"> </w:t>
                  </w:r>
                  <w:r w:rsidR="00012409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 xml:space="preserve">  </w:t>
                  </w:r>
                  <w:r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 xml:space="preserve"> </w:t>
                  </w:r>
                </w:p>
                <w:p w14:paraId="0EB1E3B1" w14:textId="77777777" w:rsidR="00C95BBE" w:rsidRDefault="00C95BBE" w:rsidP="00C95BBE">
                  <w:pPr>
                    <w:ind w:left="-540"/>
                  </w:pPr>
                  <w:r>
                    <w:rPr>
                      <w:rFonts w:ascii="Bernard MT Condensed" w:hAnsi="Bernard MT Condensed"/>
                      <w:shadow/>
                      <w:sz w:val="16"/>
                      <w:szCs w:val="16"/>
                    </w:rPr>
                    <w:t>G</w:t>
                  </w:r>
                </w:p>
              </w:txbxContent>
            </v:textbox>
          </v:shape>
        </w:pict>
      </w:r>
      <w:r w:rsidR="00C95BBE" w:rsidRPr="00C95BBE">
        <w:rPr>
          <w:rFonts w:ascii="Bernard MT Condensed" w:hAnsi="Bernard MT Condensed"/>
          <w:shadow/>
          <w:sz w:val="144"/>
          <w:szCs w:val="144"/>
        </w:rPr>
        <w:t xml:space="preserve"> </w:t>
      </w:r>
      <w:r w:rsidR="00C95BBE">
        <w:rPr>
          <w:rFonts w:ascii="Bernard MT Condensed" w:hAnsi="Bernard MT Condensed"/>
          <w:shadow/>
          <w:sz w:val="144"/>
          <w:szCs w:val="144"/>
        </w:rPr>
        <w:t xml:space="preserve">   </w:t>
      </w:r>
      <w:r w:rsidR="005B43B5">
        <w:rPr>
          <w:rFonts w:ascii="Bernard MT Condensed" w:hAnsi="Bernard MT Condensed"/>
          <w:shadow/>
          <w:sz w:val="144"/>
          <w:szCs w:val="144"/>
        </w:rPr>
        <w:t xml:space="preserve">  </w:t>
      </w:r>
      <w:r w:rsidR="00C95BBE" w:rsidRPr="003432F1">
        <w:rPr>
          <w:rFonts w:ascii="Bernard MT Condensed" w:hAnsi="Bernard MT Condensed"/>
          <w:shadow/>
          <w:sz w:val="116"/>
          <w:szCs w:val="116"/>
        </w:rPr>
        <w:t>Ferron City</w:t>
      </w:r>
    </w:p>
    <w:p w14:paraId="435DDABA" w14:textId="77777777" w:rsidR="00615F93" w:rsidRDefault="00615F93" w:rsidP="00615F93">
      <w:r>
        <w:t>August 22, 2017</w:t>
      </w:r>
    </w:p>
    <w:p w14:paraId="029CFB39" w14:textId="77777777" w:rsidR="00615F93" w:rsidRPr="00E03598" w:rsidRDefault="00615F93" w:rsidP="00615F93"/>
    <w:p w14:paraId="5B5E7187" w14:textId="77777777" w:rsidR="00615F93" w:rsidRDefault="00615F93" w:rsidP="00615F93"/>
    <w:p w14:paraId="51362E3F" w14:textId="4AFA07A0" w:rsidR="00615F93" w:rsidRDefault="008E5ED0" w:rsidP="00615F93">
      <w:r>
        <w:t>August 4, 2020</w:t>
      </w:r>
    </w:p>
    <w:p w14:paraId="26990E71" w14:textId="77777777" w:rsidR="00615F93" w:rsidRDefault="00615F93" w:rsidP="00615F93"/>
    <w:p w14:paraId="58CBB993" w14:textId="77777777" w:rsidR="00615F93" w:rsidRPr="00E03598" w:rsidRDefault="00615F93" w:rsidP="00615F93">
      <w:r w:rsidRPr="00E03598">
        <w:t>Castle Valley Special Service District</w:t>
      </w:r>
    </w:p>
    <w:p w14:paraId="1A9B22E8" w14:textId="77777777" w:rsidR="00615F93" w:rsidRPr="00E03598" w:rsidRDefault="00615F93" w:rsidP="00615F93">
      <w:smartTag w:uri="urn:schemas-microsoft-com:office:smarttags" w:element="address">
        <w:smartTag w:uri="urn:schemas-microsoft-com:office:smarttags" w:element="Street">
          <w:r w:rsidRPr="00E03598">
            <w:t>P.O. Box</w:t>
          </w:r>
        </w:smartTag>
        <w:r w:rsidRPr="00E03598">
          <w:t xml:space="preserve"> 877</w:t>
        </w:r>
      </w:smartTag>
    </w:p>
    <w:p w14:paraId="4C96E457" w14:textId="77777777" w:rsidR="00615F93" w:rsidRPr="00E03598" w:rsidRDefault="00615F93" w:rsidP="00615F93">
      <w:r w:rsidRPr="00E03598">
        <w:t xml:space="preserve">Castle </w:t>
      </w:r>
      <w:smartTag w:uri="urn:schemas-microsoft-com:office:smarttags" w:element="place">
        <w:smartTag w:uri="urn:schemas-microsoft-com:office:smarttags" w:element="City">
          <w:r w:rsidRPr="00E03598">
            <w:t>Dale</w:t>
          </w:r>
        </w:smartTag>
        <w:r w:rsidRPr="00E03598">
          <w:t xml:space="preserve">, </w:t>
        </w:r>
        <w:smartTag w:uri="urn:schemas-microsoft-com:office:smarttags" w:element="State">
          <w:r w:rsidRPr="00E03598">
            <w:t>UT</w:t>
          </w:r>
        </w:smartTag>
        <w:r w:rsidRPr="00E03598">
          <w:t xml:space="preserve"> </w:t>
        </w:r>
        <w:smartTag w:uri="urn:schemas-microsoft-com:office:smarttags" w:element="PostalCode">
          <w:r w:rsidRPr="00E03598">
            <w:t>84513</w:t>
          </w:r>
        </w:smartTag>
      </w:smartTag>
    </w:p>
    <w:p w14:paraId="53C2B113" w14:textId="77777777" w:rsidR="00615F93" w:rsidRDefault="00615F93" w:rsidP="00615F93"/>
    <w:p w14:paraId="6F100D13" w14:textId="77777777" w:rsidR="00615F93" w:rsidRDefault="00615F93" w:rsidP="00615F93"/>
    <w:p w14:paraId="55D296AD" w14:textId="77777777" w:rsidR="00615F93" w:rsidRPr="00E03598" w:rsidRDefault="00615F93" w:rsidP="00615F93"/>
    <w:p w14:paraId="0AEB3F98" w14:textId="75C73369" w:rsidR="00615F93" w:rsidRPr="00E03598" w:rsidRDefault="00615F93" w:rsidP="00615F93">
      <w:r w:rsidRPr="00E03598">
        <w:t xml:space="preserve">Re: Project Requests for </w:t>
      </w:r>
      <w:r w:rsidR="00C73D77">
        <w:t>202</w:t>
      </w:r>
      <w:r w:rsidR="00CF091A">
        <w:t>0-21</w:t>
      </w:r>
      <w:r>
        <w:t xml:space="preserve"> </w:t>
      </w:r>
    </w:p>
    <w:p w14:paraId="7DF36E66" w14:textId="77777777" w:rsidR="00615F93" w:rsidRPr="00E03598" w:rsidRDefault="00615F93" w:rsidP="00615F93"/>
    <w:p w14:paraId="7EDF4A7E" w14:textId="77777777" w:rsidR="00615F93" w:rsidRPr="00E03598" w:rsidRDefault="00615F93" w:rsidP="00615F93"/>
    <w:p w14:paraId="5739C553" w14:textId="77777777" w:rsidR="00615F93" w:rsidRPr="00E03598" w:rsidRDefault="00615F93" w:rsidP="00615F93">
      <w:r w:rsidRPr="00E03598">
        <w:t xml:space="preserve">Dear Mr. </w:t>
      </w:r>
      <w:r>
        <w:t>Sharp</w:t>
      </w:r>
      <w:r w:rsidRPr="00E03598">
        <w:t>,</w:t>
      </w:r>
    </w:p>
    <w:p w14:paraId="5E53DD3D" w14:textId="77777777" w:rsidR="00615F93" w:rsidRPr="00E03598" w:rsidRDefault="00615F93" w:rsidP="00615F93"/>
    <w:p w14:paraId="525B5011" w14:textId="4F9A5DD7" w:rsidR="00615F93" w:rsidRDefault="00615F93" w:rsidP="00615F93">
      <w:pPr>
        <w:ind w:firstLine="720"/>
      </w:pPr>
      <w:r w:rsidRPr="00E03598">
        <w:t xml:space="preserve">The following is the </w:t>
      </w:r>
      <w:r>
        <w:t xml:space="preserve">proposed </w:t>
      </w:r>
      <w:r w:rsidRPr="00E03598">
        <w:t>list of projects for Ferron City for the funding year 20</w:t>
      </w:r>
      <w:r w:rsidR="00C73D77">
        <w:t>2</w:t>
      </w:r>
      <w:r w:rsidR="00CF091A">
        <w:t>1</w:t>
      </w:r>
      <w:r>
        <w:t xml:space="preserve"> in order of priority. </w:t>
      </w:r>
      <w:r w:rsidRPr="00E03598">
        <w:t>Please contact us if you have any questions.</w:t>
      </w:r>
    </w:p>
    <w:p w14:paraId="141B6D07" w14:textId="77777777" w:rsidR="00615F93" w:rsidRPr="00E03598" w:rsidRDefault="00615F93" w:rsidP="00615F93"/>
    <w:p w14:paraId="7B3258A4" w14:textId="77777777" w:rsidR="00615F93" w:rsidRPr="008E4EEE" w:rsidRDefault="00615F93" w:rsidP="00615F93"/>
    <w:p w14:paraId="66C05990" w14:textId="4D867FE2" w:rsidR="005D4CE3" w:rsidRDefault="00C73D77" w:rsidP="00615F93">
      <w:pPr>
        <w:numPr>
          <w:ilvl w:val="0"/>
          <w:numId w:val="1"/>
        </w:numPr>
      </w:pPr>
      <w:r>
        <w:t>Drainage on Main St from State to 100 E</w:t>
      </w:r>
    </w:p>
    <w:p w14:paraId="108C1C8B" w14:textId="51D7A7B1" w:rsidR="00C73D77" w:rsidRDefault="005D4CE3" w:rsidP="00615F93">
      <w:pPr>
        <w:numPr>
          <w:ilvl w:val="0"/>
          <w:numId w:val="1"/>
        </w:numPr>
      </w:pPr>
      <w:r>
        <w:t>Drainage on Canyon Rd from 400 W to 500 W</w:t>
      </w:r>
      <w:r w:rsidR="00E96149">
        <w:t xml:space="preserve"> </w:t>
      </w:r>
    </w:p>
    <w:p w14:paraId="66E182A4" w14:textId="6E8650A9" w:rsidR="00C73D77" w:rsidRDefault="00C73D77" w:rsidP="00615F93">
      <w:pPr>
        <w:numPr>
          <w:ilvl w:val="0"/>
          <w:numId w:val="1"/>
        </w:numPr>
      </w:pPr>
      <w:r>
        <w:t xml:space="preserve">Curb and Gutter on 400 </w:t>
      </w:r>
      <w:r w:rsidR="00A01833">
        <w:t>N</w:t>
      </w:r>
      <w:r>
        <w:t xml:space="preserve"> from </w:t>
      </w:r>
      <w:r w:rsidR="005D5FCC">
        <w:t>State</w:t>
      </w:r>
      <w:r>
        <w:t xml:space="preserve"> to 200 </w:t>
      </w:r>
      <w:r w:rsidR="00A01833">
        <w:t>E</w:t>
      </w:r>
    </w:p>
    <w:p w14:paraId="6BA4EAFF" w14:textId="41BD0FE1" w:rsidR="00C73D77" w:rsidRDefault="00C73D77" w:rsidP="00615F93">
      <w:pPr>
        <w:numPr>
          <w:ilvl w:val="0"/>
          <w:numId w:val="1"/>
        </w:numPr>
      </w:pPr>
      <w:r>
        <w:t xml:space="preserve">Curb and Gutter on 100 </w:t>
      </w:r>
      <w:r w:rsidR="00A01833">
        <w:t>E</w:t>
      </w:r>
      <w:r>
        <w:t xml:space="preserve"> from 300 </w:t>
      </w:r>
      <w:r w:rsidR="00A01833">
        <w:t>N</w:t>
      </w:r>
      <w:r>
        <w:t xml:space="preserve"> to 400 </w:t>
      </w:r>
      <w:r w:rsidR="00A01833">
        <w:t>N</w:t>
      </w:r>
      <w:r w:rsidR="006E4212">
        <w:t xml:space="preserve"> (west side)</w:t>
      </w:r>
    </w:p>
    <w:p w14:paraId="71340FD0" w14:textId="16941481" w:rsidR="00C73D77" w:rsidRDefault="00C73D77" w:rsidP="00615F93">
      <w:pPr>
        <w:numPr>
          <w:ilvl w:val="0"/>
          <w:numId w:val="1"/>
        </w:numPr>
      </w:pPr>
      <w:r>
        <w:t xml:space="preserve">Curb and Gutter on 200 </w:t>
      </w:r>
      <w:r w:rsidR="00A01833">
        <w:t>E</w:t>
      </w:r>
      <w:r>
        <w:t xml:space="preserve"> from </w:t>
      </w:r>
      <w:r w:rsidR="00CF091A">
        <w:t>2</w:t>
      </w:r>
      <w:r>
        <w:t xml:space="preserve">00 </w:t>
      </w:r>
      <w:r w:rsidR="00A01833">
        <w:t>N</w:t>
      </w:r>
      <w:r>
        <w:t xml:space="preserve"> to </w:t>
      </w:r>
      <w:r w:rsidR="00CF091A">
        <w:t>3</w:t>
      </w:r>
      <w:r>
        <w:t xml:space="preserve">00 </w:t>
      </w:r>
      <w:r w:rsidR="00A01833">
        <w:t>N</w:t>
      </w:r>
      <w:r w:rsidR="006E4212">
        <w:t xml:space="preserve"> (east side)</w:t>
      </w:r>
    </w:p>
    <w:p w14:paraId="440B0C4E" w14:textId="49E3587A" w:rsidR="00615F93" w:rsidRDefault="00140043" w:rsidP="00615F93">
      <w:pPr>
        <w:numPr>
          <w:ilvl w:val="0"/>
          <w:numId w:val="1"/>
        </w:numPr>
        <w:ind w:left="720" w:hanging="720"/>
      </w:pPr>
      <w:r>
        <w:t>Curb and Gutter with p</w:t>
      </w:r>
      <w:r w:rsidR="003B7BC0">
        <w:t>ossible drainage needed</w:t>
      </w:r>
      <w:r w:rsidR="00666B54">
        <w:t xml:space="preserve"> </w:t>
      </w:r>
      <w:r w:rsidR="00615F93">
        <w:t xml:space="preserve">on 400 </w:t>
      </w:r>
      <w:r w:rsidR="00A01833">
        <w:t>N</w:t>
      </w:r>
      <w:r w:rsidR="00615F93">
        <w:t xml:space="preserve"> from 200 </w:t>
      </w:r>
      <w:r w:rsidR="00A01833">
        <w:t>E</w:t>
      </w:r>
      <w:r w:rsidR="00615F93">
        <w:t xml:space="preserve"> to </w:t>
      </w:r>
      <w:r w:rsidR="00666B54">
        <w:t xml:space="preserve">225 </w:t>
      </w:r>
      <w:r w:rsidR="00A01833">
        <w:t>E</w:t>
      </w:r>
      <w:r w:rsidR="00615F93">
        <w:t xml:space="preserve"> (</w:t>
      </w:r>
      <w:r w:rsidR="003B7BC0">
        <w:t>north</w:t>
      </w:r>
      <w:r w:rsidR="00615F93">
        <w:t xml:space="preserve"> side)</w:t>
      </w:r>
    </w:p>
    <w:p w14:paraId="31C62254" w14:textId="514E9EBC" w:rsidR="00CF091A" w:rsidRDefault="00CF091A" w:rsidP="00615F93">
      <w:pPr>
        <w:numPr>
          <w:ilvl w:val="0"/>
          <w:numId w:val="1"/>
        </w:numPr>
        <w:ind w:left="720" w:hanging="720"/>
      </w:pPr>
      <w:r>
        <w:t>Curb and Gutter on 400 W from Canyon Rd to Main St</w:t>
      </w:r>
    </w:p>
    <w:p w14:paraId="502C7055" w14:textId="2020344D" w:rsidR="00CF091A" w:rsidRDefault="00CF091A" w:rsidP="00615F93">
      <w:pPr>
        <w:numPr>
          <w:ilvl w:val="0"/>
          <w:numId w:val="1"/>
        </w:numPr>
        <w:ind w:left="720" w:hanging="720"/>
      </w:pPr>
      <w:r>
        <w:t>Curb and Gutter on 200 E from 300 N to 600 N (east side)</w:t>
      </w:r>
    </w:p>
    <w:p w14:paraId="0E831F94" w14:textId="676D9729" w:rsidR="00CF091A" w:rsidRDefault="00CF091A" w:rsidP="00615F93">
      <w:pPr>
        <w:numPr>
          <w:ilvl w:val="0"/>
          <w:numId w:val="1"/>
        </w:numPr>
        <w:ind w:left="720" w:hanging="720"/>
      </w:pPr>
      <w:r>
        <w:t>Curb and Gutter on 500 N from 100 E to 200 E (both sides)</w:t>
      </w:r>
    </w:p>
    <w:p w14:paraId="724CF1A2" w14:textId="59C08353" w:rsidR="00CF091A" w:rsidRDefault="00CF091A" w:rsidP="00615F93">
      <w:pPr>
        <w:numPr>
          <w:ilvl w:val="0"/>
          <w:numId w:val="1"/>
        </w:numPr>
        <w:ind w:left="720" w:hanging="720"/>
      </w:pPr>
      <w:r>
        <w:t>Curb and Gutter on 100 E from 400 N to 600 N (both sides)</w:t>
      </w:r>
    </w:p>
    <w:p w14:paraId="497AEA82" w14:textId="650E654D" w:rsidR="00102FE6" w:rsidRDefault="00102FE6" w:rsidP="00615F93">
      <w:pPr>
        <w:numPr>
          <w:ilvl w:val="0"/>
          <w:numId w:val="1"/>
        </w:numPr>
        <w:ind w:left="720" w:hanging="720"/>
      </w:pPr>
      <w:r>
        <w:t>Curb and Gutter along Canyon Rd as needed</w:t>
      </w:r>
    </w:p>
    <w:p w14:paraId="72D23BBB" w14:textId="77777777" w:rsidR="00615F93" w:rsidRDefault="00615F93" w:rsidP="00615F93"/>
    <w:p w14:paraId="064A72AB" w14:textId="77777777" w:rsidR="00615F93" w:rsidRDefault="00615F93" w:rsidP="00615F93"/>
    <w:p w14:paraId="711DB5CD" w14:textId="77777777" w:rsidR="00615F93" w:rsidRPr="00E03598" w:rsidRDefault="00615F93" w:rsidP="00615F93">
      <w:r>
        <w:tab/>
      </w:r>
    </w:p>
    <w:p w14:paraId="1BD475B5" w14:textId="77777777" w:rsidR="00615F93" w:rsidRPr="00E03598" w:rsidRDefault="00615F93" w:rsidP="00615F93">
      <w:r w:rsidRPr="00E03598">
        <w:t>Respectfully,</w:t>
      </w:r>
    </w:p>
    <w:p w14:paraId="40B45A86" w14:textId="77777777" w:rsidR="00615F93" w:rsidRPr="00E03598" w:rsidRDefault="00615F93" w:rsidP="00615F93"/>
    <w:p w14:paraId="6201A23E" w14:textId="77777777" w:rsidR="00615F93" w:rsidRPr="00E03598" w:rsidRDefault="00615F93" w:rsidP="00615F93"/>
    <w:p w14:paraId="73B9FD03" w14:textId="77777777" w:rsidR="00615F93" w:rsidRPr="00E03598" w:rsidRDefault="00615F93" w:rsidP="00615F93"/>
    <w:p w14:paraId="412C49C9" w14:textId="77777777" w:rsidR="00615F93" w:rsidRPr="00E03598" w:rsidRDefault="00615F93" w:rsidP="00615F93"/>
    <w:p w14:paraId="5B177ADC" w14:textId="77777777" w:rsidR="00615F93" w:rsidRPr="00E03598" w:rsidRDefault="00615F93" w:rsidP="00615F93"/>
    <w:p w14:paraId="2ED137C5" w14:textId="6D69B5AD" w:rsidR="00615F93" w:rsidRPr="00E03598" w:rsidRDefault="00C73D77" w:rsidP="00615F93">
      <w:r>
        <w:t>Brittany Yeates</w:t>
      </w:r>
    </w:p>
    <w:p w14:paraId="2B553EFC" w14:textId="693DD713" w:rsidR="00615F93" w:rsidRPr="00E03598" w:rsidRDefault="00615F93" w:rsidP="00615F93">
      <w:r w:rsidRPr="00E03598">
        <w:t xml:space="preserve">Ferron City </w:t>
      </w:r>
      <w:r w:rsidR="005072F8">
        <w:t>Recorder</w:t>
      </w:r>
    </w:p>
    <w:p w14:paraId="005E08CA" w14:textId="77777777" w:rsidR="00615F93" w:rsidRDefault="00615F93" w:rsidP="00615F93">
      <w:pPr>
        <w:rPr>
          <w:rFonts w:ascii="Bernard MT Condensed" w:hAnsi="Bernard MT Condensed"/>
          <w:shadow/>
          <w:sz w:val="16"/>
          <w:szCs w:val="16"/>
        </w:rPr>
      </w:pPr>
      <w:r>
        <w:rPr>
          <w:rFonts w:ascii="Bernard MT Condensed" w:hAnsi="Bernard MT Condensed"/>
          <w:shadow/>
          <w:sz w:val="144"/>
          <w:szCs w:val="144"/>
        </w:rPr>
        <w:t xml:space="preserve">      </w:t>
      </w:r>
    </w:p>
    <w:p w14:paraId="3283EC8C" w14:textId="77777777" w:rsidR="00681841" w:rsidRPr="00681841" w:rsidRDefault="00681841" w:rsidP="00C95BBE">
      <w:pPr>
        <w:rPr>
          <w:rFonts w:ascii="Arial" w:hAnsi="Arial" w:cs="Arial"/>
          <w:shadow/>
        </w:rPr>
      </w:pPr>
    </w:p>
    <w:sectPr w:rsidR="00681841" w:rsidRPr="00681841" w:rsidSect="00C95BBE">
      <w:footerReference w:type="default" r:id="rId8"/>
      <w:pgSz w:w="12240" w:h="15840"/>
      <w:pgMar w:top="720" w:right="126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A3C613" w14:textId="77777777" w:rsidR="00395041" w:rsidRDefault="00395041">
      <w:r>
        <w:separator/>
      </w:r>
    </w:p>
  </w:endnote>
  <w:endnote w:type="continuationSeparator" w:id="0">
    <w:p w14:paraId="03E8E5EE" w14:textId="77777777" w:rsidR="00395041" w:rsidRDefault="00395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088FA9" w14:textId="77777777" w:rsidR="005B43B5" w:rsidRPr="005B43B5" w:rsidRDefault="005B43B5" w:rsidP="005B43B5">
    <w:pPr>
      <w:pStyle w:val="Footer"/>
      <w:jc w:val="center"/>
      <w:rPr>
        <w:sz w:val="16"/>
        <w:szCs w:val="16"/>
      </w:rPr>
    </w:pPr>
    <w:smartTag w:uri="urn:schemas-microsoft-com:office:smarttags" w:element="address">
      <w:smartTag w:uri="urn:schemas-microsoft-com:office:smarttags" w:element="Street">
        <w:r w:rsidRPr="005B43B5">
          <w:rPr>
            <w:sz w:val="16"/>
            <w:szCs w:val="16"/>
          </w:rPr>
          <w:t>PO Box</w:t>
        </w:r>
      </w:smartTag>
      <w:r w:rsidRPr="005B43B5">
        <w:rPr>
          <w:sz w:val="16"/>
          <w:szCs w:val="16"/>
        </w:rPr>
        <w:t xml:space="preserve"> 820</w:t>
      </w:r>
    </w:smartTag>
    <w:r w:rsidRPr="005B43B5">
      <w:rPr>
        <w:sz w:val="16"/>
        <w:szCs w:val="16"/>
      </w:rPr>
      <w:t xml:space="preserve"> * </w:t>
    </w:r>
    <w:smartTag w:uri="urn:schemas-microsoft-com:office:smarttags" w:element="place">
      <w:smartTag w:uri="urn:schemas-microsoft-com:office:smarttags" w:element="City">
        <w:r w:rsidRPr="005B43B5">
          <w:rPr>
            <w:sz w:val="16"/>
            <w:szCs w:val="16"/>
          </w:rPr>
          <w:t>Ferron</w:t>
        </w:r>
      </w:smartTag>
      <w:r w:rsidRPr="005B43B5">
        <w:rPr>
          <w:sz w:val="16"/>
          <w:szCs w:val="16"/>
        </w:rPr>
        <w:t xml:space="preserve">, </w:t>
      </w:r>
      <w:smartTag w:uri="urn:schemas-microsoft-com:office:smarttags" w:element="State">
        <w:r w:rsidRPr="005B43B5">
          <w:rPr>
            <w:sz w:val="16"/>
            <w:szCs w:val="16"/>
          </w:rPr>
          <w:t>Utah</w:t>
        </w:r>
      </w:smartTag>
      <w:r w:rsidRPr="005B43B5">
        <w:rPr>
          <w:sz w:val="16"/>
          <w:szCs w:val="16"/>
        </w:rPr>
        <w:t xml:space="preserve"> </w:t>
      </w:r>
      <w:smartTag w:uri="urn:schemas-microsoft-com:office:smarttags" w:element="PostalCode">
        <w:r w:rsidRPr="005B43B5">
          <w:rPr>
            <w:sz w:val="16"/>
            <w:szCs w:val="16"/>
          </w:rPr>
          <w:t>84523</w:t>
        </w:r>
      </w:smartTag>
    </w:smartTag>
    <w:r w:rsidRPr="005B43B5">
      <w:rPr>
        <w:sz w:val="16"/>
        <w:szCs w:val="16"/>
      </w:rPr>
      <w:t xml:space="preserve"> * Phone (435)384-2350 * Fax (435)384-2557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A2520B" w14:textId="77777777" w:rsidR="00395041" w:rsidRDefault="00395041">
      <w:r>
        <w:separator/>
      </w:r>
    </w:p>
  </w:footnote>
  <w:footnote w:type="continuationSeparator" w:id="0">
    <w:p w14:paraId="70791FC3" w14:textId="77777777" w:rsidR="00395041" w:rsidRDefault="003950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0"/>
    <w:name w:val="AutoList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lvl w:ilvl="0">
        <w:start w:val="1"/>
        <w:numFmt w:val="decimal"/>
        <w:lvlText w:val="%1."/>
        <w:lvlJc w:val="left"/>
        <w:pPr>
          <w:ind w:left="0" w:firstLine="0"/>
        </w:pPr>
      </w:lvl>
    </w:lvlOverride>
    <w:lvlOverride w:ilvl="1">
      <w:lvl w:ilvl="1">
        <w:start w:val="1"/>
        <w:numFmt w:val="decimal"/>
        <w:lvlText w:val="%2."/>
        <w:lvlJc w:val="left"/>
        <w:pPr>
          <w:ind w:left="0" w:firstLine="0"/>
        </w:pPr>
      </w:lvl>
    </w:lvlOverride>
    <w:lvlOverride w:ilvl="2">
      <w:lvl w:ilvl="2">
        <w:start w:val="1"/>
        <w:numFmt w:val="decimal"/>
        <w:lvlText w:val="%3."/>
        <w:lvlJc w:val="left"/>
        <w:pPr>
          <w:ind w:left="0" w:firstLine="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0" w:firstLine="0"/>
        </w:pPr>
      </w:lvl>
    </w:lvlOverride>
    <w:lvlOverride w:ilvl="4">
      <w:lvl w:ilvl="4">
        <w:start w:val="1"/>
        <w:numFmt w:val="decimal"/>
        <w:lvlText w:val="%5."/>
        <w:lvlJc w:val="left"/>
        <w:pPr>
          <w:ind w:left="0" w:firstLine="0"/>
        </w:pPr>
      </w:lvl>
    </w:lvlOverride>
    <w:lvlOverride w:ilvl="5">
      <w:lvl w:ilvl="5">
        <w:start w:val="1"/>
        <w:numFmt w:val="decimal"/>
        <w:lvlText w:val="%6."/>
        <w:lvlJc w:val="left"/>
        <w:pPr>
          <w:ind w:left="0" w:firstLine="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0" w:firstLine="0"/>
        </w:pPr>
      </w:lvl>
    </w:lvlOverride>
    <w:lvlOverride w:ilvl="7">
      <w:lvl w:ilvl="7">
        <w:start w:val="1"/>
        <w:numFmt w:val="decimal"/>
        <w:lvlText w:val="%8."/>
        <w:lvlJc w:val="left"/>
        <w:pPr>
          <w:ind w:left="0" w:firstLine="0"/>
        </w:pPr>
      </w:lvl>
    </w:lvlOverride>
    <w:lvlOverride w:ilvl="8">
      <w:lvl w:ilvl="8">
        <w:numFmt w:val="decimal"/>
        <w:lvlText w:val="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5F93"/>
    <w:rsid w:val="00000FD0"/>
    <w:rsid w:val="00012409"/>
    <w:rsid w:val="000549F1"/>
    <w:rsid w:val="00102FE6"/>
    <w:rsid w:val="001204B5"/>
    <w:rsid w:val="00140043"/>
    <w:rsid w:val="0015472D"/>
    <w:rsid w:val="001A042C"/>
    <w:rsid w:val="001E231A"/>
    <w:rsid w:val="002417FD"/>
    <w:rsid w:val="00285EF9"/>
    <w:rsid w:val="0030347D"/>
    <w:rsid w:val="003112A2"/>
    <w:rsid w:val="0033521F"/>
    <w:rsid w:val="00336C90"/>
    <w:rsid w:val="003374F4"/>
    <w:rsid w:val="003432F1"/>
    <w:rsid w:val="003461E8"/>
    <w:rsid w:val="00380AE3"/>
    <w:rsid w:val="00395041"/>
    <w:rsid w:val="003B7BC0"/>
    <w:rsid w:val="003C6F10"/>
    <w:rsid w:val="003D3FF2"/>
    <w:rsid w:val="00497A87"/>
    <w:rsid w:val="004B3D69"/>
    <w:rsid w:val="005072F8"/>
    <w:rsid w:val="005B43B5"/>
    <w:rsid w:val="005C5391"/>
    <w:rsid w:val="005D4CE3"/>
    <w:rsid w:val="005D5FCC"/>
    <w:rsid w:val="00615F93"/>
    <w:rsid w:val="00666B54"/>
    <w:rsid w:val="00681841"/>
    <w:rsid w:val="006E4212"/>
    <w:rsid w:val="00752728"/>
    <w:rsid w:val="00792D38"/>
    <w:rsid w:val="008E5ED0"/>
    <w:rsid w:val="009025D9"/>
    <w:rsid w:val="00904C9B"/>
    <w:rsid w:val="009B4ADA"/>
    <w:rsid w:val="009D693B"/>
    <w:rsid w:val="00A01833"/>
    <w:rsid w:val="00A370AA"/>
    <w:rsid w:val="00A603B6"/>
    <w:rsid w:val="00A82EF1"/>
    <w:rsid w:val="00B13C2E"/>
    <w:rsid w:val="00BF0E3B"/>
    <w:rsid w:val="00C11CB6"/>
    <w:rsid w:val="00C73D77"/>
    <w:rsid w:val="00C95BBE"/>
    <w:rsid w:val="00CB6005"/>
    <w:rsid w:val="00CC66E2"/>
    <w:rsid w:val="00CF091A"/>
    <w:rsid w:val="00D63D74"/>
    <w:rsid w:val="00DA35F1"/>
    <w:rsid w:val="00DF5CAD"/>
    <w:rsid w:val="00DF5CBD"/>
    <w:rsid w:val="00E96149"/>
    <w:rsid w:val="00F51355"/>
    <w:rsid w:val="00FD4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hapeDefaults>
    <o:shapedefaults v:ext="edit" spidmax="1032"/>
    <o:shapelayout v:ext="edit">
      <o:idmap v:ext="edit" data="1"/>
    </o:shapelayout>
  </w:shapeDefaults>
  <w:decimalSymbol w:val="."/>
  <w:listSeparator w:val=","/>
  <w14:docId w14:val="6914CFF7"/>
  <w15:chartTrackingRefBased/>
  <w15:docId w15:val="{29BC4667-3E66-4E50-85C9-4185E1A56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B43B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B43B5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Normal"/>
    <w:unhideWhenUsed/>
    <w:rsid w:val="00681841"/>
    <w:pPr>
      <w:framePr w:w="7920" w:h="1980" w:hRule="exact" w:hSpace="180" w:wrap="auto" w:hAnchor="page" w:xAlign="center" w:yAlign="bottom"/>
      <w:spacing w:after="200" w:line="276" w:lineRule="auto"/>
      <w:ind w:left="2880"/>
    </w:pPr>
    <w:rPr>
      <w:rFonts w:ascii="Cambria" w:hAnsi="Cambria"/>
    </w:rPr>
  </w:style>
  <w:style w:type="paragraph" w:styleId="BalloonText">
    <w:name w:val="Balloon Text"/>
    <w:basedOn w:val="Normal"/>
    <w:link w:val="BalloonTextChar"/>
    <w:rsid w:val="0014004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1400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ele\Desktop\Ferron%20City%20-%20Copy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Ferron City - Copy</Template>
  <TotalTime>134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Ferron City      </vt:lpstr>
    </vt:vector>
  </TitlesOfParts>
  <Company>Ferron City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Ferron City      </dc:title>
  <dc:subject/>
  <dc:creator>Jaime</dc:creator>
  <cp:keywords/>
  <dc:description/>
  <cp:lastModifiedBy>Ferron City</cp:lastModifiedBy>
  <cp:revision>8</cp:revision>
  <cp:lastPrinted>2019-09-19T13:20:00Z</cp:lastPrinted>
  <dcterms:created xsi:type="dcterms:W3CDTF">2020-07-22T16:17:00Z</dcterms:created>
  <dcterms:modified xsi:type="dcterms:W3CDTF">2020-07-29T18:49:00Z</dcterms:modified>
</cp:coreProperties>
</file>