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70A" w:rsidRPr="003D3122" w:rsidRDefault="003D3122">
      <w:pPr>
        <w:rPr>
          <w:b/>
          <w:u w:val="single"/>
        </w:rPr>
      </w:pPr>
      <w:r w:rsidRPr="003D3122">
        <w:rPr>
          <w:b/>
          <w:u w:val="single"/>
        </w:rPr>
        <w:t>Member</w:t>
      </w:r>
      <w:r w:rsidR="00515978">
        <w:rPr>
          <w:b/>
          <w:u w:val="single"/>
        </w:rPr>
        <w:t>s</w:t>
      </w:r>
      <w:r w:rsidRPr="003D3122">
        <w:rPr>
          <w:b/>
          <w:u w:val="single"/>
        </w:rPr>
        <w:t xml:space="preserve"> Present</w:t>
      </w:r>
    </w:p>
    <w:p w:rsidR="003D3122" w:rsidRDefault="003E6EFF">
      <w:r>
        <w:t xml:space="preserve">Mayor Amy </w:t>
      </w:r>
      <w:proofErr w:type="spellStart"/>
      <w:r>
        <w:t>Sundstrom</w:t>
      </w:r>
      <w:proofErr w:type="spellEnd"/>
      <w:r w:rsidR="00027BFB">
        <w:t>,</w:t>
      </w:r>
      <w:r w:rsidR="00CA23FF">
        <w:t xml:space="preserve"> Council P</w:t>
      </w:r>
      <w:r w:rsidR="00E454F1">
        <w:t xml:space="preserve">erson Pat </w:t>
      </w:r>
      <w:proofErr w:type="spellStart"/>
      <w:r w:rsidR="00E454F1">
        <w:t>Sundstrom</w:t>
      </w:r>
      <w:proofErr w:type="spellEnd"/>
      <w:r w:rsidR="00D05893">
        <w:t>, Council</w:t>
      </w:r>
      <w:r w:rsidR="00F44A64">
        <w:t xml:space="preserve"> Person Sam Payne</w:t>
      </w:r>
    </w:p>
    <w:p w:rsidR="003D3122" w:rsidRDefault="003D3122">
      <w:pPr>
        <w:rPr>
          <w:b/>
          <w:u w:val="single"/>
        </w:rPr>
      </w:pPr>
      <w:r>
        <w:rPr>
          <w:b/>
          <w:u w:val="single"/>
        </w:rPr>
        <w:t>Other</w:t>
      </w:r>
      <w:r w:rsidR="00515978">
        <w:rPr>
          <w:b/>
          <w:u w:val="single"/>
        </w:rPr>
        <w:t>s in A</w:t>
      </w:r>
      <w:r>
        <w:rPr>
          <w:b/>
          <w:u w:val="single"/>
        </w:rPr>
        <w:t>ttendance</w:t>
      </w:r>
    </w:p>
    <w:p w:rsidR="00570DD5" w:rsidRDefault="004A21C6">
      <w:r>
        <w:t>Cheryl Johnson, Terry Edwards</w:t>
      </w:r>
    </w:p>
    <w:p w:rsidR="00486FD4" w:rsidRPr="00EE00EF" w:rsidRDefault="00515978">
      <w:pPr>
        <w:rPr>
          <w:b/>
          <w:u w:val="single"/>
        </w:rPr>
      </w:pPr>
      <w:r w:rsidRPr="00EE00EF">
        <w:rPr>
          <w:b/>
          <w:u w:val="single"/>
        </w:rPr>
        <w:t>Call to</w:t>
      </w:r>
      <w:r w:rsidR="003D3122" w:rsidRPr="00EE00EF">
        <w:rPr>
          <w:b/>
          <w:u w:val="single"/>
        </w:rPr>
        <w:t xml:space="preserve"> Order</w:t>
      </w:r>
    </w:p>
    <w:p w:rsidR="00553DD9" w:rsidRDefault="00570DD5" w:rsidP="00EE00EF">
      <w:r>
        <w:t>Amy</w:t>
      </w:r>
      <w:r w:rsidR="003D3122">
        <w:t xml:space="preserve"> cal</w:t>
      </w:r>
      <w:r w:rsidR="00B82C28">
        <w:t>led the mee</w:t>
      </w:r>
      <w:r w:rsidR="00553DD9">
        <w:t>ting t</w:t>
      </w:r>
      <w:r w:rsidR="00027BFB">
        <w:t>o order</w:t>
      </w:r>
      <w:r w:rsidR="00D558D6">
        <w:t xml:space="preserve"> </w:t>
      </w:r>
    </w:p>
    <w:p w:rsidR="00027BFB" w:rsidRDefault="00027BFB">
      <w:pPr>
        <w:rPr>
          <w:b/>
          <w:u w:val="single"/>
        </w:rPr>
      </w:pPr>
      <w:r>
        <w:rPr>
          <w:b/>
          <w:u w:val="single"/>
        </w:rPr>
        <w:t>Minutes</w:t>
      </w:r>
    </w:p>
    <w:p w:rsidR="00E63F51" w:rsidRPr="00E63F51" w:rsidRDefault="00D4790E">
      <w:r>
        <w:t>Pat made a motion to accept the May minutes with one grammatical correct</w:t>
      </w:r>
      <w:r w:rsidR="00CA23FF">
        <w:t>i</w:t>
      </w:r>
      <w:r>
        <w:t>on. Sam seconded the motion.  Amy: aye, Sam: aye, Pat: aye</w:t>
      </w:r>
    </w:p>
    <w:p w:rsidR="00D2578F" w:rsidRDefault="00D2578F" w:rsidP="00E63F51">
      <w:pPr>
        <w:rPr>
          <w:b/>
          <w:u w:val="single"/>
        </w:rPr>
      </w:pPr>
      <w:r>
        <w:rPr>
          <w:b/>
          <w:u w:val="single"/>
        </w:rPr>
        <w:t>Open invoice</w:t>
      </w:r>
    </w:p>
    <w:p w:rsidR="00D2578F" w:rsidRDefault="004A21C6" w:rsidP="00E63F51">
      <w:r>
        <w:t>Sam</w:t>
      </w:r>
      <w:r w:rsidR="00D2578F">
        <w:t xml:space="preserve"> made a motion to pay the bills</w:t>
      </w:r>
      <w:r>
        <w:t>, Pat</w:t>
      </w:r>
      <w:r w:rsidR="00D2578F">
        <w:t xml:space="preserve"> seconded the motion</w:t>
      </w:r>
      <w:r>
        <w:t xml:space="preserve">. </w:t>
      </w:r>
      <w:r w:rsidR="00D2578F">
        <w:t xml:space="preserve"> Mayor called for a roll call Mike aye, Amy aye</w:t>
      </w:r>
      <w:r w:rsidR="00A96F6D">
        <w:t>, Sam aye, Pat aye</w:t>
      </w:r>
    </w:p>
    <w:p w:rsidR="00D2578F" w:rsidRDefault="004A21C6" w:rsidP="00E63F51">
      <w:pPr>
        <w:rPr>
          <w:b/>
          <w:u w:val="single"/>
        </w:rPr>
      </w:pPr>
      <w:r>
        <w:rPr>
          <w:b/>
          <w:u w:val="single"/>
        </w:rPr>
        <w:t>Walker Beagley</w:t>
      </w:r>
      <w:r w:rsidR="00D2578F" w:rsidRPr="00D2578F">
        <w:rPr>
          <w:b/>
          <w:u w:val="single"/>
        </w:rPr>
        <w:t xml:space="preserve"> </w:t>
      </w:r>
    </w:p>
    <w:p w:rsidR="00D2578F" w:rsidRDefault="004A21C6" w:rsidP="00E63F51">
      <w:r>
        <w:t>Walker has been doing community</w:t>
      </w:r>
      <w:r w:rsidR="00D05893">
        <w:t xml:space="preserve"> service</w:t>
      </w:r>
      <w:r>
        <w:t xml:space="preserve"> hours. Terry would like to hire him on to</w:t>
      </w:r>
      <w:r w:rsidR="00D05893">
        <w:t xml:space="preserve"> work as needed. Minimum wage is</w:t>
      </w:r>
      <w:r>
        <w:t xml:space="preserve"> $7.25 an hour</w:t>
      </w:r>
      <w:r w:rsidR="00D05893">
        <w:t>.</w:t>
      </w:r>
      <w:r w:rsidR="00D2578F">
        <w:t xml:space="preserve"> </w:t>
      </w:r>
      <w:r w:rsidR="00D05893">
        <w:t xml:space="preserve"> Walker would work 3 days a week for a couple of weeks and then would work as needed.  Pat made a motion to hire Walker, Sam seconded the motion.  Amy aye, Sam aye, Pat aye.</w:t>
      </w:r>
    </w:p>
    <w:p w:rsidR="00D05893" w:rsidRDefault="00D05893" w:rsidP="00E63F51">
      <w:pPr>
        <w:rPr>
          <w:b/>
          <w:u w:val="single"/>
        </w:rPr>
      </w:pPr>
      <w:r>
        <w:rPr>
          <w:b/>
          <w:u w:val="single"/>
        </w:rPr>
        <w:t>Town Recorder</w:t>
      </w:r>
      <w:r>
        <w:rPr>
          <w:b/>
          <w:u w:val="single"/>
        </w:rPr>
        <w:tab/>
      </w:r>
    </w:p>
    <w:p w:rsidR="00D2578F" w:rsidRDefault="00D05893" w:rsidP="00E63F51">
      <w:r>
        <w:t xml:space="preserve">Tara Payne starts her new job on June 22.  Job announcement closes on Friday, June </w:t>
      </w:r>
      <w:r w:rsidR="006A33E5">
        <w:t>12. Hiring committee w</w:t>
      </w:r>
      <w:r w:rsidR="00D865CA">
        <w:t>ill do job interviews on Monday, June 15</w:t>
      </w:r>
      <w:r w:rsidR="006A33E5">
        <w:t xml:space="preserve">.  Sam, Pat, Amy and Lindsey will be available for interviews. Starting wage was discussed.  Pat motioned for starting wage to be $13 an hour. Sam seconded the motion. Amy aye, Sam aye, Pat aye. </w:t>
      </w:r>
    </w:p>
    <w:p w:rsidR="00D2578F" w:rsidRDefault="006A33E5" w:rsidP="00E63F51">
      <w:pPr>
        <w:rPr>
          <w:b/>
          <w:u w:val="single"/>
        </w:rPr>
      </w:pPr>
      <w:r>
        <w:rPr>
          <w:b/>
          <w:u w:val="single"/>
        </w:rPr>
        <w:t>Easement for the Pipeline</w:t>
      </w:r>
    </w:p>
    <w:p w:rsidR="00D2578F" w:rsidRDefault="006A33E5" w:rsidP="00E63F51">
      <w:r>
        <w:t>Town needs to grant an easement to get water where it needs to go.  CVSSD wants 2 inch line, hook on to red line</w:t>
      </w:r>
      <w:r w:rsidR="00A00E63">
        <w:t xml:space="preserve">.  Tara will need </w:t>
      </w:r>
      <w:r w:rsidR="00F0330D">
        <w:t>resolution number.   Pat motioned</w:t>
      </w:r>
      <w:r w:rsidR="00A00E63">
        <w:t xml:space="preserve"> to do easement, Sam seconded the motion.  Amy aye, Sam aye, Pat aye.</w:t>
      </w:r>
    </w:p>
    <w:p w:rsidR="00D2578F" w:rsidRDefault="00A00E63" w:rsidP="00E63F51">
      <w:pPr>
        <w:rPr>
          <w:b/>
          <w:u w:val="single"/>
        </w:rPr>
      </w:pPr>
      <w:r>
        <w:rPr>
          <w:b/>
          <w:u w:val="single"/>
        </w:rPr>
        <w:t>July 24</w:t>
      </w:r>
      <w:r w:rsidRPr="00A00E63">
        <w:rPr>
          <w:b/>
          <w:u w:val="single"/>
          <w:vertAlign w:val="superscript"/>
        </w:rPr>
        <w:t>th</w:t>
      </w:r>
      <w:r>
        <w:rPr>
          <w:b/>
          <w:u w:val="single"/>
        </w:rPr>
        <w:t xml:space="preserve"> Celebration</w:t>
      </w:r>
    </w:p>
    <w:p w:rsidR="00D2578F" w:rsidRDefault="00A00E63" w:rsidP="00E63F51">
      <w:r>
        <w:t>Amy looked into what would be required if we went ahead with celebration. Would need to follow State a</w:t>
      </w:r>
      <w:r w:rsidR="00203E53">
        <w:t>nd Health Department guid</w:t>
      </w:r>
      <w:r w:rsidR="00E65366">
        <w:t>elines such as detailed plan,</w:t>
      </w:r>
      <w:r w:rsidR="00203E53">
        <w:t xml:space="preserve"> contact tracing</w:t>
      </w:r>
      <w:r w:rsidR="00E65366">
        <w:t xml:space="preserve">, </w:t>
      </w:r>
      <w:r w:rsidR="009F586B">
        <w:t>social distancing</w:t>
      </w:r>
      <w:r w:rsidR="00203E53">
        <w:t>.  Am</w:t>
      </w:r>
      <w:r w:rsidR="009F586B">
        <w:t xml:space="preserve">y would like to keep </w:t>
      </w:r>
      <w:r w:rsidR="009F586B">
        <w:lastRenderedPageBreak/>
        <w:t>the fireworks and not do the usual celebration activities.</w:t>
      </w:r>
      <w:r w:rsidR="00D2578F">
        <w:t xml:space="preserve"> </w:t>
      </w:r>
      <w:r w:rsidR="009F586B">
        <w:t xml:space="preserve"> Not order fireworks through the </w:t>
      </w:r>
      <w:r w:rsidR="000765CF">
        <w:t>usual vendor</w:t>
      </w:r>
      <w:r w:rsidR="009F586B">
        <w:t xml:space="preserve"> and buy our </w:t>
      </w:r>
      <w:r w:rsidR="000765CF">
        <w:t>own fireworks</w:t>
      </w:r>
      <w:r w:rsidR="009F586B">
        <w:t xml:space="preserve"> locally</w:t>
      </w:r>
      <w:r w:rsidR="00F11015">
        <w:t xml:space="preserve">. </w:t>
      </w:r>
      <w:r w:rsidR="000765CF">
        <w:t xml:space="preserve">Emery </w:t>
      </w:r>
      <w:r w:rsidR="00603B19">
        <w:t>Fire Department will</w:t>
      </w:r>
      <w:r w:rsidR="000765CF">
        <w:t xml:space="preserve"> do fireworks on Firework Hill.</w:t>
      </w:r>
      <w:r w:rsidR="00603B19">
        <w:t xml:space="preserve"> Budget for fireworks is $</w:t>
      </w:r>
      <w:r w:rsidR="0014657F">
        <w:t>1000.00 Will</w:t>
      </w:r>
      <w:r w:rsidR="00603B19">
        <w:t xml:space="preserve"> need to remind people about social distancing while watching firework show.  Pat motioned </w:t>
      </w:r>
      <w:r w:rsidR="00B76F15">
        <w:t xml:space="preserve">to cancel celebration </w:t>
      </w:r>
      <w:r w:rsidR="00986ECB">
        <w:t>activities except</w:t>
      </w:r>
      <w:r w:rsidR="00B76F15">
        <w:t xml:space="preserve"> fireworks show, Sam seconded motion. Amy aye, Pat aye, Sam aye.</w:t>
      </w:r>
    </w:p>
    <w:p w:rsidR="00D2578F" w:rsidRDefault="00986ECB" w:rsidP="00E63F51">
      <w:pPr>
        <w:rPr>
          <w:b/>
          <w:u w:val="single"/>
        </w:rPr>
      </w:pPr>
      <w:r>
        <w:rPr>
          <w:b/>
          <w:u w:val="single"/>
        </w:rPr>
        <w:t>Dumpsters</w:t>
      </w:r>
    </w:p>
    <w:p w:rsidR="00D2578F" w:rsidRPr="00D2578F" w:rsidRDefault="00A43862" w:rsidP="00E63F51">
      <w:r>
        <w:t>Carbon L</w:t>
      </w:r>
      <w:r w:rsidR="00986ECB">
        <w:t>andfill will take tires. Terry has designated a place by the metal recycle dumpster for people to leave tires instead of in a dumpster. When pile is large enough, tires will be taken to the Carbon landfill.  Terry will be making signs about rules at the dumpsters and other designated piles. Burn pile has been moved to behind the metal recycle dumpster</w:t>
      </w:r>
      <w:r>
        <w:t>.</w:t>
      </w:r>
    </w:p>
    <w:p w:rsidR="00D2578F" w:rsidRDefault="00D2578F" w:rsidP="00E63F51">
      <w:pPr>
        <w:rPr>
          <w:b/>
          <w:u w:val="single"/>
        </w:rPr>
      </w:pPr>
      <w:r>
        <w:rPr>
          <w:b/>
          <w:u w:val="single"/>
        </w:rPr>
        <w:t>Pat</w:t>
      </w:r>
    </w:p>
    <w:p w:rsidR="00A43862" w:rsidRDefault="00CA23FF" w:rsidP="00E63F51">
      <w:r>
        <w:t xml:space="preserve">Awarded curb and gutter to B. Hansen </w:t>
      </w:r>
      <w:r w:rsidR="00A43862">
        <w:t xml:space="preserve">Construction.  Rewritten contract for Bronco </w:t>
      </w:r>
      <w:r>
        <w:t xml:space="preserve">was re-delivered </w:t>
      </w:r>
      <w:r w:rsidR="00A43862">
        <w:t>and given to Pe</w:t>
      </w:r>
      <w:r>
        <w:t>ggy</w:t>
      </w:r>
      <w:r w:rsidR="00A43862">
        <w:t xml:space="preserve"> McCourt.  RV dump going in by recreation center.</w:t>
      </w:r>
    </w:p>
    <w:p w:rsidR="00D2578F" w:rsidRDefault="00D2578F" w:rsidP="00E63F51">
      <w:r>
        <w:rPr>
          <w:b/>
          <w:u w:val="single"/>
        </w:rPr>
        <w:t>Sam</w:t>
      </w:r>
    </w:p>
    <w:p w:rsidR="00F11015" w:rsidRDefault="00D2578F" w:rsidP="0084285D">
      <w:r>
        <w:t>He</w:t>
      </w:r>
      <w:r w:rsidR="00A43862">
        <w:t xml:space="preserve"> is worki</w:t>
      </w:r>
      <w:r w:rsidR="00CA23FF">
        <w:t>ng on budget. Suggest removing Pioneer D</w:t>
      </w:r>
      <w:r w:rsidR="00A43862">
        <w:t>ay revenue and expenses for this July celebration and move to beautification.  Example: trees, watering line</w:t>
      </w:r>
      <w:r w:rsidR="002D29CE">
        <w:t xml:space="preserve">.  Sam asked about </w:t>
      </w:r>
      <w:r w:rsidR="00CA23FF">
        <w:t>line item description of “</w:t>
      </w:r>
      <w:r w:rsidR="002D29CE">
        <w:t>tennis courts</w:t>
      </w:r>
      <w:r w:rsidR="00CA23FF">
        <w:t>”</w:t>
      </w:r>
      <w:r w:rsidR="002D29CE">
        <w:t xml:space="preserve"> in </w:t>
      </w:r>
      <w:r w:rsidR="00831E2F">
        <w:t>Beautification budget</w:t>
      </w:r>
      <w:r w:rsidR="002D29CE">
        <w:t xml:space="preserve">. Amy explained that it was just a label. </w:t>
      </w:r>
      <w:r w:rsidR="00CA23FF">
        <w:t>Council p</w:t>
      </w:r>
      <w:r w:rsidR="002D29CE">
        <w:t>as</w:t>
      </w:r>
      <w:r w:rsidR="00831E2F">
        <w:t>s</w:t>
      </w:r>
      <w:r w:rsidR="00CA23FF">
        <w:t>ed</w:t>
      </w:r>
      <w:r w:rsidR="00831E2F">
        <w:t xml:space="preserve"> on approving</w:t>
      </w:r>
      <w:r w:rsidR="00CA23FF">
        <w:t xml:space="preserve"> budget for now – will add to July agenda to re-discuss. </w:t>
      </w:r>
      <w:r w:rsidR="00F11015">
        <w:t xml:space="preserve"> </w:t>
      </w:r>
    </w:p>
    <w:p w:rsidR="00D2578F" w:rsidRDefault="00D2578F" w:rsidP="0084285D">
      <w:pPr>
        <w:rPr>
          <w:b/>
          <w:u w:val="single"/>
        </w:rPr>
      </w:pPr>
      <w:r>
        <w:rPr>
          <w:b/>
          <w:u w:val="single"/>
        </w:rPr>
        <w:t>Mayor Report</w:t>
      </w:r>
    </w:p>
    <w:p w:rsidR="00D2578F" w:rsidRDefault="005F38E5" w:rsidP="0084285D">
      <w:proofErr w:type="gramStart"/>
      <w:r>
        <w:t>Will be attending local Emergency P</w:t>
      </w:r>
      <w:r w:rsidR="00F11015">
        <w:t>lanning Committee meeting on June</w:t>
      </w:r>
      <w:r>
        <w:t xml:space="preserve"> 17</w:t>
      </w:r>
      <w:r w:rsidRPr="005F38E5">
        <w:rPr>
          <w:vertAlign w:val="superscript"/>
        </w:rPr>
        <w:t>th</w:t>
      </w:r>
      <w:r>
        <w:t>.</w:t>
      </w:r>
      <w:proofErr w:type="gramEnd"/>
      <w:r>
        <w:t xml:space="preserve">  Barb Petty </w:t>
      </w:r>
      <w:r w:rsidR="003E31D1">
        <w:t>will</w:t>
      </w:r>
      <w:r>
        <w:t xml:space="preserve"> continue to use building and pay rent.  She is looking to sell her ceramic business. (Asking $25,000.00)</w:t>
      </w:r>
    </w:p>
    <w:p w:rsidR="00D2578F" w:rsidRDefault="003E31D1" w:rsidP="0084285D">
      <w:r>
        <w:t xml:space="preserve"> Discussed the candidates for the Recorder position. Finalized doing interviews on Tuesday instead of Monday.</w:t>
      </w:r>
    </w:p>
    <w:p w:rsidR="00D2578F" w:rsidRDefault="00D57964" w:rsidP="0084285D">
      <w:pPr>
        <w:rPr>
          <w:b/>
          <w:u w:val="single"/>
        </w:rPr>
      </w:pPr>
      <w:r>
        <w:rPr>
          <w:b/>
          <w:u w:val="single"/>
        </w:rPr>
        <w:t>Adjourn Meeting</w:t>
      </w:r>
    </w:p>
    <w:p w:rsidR="00D2578F" w:rsidRPr="00D2578F" w:rsidRDefault="00D2578F" w:rsidP="0084285D">
      <w:r>
        <w:t>Pat made</w:t>
      </w:r>
      <w:r w:rsidR="00BE60EE">
        <w:t xml:space="preserve"> a motion to adjourn</w:t>
      </w:r>
      <w:r w:rsidR="0020477C">
        <w:t xml:space="preserve">, </w:t>
      </w:r>
      <w:r w:rsidR="00BE60EE">
        <w:t xml:space="preserve"> Amy seconded the motion.   Amy aye, Sam ay</w:t>
      </w:r>
      <w:r w:rsidR="00F11015">
        <w:t>e</w:t>
      </w:r>
    </w:p>
    <w:p w:rsidR="00D2578F" w:rsidRPr="00D2578F" w:rsidRDefault="00D2578F" w:rsidP="0084285D">
      <w:r>
        <w:t xml:space="preserve"> </w:t>
      </w:r>
    </w:p>
    <w:p w:rsidR="00D11982" w:rsidRDefault="00F6356D" w:rsidP="00F11015">
      <w:r>
        <w:t xml:space="preserve">Amy </w:t>
      </w:r>
      <w:proofErr w:type="spellStart"/>
      <w:r>
        <w:t>Sundstrom</w:t>
      </w:r>
      <w:proofErr w:type="spellEnd"/>
      <w:r>
        <w:t xml:space="preserve"> / Mayor</w:t>
      </w:r>
      <w:r w:rsidR="00F11015">
        <w:t xml:space="preserve">                                            </w:t>
      </w:r>
      <w:r w:rsidR="002F66DA">
        <w:t xml:space="preserve">                         </w:t>
      </w:r>
      <w:r w:rsidR="00D4790E">
        <w:t>Attest: Liberty Mason</w:t>
      </w:r>
      <w:r w:rsidR="0084285D">
        <w:t xml:space="preserve">/Recorder </w:t>
      </w:r>
    </w:p>
    <w:p w:rsidR="00F11015" w:rsidRDefault="00F11015" w:rsidP="00F11015"/>
    <w:p w:rsidR="00F11015" w:rsidRPr="003D3122" w:rsidRDefault="00F11015" w:rsidP="00F11015">
      <w:r>
        <w:t>________________________________________</w:t>
      </w:r>
      <w:r w:rsidR="002F66DA">
        <w:t xml:space="preserve">                         </w:t>
      </w:r>
      <w:r>
        <w:t>________________________________________</w:t>
      </w:r>
    </w:p>
    <w:sectPr w:rsidR="00F11015" w:rsidRPr="003D3122" w:rsidSect="002F66DA">
      <w:headerReference w:type="default" r:id="rId7"/>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719" w:rsidRDefault="00C67719" w:rsidP="003D3122">
      <w:pPr>
        <w:spacing w:after="0" w:line="240" w:lineRule="auto"/>
      </w:pPr>
      <w:r>
        <w:separator/>
      </w:r>
    </w:p>
  </w:endnote>
  <w:endnote w:type="continuationSeparator" w:id="0">
    <w:p w:rsidR="00C67719" w:rsidRDefault="00C67719" w:rsidP="003D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719" w:rsidRDefault="00C67719" w:rsidP="003D3122">
      <w:pPr>
        <w:spacing w:after="0" w:line="240" w:lineRule="auto"/>
      </w:pPr>
      <w:r>
        <w:separator/>
      </w:r>
    </w:p>
  </w:footnote>
  <w:footnote w:type="continuationSeparator" w:id="0">
    <w:p w:rsidR="00C67719" w:rsidRDefault="00C67719" w:rsidP="003D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22" w:rsidRDefault="003D3122" w:rsidP="003D3122">
    <w:pPr>
      <w:spacing w:after="0"/>
      <w:jc w:val="center"/>
      <w:rPr>
        <w:rFonts w:ascii="Script MT Bold" w:hAnsi="Script MT Bold"/>
        <w:b/>
        <w:sz w:val="26"/>
        <w:szCs w:val="26"/>
      </w:rPr>
    </w:pPr>
    <w:r>
      <w:rPr>
        <w:rFonts w:ascii="Script MT Bold" w:hAnsi="Script MT Bold"/>
        <w:b/>
        <w:sz w:val="26"/>
        <w:szCs w:val="26"/>
      </w:rPr>
      <w:t>Emery Town, Utah</w:t>
    </w:r>
  </w:p>
  <w:p w:rsidR="003D3122" w:rsidRDefault="003D3122" w:rsidP="003D3122">
    <w:pPr>
      <w:spacing w:after="0"/>
      <w:jc w:val="center"/>
      <w:rPr>
        <w:rFonts w:ascii="Script MT Bold" w:hAnsi="Script MT Bold"/>
      </w:rPr>
    </w:pPr>
    <w:r>
      <w:rPr>
        <w:rFonts w:ascii="Script MT Bold" w:hAnsi="Script MT Bold"/>
      </w:rPr>
      <w:t>“A Better Life”</w:t>
    </w:r>
  </w:p>
  <w:p w:rsidR="00D24EA2" w:rsidRDefault="00D24EA2" w:rsidP="003D3122">
    <w:pPr>
      <w:spacing w:after="0"/>
      <w:jc w:val="center"/>
    </w:pPr>
    <w:r>
      <w:t>Town Council</w:t>
    </w:r>
  </w:p>
  <w:p w:rsidR="003D3122" w:rsidRDefault="00F11015" w:rsidP="003D3122">
    <w:pPr>
      <w:spacing w:after="0"/>
      <w:jc w:val="center"/>
    </w:pPr>
    <w:r>
      <w:t>June 10</w:t>
    </w:r>
    <w:r w:rsidR="006F3DEA">
      <w:t>, 2020</w:t>
    </w:r>
  </w:p>
  <w:p w:rsidR="003D3122" w:rsidRDefault="003D3122" w:rsidP="003D3122">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29CE"/>
    <w:rsid w:val="00000879"/>
    <w:rsid w:val="00001106"/>
    <w:rsid w:val="00022CA3"/>
    <w:rsid w:val="00027BFB"/>
    <w:rsid w:val="00034B28"/>
    <w:rsid w:val="00046CAF"/>
    <w:rsid w:val="0005088C"/>
    <w:rsid w:val="000660E6"/>
    <w:rsid w:val="000765CF"/>
    <w:rsid w:val="000766DF"/>
    <w:rsid w:val="00080B42"/>
    <w:rsid w:val="00092E12"/>
    <w:rsid w:val="000935A2"/>
    <w:rsid w:val="000C1996"/>
    <w:rsid w:val="000F7CF8"/>
    <w:rsid w:val="00101D25"/>
    <w:rsid w:val="001036B6"/>
    <w:rsid w:val="001115F5"/>
    <w:rsid w:val="00112499"/>
    <w:rsid w:val="001129BC"/>
    <w:rsid w:val="00131CF6"/>
    <w:rsid w:val="00133870"/>
    <w:rsid w:val="0014657F"/>
    <w:rsid w:val="00166132"/>
    <w:rsid w:val="00170999"/>
    <w:rsid w:val="0017435E"/>
    <w:rsid w:val="00193DD4"/>
    <w:rsid w:val="001A13DA"/>
    <w:rsid w:val="001A280B"/>
    <w:rsid w:val="001B2202"/>
    <w:rsid w:val="001C5311"/>
    <w:rsid w:val="001D0804"/>
    <w:rsid w:val="001D3E9F"/>
    <w:rsid w:val="001D7AB9"/>
    <w:rsid w:val="001F1ACA"/>
    <w:rsid w:val="001F437C"/>
    <w:rsid w:val="00203E53"/>
    <w:rsid w:val="0020477C"/>
    <w:rsid w:val="002220B7"/>
    <w:rsid w:val="00226B22"/>
    <w:rsid w:val="002270A2"/>
    <w:rsid w:val="002577AA"/>
    <w:rsid w:val="00266673"/>
    <w:rsid w:val="00274159"/>
    <w:rsid w:val="00286061"/>
    <w:rsid w:val="002C5B65"/>
    <w:rsid w:val="002C7C8F"/>
    <w:rsid w:val="002D29CE"/>
    <w:rsid w:val="002D3301"/>
    <w:rsid w:val="002F66DA"/>
    <w:rsid w:val="00323A4F"/>
    <w:rsid w:val="00347742"/>
    <w:rsid w:val="00360A4A"/>
    <w:rsid w:val="00362A12"/>
    <w:rsid w:val="0036341C"/>
    <w:rsid w:val="003853B4"/>
    <w:rsid w:val="00393D06"/>
    <w:rsid w:val="0039609A"/>
    <w:rsid w:val="00397424"/>
    <w:rsid w:val="003A6CB2"/>
    <w:rsid w:val="003D3122"/>
    <w:rsid w:val="003D7343"/>
    <w:rsid w:val="003E31D1"/>
    <w:rsid w:val="003E60E6"/>
    <w:rsid w:val="003E6EFF"/>
    <w:rsid w:val="003F4C49"/>
    <w:rsid w:val="004002B9"/>
    <w:rsid w:val="0040055E"/>
    <w:rsid w:val="004149EC"/>
    <w:rsid w:val="0043340E"/>
    <w:rsid w:val="0043758A"/>
    <w:rsid w:val="00463702"/>
    <w:rsid w:val="00486FD4"/>
    <w:rsid w:val="004A0AB8"/>
    <w:rsid w:val="004A21C6"/>
    <w:rsid w:val="004A3EE4"/>
    <w:rsid w:val="004A6176"/>
    <w:rsid w:val="004C0A43"/>
    <w:rsid w:val="004C7054"/>
    <w:rsid w:val="004E0FD9"/>
    <w:rsid w:val="004E36AA"/>
    <w:rsid w:val="004F065C"/>
    <w:rsid w:val="00503A52"/>
    <w:rsid w:val="0051233C"/>
    <w:rsid w:val="00515978"/>
    <w:rsid w:val="0054385E"/>
    <w:rsid w:val="00543EDA"/>
    <w:rsid w:val="00553DD9"/>
    <w:rsid w:val="00570DD5"/>
    <w:rsid w:val="00576BEE"/>
    <w:rsid w:val="00586943"/>
    <w:rsid w:val="00591B73"/>
    <w:rsid w:val="005D32E8"/>
    <w:rsid w:val="005D7547"/>
    <w:rsid w:val="005F1FB1"/>
    <w:rsid w:val="005F38E5"/>
    <w:rsid w:val="00603B19"/>
    <w:rsid w:val="00604826"/>
    <w:rsid w:val="00620254"/>
    <w:rsid w:val="00622C1E"/>
    <w:rsid w:val="00633A3B"/>
    <w:rsid w:val="00643FC8"/>
    <w:rsid w:val="00646D18"/>
    <w:rsid w:val="00651A23"/>
    <w:rsid w:val="00672609"/>
    <w:rsid w:val="00676976"/>
    <w:rsid w:val="00680CC4"/>
    <w:rsid w:val="00681115"/>
    <w:rsid w:val="00696F58"/>
    <w:rsid w:val="006A33E5"/>
    <w:rsid w:val="006A4339"/>
    <w:rsid w:val="006B1ADB"/>
    <w:rsid w:val="006C4281"/>
    <w:rsid w:val="006D001E"/>
    <w:rsid w:val="006D2883"/>
    <w:rsid w:val="006D69FF"/>
    <w:rsid w:val="006E3F66"/>
    <w:rsid w:val="006F3DEA"/>
    <w:rsid w:val="00711A15"/>
    <w:rsid w:val="0072363A"/>
    <w:rsid w:val="00732242"/>
    <w:rsid w:val="007365BC"/>
    <w:rsid w:val="007372A9"/>
    <w:rsid w:val="00750397"/>
    <w:rsid w:val="00771A7F"/>
    <w:rsid w:val="00777604"/>
    <w:rsid w:val="00780181"/>
    <w:rsid w:val="00790036"/>
    <w:rsid w:val="007B5CCC"/>
    <w:rsid w:val="007D0009"/>
    <w:rsid w:val="007D21E2"/>
    <w:rsid w:val="007D3F59"/>
    <w:rsid w:val="007D7B55"/>
    <w:rsid w:val="007F5261"/>
    <w:rsid w:val="00831E2F"/>
    <w:rsid w:val="00832D70"/>
    <w:rsid w:val="008363FE"/>
    <w:rsid w:val="008419FD"/>
    <w:rsid w:val="0084285D"/>
    <w:rsid w:val="00844105"/>
    <w:rsid w:val="00860FC7"/>
    <w:rsid w:val="008639CA"/>
    <w:rsid w:val="00885618"/>
    <w:rsid w:val="008B4386"/>
    <w:rsid w:val="008B4CCA"/>
    <w:rsid w:val="008C6532"/>
    <w:rsid w:val="008C6F09"/>
    <w:rsid w:val="008C73AA"/>
    <w:rsid w:val="009061BD"/>
    <w:rsid w:val="00907C61"/>
    <w:rsid w:val="009129C7"/>
    <w:rsid w:val="0091427F"/>
    <w:rsid w:val="00932445"/>
    <w:rsid w:val="00954BD2"/>
    <w:rsid w:val="009729AC"/>
    <w:rsid w:val="00983678"/>
    <w:rsid w:val="00986ECB"/>
    <w:rsid w:val="00995E98"/>
    <w:rsid w:val="009A7FBA"/>
    <w:rsid w:val="009B5441"/>
    <w:rsid w:val="009E2FF3"/>
    <w:rsid w:val="009F586B"/>
    <w:rsid w:val="00A00E63"/>
    <w:rsid w:val="00A053EA"/>
    <w:rsid w:val="00A061E2"/>
    <w:rsid w:val="00A068F5"/>
    <w:rsid w:val="00A24D92"/>
    <w:rsid w:val="00A322D6"/>
    <w:rsid w:val="00A37B1E"/>
    <w:rsid w:val="00A43862"/>
    <w:rsid w:val="00A561BB"/>
    <w:rsid w:val="00A72BBA"/>
    <w:rsid w:val="00A7470A"/>
    <w:rsid w:val="00A86C4A"/>
    <w:rsid w:val="00A87C32"/>
    <w:rsid w:val="00A93FAF"/>
    <w:rsid w:val="00A96F6D"/>
    <w:rsid w:val="00AA2D53"/>
    <w:rsid w:val="00AB2F82"/>
    <w:rsid w:val="00AB40C0"/>
    <w:rsid w:val="00AC6389"/>
    <w:rsid w:val="00AE083D"/>
    <w:rsid w:val="00AE133D"/>
    <w:rsid w:val="00AF155B"/>
    <w:rsid w:val="00B024A9"/>
    <w:rsid w:val="00B25F3E"/>
    <w:rsid w:val="00B32681"/>
    <w:rsid w:val="00B507EE"/>
    <w:rsid w:val="00B51539"/>
    <w:rsid w:val="00B622B1"/>
    <w:rsid w:val="00B76F15"/>
    <w:rsid w:val="00B82C28"/>
    <w:rsid w:val="00B85537"/>
    <w:rsid w:val="00B90F40"/>
    <w:rsid w:val="00BB37A6"/>
    <w:rsid w:val="00BB396D"/>
    <w:rsid w:val="00BC6427"/>
    <w:rsid w:val="00BC6674"/>
    <w:rsid w:val="00BE3E58"/>
    <w:rsid w:val="00BE6015"/>
    <w:rsid w:val="00BE60EE"/>
    <w:rsid w:val="00BE7F50"/>
    <w:rsid w:val="00BF2391"/>
    <w:rsid w:val="00C17E62"/>
    <w:rsid w:val="00C20E37"/>
    <w:rsid w:val="00C2112C"/>
    <w:rsid w:val="00C21580"/>
    <w:rsid w:val="00C245B6"/>
    <w:rsid w:val="00C32D8F"/>
    <w:rsid w:val="00C34C83"/>
    <w:rsid w:val="00C51687"/>
    <w:rsid w:val="00C57511"/>
    <w:rsid w:val="00C67719"/>
    <w:rsid w:val="00C70038"/>
    <w:rsid w:val="00C71451"/>
    <w:rsid w:val="00C76F77"/>
    <w:rsid w:val="00C85BDD"/>
    <w:rsid w:val="00C929E4"/>
    <w:rsid w:val="00C95152"/>
    <w:rsid w:val="00C96EAC"/>
    <w:rsid w:val="00CA23FF"/>
    <w:rsid w:val="00CA7666"/>
    <w:rsid w:val="00CB1F6F"/>
    <w:rsid w:val="00CB5B55"/>
    <w:rsid w:val="00CC77F7"/>
    <w:rsid w:val="00CE0977"/>
    <w:rsid w:val="00CE4291"/>
    <w:rsid w:val="00CE7B70"/>
    <w:rsid w:val="00CF00A7"/>
    <w:rsid w:val="00CF4A96"/>
    <w:rsid w:val="00D01848"/>
    <w:rsid w:val="00D05893"/>
    <w:rsid w:val="00D1190F"/>
    <w:rsid w:val="00D11982"/>
    <w:rsid w:val="00D20876"/>
    <w:rsid w:val="00D23CE0"/>
    <w:rsid w:val="00D24EA2"/>
    <w:rsid w:val="00D2578F"/>
    <w:rsid w:val="00D4790E"/>
    <w:rsid w:val="00D558D6"/>
    <w:rsid w:val="00D57964"/>
    <w:rsid w:val="00D627E4"/>
    <w:rsid w:val="00D865CA"/>
    <w:rsid w:val="00D95C20"/>
    <w:rsid w:val="00DC5755"/>
    <w:rsid w:val="00DD4302"/>
    <w:rsid w:val="00DE3A23"/>
    <w:rsid w:val="00DE6A01"/>
    <w:rsid w:val="00DE738E"/>
    <w:rsid w:val="00DE754D"/>
    <w:rsid w:val="00DF0CB7"/>
    <w:rsid w:val="00E0757C"/>
    <w:rsid w:val="00E120BE"/>
    <w:rsid w:val="00E134C0"/>
    <w:rsid w:val="00E13BF4"/>
    <w:rsid w:val="00E149A1"/>
    <w:rsid w:val="00E244ED"/>
    <w:rsid w:val="00E375BC"/>
    <w:rsid w:val="00E37B83"/>
    <w:rsid w:val="00E40799"/>
    <w:rsid w:val="00E454F1"/>
    <w:rsid w:val="00E52124"/>
    <w:rsid w:val="00E577E2"/>
    <w:rsid w:val="00E60F36"/>
    <w:rsid w:val="00E63F51"/>
    <w:rsid w:val="00E65366"/>
    <w:rsid w:val="00E65C58"/>
    <w:rsid w:val="00E749B8"/>
    <w:rsid w:val="00E93E95"/>
    <w:rsid w:val="00E94ECE"/>
    <w:rsid w:val="00EA0F9E"/>
    <w:rsid w:val="00EA4892"/>
    <w:rsid w:val="00EA4BEA"/>
    <w:rsid w:val="00EB50C9"/>
    <w:rsid w:val="00EC15F9"/>
    <w:rsid w:val="00EC7B15"/>
    <w:rsid w:val="00EE00EF"/>
    <w:rsid w:val="00EE288D"/>
    <w:rsid w:val="00EE3C96"/>
    <w:rsid w:val="00EE4AEA"/>
    <w:rsid w:val="00EE7604"/>
    <w:rsid w:val="00EE77BD"/>
    <w:rsid w:val="00EF31E9"/>
    <w:rsid w:val="00F0330D"/>
    <w:rsid w:val="00F0359B"/>
    <w:rsid w:val="00F10275"/>
    <w:rsid w:val="00F103A6"/>
    <w:rsid w:val="00F11015"/>
    <w:rsid w:val="00F300FB"/>
    <w:rsid w:val="00F44A64"/>
    <w:rsid w:val="00F52DFE"/>
    <w:rsid w:val="00F6230D"/>
    <w:rsid w:val="00F6356D"/>
    <w:rsid w:val="00F81FC7"/>
    <w:rsid w:val="00F86A89"/>
    <w:rsid w:val="00F91C65"/>
    <w:rsid w:val="00FA03E9"/>
    <w:rsid w:val="00FA4F92"/>
    <w:rsid w:val="00FB3364"/>
    <w:rsid w:val="00FB7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1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122"/>
  </w:style>
  <w:style w:type="paragraph" w:styleId="Footer">
    <w:name w:val="footer"/>
    <w:basedOn w:val="Normal"/>
    <w:link w:val="FooterChar"/>
    <w:uiPriority w:val="99"/>
    <w:semiHidden/>
    <w:unhideWhenUsed/>
    <w:rsid w:val="003D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1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i\Documents\Town%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8537F-407A-4666-A917-A30F23A8B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Town Minutes Template</Template>
  <TotalTime>1</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dc:creator>
  <cp:lastModifiedBy>Tara</cp:lastModifiedBy>
  <cp:revision>3</cp:revision>
  <cp:lastPrinted>2020-04-16T01:05:00Z</cp:lastPrinted>
  <dcterms:created xsi:type="dcterms:W3CDTF">2020-07-09T16:37:00Z</dcterms:created>
  <dcterms:modified xsi:type="dcterms:W3CDTF">2020-07-09T16:38:00Z</dcterms:modified>
</cp:coreProperties>
</file>