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FBD" w:rsidRDefault="00410E76">
      <w:pPr>
        <w:pStyle w:val="Title"/>
      </w:pPr>
      <w:sdt>
        <w:sdtPr>
          <w:alias w:val="Enter title:"/>
          <w:tag w:val="Enter title:"/>
          <w:id w:val="381209846"/>
          <w:placeholder>
            <w:docPart w:val="19A6472DDFC84E8E92AA400AFF12DC9C"/>
          </w:placeholder>
          <w:temporary/>
          <w:showingPlcHdr/>
          <w15:appearance w15:val="hidden"/>
        </w:sdtPr>
        <w:sdtEndPr/>
        <w:sdtContent>
          <w:r w:rsidR="001C478F">
            <w:t>AGENDA</w:t>
          </w:r>
        </w:sdtContent>
      </w:sdt>
    </w:p>
    <w:p w:rsidR="00604FBD" w:rsidRDefault="00332F21">
      <w:pPr>
        <w:pStyle w:val="Subtitle"/>
      </w:pPr>
      <w:r>
        <w:t>Mineral Lease Meeting</w:t>
      </w:r>
    </w:p>
    <w:p w:rsidR="00604FBD" w:rsidRDefault="000D7856">
      <w:pPr>
        <w:pBdr>
          <w:top w:val="single" w:sz="4" w:space="1" w:color="444D26" w:themeColor="text2"/>
        </w:pBdr>
        <w:jc w:val="right"/>
      </w:pPr>
      <w:r>
        <w:rPr>
          <w:rStyle w:val="IntenseEmphasis"/>
        </w:rPr>
        <w:t>June 17</w:t>
      </w:r>
      <w:r w:rsidR="00332F21">
        <w:rPr>
          <w:rStyle w:val="IntenseEmphasis"/>
        </w:rPr>
        <w:t>, 20</w:t>
      </w:r>
      <w:r>
        <w:rPr>
          <w:rStyle w:val="IntenseEmphasis"/>
        </w:rPr>
        <w:t>20</w:t>
      </w:r>
      <w:r w:rsidR="00332F21">
        <w:rPr>
          <w:rStyle w:val="IntenseEmphasis"/>
        </w:rPr>
        <w:t xml:space="preserve"> ~ </w:t>
      </w:r>
      <w:r>
        <w:rPr>
          <w:rStyle w:val="IntenseEmphasis"/>
        </w:rPr>
        <w:t>5</w:t>
      </w:r>
      <w:r w:rsidR="00332F21">
        <w:rPr>
          <w:rStyle w:val="IntenseEmphasis"/>
        </w:rPr>
        <w:t>:</w:t>
      </w:r>
      <w:r>
        <w:rPr>
          <w:rStyle w:val="IntenseEmphasis"/>
        </w:rPr>
        <w:t>0</w:t>
      </w:r>
      <w:r w:rsidR="00332F21">
        <w:rPr>
          <w:rStyle w:val="IntenseEmphasis"/>
        </w:rPr>
        <w:t>0 p.m.</w:t>
      </w:r>
      <w:r w:rsidR="001C478F">
        <w:t xml:space="preserve"> </w:t>
      </w:r>
    </w:p>
    <w:sdt>
      <w:sdtPr>
        <w:alias w:val="Board members:"/>
        <w:tag w:val="Board members:"/>
        <w:id w:val="299350784"/>
        <w:placeholder>
          <w:docPart w:val="7EFD41006D0046FB98F74F093F38FCC2"/>
        </w:placeholder>
        <w:temporary/>
        <w:showingPlcHdr/>
        <w15:appearance w15:val="hidden"/>
      </w:sdtPr>
      <w:sdtEndPr/>
      <w:sdtContent>
        <w:p w:rsidR="00604FBD" w:rsidRDefault="0092131B">
          <w:pPr>
            <w:pStyle w:val="Heading1"/>
          </w:pPr>
          <w:r>
            <w:t>Board members</w:t>
          </w:r>
        </w:p>
      </w:sdtContent>
    </w:sdt>
    <w:p w:rsidR="00604FBD" w:rsidRPr="00332F21" w:rsidRDefault="00332F21">
      <w:pPr>
        <w:rPr>
          <w:rFonts w:asciiTheme="majorHAnsi" w:hAnsiTheme="majorHAnsi"/>
        </w:rPr>
      </w:pPr>
      <w:r w:rsidRPr="00332F21">
        <w:rPr>
          <w:rFonts w:asciiTheme="majorHAnsi" w:hAnsiTheme="majorHAnsi"/>
        </w:rPr>
        <w:t>Michael Moss,</w:t>
      </w:r>
      <w:r w:rsidR="000D7856">
        <w:rPr>
          <w:rFonts w:asciiTheme="majorHAnsi" w:hAnsiTheme="majorHAnsi"/>
        </w:rPr>
        <w:t xml:space="preserve"> Mike Rudd </w:t>
      </w:r>
      <w:r w:rsidRPr="00332F21">
        <w:rPr>
          <w:rFonts w:asciiTheme="majorHAnsi" w:hAnsiTheme="majorHAnsi"/>
        </w:rPr>
        <w:t>, Brian Ha</w:t>
      </w:r>
      <w:r>
        <w:rPr>
          <w:rFonts w:asciiTheme="majorHAnsi" w:hAnsiTheme="majorHAnsi"/>
        </w:rPr>
        <w:t>rdy, Kelly Kunzler Dale Barnett</w:t>
      </w:r>
    </w:p>
    <w:tbl>
      <w:tblPr>
        <w:tblStyle w:val="ListTable6Colorful"/>
        <w:tblW w:w="4125" w:type="pct"/>
        <w:tblInd w:w="900" w:type="dxa"/>
        <w:tblLayout w:type="fixed"/>
        <w:tblCellMar>
          <w:left w:w="0" w:type="dxa"/>
        </w:tblCellMar>
        <w:tblLook w:val="0600" w:firstRow="0" w:lastRow="0" w:firstColumn="0" w:lastColumn="0" w:noHBand="1" w:noVBand="1"/>
        <w:tblDescription w:val="Agenda items table"/>
      </w:tblPr>
      <w:tblGrid>
        <w:gridCol w:w="810"/>
        <w:gridCol w:w="4771"/>
        <w:gridCol w:w="3329"/>
      </w:tblGrid>
      <w:tr w:rsidR="00604FBD" w:rsidTr="008B09E0">
        <w:trPr>
          <w:tblHeader/>
        </w:trPr>
        <w:tc>
          <w:tcPr>
            <w:tcW w:w="810" w:type="dxa"/>
          </w:tcPr>
          <w:p w:rsidR="00604FBD" w:rsidRDefault="00332F21" w:rsidP="00332F21">
            <w:pPr>
              <w:pStyle w:val="Heading2"/>
              <w:outlineLvl w:val="1"/>
            </w:pPr>
            <w:r>
              <w:t>Order</w:t>
            </w:r>
          </w:p>
        </w:tc>
        <w:tc>
          <w:tcPr>
            <w:tcW w:w="4771" w:type="dxa"/>
          </w:tcPr>
          <w:sdt>
            <w:sdtPr>
              <w:alias w:val="Item:"/>
              <w:tag w:val="Item:"/>
              <w:id w:val="614954302"/>
              <w:placeholder>
                <w:docPart w:val="4BE7311DFFB64749A015D8DD87F54434"/>
              </w:placeholder>
              <w:temporary/>
              <w:showingPlcHdr/>
              <w15:appearance w15:val="hidden"/>
            </w:sdtPr>
            <w:sdtEndPr/>
            <w:sdtContent>
              <w:p w:rsidR="00604FBD" w:rsidRPr="00802038" w:rsidRDefault="0092131B" w:rsidP="00802038">
                <w:pPr>
                  <w:pStyle w:val="Heading2"/>
                  <w:outlineLvl w:val="1"/>
                </w:pPr>
                <w:r w:rsidRPr="00802038">
                  <w:t>Item</w:t>
                </w:r>
              </w:p>
            </w:sdtContent>
          </w:sdt>
        </w:tc>
        <w:tc>
          <w:tcPr>
            <w:tcW w:w="3329" w:type="dxa"/>
          </w:tcPr>
          <w:p w:rsidR="00604FBD" w:rsidRDefault="00332F21" w:rsidP="00332F21">
            <w:pPr>
              <w:pStyle w:val="Heading2"/>
              <w:outlineLvl w:val="1"/>
            </w:pPr>
            <w:r>
              <w:t>Name</w:t>
            </w:r>
          </w:p>
        </w:tc>
      </w:tr>
      <w:tr w:rsidR="00604FBD" w:rsidTr="008B09E0">
        <w:tc>
          <w:tcPr>
            <w:tcW w:w="810" w:type="dxa"/>
          </w:tcPr>
          <w:p w:rsidR="00604FBD" w:rsidRPr="00332F21" w:rsidRDefault="00332F21" w:rsidP="00332F2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1.</w:t>
            </w:r>
          </w:p>
        </w:tc>
        <w:tc>
          <w:tcPr>
            <w:tcW w:w="4771" w:type="dxa"/>
          </w:tcPr>
          <w:p w:rsidR="00604FBD" w:rsidRPr="00332F21" w:rsidRDefault="00332F21" w:rsidP="00332F2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Call to Order</w:t>
            </w:r>
          </w:p>
        </w:tc>
        <w:tc>
          <w:tcPr>
            <w:tcW w:w="3329" w:type="dxa"/>
          </w:tcPr>
          <w:p w:rsidR="00604FBD" w:rsidRPr="00332F21" w:rsidRDefault="00332F21" w:rsidP="00332F2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Michael Moss</w:t>
            </w:r>
          </w:p>
        </w:tc>
      </w:tr>
      <w:tr w:rsidR="00EC7169" w:rsidTr="008B09E0">
        <w:tc>
          <w:tcPr>
            <w:tcW w:w="810" w:type="dxa"/>
          </w:tcPr>
          <w:p w:rsidR="00EC7169" w:rsidRPr="00332F21" w:rsidRDefault="00332F21" w:rsidP="00332F2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2.</w:t>
            </w:r>
          </w:p>
        </w:tc>
        <w:tc>
          <w:tcPr>
            <w:tcW w:w="4771" w:type="dxa"/>
          </w:tcPr>
          <w:p w:rsidR="00EC7169" w:rsidRPr="00332F21" w:rsidRDefault="00332F21" w:rsidP="00332F2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Approval of last meetings minutes</w:t>
            </w:r>
          </w:p>
          <w:p w:rsidR="00332F21" w:rsidRPr="00332F21" w:rsidRDefault="000D7856" w:rsidP="00332F2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March 9, 2020</w:t>
            </w:r>
          </w:p>
          <w:p w:rsidR="00332F21" w:rsidRPr="00332F21" w:rsidRDefault="00332F21" w:rsidP="00332F21">
            <w:pPr>
              <w:rPr>
                <w:rFonts w:asciiTheme="majorHAnsi" w:hAnsiTheme="majorHAnsi"/>
              </w:rPr>
            </w:pPr>
          </w:p>
        </w:tc>
        <w:tc>
          <w:tcPr>
            <w:tcW w:w="3329" w:type="dxa"/>
          </w:tcPr>
          <w:p w:rsidR="00EC7169" w:rsidRPr="00332F21" w:rsidRDefault="00332F21" w:rsidP="00332F2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Chrisee Bennett</w:t>
            </w:r>
          </w:p>
        </w:tc>
      </w:tr>
      <w:tr w:rsidR="00EC7169" w:rsidTr="008B09E0">
        <w:tc>
          <w:tcPr>
            <w:tcW w:w="810" w:type="dxa"/>
          </w:tcPr>
          <w:p w:rsidR="00EC7169" w:rsidRPr="00332F21" w:rsidRDefault="00332F21" w:rsidP="00332F2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3.</w:t>
            </w:r>
          </w:p>
        </w:tc>
        <w:tc>
          <w:tcPr>
            <w:tcW w:w="4771" w:type="dxa"/>
          </w:tcPr>
          <w:p w:rsidR="00EC7169" w:rsidRPr="00332F21" w:rsidRDefault="00675D41" w:rsidP="00332F2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Meeting</w:t>
            </w:r>
            <w:r w:rsidR="000D7856" w:rsidRPr="00332F21">
              <w:rPr>
                <w:rFonts w:asciiTheme="majorHAnsi" w:hAnsiTheme="majorHAnsi"/>
              </w:rPr>
              <w:t xml:space="preserve"> mileage reimbursement</w:t>
            </w:r>
          </w:p>
        </w:tc>
        <w:tc>
          <w:tcPr>
            <w:tcW w:w="3329" w:type="dxa"/>
          </w:tcPr>
          <w:p w:rsidR="00EC7169" w:rsidRPr="00332F21" w:rsidRDefault="00332F21" w:rsidP="00332F2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Tom Kotter</w:t>
            </w:r>
          </w:p>
        </w:tc>
      </w:tr>
      <w:tr w:rsidR="00EC7169" w:rsidTr="008B09E0">
        <w:tc>
          <w:tcPr>
            <w:tcW w:w="810" w:type="dxa"/>
          </w:tcPr>
          <w:p w:rsidR="00EC7169" w:rsidRPr="00332F21" w:rsidRDefault="00332F21" w:rsidP="00332F2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4.</w:t>
            </w:r>
          </w:p>
        </w:tc>
        <w:tc>
          <w:tcPr>
            <w:tcW w:w="4771" w:type="dxa"/>
          </w:tcPr>
          <w:p w:rsidR="00EC7169" w:rsidRDefault="000D7856" w:rsidP="00332F2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Fire and EMS</w:t>
            </w:r>
          </w:p>
          <w:p w:rsidR="000D7856" w:rsidRPr="00332F21" w:rsidRDefault="000D7856" w:rsidP="00332F2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Park Valley</w:t>
            </w:r>
          </w:p>
        </w:tc>
        <w:tc>
          <w:tcPr>
            <w:tcW w:w="3329" w:type="dxa"/>
          </w:tcPr>
          <w:p w:rsidR="00EC7169" w:rsidRPr="00332F21" w:rsidRDefault="000D7856" w:rsidP="00332F2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Michelle Green</w:t>
            </w:r>
            <w:r w:rsidR="008B09E0">
              <w:rPr>
                <w:rFonts w:asciiTheme="majorHAnsi" w:hAnsiTheme="majorHAnsi"/>
              </w:rPr>
              <w:t>/Corey Barton</w:t>
            </w:r>
          </w:p>
        </w:tc>
      </w:tr>
      <w:tr w:rsidR="00675D41" w:rsidTr="008B09E0">
        <w:tc>
          <w:tcPr>
            <w:tcW w:w="810" w:type="dxa"/>
          </w:tcPr>
          <w:p w:rsidR="00675D41" w:rsidRPr="00332F21" w:rsidRDefault="00675D41" w:rsidP="00675D4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5.</w:t>
            </w:r>
          </w:p>
        </w:tc>
        <w:tc>
          <w:tcPr>
            <w:tcW w:w="4771" w:type="dxa"/>
          </w:tcPr>
          <w:p w:rsidR="00675D41" w:rsidRPr="00332F21" w:rsidRDefault="00675D41" w:rsidP="00675D4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Fire and EMS</w:t>
            </w:r>
          </w:p>
          <w:p w:rsidR="00675D41" w:rsidRPr="00332F21" w:rsidRDefault="00675D41" w:rsidP="00675D41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 xml:space="preserve">2 Rangers [side by side 4-wheel drive] with </w:t>
            </w:r>
            <w:r w:rsidR="00D52E91" w:rsidRPr="00332F21">
              <w:rPr>
                <w:rFonts w:asciiTheme="majorHAnsi" w:hAnsiTheme="majorHAnsi"/>
              </w:rPr>
              <w:t>pumps, tanks</w:t>
            </w:r>
            <w:r w:rsidRPr="00332F21">
              <w:rPr>
                <w:rFonts w:asciiTheme="majorHAnsi" w:hAnsiTheme="majorHAnsi"/>
              </w:rPr>
              <w:t>, and stretcher for Park Valley and Grouse Creek</w:t>
            </w:r>
            <w:r>
              <w:rPr>
                <w:rFonts w:asciiTheme="majorHAnsi" w:hAnsiTheme="majorHAnsi"/>
              </w:rPr>
              <w:t xml:space="preserve"> update</w:t>
            </w:r>
          </w:p>
        </w:tc>
        <w:tc>
          <w:tcPr>
            <w:tcW w:w="3329" w:type="dxa"/>
          </w:tcPr>
          <w:p w:rsidR="00675D41" w:rsidRPr="00332F21" w:rsidRDefault="00675D41" w:rsidP="00675D4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Tiffine Bingham</w:t>
            </w:r>
            <w:r w:rsidR="008B09E0">
              <w:rPr>
                <w:rFonts w:asciiTheme="majorHAnsi" w:hAnsiTheme="majorHAnsi"/>
              </w:rPr>
              <w:t>/Corey Barton</w:t>
            </w:r>
            <w:bookmarkStart w:id="0" w:name="_GoBack"/>
            <w:bookmarkEnd w:id="0"/>
          </w:p>
        </w:tc>
      </w:tr>
      <w:tr w:rsidR="00675D41" w:rsidTr="008B09E0">
        <w:tc>
          <w:tcPr>
            <w:tcW w:w="810" w:type="dxa"/>
          </w:tcPr>
          <w:p w:rsidR="00675D41" w:rsidRPr="00332F21" w:rsidRDefault="00675D41" w:rsidP="00675D4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6.</w:t>
            </w:r>
          </w:p>
        </w:tc>
        <w:tc>
          <w:tcPr>
            <w:tcW w:w="4771" w:type="dxa"/>
          </w:tcPr>
          <w:p w:rsidR="00675D41" w:rsidRDefault="00675D41" w:rsidP="00675D4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Search and Rescue</w:t>
            </w:r>
          </w:p>
          <w:p w:rsidR="00675D41" w:rsidRDefault="00675D41" w:rsidP="00675D41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Sheriff’s Posse</w:t>
            </w:r>
          </w:p>
          <w:p w:rsidR="00675D41" w:rsidRPr="00332F21" w:rsidRDefault="00675D41" w:rsidP="00675D41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Scuba Team</w:t>
            </w:r>
          </w:p>
        </w:tc>
        <w:tc>
          <w:tcPr>
            <w:tcW w:w="3329" w:type="dxa"/>
          </w:tcPr>
          <w:p w:rsidR="00675D41" w:rsidRPr="00332F21" w:rsidRDefault="00675D41" w:rsidP="00675D4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Dale Ward</w:t>
            </w:r>
          </w:p>
        </w:tc>
      </w:tr>
      <w:tr w:rsidR="00675D41" w:rsidTr="008B09E0">
        <w:tc>
          <w:tcPr>
            <w:tcW w:w="810" w:type="dxa"/>
          </w:tcPr>
          <w:p w:rsidR="00675D41" w:rsidRPr="00332F21" w:rsidRDefault="00675D41" w:rsidP="00675D41">
            <w:pPr>
              <w:rPr>
                <w:rFonts w:asciiTheme="majorHAnsi" w:hAnsiTheme="majorHAnsi"/>
              </w:rPr>
            </w:pPr>
            <w:r w:rsidRPr="00332F21">
              <w:rPr>
                <w:rFonts w:asciiTheme="majorHAnsi" w:hAnsiTheme="majorHAnsi"/>
              </w:rPr>
              <w:t>7.</w:t>
            </w:r>
          </w:p>
        </w:tc>
        <w:tc>
          <w:tcPr>
            <w:tcW w:w="4771" w:type="dxa"/>
          </w:tcPr>
          <w:p w:rsidR="00675D41" w:rsidRPr="00675D41" w:rsidRDefault="00675D41" w:rsidP="00675D41">
            <w:pPr>
              <w:rPr>
                <w:rFonts w:asciiTheme="majorHAnsi" w:hAnsiTheme="majorHAnsi"/>
              </w:rPr>
            </w:pPr>
          </w:p>
        </w:tc>
        <w:tc>
          <w:tcPr>
            <w:tcW w:w="3329" w:type="dxa"/>
          </w:tcPr>
          <w:p w:rsidR="00675D41" w:rsidRPr="00332F21" w:rsidRDefault="00675D41" w:rsidP="00675D41">
            <w:pPr>
              <w:rPr>
                <w:rFonts w:asciiTheme="majorHAnsi" w:hAnsiTheme="majorHAnsi"/>
              </w:rPr>
            </w:pPr>
          </w:p>
        </w:tc>
      </w:tr>
      <w:tr w:rsidR="00675D41" w:rsidTr="008B09E0">
        <w:tc>
          <w:tcPr>
            <w:tcW w:w="810" w:type="dxa"/>
          </w:tcPr>
          <w:p w:rsidR="00675D41" w:rsidRDefault="00675D41" w:rsidP="00675D41"/>
        </w:tc>
        <w:tc>
          <w:tcPr>
            <w:tcW w:w="4771" w:type="dxa"/>
          </w:tcPr>
          <w:p w:rsidR="00675D41" w:rsidRDefault="00675D41" w:rsidP="00675D41"/>
        </w:tc>
        <w:tc>
          <w:tcPr>
            <w:tcW w:w="3329" w:type="dxa"/>
          </w:tcPr>
          <w:p w:rsidR="00675D41" w:rsidRDefault="00675D41" w:rsidP="00675D41"/>
        </w:tc>
      </w:tr>
      <w:tr w:rsidR="00675D41" w:rsidTr="008B09E0">
        <w:tc>
          <w:tcPr>
            <w:tcW w:w="810" w:type="dxa"/>
          </w:tcPr>
          <w:p w:rsidR="00675D41" w:rsidRDefault="00675D41" w:rsidP="00675D41"/>
        </w:tc>
        <w:tc>
          <w:tcPr>
            <w:tcW w:w="4771" w:type="dxa"/>
          </w:tcPr>
          <w:p w:rsidR="00675D41" w:rsidRDefault="00675D41" w:rsidP="00675D41"/>
        </w:tc>
        <w:tc>
          <w:tcPr>
            <w:tcW w:w="3329" w:type="dxa"/>
          </w:tcPr>
          <w:p w:rsidR="00675D41" w:rsidRDefault="00675D41" w:rsidP="00675D41"/>
        </w:tc>
      </w:tr>
      <w:tr w:rsidR="00675D41" w:rsidTr="008B09E0">
        <w:tc>
          <w:tcPr>
            <w:tcW w:w="810" w:type="dxa"/>
          </w:tcPr>
          <w:p w:rsidR="00675D41" w:rsidRDefault="00675D41" w:rsidP="00675D41"/>
        </w:tc>
        <w:tc>
          <w:tcPr>
            <w:tcW w:w="4771" w:type="dxa"/>
          </w:tcPr>
          <w:p w:rsidR="00675D41" w:rsidRDefault="00675D41" w:rsidP="00675D41"/>
        </w:tc>
        <w:tc>
          <w:tcPr>
            <w:tcW w:w="3329" w:type="dxa"/>
          </w:tcPr>
          <w:p w:rsidR="00675D41" w:rsidRDefault="00675D41" w:rsidP="00675D41"/>
        </w:tc>
      </w:tr>
      <w:tr w:rsidR="00675D41" w:rsidTr="008B09E0">
        <w:tc>
          <w:tcPr>
            <w:tcW w:w="810" w:type="dxa"/>
          </w:tcPr>
          <w:p w:rsidR="00675D41" w:rsidRDefault="00675D41" w:rsidP="00675D41"/>
        </w:tc>
        <w:tc>
          <w:tcPr>
            <w:tcW w:w="4771" w:type="dxa"/>
          </w:tcPr>
          <w:p w:rsidR="00675D41" w:rsidRDefault="00675D41" w:rsidP="00675D41"/>
        </w:tc>
        <w:tc>
          <w:tcPr>
            <w:tcW w:w="3329" w:type="dxa"/>
          </w:tcPr>
          <w:p w:rsidR="00675D41" w:rsidRDefault="00675D41" w:rsidP="00675D41"/>
        </w:tc>
      </w:tr>
    </w:tbl>
    <w:p w:rsidR="00A667BA" w:rsidRPr="00A667BA" w:rsidRDefault="00A667BA" w:rsidP="00A667BA"/>
    <w:sectPr w:rsidR="00A667BA" w:rsidRPr="00A667BA">
      <w:footerReference w:type="defaul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E76" w:rsidRDefault="00410E76">
      <w:r>
        <w:separator/>
      </w:r>
    </w:p>
  </w:endnote>
  <w:endnote w:type="continuationSeparator" w:id="0">
    <w:p w:rsidR="00410E76" w:rsidRDefault="00410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7BA" w:rsidRDefault="00A667BA" w:rsidP="00A667BA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332F2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E76" w:rsidRDefault="00410E76">
      <w:r>
        <w:separator/>
      </w:r>
    </w:p>
  </w:footnote>
  <w:footnote w:type="continuationSeparator" w:id="0">
    <w:p w:rsidR="00410E76" w:rsidRDefault="00410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71A2A6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4B816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6724E8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8CC5BD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E8AAC0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DEA43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60559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58582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3886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FCF1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2A3715"/>
    <w:multiLevelType w:val="hybridMultilevel"/>
    <w:tmpl w:val="009A90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D62CD9"/>
    <w:multiLevelType w:val="hybridMultilevel"/>
    <w:tmpl w:val="45B0D8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2"/>
  </w:num>
  <w:num w:numId="4">
    <w:abstractNumId w:val="10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F21"/>
    <w:rsid w:val="00092DCA"/>
    <w:rsid w:val="000C4AFA"/>
    <w:rsid w:val="000D7856"/>
    <w:rsid w:val="000E01CD"/>
    <w:rsid w:val="00164F9A"/>
    <w:rsid w:val="001A041B"/>
    <w:rsid w:val="001B4D7F"/>
    <w:rsid w:val="001C478F"/>
    <w:rsid w:val="001C6304"/>
    <w:rsid w:val="00213FFB"/>
    <w:rsid w:val="00217FA0"/>
    <w:rsid w:val="00234D4E"/>
    <w:rsid w:val="00267B5F"/>
    <w:rsid w:val="00322AA9"/>
    <w:rsid w:val="00332F21"/>
    <w:rsid w:val="00354D4E"/>
    <w:rsid w:val="00365C3E"/>
    <w:rsid w:val="00410E76"/>
    <w:rsid w:val="0049237B"/>
    <w:rsid w:val="004A76DB"/>
    <w:rsid w:val="005335D6"/>
    <w:rsid w:val="005C75C2"/>
    <w:rsid w:val="00604FBD"/>
    <w:rsid w:val="00646228"/>
    <w:rsid w:val="00675D41"/>
    <w:rsid w:val="00690893"/>
    <w:rsid w:val="007279C1"/>
    <w:rsid w:val="00761DEA"/>
    <w:rsid w:val="007D57CE"/>
    <w:rsid w:val="00802038"/>
    <w:rsid w:val="00867572"/>
    <w:rsid w:val="008B09E0"/>
    <w:rsid w:val="0092131B"/>
    <w:rsid w:val="009C4FB6"/>
    <w:rsid w:val="009E0278"/>
    <w:rsid w:val="00A667BA"/>
    <w:rsid w:val="00AA1798"/>
    <w:rsid w:val="00B95DB4"/>
    <w:rsid w:val="00BB0A66"/>
    <w:rsid w:val="00BC066E"/>
    <w:rsid w:val="00C869C2"/>
    <w:rsid w:val="00CA1942"/>
    <w:rsid w:val="00D52E91"/>
    <w:rsid w:val="00D827D1"/>
    <w:rsid w:val="00D8320C"/>
    <w:rsid w:val="00D92060"/>
    <w:rsid w:val="00DF32F7"/>
    <w:rsid w:val="00E63A1A"/>
    <w:rsid w:val="00EC7169"/>
    <w:rsid w:val="00ED6850"/>
    <w:rsid w:val="00F13B5E"/>
    <w:rsid w:val="00F64388"/>
    <w:rsid w:val="00F6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AE8EA0"/>
  <w15:chartTrackingRefBased/>
  <w15:docId w15:val="{A899277B-DAB4-4DD7-9710-9A7F1934B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4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3B5E"/>
    <w:rPr>
      <w:szCs w:val="21"/>
    </w:rPr>
  </w:style>
  <w:style w:type="paragraph" w:styleId="Heading1">
    <w:name w:val="heading 1"/>
    <w:basedOn w:val="Normal"/>
    <w:next w:val="Normal"/>
    <w:uiPriority w:val="4"/>
    <w:unhideWhenUsed/>
    <w:qFormat/>
    <w:rsid w:val="000C4AFA"/>
    <w:pPr>
      <w:pBdr>
        <w:top w:val="single" w:sz="4" w:space="1" w:color="7A610D" w:themeColor="accent3" w:themeShade="80"/>
        <w:bottom w:val="single" w:sz="4" w:space="1" w:color="7A610D" w:themeColor="accent3" w:themeShade="80"/>
      </w:pBdr>
      <w:spacing w:before="240" w:after="240"/>
      <w:outlineLvl w:val="0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2">
    <w:name w:val="heading 2"/>
    <w:basedOn w:val="Normal"/>
    <w:next w:val="Normal"/>
    <w:uiPriority w:val="4"/>
    <w:unhideWhenUsed/>
    <w:qFormat/>
    <w:rsid w:val="000C4AFA"/>
    <w:pPr>
      <w:outlineLvl w:val="1"/>
    </w:pPr>
    <w:rPr>
      <w:rFonts w:asciiTheme="majorHAnsi" w:eastAsiaTheme="majorEastAsia" w:hAnsiTheme="majorHAnsi" w:cstheme="majorBidi"/>
      <w:b/>
      <w:bCs/>
      <w:color w:val="536142" w:themeColor="accent1" w:themeShade="80"/>
    </w:rPr>
  </w:style>
  <w:style w:type="paragraph" w:styleId="Heading3">
    <w:name w:val="heading 3"/>
    <w:basedOn w:val="Normal"/>
    <w:next w:val="Normal"/>
    <w:link w:val="Heading3Char"/>
    <w:uiPriority w:val="4"/>
    <w:semiHidden/>
    <w:unhideWhenUsed/>
    <w:qFormat/>
    <w:rsid w:val="00217F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4"/>
    <w:semiHidden/>
    <w:unhideWhenUsed/>
    <w:rsid w:val="00217FA0"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color w:val="536142" w:themeColor="accent1" w:themeShade="80"/>
    </w:rPr>
  </w:style>
  <w:style w:type="paragraph" w:styleId="Heading5">
    <w:name w:val="heading 5"/>
    <w:basedOn w:val="Normal"/>
    <w:next w:val="Normal"/>
    <w:link w:val="Heading5Char"/>
    <w:uiPriority w:val="4"/>
    <w:semiHidden/>
    <w:unhideWhenUsed/>
    <w:qFormat/>
    <w:rsid w:val="00217F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36142" w:themeColor="accent1" w:themeShade="80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438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26041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438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438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438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iPriority w:val="3"/>
    <w:unhideWhenUsed/>
    <w:qFormat/>
    <w:rsid w:val="000C4AFA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99"/>
    <w:unhideWhenUsed/>
    <w:rsid w:val="00DF32F7"/>
    <w:pPr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F13B5E"/>
    <w:rPr>
      <w:szCs w:val="21"/>
    </w:rPr>
  </w:style>
  <w:style w:type="paragraph" w:styleId="Title">
    <w:name w:val="Title"/>
    <w:basedOn w:val="Normal"/>
    <w:next w:val="Normal"/>
    <w:uiPriority w:val="1"/>
    <w:qFormat/>
    <w:rsid w:val="00267B5F"/>
    <w:pPr>
      <w:spacing w:after="100"/>
      <w:jc w:val="right"/>
    </w:pPr>
    <w:rPr>
      <w:rFonts w:asciiTheme="majorHAnsi" w:eastAsiaTheme="majorEastAsia" w:hAnsiTheme="majorHAnsi" w:cstheme="majorBidi"/>
      <w:b/>
      <w:bCs/>
      <w:caps/>
      <w:sz w:val="72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  <w14:textFill>
        <w14:gradFill>
          <w14:gsLst>
            <w14:gs w14:pos="0">
              <w14:schemeClr w14:val="tx2"/>
            </w14:gs>
            <w14:gs w14:pos="74000">
              <w14:schemeClr w14:val="accent1">
                <w14:lumMod w14:val="45000"/>
                <w14:lumOff w14:val="55000"/>
              </w14:schemeClr>
            </w14:gs>
            <w14:gs w14:pos="83000">
              <w14:schemeClr w14:val="accent1">
                <w14:lumMod w14:val="45000"/>
                <w14:lumOff w14:val="55000"/>
              </w14:schemeClr>
            </w14:gs>
            <w14:gs w14:pos="100000">
              <w14:schemeClr w14:val="accent1">
                <w14:lumMod w14:val="30000"/>
                <w14:lumOff w14:val="70000"/>
              </w14:schemeClr>
            </w14:gs>
          </w14:gsLst>
          <w14:lin w14:ang="5400000" w14:scaled="0"/>
        </w14:gradFill>
      </w14:textFill>
    </w:rPr>
  </w:style>
  <w:style w:type="table" w:styleId="ListTable6Colorful">
    <w:name w:val="List Table 6 Colorful"/>
    <w:basedOn w:val="TableNormal"/>
    <w:uiPriority w:val="51"/>
    <w:rsid w:val="00F13B5E"/>
    <w:pPr>
      <w:spacing w:after="10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left w:w="115" w:type="dxa"/>
        <w:right w:w="115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Subtitle">
    <w:name w:val="Subtitle"/>
    <w:basedOn w:val="Normal"/>
    <w:next w:val="Normal"/>
    <w:uiPriority w:val="2"/>
    <w:qFormat/>
    <w:pPr>
      <w:spacing w:after="120"/>
      <w:jc w:val="right"/>
    </w:pPr>
    <w:rPr>
      <w:rFonts w:asciiTheme="majorHAnsi" w:eastAsiaTheme="majorEastAsia" w:hAnsiTheme="majorHAnsi" w:cstheme="majorBidi"/>
      <w:color w:val="444D26" w:themeColor="text2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4"/>
    <w:semiHidden/>
    <w:rsid w:val="00217FA0"/>
    <w:rPr>
      <w:rFonts w:asciiTheme="majorHAnsi" w:eastAsiaTheme="majorEastAsia" w:hAnsiTheme="majorHAnsi" w:cstheme="majorBidi"/>
      <w:color w:val="536142" w:themeColor="accent1" w:themeShade="80"/>
      <w:szCs w:val="21"/>
    </w:rPr>
  </w:style>
  <w:style w:type="paragraph" w:styleId="Header">
    <w:name w:val="header"/>
    <w:basedOn w:val="Normal"/>
    <w:link w:val="HeaderChar"/>
    <w:uiPriority w:val="99"/>
    <w:unhideWhenUsed/>
    <w:rsid w:val="00DF32F7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13B5E"/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388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388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64388"/>
  </w:style>
  <w:style w:type="paragraph" w:styleId="BlockText">
    <w:name w:val="Block Text"/>
    <w:basedOn w:val="Normal"/>
    <w:uiPriority w:val="99"/>
    <w:semiHidden/>
    <w:unhideWhenUsed/>
    <w:rsid w:val="00217FA0"/>
    <w:pPr>
      <w:pBdr>
        <w:top w:val="single" w:sz="2" w:space="10" w:color="A5B592" w:themeColor="accent1" w:shadow="1"/>
        <w:left w:val="single" w:sz="2" w:space="10" w:color="A5B592" w:themeColor="accent1" w:shadow="1"/>
        <w:bottom w:val="single" w:sz="2" w:space="10" w:color="A5B592" w:themeColor="accent1" w:shadow="1"/>
        <w:right w:val="single" w:sz="2" w:space="10" w:color="A5B592" w:themeColor="accent1" w:shadow="1"/>
      </w:pBdr>
      <w:ind w:left="1152" w:right="1152"/>
    </w:pPr>
    <w:rPr>
      <w:i/>
      <w:iCs/>
      <w:color w:val="536142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6438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64388"/>
    <w:rPr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6438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64388"/>
    <w:rPr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6438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64388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64388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64388"/>
    <w:rPr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6438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64388"/>
    <w:rPr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64388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64388"/>
    <w:rPr>
      <w:szCs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6438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64388"/>
    <w:rPr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64388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64388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F6438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64388"/>
    <w:pPr>
      <w:spacing w:before="0"/>
    </w:pPr>
    <w:rPr>
      <w:i/>
      <w:iCs/>
      <w:color w:val="444D26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64388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64388"/>
    <w:rPr>
      <w:szCs w:val="21"/>
    </w:rPr>
  </w:style>
  <w:style w:type="table" w:styleId="ColorfulGrid">
    <w:name w:val="Colorful Grid"/>
    <w:basedOn w:val="TableNormal"/>
    <w:uiPriority w:val="73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64388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438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4388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43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4388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64388"/>
  </w:style>
  <w:style w:type="character" w:customStyle="1" w:styleId="DateChar">
    <w:name w:val="Date Char"/>
    <w:basedOn w:val="DefaultParagraphFont"/>
    <w:link w:val="Date"/>
    <w:uiPriority w:val="99"/>
    <w:semiHidden/>
    <w:rsid w:val="00F64388"/>
    <w:rPr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64388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64388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64388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64388"/>
    <w:rPr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sid w:val="00F6438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438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64388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64388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64388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64388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64388"/>
    <w:rPr>
      <w:color w:val="7F6F6F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F6438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4388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4388"/>
    <w:rPr>
      <w:szCs w:val="20"/>
    </w:rPr>
  </w:style>
  <w:style w:type="table" w:styleId="GridTable1Light">
    <w:name w:val="Grid Table 1 Light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3">
    <w:name w:val="Grid Table 3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5Dark">
    <w:name w:val="Grid Table 5 Dark"/>
    <w:basedOn w:val="TableNormal"/>
    <w:uiPriority w:val="50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64388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64388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64388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64388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64388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64388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64388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64388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64388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64388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64388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64388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4"/>
    <w:semiHidden/>
    <w:rsid w:val="00217FA0"/>
    <w:rPr>
      <w:rFonts w:asciiTheme="majorHAnsi" w:eastAsiaTheme="majorEastAsia" w:hAnsiTheme="majorHAnsi" w:cstheme="majorBidi"/>
      <w:color w:val="536142" w:themeColor="accent1" w:themeShade="80"/>
      <w:szCs w:val="21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CA1942"/>
    <w:rPr>
      <w:rFonts w:asciiTheme="majorHAnsi" w:eastAsiaTheme="majorEastAsia" w:hAnsiTheme="majorHAnsi" w:cstheme="majorBidi"/>
      <w:color w:val="526041" w:themeColor="accent1" w:themeShade="7F"/>
      <w:szCs w:val="21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CA1942"/>
    <w:rPr>
      <w:rFonts w:asciiTheme="majorHAnsi" w:eastAsiaTheme="majorEastAsia" w:hAnsiTheme="majorHAnsi" w:cstheme="majorBidi"/>
      <w:i/>
      <w:iCs/>
      <w:color w:val="526041" w:themeColor="accent1" w:themeShade="7F"/>
      <w:szCs w:val="21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CA194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CA194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64388"/>
  </w:style>
  <w:style w:type="paragraph" w:styleId="HTMLAddress">
    <w:name w:val="HTML Address"/>
    <w:basedOn w:val="Normal"/>
    <w:link w:val="HTMLAddressChar"/>
    <w:uiPriority w:val="99"/>
    <w:semiHidden/>
    <w:unhideWhenUsed/>
    <w:rsid w:val="00F64388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64388"/>
    <w:rPr>
      <w:i/>
      <w:iCs/>
      <w:szCs w:val="21"/>
    </w:rPr>
  </w:style>
  <w:style w:type="character" w:styleId="HTMLCite">
    <w:name w:val="HTML Cite"/>
    <w:basedOn w:val="DefaultParagraphFont"/>
    <w:uiPriority w:val="99"/>
    <w:semiHidden/>
    <w:unhideWhenUsed/>
    <w:rsid w:val="00F6438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64388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6438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64388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64388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64388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6438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64388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6438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64388"/>
    <w:rPr>
      <w:color w:val="8E58B6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4388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64388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64388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64388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64388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64388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64388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64388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64388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64388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17FA0"/>
    <w:pPr>
      <w:pBdr>
        <w:top w:val="single" w:sz="4" w:space="10" w:color="A5B592" w:themeColor="accent1"/>
        <w:bottom w:val="single" w:sz="4" w:space="10" w:color="A5B592" w:themeColor="accent1"/>
      </w:pBdr>
      <w:spacing w:before="360" w:after="360"/>
      <w:ind w:left="864" w:right="864"/>
      <w:jc w:val="center"/>
    </w:pPr>
    <w:rPr>
      <w:i/>
      <w:iCs/>
      <w:color w:val="536142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17FA0"/>
    <w:rPr>
      <w:i/>
      <w:iCs/>
      <w:color w:val="536142" w:themeColor="accent1" w:themeShade="80"/>
      <w:szCs w:val="2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17FA0"/>
    <w:rPr>
      <w:b/>
      <w:bCs/>
      <w:caps w:val="0"/>
      <w:smallCaps/>
      <w:color w:val="536142" w:themeColor="accent1" w:themeShade="80"/>
      <w:spacing w:val="5"/>
    </w:rPr>
  </w:style>
  <w:style w:type="table" w:styleId="LightGrid">
    <w:name w:val="Light Grid"/>
    <w:basedOn w:val="TableNormal"/>
    <w:uiPriority w:val="62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643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64388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64388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64388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64388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64388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64388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64388"/>
  </w:style>
  <w:style w:type="paragraph" w:styleId="List">
    <w:name w:val="List"/>
    <w:basedOn w:val="Normal"/>
    <w:uiPriority w:val="99"/>
    <w:semiHidden/>
    <w:unhideWhenUsed/>
    <w:rsid w:val="00F6438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6438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6438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6438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6438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F64388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64388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64388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64388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64388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6438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6438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6438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6438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64388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6438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64388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6438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64388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6438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643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2">
    <w:name w:val="List Table 2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3">
    <w:name w:val="List Table 3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6438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F64388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64388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64388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64388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64388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64388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64388"/>
    <w:pPr>
      <w:spacing w:after="0" w:line="240" w:lineRule="auto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64388"/>
    <w:pPr>
      <w:spacing w:after="0" w:line="240" w:lineRule="auto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64388"/>
    <w:pPr>
      <w:spacing w:after="0" w:line="240" w:lineRule="auto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64388"/>
    <w:pPr>
      <w:spacing w:after="0" w:line="240" w:lineRule="auto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64388"/>
    <w:pPr>
      <w:spacing w:after="0" w:line="240" w:lineRule="auto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64388"/>
    <w:pPr>
      <w:spacing w:after="0" w:line="240" w:lineRule="auto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643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64388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6438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6438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6438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6438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6438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F64388"/>
    <w:pPr>
      <w:spacing w:after="0" w:line="240" w:lineRule="auto"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F6438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6438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64388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64388"/>
    <w:rPr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F64388"/>
  </w:style>
  <w:style w:type="table" w:styleId="PlainTable1">
    <w:name w:val="Plain Table 1"/>
    <w:basedOn w:val="TableNormal"/>
    <w:uiPriority w:val="41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6438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643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643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6438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64388"/>
    <w:pPr>
      <w:spacing w:before="0"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64388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F6438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388"/>
    <w:rPr>
      <w:i/>
      <w:iCs/>
      <w:color w:val="404040" w:themeColor="text1" w:themeTint="BF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6438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64388"/>
    <w:rPr>
      <w:szCs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64388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64388"/>
    <w:rPr>
      <w:szCs w:val="21"/>
    </w:rPr>
  </w:style>
  <w:style w:type="character" w:styleId="Strong">
    <w:name w:val="Strong"/>
    <w:basedOn w:val="DefaultParagraphFont"/>
    <w:uiPriority w:val="22"/>
    <w:semiHidden/>
    <w:unhideWhenUsed/>
    <w:qFormat/>
    <w:rsid w:val="00F64388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F6438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6438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64388"/>
    <w:pPr>
      <w:spacing w:after="10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64388"/>
    <w:pPr>
      <w:spacing w:after="10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64388"/>
    <w:pPr>
      <w:spacing w:after="10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64388"/>
    <w:pPr>
      <w:spacing w:after="10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64388"/>
    <w:pPr>
      <w:spacing w:after="10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64388"/>
    <w:pPr>
      <w:spacing w:after="10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64388"/>
    <w:pPr>
      <w:spacing w:after="10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64388"/>
    <w:pPr>
      <w:spacing w:after="10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64388"/>
    <w:pPr>
      <w:spacing w:after="10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64388"/>
    <w:pPr>
      <w:spacing w:after="10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64388"/>
    <w:pPr>
      <w:spacing w:after="10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64388"/>
    <w:pPr>
      <w:spacing w:after="10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643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64388"/>
    <w:pPr>
      <w:spacing w:after="10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64388"/>
    <w:pPr>
      <w:spacing w:after="10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64388"/>
    <w:pPr>
      <w:spacing w:after="10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64388"/>
    <w:pPr>
      <w:spacing w:after="10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64388"/>
    <w:pPr>
      <w:spacing w:after="10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6438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6438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64388"/>
    <w:pPr>
      <w:spacing w:after="10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64388"/>
    <w:pPr>
      <w:spacing w:after="10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64388"/>
    <w:pPr>
      <w:spacing w:after="10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64388"/>
    <w:pPr>
      <w:spacing w:after="10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64388"/>
    <w:pPr>
      <w:spacing w:after="10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64388"/>
    <w:pPr>
      <w:spacing w:after="10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6438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64388"/>
  </w:style>
  <w:style w:type="paragraph" w:styleId="TOC2">
    <w:name w:val="toc 2"/>
    <w:basedOn w:val="Normal"/>
    <w:next w:val="Normal"/>
    <w:autoRedefine/>
    <w:uiPriority w:val="39"/>
    <w:semiHidden/>
    <w:unhideWhenUsed/>
    <w:rsid w:val="00F64388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64388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64388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64388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64388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64388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64388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64388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17FA0"/>
    <w:pPr>
      <w:keepNext/>
      <w:keepLines/>
      <w:pBdr>
        <w:top w:val="none" w:sz="0" w:space="0" w:color="auto"/>
        <w:bottom w:val="none" w:sz="0" w:space="0" w:color="auto"/>
      </w:pBdr>
      <w:spacing w:after="0"/>
      <w:outlineLvl w:val="9"/>
    </w:pPr>
    <w:rPr>
      <w:color w:val="536142" w:themeColor="accent1" w:themeShade="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semiHidden/>
    <w:rsid w:val="00217FA0"/>
    <w:rPr>
      <w:rFonts w:asciiTheme="majorHAnsi" w:eastAsiaTheme="majorEastAsia" w:hAnsiTheme="majorHAnsi" w:cstheme="majorBidi"/>
      <w:color w:val="526041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ennett\AppData\Roaming\Microsoft\Templates\PTA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A6472DDFC84E8E92AA400AFF12D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F3F5B-B32A-4A30-8D94-9A5B3428B0CD}"/>
      </w:docPartPr>
      <w:docPartBody>
        <w:p w:rsidR="003233C0" w:rsidRDefault="003233C0">
          <w:pPr>
            <w:pStyle w:val="19A6472DDFC84E8E92AA400AFF12DC9C"/>
          </w:pPr>
          <w:r>
            <w:t>AGENDA</w:t>
          </w:r>
        </w:p>
      </w:docPartBody>
    </w:docPart>
    <w:docPart>
      <w:docPartPr>
        <w:name w:val="7EFD41006D0046FB98F74F093F38F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51B19-6B73-4A03-A0C4-F4CE14ADCD26}"/>
      </w:docPartPr>
      <w:docPartBody>
        <w:p w:rsidR="003233C0" w:rsidRDefault="003233C0">
          <w:pPr>
            <w:pStyle w:val="7EFD41006D0046FB98F74F093F38FCC2"/>
          </w:pPr>
          <w:r>
            <w:t>Board members</w:t>
          </w:r>
        </w:p>
      </w:docPartBody>
    </w:docPart>
    <w:docPart>
      <w:docPartPr>
        <w:name w:val="4BE7311DFFB64749A015D8DD87F54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8476F-7103-40F9-982E-4263B912AEB7}"/>
      </w:docPartPr>
      <w:docPartBody>
        <w:p w:rsidR="003233C0" w:rsidRDefault="003233C0">
          <w:pPr>
            <w:pStyle w:val="4BE7311DFFB64749A015D8DD87F54434"/>
          </w:pPr>
          <w:r w:rsidRPr="00802038">
            <w:t>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3C0"/>
    <w:rsid w:val="00180143"/>
    <w:rsid w:val="002E5E0C"/>
    <w:rsid w:val="003233C0"/>
    <w:rsid w:val="00830224"/>
    <w:rsid w:val="00921D39"/>
    <w:rsid w:val="00B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3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9A6472DDFC84E8E92AA400AFF12DC9C">
    <w:name w:val="19A6472DDFC84E8E92AA400AFF12DC9C"/>
  </w:style>
  <w:style w:type="paragraph" w:customStyle="1" w:styleId="8175275966E4442C8411ED8A47A2EBF9">
    <w:name w:val="8175275966E4442C8411ED8A47A2EBF9"/>
  </w:style>
  <w:style w:type="character" w:styleId="IntenseEmphasis">
    <w:name w:val="Intense Emphasis"/>
    <w:basedOn w:val="DefaultParagraphFont"/>
    <w:uiPriority w:val="3"/>
    <w:unhideWhenUsed/>
    <w:qFormat/>
    <w:rPr>
      <w:i/>
      <w:iCs/>
      <w:color w:val="833C0B" w:themeColor="accent2" w:themeShade="80"/>
    </w:rPr>
  </w:style>
  <w:style w:type="paragraph" w:customStyle="1" w:styleId="98E3D9E56451430E8D6A17214C8F4495">
    <w:name w:val="98E3D9E56451430E8D6A17214C8F4495"/>
  </w:style>
  <w:style w:type="paragraph" w:customStyle="1" w:styleId="80E4F90D9538434CB1D471B624A89F10">
    <w:name w:val="80E4F90D9538434CB1D471B624A89F10"/>
  </w:style>
  <w:style w:type="paragraph" w:customStyle="1" w:styleId="3ED2CA6625674BA2BC4E0870BD9C1741">
    <w:name w:val="3ED2CA6625674BA2BC4E0870BD9C1741"/>
  </w:style>
  <w:style w:type="paragraph" w:customStyle="1" w:styleId="07A5DB32B9C442F28230907EF2EE12AB">
    <w:name w:val="07A5DB32B9C442F28230907EF2EE12AB"/>
  </w:style>
  <w:style w:type="paragraph" w:customStyle="1" w:styleId="BA2BA32E1EFE4BAA873A2186A859A979">
    <w:name w:val="BA2BA32E1EFE4BAA873A2186A859A979"/>
  </w:style>
  <w:style w:type="paragraph" w:customStyle="1" w:styleId="7EFD41006D0046FB98F74F093F38FCC2">
    <w:name w:val="7EFD41006D0046FB98F74F093F38FCC2"/>
  </w:style>
  <w:style w:type="paragraph" w:customStyle="1" w:styleId="DD0B3E6DCEEC4A93874B3D99C9EB5DAF">
    <w:name w:val="DD0B3E6DCEEC4A93874B3D99C9EB5DAF"/>
  </w:style>
  <w:style w:type="paragraph" w:customStyle="1" w:styleId="A03ED38524E94CED907725BFF64D2744">
    <w:name w:val="A03ED38524E94CED907725BFF64D2744"/>
  </w:style>
  <w:style w:type="paragraph" w:customStyle="1" w:styleId="687D80555C2C462DABA284D56D1AA9C1">
    <w:name w:val="687D80555C2C462DABA284D56D1AA9C1"/>
  </w:style>
  <w:style w:type="paragraph" w:customStyle="1" w:styleId="23D2AD8ACC2A4A0EA5AE282969DEB840">
    <w:name w:val="23D2AD8ACC2A4A0EA5AE282969DEB840"/>
  </w:style>
  <w:style w:type="paragraph" w:customStyle="1" w:styleId="E277E934ED374B1EAC7B57BF7755C07D">
    <w:name w:val="E277E934ED374B1EAC7B57BF7755C07D"/>
  </w:style>
  <w:style w:type="paragraph" w:customStyle="1" w:styleId="0E55B12B2A364795AB86AA5D073D729A">
    <w:name w:val="0E55B12B2A364795AB86AA5D073D729A"/>
  </w:style>
  <w:style w:type="paragraph" w:customStyle="1" w:styleId="30334CC619B8450B803D1ADC6A0E65C4">
    <w:name w:val="30334CC619B8450B803D1ADC6A0E65C4"/>
  </w:style>
  <w:style w:type="paragraph" w:customStyle="1" w:styleId="0998C8FDE3A843A9B2D440694B79792F">
    <w:name w:val="0998C8FDE3A843A9B2D440694B79792F"/>
  </w:style>
  <w:style w:type="paragraph" w:customStyle="1" w:styleId="72CEC09155A14057AED562A4AF768DFB">
    <w:name w:val="72CEC09155A14057AED562A4AF768DFB"/>
  </w:style>
  <w:style w:type="paragraph" w:customStyle="1" w:styleId="BEBABA33A0B4405D8D8919FBE0A424F9">
    <w:name w:val="BEBABA33A0B4405D8D8919FBE0A424F9"/>
  </w:style>
  <w:style w:type="paragraph" w:customStyle="1" w:styleId="E5386D6C92B54B01B7C2A20DDF617752">
    <w:name w:val="E5386D6C92B54B01B7C2A20DDF617752"/>
  </w:style>
  <w:style w:type="paragraph" w:customStyle="1" w:styleId="940B06C3913242C4B91282F63E26BEDF">
    <w:name w:val="940B06C3913242C4B91282F63E26BEDF"/>
  </w:style>
  <w:style w:type="paragraph" w:customStyle="1" w:styleId="2592B591D23D4D79B2DA70D8D2997B33">
    <w:name w:val="2592B591D23D4D79B2DA70D8D2997B33"/>
  </w:style>
  <w:style w:type="paragraph" w:customStyle="1" w:styleId="B482A93189EA4A43A8228D33D1ED4820">
    <w:name w:val="B482A93189EA4A43A8228D33D1ED4820"/>
  </w:style>
  <w:style w:type="paragraph" w:customStyle="1" w:styleId="4BE7311DFFB64749A015D8DD87F54434">
    <w:name w:val="4BE7311DFFB64749A015D8DD87F54434"/>
  </w:style>
  <w:style w:type="paragraph" w:customStyle="1" w:styleId="B393A66839C64949BFA00C9FE6BF8CC4">
    <w:name w:val="B393A66839C64949BFA00C9FE6BF8CC4"/>
  </w:style>
  <w:style w:type="paragraph" w:customStyle="1" w:styleId="E17A652AEB78442FB55771274BB3DB98">
    <w:name w:val="E17A652AEB78442FB55771274BB3DB98"/>
  </w:style>
  <w:style w:type="paragraph" w:customStyle="1" w:styleId="01BFF8070F9B445491E3683F1F0CDADB">
    <w:name w:val="01BFF8070F9B445491E3683F1F0CDADB"/>
  </w:style>
  <w:style w:type="paragraph" w:customStyle="1" w:styleId="7161C15004674261AC0219B483B78E4D">
    <w:name w:val="7161C15004674261AC0219B483B78E4D"/>
  </w:style>
  <w:style w:type="paragraph" w:customStyle="1" w:styleId="100D4F3656ED4C5094A524958DC85D63">
    <w:name w:val="100D4F3656ED4C5094A524958DC85D63"/>
  </w:style>
  <w:style w:type="paragraph" w:customStyle="1" w:styleId="A8C31BA1A32B4E0A9FF3190C4DE1BF22">
    <w:name w:val="A8C31BA1A32B4E0A9FF3190C4DE1BF22"/>
  </w:style>
  <w:style w:type="paragraph" w:customStyle="1" w:styleId="FFEF868802BE49FEB50E38FD1FE36605">
    <w:name w:val="FFEF868802BE49FEB50E38FD1FE36605"/>
  </w:style>
  <w:style w:type="paragraph" w:customStyle="1" w:styleId="5D7F7EB294D34DB295870D3D713802A6">
    <w:name w:val="5D7F7EB294D34DB295870D3D713802A6"/>
  </w:style>
  <w:style w:type="paragraph" w:customStyle="1" w:styleId="C8DD3693477D4B50A2FA2EFCFB2AAEAC">
    <w:name w:val="C8DD3693477D4B50A2FA2EFCFB2AAEAC"/>
  </w:style>
  <w:style w:type="paragraph" w:customStyle="1" w:styleId="DA3ACBA77F914287BB9B3862FD9DA764">
    <w:name w:val="DA3ACBA77F914287BB9B3862FD9DA764"/>
  </w:style>
  <w:style w:type="paragraph" w:customStyle="1" w:styleId="6CC9F421FB4846F4AB8900539D553861">
    <w:name w:val="6CC9F421FB4846F4AB8900539D553861"/>
  </w:style>
  <w:style w:type="paragraph" w:customStyle="1" w:styleId="B591856326254A7EB895790D7677AA61">
    <w:name w:val="B591856326254A7EB895790D7677AA61"/>
  </w:style>
  <w:style w:type="paragraph" w:customStyle="1" w:styleId="DD2F4A2746034083A32219C86F9C3C02">
    <w:name w:val="DD2F4A2746034083A32219C86F9C3C02"/>
  </w:style>
  <w:style w:type="paragraph" w:customStyle="1" w:styleId="834F528312BF4D45994F83E0FD2A891B">
    <w:name w:val="834F528312BF4D45994F83E0FD2A891B"/>
  </w:style>
  <w:style w:type="paragraph" w:customStyle="1" w:styleId="9D574416AB4E476081209CA943389D6A">
    <w:name w:val="9D574416AB4E476081209CA943389D6A"/>
  </w:style>
  <w:style w:type="paragraph" w:customStyle="1" w:styleId="2AFD61F97B094E8BAB1FA694D3597468">
    <w:name w:val="2AFD61F97B094E8BAB1FA694D3597468"/>
  </w:style>
  <w:style w:type="paragraph" w:customStyle="1" w:styleId="B51AB0F4A0C74A2995F90BF8C5470043">
    <w:name w:val="B51AB0F4A0C74A2995F90BF8C5470043"/>
  </w:style>
  <w:style w:type="paragraph" w:customStyle="1" w:styleId="2517D2461A0E47AD8FF53ABF53F20167">
    <w:name w:val="2517D2461A0E47AD8FF53ABF53F20167"/>
  </w:style>
  <w:style w:type="paragraph" w:customStyle="1" w:styleId="A8B412F9E24D4366B0DF41D0B1AFF96B">
    <w:name w:val="A8B412F9E24D4366B0DF41D0B1AFF96B"/>
  </w:style>
  <w:style w:type="paragraph" w:customStyle="1" w:styleId="9A9CEB59C7F240A4A10F25289F80E877">
    <w:name w:val="9A9CEB59C7F240A4A10F25289F80E877"/>
  </w:style>
  <w:style w:type="paragraph" w:customStyle="1" w:styleId="02BC740FF54D45709506B4F8C711DF67">
    <w:name w:val="02BC740FF54D45709506B4F8C711DF67"/>
  </w:style>
  <w:style w:type="paragraph" w:customStyle="1" w:styleId="701939788B09429DBCA0D10643A1271A">
    <w:name w:val="701939788B09429DBCA0D10643A1271A"/>
  </w:style>
  <w:style w:type="paragraph" w:customStyle="1" w:styleId="C46E03587F494945A40375E15A054770">
    <w:name w:val="C46E03587F494945A40375E15A054770"/>
  </w:style>
  <w:style w:type="paragraph" w:customStyle="1" w:styleId="2875F881F6D146F99F89CC130E5738A2">
    <w:name w:val="2875F881F6D146F99F89CC130E5738A2"/>
  </w:style>
  <w:style w:type="paragraph" w:customStyle="1" w:styleId="45A9351124174E42AA07489D42870A94">
    <w:name w:val="45A9351124174E42AA07489D42870A94"/>
  </w:style>
  <w:style w:type="paragraph" w:customStyle="1" w:styleId="8892608F2FB949918661809A8A3F98C9">
    <w:name w:val="8892608F2FB949918661809A8A3F98C9"/>
  </w:style>
  <w:style w:type="paragraph" w:customStyle="1" w:styleId="2C8541059D4E48BFA52EB2881FC0789C">
    <w:name w:val="2C8541059D4E48BFA52EB2881FC0789C"/>
  </w:style>
  <w:style w:type="paragraph" w:customStyle="1" w:styleId="7E56333B980E4F75986A4A491A9A0846">
    <w:name w:val="7E56333B980E4F75986A4A491A9A0846"/>
  </w:style>
  <w:style w:type="paragraph" w:customStyle="1" w:styleId="737B30F084DA44C2998CA9618D22AA32">
    <w:name w:val="737B30F084DA44C2998CA9618D22AA32"/>
  </w:style>
  <w:style w:type="paragraph" w:customStyle="1" w:styleId="C502666D61A5416A9B2E88A6213F6120">
    <w:name w:val="C502666D61A5416A9B2E88A6213F6120"/>
  </w:style>
  <w:style w:type="paragraph" w:customStyle="1" w:styleId="644FC0C237164598B4CAA1820A1C1E18">
    <w:name w:val="644FC0C237164598B4CAA1820A1C1E18"/>
  </w:style>
  <w:style w:type="paragraph" w:customStyle="1" w:styleId="7B02258B84954227BB883D0542882BFF">
    <w:name w:val="7B02258B84954227BB883D0542882BFF"/>
  </w:style>
  <w:style w:type="paragraph" w:customStyle="1" w:styleId="C2FD8411EFDC4A009A14BD1C20156E60">
    <w:name w:val="C2FD8411EFDC4A009A14BD1C20156E60"/>
  </w:style>
  <w:style w:type="paragraph" w:customStyle="1" w:styleId="374E57D49C6943AB88F6FE4852FB91F3">
    <w:name w:val="374E57D49C6943AB88F6FE4852FB91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TA Agenda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A59DC8-3647-4E9F-AA16-7D64FEEB3A1A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2.xml><?xml version="1.0" encoding="utf-8"?>
<ds:datastoreItem xmlns:ds="http://schemas.openxmlformats.org/officeDocument/2006/customXml" ds:itemID="{949ED7A8-A63D-4317-A8D5-8724B0AD78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3BFE90-1B91-4448-AF66-3DE264BA5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PTA agenda</Template>
  <TotalTime>11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Chrisee Bennett</dc:creator>
  <cp:lastModifiedBy>Chrisee Bennett</cp:lastModifiedBy>
  <cp:revision>7</cp:revision>
  <dcterms:created xsi:type="dcterms:W3CDTF">2020-06-11T16:42:00Z</dcterms:created>
  <dcterms:modified xsi:type="dcterms:W3CDTF">2020-06-15T14:23:00Z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