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2C2" w:rsidRDefault="006842C2">
      <w:pPr>
        <w:pStyle w:val="Title"/>
      </w:pPr>
      <w:r>
        <w:t xml:space="preserve">MINUTES OF </w:t>
      </w:r>
      <w:r w:rsidR="00191440">
        <w:t>WORK</w:t>
      </w:r>
      <w:r w:rsidR="00D10DEE">
        <w:t xml:space="preserve"> SESSION</w:t>
      </w:r>
    </w:p>
    <w:p w:rsidR="006842C2" w:rsidRDefault="009D461B">
      <w:pPr>
        <w:pStyle w:val="Subtitle"/>
      </w:pPr>
      <w:r>
        <w:t>12</w:t>
      </w:r>
      <w:r w:rsidR="006842C2">
        <w:t>:</w:t>
      </w:r>
      <w:r w:rsidR="00E02A8C">
        <w:t>26</w:t>
      </w:r>
      <w:r w:rsidR="006842C2">
        <w:t xml:space="preserve"> P.M. MYTON CITY HALL</w:t>
      </w:r>
    </w:p>
    <w:p w:rsidR="006842C2" w:rsidRDefault="009D461B" w:rsidP="009D461B">
      <w:pPr>
        <w:pStyle w:val="Subtitle"/>
        <w:rPr>
          <w:b/>
          <w:spacing w:val="-3"/>
        </w:rPr>
      </w:pPr>
      <w:r>
        <w:t>March</w:t>
      </w:r>
      <w:r w:rsidR="00367505">
        <w:t xml:space="preserve"> </w:t>
      </w:r>
      <w:r>
        <w:t>9</w:t>
      </w:r>
      <w:r w:rsidR="00BD11DA">
        <w:t>, 20</w:t>
      </w:r>
      <w:r>
        <w:t>20</w:t>
      </w:r>
    </w:p>
    <w:p w:rsidR="006842C2" w:rsidRPr="00F16361" w:rsidRDefault="006842C2">
      <w:pPr>
        <w:suppressAutoHyphens/>
        <w:jc w:val="both"/>
        <w:rPr>
          <w:spacing w:val="-2"/>
        </w:rPr>
      </w:pPr>
      <w:r>
        <w:rPr>
          <w:b/>
          <w:spacing w:val="-2"/>
        </w:rPr>
        <w:t>Council Present:</w:t>
      </w:r>
      <w:r w:rsidR="00721263">
        <w:rPr>
          <w:b/>
          <w:spacing w:val="-2"/>
        </w:rPr>
        <w:tab/>
      </w:r>
      <w:r w:rsidR="00F16361">
        <w:rPr>
          <w:spacing w:val="-2"/>
        </w:rPr>
        <w:t xml:space="preserve">Brad Gingell, </w:t>
      </w:r>
      <w:r w:rsidR="008D664A">
        <w:rPr>
          <w:spacing w:val="-2"/>
        </w:rPr>
        <w:t>Dakota Bruns</w:t>
      </w:r>
      <w:r w:rsidR="00F16361">
        <w:rPr>
          <w:spacing w:val="-2"/>
        </w:rPr>
        <w:t xml:space="preserve">, </w:t>
      </w:r>
      <w:r w:rsidR="008D664A">
        <w:rPr>
          <w:spacing w:val="-2"/>
        </w:rPr>
        <w:t>Wilford Conetah</w:t>
      </w:r>
    </w:p>
    <w:p w:rsidR="006842C2" w:rsidRDefault="006842C2">
      <w:pPr>
        <w:suppressAutoHyphens/>
        <w:jc w:val="both"/>
        <w:rPr>
          <w:spacing w:val="-2"/>
        </w:rPr>
      </w:pPr>
      <w:r>
        <w:rPr>
          <w:b/>
          <w:spacing w:val="-2"/>
        </w:rPr>
        <w:t>Absent:</w:t>
      </w:r>
      <w:r>
        <w:rPr>
          <w:spacing w:val="-2"/>
        </w:rPr>
        <w:tab/>
      </w:r>
      <w:r>
        <w:rPr>
          <w:spacing w:val="-2"/>
        </w:rPr>
        <w:tab/>
      </w:r>
      <w:r w:rsidR="00E02A8C">
        <w:rPr>
          <w:spacing w:val="-2"/>
        </w:rPr>
        <w:t>Jim Dieter, Larry Dye</w:t>
      </w:r>
    </w:p>
    <w:p w:rsidR="006842C2" w:rsidRDefault="006842C2">
      <w:pPr>
        <w:suppressAutoHyphens/>
        <w:jc w:val="both"/>
        <w:rPr>
          <w:spacing w:val="-2"/>
        </w:rPr>
      </w:pPr>
      <w:r>
        <w:rPr>
          <w:b/>
          <w:spacing w:val="-2"/>
        </w:rPr>
        <w:t>Mayor Present</w:t>
      </w:r>
      <w:r>
        <w:rPr>
          <w:spacing w:val="-2"/>
        </w:rPr>
        <w:t>:</w:t>
      </w:r>
      <w:r>
        <w:rPr>
          <w:spacing w:val="-2"/>
        </w:rPr>
        <w:tab/>
      </w:r>
      <w:r>
        <w:rPr>
          <w:spacing w:val="-2"/>
        </w:rPr>
        <w:tab/>
      </w:r>
      <w:r w:rsidR="000402A5">
        <w:rPr>
          <w:spacing w:val="-2"/>
        </w:rPr>
        <w:t>Kathleen Cooper</w:t>
      </w:r>
    </w:p>
    <w:p w:rsidR="006842C2" w:rsidRDefault="006842C2">
      <w:pPr>
        <w:suppressAutoHyphens/>
        <w:jc w:val="both"/>
        <w:rPr>
          <w:spacing w:val="-2"/>
        </w:rPr>
      </w:pPr>
      <w:r>
        <w:rPr>
          <w:b/>
          <w:spacing w:val="-2"/>
        </w:rPr>
        <w:t>Recorder Present:</w:t>
      </w:r>
      <w:r>
        <w:rPr>
          <w:spacing w:val="-2"/>
        </w:rPr>
        <w:tab/>
      </w:r>
      <w:r w:rsidR="000402A5">
        <w:rPr>
          <w:spacing w:val="-2"/>
        </w:rPr>
        <w:t>Kalecia Fowler</w:t>
      </w:r>
    </w:p>
    <w:p w:rsidR="006842C2" w:rsidRDefault="006842C2">
      <w:pPr>
        <w:suppressAutoHyphens/>
        <w:jc w:val="both"/>
        <w:rPr>
          <w:spacing w:val="-2"/>
        </w:rPr>
      </w:pPr>
      <w:r>
        <w:rPr>
          <w:b/>
          <w:spacing w:val="-2"/>
        </w:rPr>
        <w:t>Visitors:</w:t>
      </w:r>
      <w:r>
        <w:rPr>
          <w:spacing w:val="-2"/>
        </w:rPr>
        <w:tab/>
      </w:r>
      <w:r>
        <w:rPr>
          <w:spacing w:val="-2"/>
        </w:rPr>
        <w:tab/>
      </w:r>
      <w:r w:rsidR="00734A63">
        <w:rPr>
          <w:spacing w:val="-2"/>
        </w:rPr>
        <w:t xml:space="preserve">Chris Thomsen, </w:t>
      </w:r>
      <w:r w:rsidR="000152B0">
        <w:rPr>
          <w:spacing w:val="-2"/>
        </w:rPr>
        <w:t>Bret Reynolds, Ronnie Young</w:t>
      </w:r>
      <w:r w:rsidR="00532EC4">
        <w:rPr>
          <w:spacing w:val="-2"/>
        </w:rPr>
        <w:t xml:space="preserve"> </w:t>
      </w:r>
    </w:p>
    <w:p w:rsidR="00D10DEE" w:rsidRDefault="009D461B" w:rsidP="00D10DEE">
      <w:pPr>
        <w:pStyle w:val="Heading1"/>
        <w:jc w:val="center"/>
      </w:pPr>
      <w:r>
        <w:t>CIVCO ENGINEERING – WORK MEETING TO DISCUSS UTAH DEPARTMENT OF TRANSPORTATION GRANT WORK SESSION</w:t>
      </w:r>
    </w:p>
    <w:p w:rsidR="00D10DEE" w:rsidRDefault="00DE390E" w:rsidP="00D2273F">
      <w:pPr>
        <w:jc w:val="both"/>
      </w:pPr>
      <w:r>
        <w:t>Mayor Cooper</w:t>
      </w:r>
      <w:r w:rsidR="001A6C3F">
        <w:t xml:space="preserve"> turned the time over to </w:t>
      </w:r>
      <w:r w:rsidR="008D664A">
        <w:t>Chris Thomsen from Civco Engineering</w:t>
      </w:r>
      <w:r w:rsidR="00250B91">
        <w:t>.</w:t>
      </w:r>
      <w:r w:rsidR="008D664A">
        <w:t xml:space="preserve"> </w:t>
      </w:r>
      <w:r w:rsidR="00E02A8C">
        <w:t xml:space="preserve">Chris Thomsen presented those present with Figure 1 Myton Road Improvement Map. Chris stated we will be adding concrete waterways to certain areas on the roads. </w:t>
      </w:r>
      <w:r w:rsidR="00D82100">
        <w:t>Chris talked about curb, gutters, Safe Routes to School Zones, culverts and rebuilding 400 West. The original plan to UDOT was to rotomill Main Street and 600 East.</w:t>
      </w:r>
      <w:r w:rsidR="006116DC">
        <w:t xml:space="preserve"> Bret Reynolds stated a member of Myton City needs to go to the PCIB How to Apply Meeting on Wednesday March 11, 2020 in Vernal at 1:00 p.m. Mayor Cooper asked Kalecia if she could possibly attend this meeting. Kalecia stated she could. Mayor Cooper stated we could either go for the water lines or the roads.</w:t>
      </w:r>
      <w:r w:rsidR="00686DE1">
        <w:t xml:space="preserve"> Mayor Cooper stated she would prefer doing the roads over the water line. Brad Gingell agreed. Bret Reynolds stated you do not want to go to the PCIB with</w:t>
      </w:r>
      <w:r w:rsidR="00B43BA0">
        <w:t>out a</w:t>
      </w:r>
      <w:r w:rsidR="00686DE1">
        <w:t xml:space="preserve"> resolution done </w:t>
      </w:r>
      <w:r w:rsidR="00B43BA0">
        <w:t>on</w:t>
      </w:r>
      <w:r w:rsidR="00686DE1">
        <w:t xml:space="preserve"> the rights of way.</w:t>
      </w:r>
      <w:r w:rsidR="00D2273F">
        <w:t xml:space="preserve"> </w:t>
      </w:r>
      <w:r w:rsidR="00686DE1">
        <w:t>Mayor</w:t>
      </w:r>
      <w:r w:rsidR="00D2273F">
        <w:t xml:space="preserve"> Cooper a</w:t>
      </w:r>
      <w:r w:rsidR="00686DE1">
        <w:t>sked the council what we would like to prioritize our projects. Brad Gingell stated roads. Wilford Conetah stated roads and Dakota Bruns stated roads.</w:t>
      </w:r>
      <w:r w:rsidR="00E113E2">
        <w:t xml:space="preserve"> Mayor Cooper stated Chris Thomsen will arrange a meeting with the Tribal Business Committee and Irene Hansen, </w:t>
      </w:r>
      <w:r w:rsidR="00B47EE2">
        <w:t>Duche</w:t>
      </w:r>
      <w:r w:rsidR="00E113E2">
        <w:t>s</w:t>
      </w:r>
      <w:r w:rsidR="00B47EE2">
        <w:t>n</w:t>
      </w:r>
      <w:r w:rsidR="00E113E2">
        <w:t>e County’s liaison with the Permanent Community Impact Fund Board.</w:t>
      </w:r>
      <w:r w:rsidR="00B47EE2">
        <w:t xml:space="preserve"> The next work session will be April 6 at 12:00 p.m.</w:t>
      </w:r>
      <w:r w:rsidR="00E113E2">
        <w:t xml:space="preserve">  </w:t>
      </w:r>
    </w:p>
    <w:p w:rsidR="006842C2" w:rsidRDefault="009157F7">
      <w:pPr>
        <w:pStyle w:val="Heading1"/>
        <w:jc w:val="center"/>
      </w:pPr>
      <w:r>
        <w:t>ADJOURNMENT</w:t>
      </w:r>
    </w:p>
    <w:p w:rsidR="00BD11DA" w:rsidRPr="00D10DEE" w:rsidRDefault="00BD11DA" w:rsidP="00BD11DA">
      <w:pPr>
        <w:pStyle w:val="BodyText"/>
        <w:jc w:val="both"/>
      </w:pPr>
      <w:r>
        <w:rPr>
          <w:b/>
        </w:rPr>
        <w:t xml:space="preserve">MOTION: </w:t>
      </w:r>
      <w:r w:rsidR="00686DE1">
        <w:rPr>
          <w:b/>
        </w:rPr>
        <w:t xml:space="preserve"> </w:t>
      </w:r>
      <w:r w:rsidR="00456737">
        <w:rPr>
          <w:b/>
        </w:rPr>
        <w:t xml:space="preserve">BRAD GINGELL </w:t>
      </w:r>
      <w:r>
        <w:rPr>
          <w:b/>
        </w:rPr>
        <w:t xml:space="preserve">MOTIONED TO </w:t>
      </w:r>
      <w:r w:rsidR="00686DE1">
        <w:rPr>
          <w:b/>
        </w:rPr>
        <w:t>ADJOURN</w:t>
      </w:r>
      <w:r>
        <w:rPr>
          <w:b/>
        </w:rPr>
        <w:t xml:space="preserve"> AT </w:t>
      </w:r>
      <w:r w:rsidR="00456737">
        <w:rPr>
          <w:b/>
        </w:rPr>
        <w:t>1</w:t>
      </w:r>
      <w:r>
        <w:rPr>
          <w:b/>
        </w:rPr>
        <w:t>:</w:t>
      </w:r>
      <w:r w:rsidR="00456737">
        <w:rPr>
          <w:b/>
        </w:rPr>
        <w:t>2</w:t>
      </w:r>
      <w:r w:rsidR="00EF34F9">
        <w:rPr>
          <w:b/>
        </w:rPr>
        <w:t>0</w:t>
      </w:r>
      <w:r>
        <w:rPr>
          <w:b/>
        </w:rPr>
        <w:t xml:space="preserve"> P.M. </w:t>
      </w:r>
      <w:r w:rsidR="00456737">
        <w:rPr>
          <w:b/>
        </w:rPr>
        <w:t xml:space="preserve">DAKOTA BRUNS </w:t>
      </w:r>
      <w:r w:rsidR="00C456A1">
        <w:rPr>
          <w:b/>
        </w:rPr>
        <w:t>SECONDED</w:t>
      </w:r>
      <w:r>
        <w:rPr>
          <w:b/>
        </w:rPr>
        <w:t>.</w:t>
      </w:r>
      <w:r w:rsidR="00C456A1">
        <w:rPr>
          <w:b/>
        </w:rPr>
        <w:t xml:space="preserve"> </w:t>
      </w:r>
      <w:r w:rsidR="00456737">
        <w:rPr>
          <w:b/>
        </w:rPr>
        <w:t xml:space="preserve">WILFORD CONETAH </w:t>
      </w:r>
      <w:r w:rsidR="00C456A1">
        <w:rPr>
          <w:b/>
        </w:rPr>
        <w:t>VOTED AYE.</w:t>
      </w:r>
      <w:r w:rsidR="00EF34F9">
        <w:rPr>
          <w:b/>
        </w:rPr>
        <w:t xml:space="preserve"> </w:t>
      </w:r>
      <w:bookmarkStart w:id="0" w:name="_GoBack"/>
      <w:bookmarkEnd w:id="0"/>
    </w:p>
    <w:p w:rsidR="006842C2" w:rsidRDefault="006842C2" w:rsidP="00BD11DA">
      <w:pPr>
        <w:pStyle w:val="BodyText"/>
        <w:jc w:val="both"/>
        <w:rPr>
          <w:b/>
        </w:rPr>
      </w:pPr>
    </w:p>
    <w:sectPr w:rsidR="006842C2" w:rsidSect="00BD11DA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DEE"/>
    <w:rsid w:val="000152B0"/>
    <w:rsid w:val="0002245F"/>
    <w:rsid w:val="00031023"/>
    <w:rsid w:val="000402A5"/>
    <w:rsid w:val="00043081"/>
    <w:rsid w:val="00053514"/>
    <w:rsid w:val="00057B17"/>
    <w:rsid w:val="00075F3A"/>
    <w:rsid w:val="000D4FB0"/>
    <w:rsid w:val="000F56CA"/>
    <w:rsid w:val="001015D4"/>
    <w:rsid w:val="00123E59"/>
    <w:rsid w:val="001415E4"/>
    <w:rsid w:val="00143B32"/>
    <w:rsid w:val="00176D2C"/>
    <w:rsid w:val="00191440"/>
    <w:rsid w:val="0019537B"/>
    <w:rsid w:val="001A6C3F"/>
    <w:rsid w:val="001C1CDB"/>
    <w:rsid w:val="001E34CA"/>
    <w:rsid w:val="001F2FD1"/>
    <w:rsid w:val="00221FE1"/>
    <w:rsid w:val="00247F59"/>
    <w:rsid w:val="00250108"/>
    <w:rsid w:val="00250B91"/>
    <w:rsid w:val="00252948"/>
    <w:rsid w:val="0028424C"/>
    <w:rsid w:val="002A0498"/>
    <w:rsid w:val="0031132D"/>
    <w:rsid w:val="00313895"/>
    <w:rsid w:val="00315109"/>
    <w:rsid w:val="00322028"/>
    <w:rsid w:val="00331710"/>
    <w:rsid w:val="003326D1"/>
    <w:rsid w:val="00367505"/>
    <w:rsid w:val="00387560"/>
    <w:rsid w:val="003A315C"/>
    <w:rsid w:val="003A6054"/>
    <w:rsid w:val="003B6C41"/>
    <w:rsid w:val="003C25DD"/>
    <w:rsid w:val="00447B0A"/>
    <w:rsid w:val="00451492"/>
    <w:rsid w:val="00456737"/>
    <w:rsid w:val="00480EBA"/>
    <w:rsid w:val="004A6DBC"/>
    <w:rsid w:val="004A7CEB"/>
    <w:rsid w:val="004B3F2C"/>
    <w:rsid w:val="004C4737"/>
    <w:rsid w:val="004D5D66"/>
    <w:rsid w:val="004E779C"/>
    <w:rsid w:val="00505813"/>
    <w:rsid w:val="00532EC4"/>
    <w:rsid w:val="005825DB"/>
    <w:rsid w:val="005A3A1C"/>
    <w:rsid w:val="005B5DE0"/>
    <w:rsid w:val="006116DC"/>
    <w:rsid w:val="00620022"/>
    <w:rsid w:val="006372C2"/>
    <w:rsid w:val="0064001D"/>
    <w:rsid w:val="006842C2"/>
    <w:rsid w:val="00686DE1"/>
    <w:rsid w:val="006A4F18"/>
    <w:rsid w:val="006D01F8"/>
    <w:rsid w:val="006D1C3B"/>
    <w:rsid w:val="006E24C3"/>
    <w:rsid w:val="006E3151"/>
    <w:rsid w:val="00707FD5"/>
    <w:rsid w:val="00717E15"/>
    <w:rsid w:val="00721263"/>
    <w:rsid w:val="007279D8"/>
    <w:rsid w:val="00734A63"/>
    <w:rsid w:val="00735EF2"/>
    <w:rsid w:val="0074688E"/>
    <w:rsid w:val="00752075"/>
    <w:rsid w:val="00772157"/>
    <w:rsid w:val="007726F2"/>
    <w:rsid w:val="0077646B"/>
    <w:rsid w:val="007A4BC9"/>
    <w:rsid w:val="007A69FF"/>
    <w:rsid w:val="007B317D"/>
    <w:rsid w:val="007E2B53"/>
    <w:rsid w:val="008062B4"/>
    <w:rsid w:val="008108FC"/>
    <w:rsid w:val="00821007"/>
    <w:rsid w:val="0082248D"/>
    <w:rsid w:val="0082429C"/>
    <w:rsid w:val="00842E83"/>
    <w:rsid w:val="008456EC"/>
    <w:rsid w:val="008520CD"/>
    <w:rsid w:val="00863CE2"/>
    <w:rsid w:val="00873DA9"/>
    <w:rsid w:val="008C402A"/>
    <w:rsid w:val="008C532D"/>
    <w:rsid w:val="008C7691"/>
    <w:rsid w:val="008D664A"/>
    <w:rsid w:val="008E0292"/>
    <w:rsid w:val="008E42E6"/>
    <w:rsid w:val="00910B59"/>
    <w:rsid w:val="009157F7"/>
    <w:rsid w:val="009172FD"/>
    <w:rsid w:val="0092269D"/>
    <w:rsid w:val="00923406"/>
    <w:rsid w:val="00927513"/>
    <w:rsid w:val="00996290"/>
    <w:rsid w:val="00996645"/>
    <w:rsid w:val="009D1EDD"/>
    <w:rsid w:val="009D461B"/>
    <w:rsid w:val="00A01C87"/>
    <w:rsid w:val="00A13FCB"/>
    <w:rsid w:val="00A25890"/>
    <w:rsid w:val="00A35605"/>
    <w:rsid w:val="00A35DF7"/>
    <w:rsid w:val="00A45B1E"/>
    <w:rsid w:val="00A642A2"/>
    <w:rsid w:val="00A64F05"/>
    <w:rsid w:val="00A774CE"/>
    <w:rsid w:val="00AA3CF7"/>
    <w:rsid w:val="00AB04A2"/>
    <w:rsid w:val="00AB64EF"/>
    <w:rsid w:val="00AD09D7"/>
    <w:rsid w:val="00AD5E25"/>
    <w:rsid w:val="00B12C87"/>
    <w:rsid w:val="00B363A7"/>
    <w:rsid w:val="00B4043B"/>
    <w:rsid w:val="00B40C9F"/>
    <w:rsid w:val="00B43BA0"/>
    <w:rsid w:val="00B47EE2"/>
    <w:rsid w:val="00BC5131"/>
    <w:rsid w:val="00BC7277"/>
    <w:rsid w:val="00BD11DA"/>
    <w:rsid w:val="00BE4C8C"/>
    <w:rsid w:val="00BE5F1A"/>
    <w:rsid w:val="00C01E0A"/>
    <w:rsid w:val="00C12503"/>
    <w:rsid w:val="00C351BA"/>
    <w:rsid w:val="00C40A69"/>
    <w:rsid w:val="00C456A1"/>
    <w:rsid w:val="00C63846"/>
    <w:rsid w:val="00C672ED"/>
    <w:rsid w:val="00C905B1"/>
    <w:rsid w:val="00CB09B8"/>
    <w:rsid w:val="00CF3CB6"/>
    <w:rsid w:val="00D10DEE"/>
    <w:rsid w:val="00D2273F"/>
    <w:rsid w:val="00D301FB"/>
    <w:rsid w:val="00D335F3"/>
    <w:rsid w:val="00D40231"/>
    <w:rsid w:val="00D423AB"/>
    <w:rsid w:val="00D44350"/>
    <w:rsid w:val="00D81A62"/>
    <w:rsid w:val="00D82100"/>
    <w:rsid w:val="00DA3265"/>
    <w:rsid w:val="00DA3C67"/>
    <w:rsid w:val="00DA780A"/>
    <w:rsid w:val="00DB01B2"/>
    <w:rsid w:val="00DB210A"/>
    <w:rsid w:val="00DC1B79"/>
    <w:rsid w:val="00DD7374"/>
    <w:rsid w:val="00DE3259"/>
    <w:rsid w:val="00DE390E"/>
    <w:rsid w:val="00DE39B4"/>
    <w:rsid w:val="00E02A8C"/>
    <w:rsid w:val="00E03874"/>
    <w:rsid w:val="00E113E2"/>
    <w:rsid w:val="00E83754"/>
    <w:rsid w:val="00ED1DFB"/>
    <w:rsid w:val="00ED20F4"/>
    <w:rsid w:val="00ED260A"/>
    <w:rsid w:val="00EE239B"/>
    <w:rsid w:val="00EF34F9"/>
    <w:rsid w:val="00F07146"/>
    <w:rsid w:val="00F16361"/>
    <w:rsid w:val="00F450C8"/>
    <w:rsid w:val="00F5571F"/>
    <w:rsid w:val="00F56AD1"/>
    <w:rsid w:val="00F61DC4"/>
    <w:rsid w:val="00F66E32"/>
    <w:rsid w:val="00F84574"/>
    <w:rsid w:val="00F93E62"/>
    <w:rsid w:val="00FE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A5C16D1-F7D3-4DE3-90F1-BAB48CA01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5F3"/>
    <w:rPr>
      <w:rFonts w:ascii="Arial" w:hAnsi="Arial"/>
    </w:rPr>
  </w:style>
  <w:style w:type="paragraph" w:styleId="Heading1">
    <w:name w:val="heading 1"/>
    <w:basedOn w:val="Normal"/>
    <w:next w:val="Normal"/>
    <w:qFormat/>
    <w:rsid w:val="00D335F3"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rsonalData">
    <w:name w:val="Personal Data"/>
    <w:basedOn w:val="BodyText"/>
    <w:rsid w:val="00D335F3"/>
    <w:pPr>
      <w:pBdr>
        <w:left w:val="single" w:sz="6" w:space="5" w:color="auto"/>
      </w:pBdr>
      <w:spacing w:after="80"/>
    </w:pPr>
    <w:rPr>
      <w:rFonts w:ascii="Times New Roman" w:hAnsi="Times New Roman"/>
    </w:rPr>
  </w:style>
  <w:style w:type="paragraph" w:styleId="BodyText">
    <w:name w:val="Body Text"/>
    <w:basedOn w:val="Normal"/>
    <w:rsid w:val="00D335F3"/>
    <w:pPr>
      <w:spacing w:after="120"/>
    </w:pPr>
  </w:style>
  <w:style w:type="paragraph" w:customStyle="1" w:styleId="Objective">
    <w:name w:val="Objective"/>
    <w:basedOn w:val="BodyText"/>
    <w:rsid w:val="00D335F3"/>
    <w:pPr>
      <w:pBdr>
        <w:left w:val="single" w:sz="6" w:space="5" w:color="auto"/>
      </w:pBdr>
      <w:spacing w:before="320"/>
    </w:pPr>
    <w:rPr>
      <w:i/>
      <w:sz w:val="18"/>
    </w:rPr>
  </w:style>
  <w:style w:type="paragraph" w:customStyle="1" w:styleId="Name">
    <w:name w:val="Name"/>
    <w:basedOn w:val="BodyText"/>
    <w:rsid w:val="00D335F3"/>
    <w:pPr>
      <w:keepNext/>
      <w:pBdr>
        <w:left w:val="single" w:sz="6" w:space="5" w:color="auto"/>
      </w:pBdr>
      <w:spacing w:after="80"/>
    </w:pPr>
    <w:rPr>
      <w:b/>
      <w:sz w:val="24"/>
    </w:rPr>
  </w:style>
  <w:style w:type="character" w:customStyle="1" w:styleId="Job">
    <w:name w:val="Job"/>
    <w:rsid w:val="00D335F3"/>
    <w:rPr>
      <w:i/>
    </w:rPr>
  </w:style>
  <w:style w:type="paragraph" w:customStyle="1" w:styleId="CompanyName">
    <w:name w:val="Company Name"/>
    <w:basedOn w:val="BodyText"/>
    <w:rsid w:val="00D335F3"/>
    <w:pPr>
      <w:keepNext/>
      <w:pBdr>
        <w:left w:val="single" w:sz="6" w:space="5" w:color="auto"/>
      </w:pBdr>
      <w:spacing w:before="160" w:after="0"/>
    </w:pPr>
    <w:rPr>
      <w:b/>
    </w:rPr>
  </w:style>
  <w:style w:type="paragraph" w:customStyle="1" w:styleId="CityState">
    <w:name w:val="City/State"/>
    <w:basedOn w:val="BodyText"/>
    <w:rsid w:val="00D335F3"/>
    <w:pPr>
      <w:keepNext/>
      <w:pBdr>
        <w:left w:val="single" w:sz="6" w:space="5" w:color="auto"/>
      </w:pBdr>
      <w:spacing w:after="0"/>
    </w:pPr>
    <w:rPr>
      <w:rFonts w:ascii="Times New Roman" w:hAnsi="Times New Roman"/>
      <w:b/>
      <w:i/>
    </w:rPr>
  </w:style>
  <w:style w:type="paragraph" w:customStyle="1" w:styleId="Address">
    <w:name w:val="Address"/>
    <w:basedOn w:val="BodyText"/>
    <w:rsid w:val="00D335F3"/>
    <w:pPr>
      <w:keepLines/>
      <w:pBdr>
        <w:left w:val="single" w:sz="6" w:space="5" w:color="auto"/>
      </w:pBdr>
      <w:spacing w:after="0"/>
      <w:ind w:right="3240"/>
    </w:pPr>
    <w:rPr>
      <w:rFonts w:ascii="Times New Roman" w:hAnsi="Times New Roman"/>
    </w:rPr>
  </w:style>
  <w:style w:type="paragraph" w:styleId="Title">
    <w:name w:val="Title"/>
    <w:basedOn w:val="Normal"/>
    <w:qFormat/>
    <w:rsid w:val="00D335F3"/>
    <w:pPr>
      <w:spacing w:before="240" w:after="60"/>
      <w:jc w:val="center"/>
    </w:pPr>
    <w:rPr>
      <w:b/>
      <w:kern w:val="28"/>
      <w:sz w:val="32"/>
    </w:rPr>
  </w:style>
  <w:style w:type="paragraph" w:styleId="Subtitle">
    <w:name w:val="Subtitle"/>
    <w:basedOn w:val="Normal"/>
    <w:qFormat/>
    <w:rsid w:val="00D335F3"/>
    <w:pPr>
      <w:spacing w:after="60"/>
      <w:jc w:val="center"/>
    </w:pPr>
    <w:rPr>
      <w:i/>
      <w:sz w:val="24"/>
    </w:rPr>
  </w:style>
  <w:style w:type="paragraph" w:styleId="List">
    <w:name w:val="List"/>
    <w:basedOn w:val="Normal"/>
    <w:rsid w:val="00D335F3"/>
    <w:pPr>
      <w:ind w:left="3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ton%20City\AppData\Roaming\Microsoft\Templates\MINUTES%20OF%20REGULAR%20CITY%20COUNCIL%20MEET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MINUTES OF REGULAR CITY COUNCIL MEETING.dotx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CITY COUNCIL MEETING</vt:lpstr>
    </vt:vector>
  </TitlesOfParts>
  <Company>Myton City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CITY COUNCIL MEETING</dc:title>
  <dc:creator>city_recorder</dc:creator>
  <cp:lastModifiedBy>Kalecia Fowler</cp:lastModifiedBy>
  <cp:revision>3</cp:revision>
  <cp:lastPrinted>2009-02-19T21:27:00Z</cp:lastPrinted>
  <dcterms:created xsi:type="dcterms:W3CDTF">2020-04-16T03:58:00Z</dcterms:created>
  <dcterms:modified xsi:type="dcterms:W3CDTF">2020-04-16T03:59:00Z</dcterms:modified>
</cp:coreProperties>
</file>