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36459947" w:rsidR="00F07D76" w:rsidRPr="009B786F" w:rsidRDefault="00677323"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t>NOVEM</w:t>
            </w:r>
            <w:r w:rsidR="003A6A17">
              <w:rPr>
                <w:rFonts w:ascii="Gurmukhi MN" w:hAnsi="Gurmukhi MN" w:cs="Big Caslon"/>
                <w:sz w:val="24"/>
                <w:szCs w:val="24"/>
              </w:rPr>
              <w:t>ber</w:t>
            </w:r>
            <w:r w:rsidR="00BB041B">
              <w:rPr>
                <w:rFonts w:ascii="Gurmukhi MN" w:hAnsi="Gurmukhi MN" w:cs="Big Caslon"/>
                <w:sz w:val="24"/>
                <w:szCs w:val="24"/>
              </w:rPr>
              <w:t xml:space="preserve"> </w:t>
            </w:r>
            <w:r w:rsidR="00EE601B">
              <w:rPr>
                <w:rFonts w:ascii="Gurmukhi MN" w:hAnsi="Gurmukhi MN" w:cs="Big Caslon"/>
                <w:sz w:val="24"/>
                <w:szCs w:val="24"/>
              </w:rPr>
              <w:t>6</w:t>
            </w:r>
            <w:r w:rsidR="000678E5">
              <w:rPr>
                <w:rFonts w:ascii="Gurmukhi MN" w:hAnsi="Gurmukhi MN" w:cs="Big Caslon"/>
                <w:sz w:val="24"/>
                <w:szCs w:val="24"/>
              </w:rPr>
              <w:t>, 2019</w:t>
            </w:r>
          </w:p>
          <w:p w14:paraId="5C7F0944" w14:textId="1BD0CFD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F833E8">
              <w:rPr>
                <w:rFonts w:ascii="Gurmukhi MN" w:hAnsi="Gurmukhi MN" w:cs="Big Caslon"/>
                <w:sz w:val="24"/>
                <w:szCs w:val="24"/>
              </w:rPr>
              <w:t>3</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05263BCC"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F833E8">
              <w:rPr>
                <w:rFonts w:ascii="Gurmukhi MN" w:hAnsi="Gurmukhi MN" w:cs="Big Caslon"/>
                <w:sz w:val="22"/>
                <w:szCs w:val="22"/>
              </w:rPr>
              <w:t xml:space="preserve">Darren Dyreng, </w:t>
            </w:r>
            <w:r w:rsidR="007A1D01">
              <w:rPr>
                <w:rFonts w:ascii="Gurmukhi MN" w:hAnsi="Gurmukhi MN" w:cs="Big Caslon"/>
                <w:sz w:val="22"/>
                <w:szCs w:val="22"/>
              </w:rPr>
              <w:t>Jason Maylett</w:t>
            </w:r>
            <w:r w:rsidR="00677323">
              <w:rPr>
                <w:rFonts w:ascii="Gurmukhi MN" w:hAnsi="Gurmukhi MN" w:cs="Big Caslon"/>
                <w:sz w:val="22"/>
                <w:szCs w:val="22"/>
              </w:rPr>
              <w:t>,</w:t>
            </w:r>
            <w:r w:rsidR="007A1D01">
              <w:rPr>
                <w:rFonts w:ascii="Gurmukhi MN" w:hAnsi="Gurmukhi MN" w:cs="Big Caslon"/>
                <w:sz w:val="22"/>
                <w:szCs w:val="22"/>
              </w:rPr>
              <w:t xml:space="preserve"> </w:t>
            </w:r>
            <w:r w:rsidR="00677323">
              <w:rPr>
                <w:rFonts w:ascii="Gurmukhi MN" w:hAnsi="Gurmukhi MN" w:cs="Big Caslon"/>
                <w:sz w:val="22"/>
                <w:szCs w:val="22"/>
              </w:rPr>
              <w:t xml:space="preserve">Jason Vernon </w:t>
            </w:r>
            <w:r w:rsidR="007A1D01">
              <w:rPr>
                <w:rFonts w:ascii="Gurmukhi MN" w:hAnsi="Gurmukhi MN" w:cs="Big Caslon"/>
                <w:sz w:val="22"/>
                <w:szCs w:val="22"/>
              </w:rPr>
              <w:t>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r w:rsidR="00677323">
              <w:rPr>
                <w:rFonts w:ascii="Gurmukhi MN" w:hAnsi="Gurmukhi MN" w:cs="Big Caslon"/>
                <w:sz w:val="22"/>
                <w:szCs w:val="22"/>
              </w:rPr>
              <w:t xml:space="preserve"> </w:t>
            </w:r>
          </w:p>
          <w:p w14:paraId="70355304" w14:textId="75135164" w:rsidR="00D73A73" w:rsidRPr="009B786F" w:rsidRDefault="00250BAE" w:rsidP="005052C5">
            <w:pPr>
              <w:rPr>
                <w:rFonts w:ascii="Gurmukhi MN" w:hAnsi="Gurmukhi MN" w:cs="Big Caslon"/>
                <w:sz w:val="22"/>
                <w:szCs w:val="22"/>
              </w:rPr>
            </w:pPr>
            <w:r w:rsidRPr="009B786F">
              <w:rPr>
                <w:rFonts w:ascii="Gurmukhi MN" w:hAnsi="Gurmukhi MN" w:cs="Big Caslon"/>
                <w:sz w:val="22"/>
                <w:szCs w:val="22"/>
              </w:rPr>
              <w:t>Administrator: Kent Barton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04EA890A" w:rsidR="00D73A73" w:rsidRPr="009B786F" w:rsidRDefault="00F833E8" w:rsidP="00FB477F">
            <w:pPr>
              <w:rPr>
                <w:rFonts w:ascii="Gurmukhi MN" w:hAnsi="Gurmukhi MN" w:cs="Big Caslon"/>
                <w:sz w:val="22"/>
                <w:szCs w:val="22"/>
              </w:rPr>
            </w:pPr>
            <w:r>
              <w:rPr>
                <w:rFonts w:ascii="Gurmukhi MN" w:hAnsi="Gurmukhi MN" w:cs="Big Caslon"/>
                <w:sz w:val="22"/>
                <w:szCs w:val="22"/>
              </w:rPr>
              <w:t>None</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0FFCFF5C"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687E4F">
              <w:rPr>
                <w:rFonts w:ascii="Gurmukhi MN" w:hAnsi="Gurmukhi MN" w:cs="Big Caslon"/>
                <w:sz w:val="22"/>
                <w:szCs w:val="22"/>
              </w:rPr>
              <w:t xml:space="preserve">Mayor </w:t>
            </w:r>
            <w:r w:rsidR="00FB477F">
              <w:rPr>
                <w:rFonts w:ascii="Gurmukhi MN" w:hAnsi="Gurmukhi MN" w:cs="Big Caslon"/>
                <w:sz w:val="22"/>
                <w:szCs w:val="22"/>
              </w:rPr>
              <w:t>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417A394D" w14:textId="77777777" w:rsidR="0085168B" w:rsidRDefault="0085168B" w:rsidP="005052C5">
            <w:pPr>
              <w:rPr>
                <w:rFonts w:ascii="Gurmukhi MN" w:hAnsi="Gurmukhi MN" w:cs="Big Caslon"/>
                <w:szCs w:val="16"/>
              </w:rPr>
            </w:pPr>
          </w:p>
          <w:p w14:paraId="6E665088" w14:textId="77777777" w:rsidR="006654FC" w:rsidRPr="00DB2E0E" w:rsidRDefault="006654FC"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Default="00B80F24" w:rsidP="00EF0F20">
      <w:pPr>
        <w:rPr>
          <w:sz w:val="22"/>
          <w:szCs w:val="22"/>
        </w:rPr>
      </w:pPr>
      <w:bookmarkStart w:id="1" w:name="MinuteItems"/>
      <w:bookmarkStart w:id="2" w:name="MinuteDiscussion"/>
      <w:bookmarkStart w:id="3" w:name="MinuteTopicSection"/>
      <w:bookmarkEnd w:id="1"/>
      <w:bookmarkEnd w:id="2"/>
    </w:p>
    <w:p w14:paraId="08F526D4" w14:textId="77777777" w:rsidR="006654FC" w:rsidRPr="00F53A49" w:rsidRDefault="006654FC" w:rsidP="00EF0F20">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34F5400E" w:rsidR="00B80F24" w:rsidRPr="001C3A82" w:rsidRDefault="00677323" w:rsidP="003A6A17">
            <w:pPr>
              <w:rPr>
                <w:rFonts w:ascii="Gurmukhi MN" w:hAnsi="Gurmukhi MN" w:cs="Big Caslon"/>
                <w:b/>
                <w:sz w:val="24"/>
                <w:szCs w:val="24"/>
              </w:rPr>
            </w:pPr>
            <w:r>
              <w:rPr>
                <w:rFonts w:ascii="Gurmukhi MN" w:hAnsi="Gurmukhi MN" w:cs="Big Caslon"/>
                <w:b/>
                <w:sz w:val="24"/>
                <w:szCs w:val="24"/>
              </w:rPr>
              <w:t>Blake DeMill, Power Superintendent, report to Mayor and Council</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93D4399" w14:textId="4AA865FF" w:rsidR="00677323" w:rsidRDefault="00677323" w:rsidP="001E4F43">
            <w:pPr>
              <w:rPr>
                <w:rFonts w:ascii="Gurmukhi MN" w:hAnsi="Gurmukhi MN" w:cs="Big Caslon"/>
                <w:sz w:val="22"/>
                <w:szCs w:val="22"/>
              </w:rPr>
            </w:pPr>
            <w:r>
              <w:rPr>
                <w:rFonts w:ascii="Gurmukhi MN" w:hAnsi="Gurmukhi MN" w:cs="Big Caslon"/>
                <w:sz w:val="22"/>
                <w:szCs w:val="22"/>
              </w:rPr>
              <w:t>Mr. DeMill reported on the following:</w:t>
            </w:r>
          </w:p>
          <w:p w14:paraId="06017DF6" w14:textId="77777777" w:rsidR="00BD738D" w:rsidRDefault="00677323" w:rsidP="00677323">
            <w:pPr>
              <w:pStyle w:val="ListParagraph"/>
              <w:numPr>
                <w:ilvl w:val="0"/>
                <w:numId w:val="11"/>
              </w:numPr>
              <w:rPr>
                <w:rFonts w:ascii="Gurmukhi MN" w:hAnsi="Gurmukhi MN"/>
                <w:sz w:val="22"/>
                <w:szCs w:val="22"/>
              </w:rPr>
            </w:pPr>
            <w:r>
              <w:rPr>
                <w:rFonts w:ascii="Gurmukhi MN" w:hAnsi="Gurmukhi MN"/>
                <w:sz w:val="22"/>
                <w:szCs w:val="22"/>
              </w:rPr>
              <w:t>Foothills subdivision electrical work has been completed.</w:t>
            </w:r>
          </w:p>
          <w:p w14:paraId="6DA9069E" w14:textId="77777777" w:rsidR="00677323" w:rsidRDefault="00677323" w:rsidP="00677323">
            <w:pPr>
              <w:pStyle w:val="ListParagraph"/>
              <w:numPr>
                <w:ilvl w:val="0"/>
                <w:numId w:val="11"/>
              </w:numPr>
              <w:rPr>
                <w:rFonts w:ascii="Gurmukhi MN" w:hAnsi="Gurmukhi MN"/>
                <w:sz w:val="22"/>
                <w:szCs w:val="22"/>
              </w:rPr>
            </w:pPr>
            <w:r>
              <w:rPr>
                <w:rFonts w:ascii="Gurmukhi MN" w:hAnsi="Gurmukhi MN"/>
                <w:sz w:val="22"/>
                <w:szCs w:val="22"/>
              </w:rPr>
              <w:t>Telephone line to upper plant replaced.</w:t>
            </w:r>
          </w:p>
          <w:p w14:paraId="4431E3AD" w14:textId="77FA6561" w:rsidR="00677323" w:rsidRDefault="00677323" w:rsidP="00677323">
            <w:pPr>
              <w:pStyle w:val="ListParagraph"/>
              <w:numPr>
                <w:ilvl w:val="0"/>
                <w:numId w:val="11"/>
              </w:numPr>
              <w:rPr>
                <w:rFonts w:ascii="Gurmukhi MN" w:hAnsi="Gurmukhi MN"/>
                <w:sz w:val="22"/>
                <w:szCs w:val="22"/>
              </w:rPr>
            </w:pPr>
            <w:r>
              <w:rPr>
                <w:rFonts w:ascii="Gurmukhi MN" w:hAnsi="Gurmukhi MN"/>
                <w:sz w:val="22"/>
                <w:szCs w:val="22"/>
              </w:rPr>
              <w:t>Upper plant generator rebuild project to begin next week.  The projected cost (which will be covered by UMPA) is expected to be about $500,000.</w:t>
            </w:r>
          </w:p>
          <w:p w14:paraId="58E9410A" w14:textId="15BD39D6" w:rsidR="00677323" w:rsidRDefault="00677323" w:rsidP="00677323">
            <w:pPr>
              <w:pStyle w:val="ListParagraph"/>
              <w:numPr>
                <w:ilvl w:val="0"/>
                <w:numId w:val="11"/>
              </w:numPr>
              <w:rPr>
                <w:rFonts w:ascii="Gurmukhi MN" w:hAnsi="Gurmukhi MN"/>
                <w:sz w:val="22"/>
                <w:szCs w:val="22"/>
              </w:rPr>
            </w:pPr>
            <w:r>
              <w:rPr>
                <w:rFonts w:ascii="Gurmukhi MN" w:hAnsi="Gurmukhi MN"/>
                <w:sz w:val="22"/>
                <w:szCs w:val="22"/>
              </w:rPr>
              <w:t>Casey Johnson has completed testing requirements and is now a 3</w:t>
            </w:r>
            <w:r w:rsidRPr="00677323">
              <w:rPr>
                <w:rFonts w:ascii="Gurmukhi MN" w:hAnsi="Gurmukhi MN"/>
                <w:sz w:val="22"/>
                <w:szCs w:val="22"/>
                <w:vertAlign w:val="superscript"/>
              </w:rPr>
              <w:t>rd</w:t>
            </w:r>
            <w:r>
              <w:rPr>
                <w:rFonts w:ascii="Gurmukhi MN" w:hAnsi="Gurmukhi MN"/>
                <w:sz w:val="22"/>
                <w:szCs w:val="22"/>
              </w:rPr>
              <w:t xml:space="preserve"> year apprentice.</w:t>
            </w:r>
          </w:p>
          <w:p w14:paraId="176082C3" w14:textId="49481B24" w:rsidR="00677323" w:rsidRDefault="00677323" w:rsidP="00677323">
            <w:pPr>
              <w:pStyle w:val="ListParagraph"/>
              <w:numPr>
                <w:ilvl w:val="0"/>
                <w:numId w:val="11"/>
              </w:numPr>
              <w:rPr>
                <w:rFonts w:ascii="Gurmukhi MN" w:hAnsi="Gurmukhi MN"/>
                <w:sz w:val="22"/>
                <w:szCs w:val="22"/>
              </w:rPr>
            </w:pPr>
            <w:r>
              <w:rPr>
                <w:rFonts w:ascii="Gurmukhi MN" w:hAnsi="Gurmukhi MN"/>
                <w:sz w:val="22"/>
                <w:szCs w:val="22"/>
              </w:rPr>
              <w:t>Reclosure (breaker) replacement completed at South Substation.</w:t>
            </w:r>
          </w:p>
          <w:p w14:paraId="5C1044DB" w14:textId="266FE249" w:rsidR="00677323" w:rsidRDefault="00677323" w:rsidP="00677323">
            <w:pPr>
              <w:pStyle w:val="ListParagraph"/>
              <w:numPr>
                <w:ilvl w:val="0"/>
                <w:numId w:val="11"/>
              </w:numPr>
              <w:rPr>
                <w:rFonts w:ascii="Gurmukhi MN" w:hAnsi="Gurmukhi MN"/>
                <w:sz w:val="22"/>
                <w:szCs w:val="22"/>
              </w:rPr>
            </w:pPr>
            <w:r>
              <w:rPr>
                <w:rFonts w:ascii="Gurmukhi MN" w:hAnsi="Gurmukhi MN"/>
                <w:sz w:val="22"/>
                <w:szCs w:val="22"/>
              </w:rPr>
              <w:t>Recently completed 3 overhead and 4 underground re-routes for residential services.</w:t>
            </w:r>
          </w:p>
          <w:p w14:paraId="2D48C8B6" w14:textId="386152B9" w:rsidR="00677323" w:rsidRDefault="00677323" w:rsidP="00677323">
            <w:pPr>
              <w:pStyle w:val="ListParagraph"/>
              <w:numPr>
                <w:ilvl w:val="0"/>
                <w:numId w:val="11"/>
              </w:numPr>
              <w:rPr>
                <w:rFonts w:ascii="Gurmukhi MN" w:hAnsi="Gurmukhi MN"/>
                <w:sz w:val="22"/>
                <w:szCs w:val="22"/>
              </w:rPr>
            </w:pPr>
            <w:r>
              <w:rPr>
                <w:rFonts w:ascii="Gurmukhi MN" w:hAnsi="Gurmukhi MN"/>
                <w:sz w:val="22"/>
                <w:szCs w:val="22"/>
              </w:rPr>
              <w:t>Planning to install 10 more light poles at the Sports Park later in the month.</w:t>
            </w:r>
          </w:p>
          <w:p w14:paraId="08AF5DA6" w14:textId="77777777" w:rsidR="00677323" w:rsidRDefault="00677323" w:rsidP="00677323">
            <w:pPr>
              <w:rPr>
                <w:rFonts w:ascii="Gurmukhi MN" w:hAnsi="Gurmukhi MN"/>
                <w:sz w:val="22"/>
                <w:szCs w:val="22"/>
              </w:rPr>
            </w:pPr>
          </w:p>
          <w:p w14:paraId="4D64CA34" w14:textId="22F2E121" w:rsidR="00677323" w:rsidRPr="00F63855" w:rsidRDefault="00677323" w:rsidP="00F63855">
            <w:pPr>
              <w:rPr>
                <w:rFonts w:ascii="Gurmukhi MN" w:hAnsi="Gurmukhi MN"/>
                <w:sz w:val="22"/>
                <w:szCs w:val="22"/>
              </w:rPr>
            </w:pPr>
            <w:r>
              <w:rPr>
                <w:rFonts w:ascii="Gurmukhi MN" w:hAnsi="Gurmukhi MN"/>
                <w:sz w:val="22"/>
                <w:szCs w:val="22"/>
              </w:rPr>
              <w:lastRenderedPageBreak/>
              <w:t>Councilmember Dyreng asked about installation plan for the 46 KV Switch.  DeMill said that a preliminary conference call is planned with Rocky Mountain Power and UMPA to discuss scheduling and technical issues.  Councilmember Wintch asked what the cost of the project would be.  DeMill said the breaker installation costs were estimated at about $150,000 and will need to be covered by Manti City</w:t>
            </w:r>
            <w:r w:rsidR="00F63855">
              <w:rPr>
                <w:rFonts w:ascii="Gurmukhi MN" w:hAnsi="Gurmukhi MN"/>
                <w:sz w:val="22"/>
                <w:szCs w:val="22"/>
              </w:rPr>
              <w:t xml:space="preserve"> and a</w:t>
            </w:r>
            <w:r>
              <w:rPr>
                <w:rFonts w:ascii="Gurmukhi MN" w:hAnsi="Gurmukhi MN"/>
                <w:sz w:val="22"/>
                <w:szCs w:val="22"/>
              </w:rPr>
              <w:t xml:space="preserve">nother </w:t>
            </w:r>
            <w:r w:rsidR="00F63855">
              <w:rPr>
                <w:rFonts w:ascii="Gurmukhi MN" w:hAnsi="Gurmukhi MN"/>
                <w:sz w:val="22"/>
                <w:szCs w:val="22"/>
              </w:rPr>
              <w:t>$</w:t>
            </w:r>
            <w:r>
              <w:rPr>
                <w:rFonts w:ascii="Gurmukhi MN" w:hAnsi="Gurmukhi MN"/>
                <w:sz w:val="22"/>
                <w:szCs w:val="22"/>
              </w:rPr>
              <w:t>50,000</w:t>
            </w:r>
            <w:r w:rsidR="00F63855">
              <w:rPr>
                <w:rFonts w:ascii="Gurmukhi MN" w:hAnsi="Gurmukhi MN"/>
                <w:sz w:val="22"/>
                <w:szCs w:val="22"/>
              </w:rPr>
              <w:t xml:space="preserve"> for a meter at the interconnect point will be covered by UMPA.</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5F7CDDAC" w:rsidR="00F833E8" w:rsidRPr="001C3A82" w:rsidRDefault="00F63855" w:rsidP="00F833E8">
            <w:pPr>
              <w:rPr>
                <w:rFonts w:ascii="Gurmukhi MN" w:hAnsi="Gurmukhi MN" w:cs="Big Caslon"/>
                <w:b/>
                <w:sz w:val="24"/>
                <w:szCs w:val="24"/>
              </w:rPr>
            </w:pPr>
            <w:r>
              <w:rPr>
                <w:rFonts w:ascii="Gurmukhi MN" w:hAnsi="Gurmukhi MN" w:cs="Big Caslon"/>
                <w:b/>
                <w:sz w:val="24"/>
                <w:szCs w:val="24"/>
              </w:rPr>
              <w:t>Cory Hatch, Public Works Director, Report to Mayor and Council</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6BEE0CC" w14:textId="79A3C342" w:rsidR="00822AB1" w:rsidRDefault="00F63855" w:rsidP="00F833E8">
            <w:pPr>
              <w:rPr>
                <w:rFonts w:ascii="Gurmukhi MN" w:hAnsi="Gurmukhi MN"/>
                <w:sz w:val="22"/>
                <w:szCs w:val="22"/>
              </w:rPr>
            </w:pPr>
            <w:r>
              <w:rPr>
                <w:rFonts w:ascii="Gurmukhi MN" w:hAnsi="Gurmukhi MN"/>
                <w:sz w:val="22"/>
                <w:szCs w:val="22"/>
              </w:rPr>
              <w:t>Mr. Hatch reported on the following:</w:t>
            </w:r>
          </w:p>
          <w:p w14:paraId="564CFDD5" w14:textId="3A781D7E" w:rsidR="00384852" w:rsidRDefault="00384852" w:rsidP="00F63855">
            <w:pPr>
              <w:pStyle w:val="ListParagraph"/>
              <w:numPr>
                <w:ilvl w:val="0"/>
                <w:numId w:val="12"/>
              </w:numPr>
              <w:rPr>
                <w:rFonts w:ascii="Gurmukhi MN" w:hAnsi="Gurmukhi MN"/>
                <w:sz w:val="22"/>
                <w:szCs w:val="22"/>
              </w:rPr>
            </w:pPr>
            <w:r>
              <w:rPr>
                <w:rFonts w:ascii="Gurmukhi MN" w:hAnsi="Gurmukhi MN"/>
                <w:sz w:val="22"/>
                <w:szCs w:val="22"/>
              </w:rPr>
              <w:t xml:space="preserve">Seasonal chip-seal project completed including </w:t>
            </w:r>
            <w:r w:rsidR="00520E73">
              <w:rPr>
                <w:rFonts w:ascii="Gurmukhi MN" w:hAnsi="Gurmukhi MN"/>
                <w:sz w:val="22"/>
                <w:szCs w:val="22"/>
              </w:rPr>
              <w:t xml:space="preserve">previously unpaved areas along </w:t>
            </w:r>
            <w:r>
              <w:rPr>
                <w:rFonts w:ascii="Gurmukhi MN" w:hAnsi="Gurmukhi MN"/>
                <w:sz w:val="22"/>
                <w:szCs w:val="22"/>
              </w:rPr>
              <w:t>600 West, the alleyw</w:t>
            </w:r>
            <w:r w:rsidR="00520E73">
              <w:rPr>
                <w:rFonts w:ascii="Gurmukhi MN" w:hAnsi="Gurmukhi MN"/>
                <w:sz w:val="22"/>
                <w:szCs w:val="22"/>
              </w:rPr>
              <w:t>ay west of Sr. Citizens Center, a section of 200 West near 1000 North, and 7 blocks of road in the industrial park.  Also, most of 500 South received a new layer of chip seal.</w:t>
            </w:r>
          </w:p>
          <w:p w14:paraId="2D104823" w14:textId="77777777" w:rsidR="00520E73" w:rsidRDefault="00520E73" w:rsidP="00F63855">
            <w:pPr>
              <w:pStyle w:val="ListParagraph"/>
              <w:numPr>
                <w:ilvl w:val="0"/>
                <w:numId w:val="12"/>
              </w:numPr>
              <w:rPr>
                <w:rFonts w:ascii="Gurmukhi MN" w:hAnsi="Gurmukhi MN"/>
                <w:sz w:val="22"/>
                <w:szCs w:val="22"/>
              </w:rPr>
            </w:pPr>
            <w:r>
              <w:rPr>
                <w:rFonts w:ascii="Gurmukhi MN" w:hAnsi="Gurmukhi MN"/>
                <w:sz w:val="22"/>
                <w:szCs w:val="22"/>
              </w:rPr>
              <w:t>Starting work this week on a culvert that washed out in the flood channel west of town.</w:t>
            </w:r>
          </w:p>
          <w:p w14:paraId="3B52C601" w14:textId="2EFDF052" w:rsidR="00520E73" w:rsidRDefault="00520E73" w:rsidP="00F63855">
            <w:pPr>
              <w:pStyle w:val="ListParagraph"/>
              <w:numPr>
                <w:ilvl w:val="0"/>
                <w:numId w:val="12"/>
              </w:numPr>
              <w:rPr>
                <w:rFonts w:ascii="Gurmukhi MN" w:hAnsi="Gurmukhi MN"/>
                <w:sz w:val="22"/>
                <w:szCs w:val="22"/>
              </w:rPr>
            </w:pPr>
            <w:r>
              <w:rPr>
                <w:rFonts w:ascii="Gurmukhi MN" w:hAnsi="Gurmukhi MN"/>
                <w:sz w:val="22"/>
                <w:szCs w:val="22"/>
              </w:rPr>
              <w:t>Have ordered street signs for Heri</w:t>
            </w:r>
            <w:r w:rsidR="007F44AE">
              <w:rPr>
                <w:rFonts w:ascii="Gurmukhi MN" w:hAnsi="Gurmukhi MN"/>
                <w:sz w:val="22"/>
                <w:szCs w:val="22"/>
              </w:rPr>
              <w:t>tage Heights and The Foothills s</w:t>
            </w:r>
            <w:r>
              <w:rPr>
                <w:rFonts w:ascii="Gurmukhi MN" w:hAnsi="Gurmukhi MN"/>
                <w:sz w:val="22"/>
                <w:szCs w:val="22"/>
              </w:rPr>
              <w:t>ubdivisions.</w:t>
            </w:r>
          </w:p>
          <w:p w14:paraId="295FD474" w14:textId="77777777" w:rsidR="00520E73" w:rsidRDefault="00520E73" w:rsidP="00F63855">
            <w:pPr>
              <w:pStyle w:val="ListParagraph"/>
              <w:numPr>
                <w:ilvl w:val="0"/>
                <w:numId w:val="12"/>
              </w:numPr>
              <w:rPr>
                <w:rFonts w:ascii="Gurmukhi MN" w:hAnsi="Gurmukhi MN"/>
                <w:sz w:val="22"/>
                <w:szCs w:val="22"/>
              </w:rPr>
            </w:pPr>
            <w:r>
              <w:rPr>
                <w:rFonts w:ascii="Gurmukhi MN" w:hAnsi="Gurmukhi MN"/>
                <w:sz w:val="22"/>
                <w:szCs w:val="22"/>
              </w:rPr>
              <w:t xml:space="preserve">Have been using recently acquired </w:t>
            </w:r>
            <w:proofErr w:type="spellStart"/>
            <w:r>
              <w:rPr>
                <w:rFonts w:ascii="Gurmukhi MN" w:hAnsi="Gurmukhi MN"/>
                <w:sz w:val="22"/>
                <w:szCs w:val="22"/>
              </w:rPr>
              <w:t>vac</w:t>
            </w:r>
            <w:proofErr w:type="spellEnd"/>
            <w:r>
              <w:rPr>
                <w:rFonts w:ascii="Gurmukhi MN" w:hAnsi="Gurmukhi MN"/>
                <w:sz w:val="22"/>
                <w:szCs w:val="22"/>
              </w:rPr>
              <w:t>-truck for several projects.</w:t>
            </w:r>
          </w:p>
          <w:p w14:paraId="5C663411" w14:textId="77777777" w:rsidR="00520E73" w:rsidRDefault="00520E73" w:rsidP="00F63855">
            <w:pPr>
              <w:pStyle w:val="ListParagraph"/>
              <w:numPr>
                <w:ilvl w:val="0"/>
                <w:numId w:val="12"/>
              </w:numPr>
              <w:rPr>
                <w:rFonts w:ascii="Gurmukhi MN" w:hAnsi="Gurmukhi MN"/>
                <w:sz w:val="22"/>
                <w:szCs w:val="22"/>
              </w:rPr>
            </w:pPr>
            <w:r>
              <w:rPr>
                <w:rFonts w:ascii="Gurmukhi MN" w:hAnsi="Gurmukhi MN"/>
                <w:sz w:val="22"/>
                <w:szCs w:val="22"/>
              </w:rPr>
              <w:t>Garbage truck back in service.</w:t>
            </w:r>
          </w:p>
          <w:p w14:paraId="04E25356" w14:textId="1A86C3F3" w:rsidR="00520E73" w:rsidRDefault="00520E73" w:rsidP="00F63855">
            <w:pPr>
              <w:pStyle w:val="ListParagraph"/>
              <w:numPr>
                <w:ilvl w:val="0"/>
                <w:numId w:val="12"/>
              </w:numPr>
              <w:rPr>
                <w:rFonts w:ascii="Gurmukhi MN" w:hAnsi="Gurmukhi MN"/>
                <w:sz w:val="22"/>
                <w:szCs w:val="22"/>
              </w:rPr>
            </w:pPr>
            <w:r>
              <w:rPr>
                <w:rFonts w:ascii="Gurmukhi MN" w:hAnsi="Gurmukhi MN"/>
                <w:sz w:val="22"/>
                <w:szCs w:val="22"/>
              </w:rPr>
              <w:t>Seasonal dumpsters for larger items have been placed near the city gravel yard for the use of residents through November 15</w:t>
            </w:r>
            <w:r w:rsidRPr="00520E73">
              <w:rPr>
                <w:rFonts w:ascii="Gurmukhi MN" w:hAnsi="Gurmukhi MN"/>
                <w:sz w:val="22"/>
                <w:szCs w:val="22"/>
                <w:vertAlign w:val="superscript"/>
              </w:rPr>
              <w:t>th</w:t>
            </w:r>
            <w:r>
              <w:rPr>
                <w:rFonts w:ascii="Gurmukhi MN" w:hAnsi="Gurmukhi MN"/>
                <w:sz w:val="22"/>
                <w:szCs w:val="22"/>
              </w:rPr>
              <w:t>.</w:t>
            </w:r>
          </w:p>
          <w:p w14:paraId="003D2B6F" w14:textId="6BFFE6C9" w:rsidR="00F03115" w:rsidRPr="00F03115" w:rsidRDefault="00520E73" w:rsidP="00F03115">
            <w:pPr>
              <w:pStyle w:val="ListParagraph"/>
              <w:numPr>
                <w:ilvl w:val="0"/>
                <w:numId w:val="12"/>
              </w:numPr>
              <w:rPr>
                <w:rFonts w:ascii="Gurmukhi MN" w:hAnsi="Gurmukhi MN"/>
                <w:sz w:val="22"/>
                <w:szCs w:val="22"/>
              </w:rPr>
            </w:pPr>
            <w:r>
              <w:rPr>
                <w:rFonts w:ascii="Gurmukhi MN" w:hAnsi="Gurmukhi MN"/>
                <w:sz w:val="22"/>
                <w:szCs w:val="22"/>
              </w:rPr>
              <w:t xml:space="preserve">Currently releasing water from lagoons as part of our emergency </w:t>
            </w:r>
            <w:r w:rsidR="00D551E4">
              <w:rPr>
                <w:rFonts w:ascii="Gurmukhi MN" w:hAnsi="Gurmukhi MN"/>
                <w:sz w:val="22"/>
                <w:szCs w:val="22"/>
              </w:rPr>
              <w:t>release permit.</w:t>
            </w:r>
          </w:p>
          <w:p w14:paraId="1C402298" w14:textId="77777777" w:rsidR="000D54E9" w:rsidRDefault="000D54E9" w:rsidP="000D54E9">
            <w:pPr>
              <w:pStyle w:val="ListParagraph"/>
              <w:numPr>
                <w:ilvl w:val="0"/>
                <w:numId w:val="12"/>
              </w:numPr>
              <w:rPr>
                <w:rFonts w:ascii="Gurmukhi MN" w:hAnsi="Gurmukhi MN"/>
                <w:sz w:val="22"/>
                <w:szCs w:val="22"/>
              </w:rPr>
            </w:pPr>
            <w:r>
              <w:rPr>
                <w:rFonts w:ascii="Gurmukhi MN" w:hAnsi="Gurmukhi MN"/>
                <w:sz w:val="22"/>
                <w:szCs w:val="22"/>
              </w:rPr>
              <w:t>Seasonal maintenance, including fertilization and aeration has been completed.</w:t>
            </w:r>
          </w:p>
          <w:p w14:paraId="62B2B004" w14:textId="4C88AAD0" w:rsidR="00384852" w:rsidRDefault="00D551E4" w:rsidP="00F63855">
            <w:pPr>
              <w:pStyle w:val="ListParagraph"/>
              <w:numPr>
                <w:ilvl w:val="0"/>
                <w:numId w:val="12"/>
              </w:numPr>
              <w:rPr>
                <w:rFonts w:ascii="Gurmukhi MN" w:hAnsi="Gurmukhi MN"/>
                <w:sz w:val="22"/>
                <w:szCs w:val="22"/>
              </w:rPr>
            </w:pPr>
            <w:r>
              <w:rPr>
                <w:rFonts w:ascii="Gurmukhi MN" w:hAnsi="Gurmukhi MN"/>
                <w:sz w:val="22"/>
                <w:szCs w:val="22"/>
              </w:rPr>
              <w:t>Jet’s reservoir ditch repair recently completed.  The reservoir is about 2/3</w:t>
            </w:r>
            <w:r w:rsidRPr="00D551E4">
              <w:rPr>
                <w:rFonts w:ascii="Gurmukhi MN" w:hAnsi="Gurmukhi MN"/>
                <w:sz w:val="22"/>
                <w:szCs w:val="22"/>
                <w:vertAlign w:val="superscript"/>
              </w:rPr>
              <w:t>rd</w:t>
            </w:r>
            <w:r>
              <w:rPr>
                <w:rFonts w:ascii="Gurmukhi MN" w:hAnsi="Gurmukhi MN"/>
                <w:sz w:val="22"/>
                <w:szCs w:val="22"/>
                <w:vertAlign w:val="superscript"/>
              </w:rPr>
              <w:t>s</w:t>
            </w:r>
            <w:r>
              <w:rPr>
                <w:rFonts w:ascii="Gurmukhi MN" w:hAnsi="Gurmukhi MN"/>
                <w:sz w:val="22"/>
                <w:szCs w:val="22"/>
              </w:rPr>
              <w:t xml:space="preserve"> full.</w:t>
            </w:r>
          </w:p>
          <w:p w14:paraId="1FA8ED91" w14:textId="69626EAF" w:rsidR="00384852" w:rsidRDefault="0013504A" w:rsidP="000D54E9">
            <w:pPr>
              <w:pStyle w:val="ListParagraph"/>
              <w:numPr>
                <w:ilvl w:val="0"/>
                <w:numId w:val="12"/>
              </w:numPr>
              <w:rPr>
                <w:rFonts w:ascii="Gurmukhi MN" w:hAnsi="Gurmukhi MN"/>
                <w:sz w:val="22"/>
                <w:szCs w:val="22"/>
              </w:rPr>
            </w:pPr>
            <w:r>
              <w:rPr>
                <w:rFonts w:ascii="Gurmukhi MN" w:hAnsi="Gurmukhi MN"/>
                <w:sz w:val="22"/>
                <w:szCs w:val="22"/>
              </w:rPr>
              <w:t>Sister Spring has been restored</w:t>
            </w:r>
            <w:r w:rsidR="00075A18">
              <w:rPr>
                <w:rFonts w:ascii="Gurmukhi MN" w:hAnsi="Gurmukhi MN"/>
                <w:sz w:val="22"/>
                <w:szCs w:val="22"/>
              </w:rPr>
              <w:t xml:space="preserve"> regular approved status with all probationary testing now completed since rehabilitation of the spring occurred</w:t>
            </w:r>
            <w:r w:rsidR="00F03115">
              <w:rPr>
                <w:rFonts w:ascii="Gurmukhi MN" w:hAnsi="Gurmukhi MN"/>
                <w:sz w:val="22"/>
                <w:szCs w:val="22"/>
              </w:rPr>
              <w:t xml:space="preserve"> 3 years ago, and a full operating permit is now in place.</w:t>
            </w:r>
          </w:p>
          <w:p w14:paraId="28787103" w14:textId="77777777" w:rsidR="00075A18" w:rsidRDefault="00075A18" w:rsidP="00075A18">
            <w:pPr>
              <w:rPr>
                <w:rFonts w:ascii="Gurmukhi MN" w:hAnsi="Gurmukhi MN"/>
                <w:sz w:val="22"/>
                <w:szCs w:val="22"/>
              </w:rPr>
            </w:pPr>
          </w:p>
          <w:p w14:paraId="587EF34D" w14:textId="77777777" w:rsidR="00075A18" w:rsidRDefault="00075A18" w:rsidP="00F03115">
            <w:pPr>
              <w:rPr>
                <w:rFonts w:ascii="Gurmukhi MN" w:hAnsi="Gurmukhi MN"/>
                <w:sz w:val="22"/>
                <w:szCs w:val="22"/>
              </w:rPr>
            </w:pPr>
            <w:r>
              <w:rPr>
                <w:rFonts w:ascii="Gurmukhi MN" w:hAnsi="Gurmukhi MN"/>
                <w:sz w:val="22"/>
                <w:szCs w:val="22"/>
              </w:rPr>
              <w:t xml:space="preserve">Councilmember Maylett asked how the ball fields are looking.  Hatch said that they are in great shape – especially the 3 south fields.  He noted that the 2 north fields are also </w:t>
            </w:r>
            <w:r w:rsidR="00F03115">
              <w:rPr>
                <w:rFonts w:ascii="Gurmukhi MN" w:hAnsi="Gurmukhi MN"/>
                <w:sz w:val="22"/>
                <w:szCs w:val="22"/>
              </w:rPr>
              <w:t>coming along and some areas where the grass cover was struggling</w:t>
            </w:r>
            <w:r>
              <w:rPr>
                <w:rFonts w:ascii="Gurmukhi MN" w:hAnsi="Gurmukhi MN"/>
                <w:sz w:val="22"/>
                <w:szCs w:val="22"/>
              </w:rPr>
              <w:t xml:space="preserve"> </w:t>
            </w:r>
            <w:r w:rsidR="00F03115">
              <w:rPr>
                <w:rFonts w:ascii="Gurmukhi MN" w:hAnsi="Gurmukhi MN"/>
                <w:sz w:val="22"/>
                <w:szCs w:val="22"/>
              </w:rPr>
              <w:t xml:space="preserve">are now progressing </w:t>
            </w:r>
            <w:r>
              <w:rPr>
                <w:rFonts w:ascii="Gurmukhi MN" w:hAnsi="Gurmukhi MN"/>
                <w:sz w:val="22"/>
                <w:szCs w:val="22"/>
              </w:rPr>
              <w:t>well.</w:t>
            </w:r>
          </w:p>
          <w:p w14:paraId="1948A904" w14:textId="77777777" w:rsidR="00F03115" w:rsidRDefault="00F03115" w:rsidP="00F03115">
            <w:pPr>
              <w:rPr>
                <w:rFonts w:ascii="Gurmukhi MN" w:hAnsi="Gurmukhi MN"/>
                <w:sz w:val="22"/>
                <w:szCs w:val="22"/>
              </w:rPr>
            </w:pPr>
          </w:p>
          <w:p w14:paraId="729EB602" w14:textId="215F5720" w:rsidR="00F03115" w:rsidRPr="00075A18" w:rsidRDefault="00F03115" w:rsidP="00F03115">
            <w:pPr>
              <w:rPr>
                <w:rFonts w:ascii="Gurmukhi MN" w:hAnsi="Gurmukhi MN"/>
                <w:sz w:val="22"/>
                <w:szCs w:val="22"/>
              </w:rPr>
            </w:pPr>
            <w:r>
              <w:rPr>
                <w:rFonts w:ascii="Gurmukhi MN" w:hAnsi="Gurmukhi MN"/>
                <w:sz w:val="22"/>
                <w:szCs w:val="22"/>
              </w:rPr>
              <w:t xml:space="preserve">Councilmember Dyreng asked if the output at Sister Spring has increased since the rehabilitation.  Hatch estimated that it has increased by about 1/3 and now produces </w:t>
            </w:r>
            <w:r>
              <w:rPr>
                <w:rFonts w:ascii="Gurmukhi MN" w:hAnsi="Gurmukhi MN"/>
                <w:sz w:val="22"/>
                <w:szCs w:val="22"/>
              </w:rPr>
              <w:lastRenderedPageBreak/>
              <w:t>about 100,000,000 gallons annually.  Hat</w:t>
            </w:r>
            <w:r w:rsidR="00C95388">
              <w:rPr>
                <w:rFonts w:ascii="Gurmukhi MN" w:hAnsi="Gurmukhi MN"/>
                <w:sz w:val="22"/>
                <w:szCs w:val="22"/>
              </w:rPr>
              <w:t>ch complimented the cities fore</w:t>
            </w:r>
            <w:r>
              <w:rPr>
                <w:rFonts w:ascii="Gurmukhi MN" w:hAnsi="Gurmukhi MN"/>
                <w:sz w:val="22"/>
                <w:szCs w:val="22"/>
              </w:rPr>
              <w:t>fathers and past administrations for their vision in designing and creating a great water system.</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9E77C2">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090BACBE"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C95388">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2F4ADA3C" w:rsidR="00380E99" w:rsidRPr="001C3A82" w:rsidRDefault="00F03115" w:rsidP="00380E99">
            <w:pPr>
              <w:rPr>
                <w:rFonts w:ascii="Gurmukhi MN" w:hAnsi="Gurmukhi MN" w:cs="Big Caslon"/>
                <w:b/>
                <w:sz w:val="24"/>
                <w:szCs w:val="24"/>
              </w:rPr>
            </w:pPr>
            <w:r>
              <w:rPr>
                <w:rFonts w:ascii="Gurmukhi MN" w:hAnsi="Gurmukhi MN" w:cs="Big Caslon"/>
                <w:b/>
                <w:sz w:val="24"/>
                <w:szCs w:val="24"/>
              </w:rPr>
              <w:t>Steve and Alexis Sorenson</w:t>
            </w:r>
            <w:r w:rsidR="009E77C2">
              <w:rPr>
                <w:rFonts w:ascii="Gurmukhi MN" w:hAnsi="Gurmukhi MN" w:cs="Big Caslon"/>
                <w:b/>
                <w:sz w:val="24"/>
                <w:szCs w:val="24"/>
              </w:rPr>
              <w:t xml:space="preserve"> – Manti Christmas Festival</w:t>
            </w:r>
            <w:r w:rsidR="00380E99">
              <w:rPr>
                <w:rFonts w:ascii="Gurmukhi MN" w:hAnsi="Gurmukhi MN" w:cs="Big Caslon"/>
                <w:b/>
                <w:sz w:val="24"/>
                <w:szCs w:val="24"/>
              </w:rPr>
              <w:t xml:space="preserve"> </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DCD0B25" w14:textId="5B8C9896" w:rsidR="00174F7A" w:rsidRDefault="00193647" w:rsidP="00DF3D6E">
            <w:pPr>
              <w:rPr>
                <w:rFonts w:ascii="Gurmukhi MN" w:hAnsi="Gurmukhi MN"/>
                <w:sz w:val="22"/>
                <w:szCs w:val="22"/>
              </w:rPr>
            </w:pPr>
            <w:r>
              <w:rPr>
                <w:rFonts w:ascii="Gurmukhi MN" w:hAnsi="Gurmukhi MN"/>
                <w:sz w:val="22"/>
                <w:szCs w:val="22"/>
              </w:rPr>
              <w:t>Steve and Alexis Sorenson</w:t>
            </w:r>
            <w:r w:rsidR="00DF3D6E">
              <w:rPr>
                <w:rFonts w:ascii="Gurmukhi MN" w:hAnsi="Gurmukhi MN"/>
                <w:sz w:val="22"/>
                <w:szCs w:val="22"/>
              </w:rPr>
              <w:t xml:space="preserve"> reported on the Manti Christmas event they are organizing, to be held on Saturday December 14</w:t>
            </w:r>
            <w:r w:rsidR="00DF3D6E" w:rsidRPr="00DF3D6E">
              <w:rPr>
                <w:rFonts w:ascii="Gurmukhi MN" w:hAnsi="Gurmukhi MN"/>
                <w:sz w:val="22"/>
                <w:szCs w:val="22"/>
                <w:vertAlign w:val="superscript"/>
              </w:rPr>
              <w:t>th</w:t>
            </w:r>
            <w:r w:rsidR="00DF3D6E">
              <w:rPr>
                <w:rFonts w:ascii="Gurmukhi MN" w:hAnsi="Gurmukhi MN"/>
                <w:sz w:val="22"/>
                <w:szCs w:val="22"/>
              </w:rPr>
              <w:t xml:space="preserve"> at the Manti High School Old Gymnasium.  They discussed the schedule and detail of activities planned including:</w:t>
            </w:r>
          </w:p>
          <w:p w14:paraId="2D6051CD" w14:textId="77777777" w:rsidR="00DF3D6E" w:rsidRDefault="00DF3D6E" w:rsidP="00DF3D6E">
            <w:pPr>
              <w:pStyle w:val="ListParagraph"/>
              <w:numPr>
                <w:ilvl w:val="0"/>
                <w:numId w:val="13"/>
              </w:numPr>
              <w:rPr>
                <w:rFonts w:ascii="Gurmukhi MN" w:hAnsi="Gurmukhi MN"/>
                <w:sz w:val="22"/>
                <w:szCs w:val="22"/>
              </w:rPr>
            </w:pPr>
            <w:r>
              <w:rPr>
                <w:rFonts w:ascii="Gurmukhi MN" w:hAnsi="Gurmukhi MN"/>
                <w:sz w:val="22"/>
                <w:szCs w:val="22"/>
              </w:rPr>
              <w:t>Vendor booths</w:t>
            </w:r>
          </w:p>
          <w:p w14:paraId="1828C9BC" w14:textId="5E5FA84F" w:rsidR="00DF3D6E" w:rsidRDefault="00DF3D6E" w:rsidP="00DF3D6E">
            <w:pPr>
              <w:pStyle w:val="ListParagraph"/>
              <w:numPr>
                <w:ilvl w:val="0"/>
                <w:numId w:val="13"/>
              </w:numPr>
              <w:rPr>
                <w:rFonts w:ascii="Gurmukhi MN" w:hAnsi="Gurmukhi MN"/>
                <w:sz w:val="22"/>
                <w:szCs w:val="22"/>
              </w:rPr>
            </w:pPr>
            <w:r>
              <w:rPr>
                <w:rFonts w:ascii="Gurmukhi MN" w:hAnsi="Gurmukhi MN"/>
                <w:sz w:val="22"/>
                <w:szCs w:val="22"/>
              </w:rPr>
              <w:t>Entertainment</w:t>
            </w:r>
          </w:p>
          <w:p w14:paraId="16C8C774" w14:textId="77777777" w:rsidR="00DF3D6E" w:rsidRDefault="00DF3D6E" w:rsidP="00DF3D6E">
            <w:pPr>
              <w:pStyle w:val="ListParagraph"/>
              <w:numPr>
                <w:ilvl w:val="0"/>
                <w:numId w:val="13"/>
              </w:numPr>
              <w:rPr>
                <w:rFonts w:ascii="Gurmukhi MN" w:hAnsi="Gurmukhi MN"/>
                <w:sz w:val="22"/>
                <w:szCs w:val="22"/>
              </w:rPr>
            </w:pPr>
            <w:r>
              <w:rPr>
                <w:rFonts w:ascii="Gurmukhi MN" w:hAnsi="Gurmukhi MN"/>
                <w:sz w:val="22"/>
                <w:szCs w:val="22"/>
              </w:rPr>
              <w:t>Contests</w:t>
            </w:r>
          </w:p>
          <w:p w14:paraId="2673D338" w14:textId="1E1608EC" w:rsidR="00F26342" w:rsidRDefault="00DF3D6E" w:rsidP="00F26342">
            <w:pPr>
              <w:pStyle w:val="ListParagraph"/>
              <w:numPr>
                <w:ilvl w:val="0"/>
                <w:numId w:val="13"/>
              </w:numPr>
              <w:rPr>
                <w:rFonts w:ascii="Gurmukhi MN" w:hAnsi="Gurmukhi MN"/>
                <w:sz w:val="22"/>
                <w:szCs w:val="22"/>
              </w:rPr>
            </w:pPr>
            <w:r>
              <w:rPr>
                <w:rFonts w:ascii="Gurmukhi MN" w:hAnsi="Gurmukhi MN"/>
                <w:sz w:val="22"/>
                <w:szCs w:val="22"/>
              </w:rPr>
              <w:t>Food and refreshment</w:t>
            </w:r>
          </w:p>
          <w:p w14:paraId="79DAD790" w14:textId="65976DD6" w:rsidR="00F26342" w:rsidRDefault="00F26342" w:rsidP="00F26342">
            <w:pPr>
              <w:rPr>
                <w:rFonts w:ascii="Gurmukhi MN" w:hAnsi="Gurmukhi MN"/>
                <w:sz w:val="22"/>
                <w:szCs w:val="22"/>
              </w:rPr>
            </w:pPr>
          </w:p>
          <w:p w14:paraId="752ADD09" w14:textId="0E25CA82" w:rsidR="00DF3D6E" w:rsidRPr="00DF3D6E" w:rsidRDefault="00F26342" w:rsidP="00DF3D6E">
            <w:pPr>
              <w:rPr>
                <w:rFonts w:ascii="Gurmukhi MN" w:hAnsi="Gurmukhi MN"/>
                <w:sz w:val="22"/>
                <w:szCs w:val="22"/>
              </w:rPr>
            </w:pPr>
            <w:r>
              <w:rPr>
                <w:rFonts w:ascii="Gurmukhi MN" w:hAnsi="Gurmukhi MN"/>
                <w:sz w:val="22"/>
                <w:szCs w:val="22"/>
              </w:rPr>
              <w:t>They also talked about the website they have developed and discussed advertising efforts.</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760F68D3" w:rsidR="00380E99" w:rsidRPr="009B786F" w:rsidRDefault="00F26342"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091CEAC5" w:rsidR="00380E99" w:rsidRPr="009B786F" w:rsidRDefault="00F26342" w:rsidP="006173AB">
            <w:pPr>
              <w:rPr>
                <w:rFonts w:ascii="Gurmukhi MN" w:hAnsi="Gurmukhi MN" w:cs="Big Caslon"/>
                <w:sz w:val="22"/>
                <w:szCs w:val="22"/>
              </w:rPr>
            </w:pPr>
            <w:r>
              <w:rPr>
                <w:rFonts w:ascii="Gurmukhi MN" w:hAnsi="Gurmukhi MN" w:cs="Big Caslon"/>
                <w:sz w:val="22"/>
                <w:szCs w:val="22"/>
              </w:rPr>
              <w:t xml:space="preserve">The Mayor and Council </w:t>
            </w:r>
            <w:r w:rsidR="009E77C2">
              <w:rPr>
                <w:rFonts w:ascii="Gurmukhi MN" w:hAnsi="Gurmukhi MN" w:cs="Big Caslon"/>
                <w:sz w:val="22"/>
                <w:szCs w:val="22"/>
              </w:rPr>
              <w:t xml:space="preserve">thanked the </w:t>
            </w:r>
            <w:proofErr w:type="spellStart"/>
            <w:r w:rsidR="00B84EA8">
              <w:rPr>
                <w:rFonts w:ascii="Gurmukhi MN" w:hAnsi="Gurmukhi MN" w:cs="Big Caslon"/>
                <w:sz w:val="22"/>
                <w:szCs w:val="22"/>
              </w:rPr>
              <w:t>Sorensons</w:t>
            </w:r>
            <w:proofErr w:type="spellEnd"/>
            <w:r w:rsidR="009E77C2">
              <w:rPr>
                <w:rFonts w:ascii="Gurmukhi MN" w:hAnsi="Gurmukhi MN" w:cs="Big Caslon"/>
                <w:sz w:val="22"/>
                <w:szCs w:val="22"/>
              </w:rPr>
              <w:t xml:space="preserve"> for their interest and efforts with starting the new festival.</w:t>
            </w:r>
            <w:r w:rsidR="006173AB" w:rsidRPr="009B786F">
              <w:rPr>
                <w:rFonts w:ascii="Gurmukhi MN" w:hAnsi="Gurmukhi MN" w:cs="Big Caslon"/>
                <w:sz w:val="22"/>
                <w:szCs w:val="22"/>
              </w:rPr>
              <w:t xml:space="preserve"> </w:t>
            </w:r>
            <w:r w:rsidR="006173AB">
              <w:rPr>
                <w:rFonts w:ascii="Gurmukhi MN" w:hAnsi="Gurmukhi MN" w:cs="Big Caslon"/>
                <w:sz w:val="22"/>
                <w:szCs w:val="22"/>
              </w:rPr>
              <w:t xml:space="preserve"> </w:t>
            </w:r>
          </w:p>
        </w:tc>
      </w:tr>
    </w:tbl>
    <w:p w14:paraId="72C5F6BA" w14:textId="77777777" w:rsidR="00F833E8" w:rsidRDefault="00F833E8" w:rsidP="006173AB">
      <w:pPr>
        <w:rPr>
          <w:rFonts w:ascii="Gurmukhi MN" w:hAnsi="Gurmukhi MN" w:cs="Big Caslon"/>
          <w:sz w:val="22"/>
          <w:szCs w:val="22"/>
        </w:rPr>
      </w:pPr>
    </w:p>
    <w:p w14:paraId="24BC7F3F" w14:textId="77777777" w:rsidR="009E77C2" w:rsidRPr="00F53A49" w:rsidRDefault="009E77C2" w:rsidP="009E77C2">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E77C2" w:rsidRPr="009B786F" w14:paraId="0EE2CAB7" w14:textId="77777777" w:rsidTr="009E77C2">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E6A58AB" w14:textId="21BD486F" w:rsidR="009E77C2" w:rsidRPr="00080D7B" w:rsidRDefault="009E77C2" w:rsidP="009E77C2">
            <w:pPr>
              <w:rPr>
                <w:rFonts w:ascii="Gurmukhi MN" w:hAnsi="Gurmukhi MN" w:cs="Big Caslon"/>
                <w:sz w:val="22"/>
                <w:szCs w:val="22"/>
              </w:rPr>
            </w:pPr>
            <w:r w:rsidRPr="00080D7B">
              <w:rPr>
                <w:rFonts w:ascii="Gurmukhi MN" w:hAnsi="Gurmukhi MN" w:cs="Big Caslon"/>
                <w:sz w:val="22"/>
                <w:szCs w:val="22"/>
              </w:rPr>
              <w:t xml:space="preserve">ITEM </w:t>
            </w:r>
            <w:r w:rsidR="00C9538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0D88E96" w14:textId="0BC362ED" w:rsidR="009E77C2" w:rsidRPr="001C3A82" w:rsidRDefault="009E77C2" w:rsidP="009E77C2">
            <w:pPr>
              <w:rPr>
                <w:rFonts w:ascii="Gurmukhi MN" w:hAnsi="Gurmukhi MN" w:cs="Big Caslon"/>
                <w:b/>
                <w:sz w:val="24"/>
                <w:szCs w:val="24"/>
              </w:rPr>
            </w:pPr>
            <w:r>
              <w:rPr>
                <w:rFonts w:ascii="Gurmukhi MN" w:hAnsi="Gurmukhi MN" w:cs="Big Caslon"/>
                <w:b/>
                <w:sz w:val="24"/>
                <w:szCs w:val="24"/>
              </w:rPr>
              <w:t xml:space="preserve">Dallas Cox, Andy Adamson and Steve Gerber – Manti Trail Builders </w:t>
            </w:r>
          </w:p>
        </w:tc>
      </w:tr>
      <w:tr w:rsidR="009E77C2" w:rsidRPr="009B786F" w14:paraId="2382D939" w14:textId="77777777" w:rsidTr="009E77C2">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C3189DE" w14:textId="23ECD05F" w:rsidR="009E77C2" w:rsidRPr="009E77C2" w:rsidRDefault="009E77C2" w:rsidP="007F44AE">
            <w:pPr>
              <w:rPr>
                <w:rFonts w:ascii="Gurmukhi MN" w:hAnsi="Gurmukhi MN"/>
                <w:sz w:val="22"/>
                <w:szCs w:val="22"/>
              </w:rPr>
            </w:pPr>
            <w:r>
              <w:rPr>
                <w:rFonts w:ascii="Gurmukhi MN" w:hAnsi="Gurmukhi MN"/>
                <w:sz w:val="22"/>
                <w:szCs w:val="22"/>
              </w:rPr>
              <w:t xml:space="preserve">Speaking for the group Dallas Cox reported on the rapid growth of trail riding both locally and throughout the state, and said that the Utah League is </w:t>
            </w:r>
            <w:proofErr w:type="spellStart"/>
            <w:r w:rsidR="001C6D6F">
              <w:rPr>
                <w:rFonts w:ascii="Gurmukhi MN" w:hAnsi="Gurmukhi MN"/>
                <w:sz w:val="22"/>
                <w:szCs w:val="22"/>
              </w:rPr>
              <w:t>is</w:t>
            </w:r>
            <w:proofErr w:type="spellEnd"/>
            <w:r w:rsidR="001C6D6F">
              <w:rPr>
                <w:rFonts w:ascii="Gurmukhi MN" w:hAnsi="Gurmukhi MN"/>
                <w:sz w:val="22"/>
                <w:szCs w:val="22"/>
              </w:rPr>
              <w:t xml:space="preserve"> the largest and fastest growing in the nation.</w:t>
            </w:r>
            <w:r>
              <w:rPr>
                <w:rFonts w:ascii="Gurmukhi MN" w:hAnsi="Gurmukhi MN"/>
                <w:sz w:val="22"/>
                <w:szCs w:val="22"/>
              </w:rPr>
              <w:t xml:space="preserve">  He said the Manti Youth Club team no</w:t>
            </w:r>
            <w:r w:rsidR="001C6D6F">
              <w:rPr>
                <w:rFonts w:ascii="Gurmukhi MN" w:hAnsi="Gurmukhi MN"/>
                <w:sz w:val="22"/>
                <w:szCs w:val="22"/>
              </w:rPr>
              <w:t>w</w:t>
            </w:r>
            <w:r>
              <w:rPr>
                <w:rFonts w:ascii="Gurmukhi MN" w:hAnsi="Gurmukhi MN"/>
                <w:sz w:val="22"/>
                <w:szCs w:val="22"/>
              </w:rPr>
              <w:t xml:space="preserve"> has over 60 riders.  </w:t>
            </w:r>
            <w:r w:rsidR="001C6D6F">
              <w:rPr>
                <w:rFonts w:ascii="Gurmukhi MN" w:hAnsi="Gurmukhi MN"/>
                <w:sz w:val="22"/>
                <w:szCs w:val="22"/>
              </w:rPr>
              <w:t>He also discussed the group’s efforts to build a competitive track west of Manti to host competitions, which would bring in over 1,000 riders per event.  Cox said their group has been work</w:t>
            </w:r>
            <w:r w:rsidR="007F44AE">
              <w:rPr>
                <w:rFonts w:ascii="Gurmukhi MN" w:hAnsi="Gurmukhi MN"/>
                <w:sz w:val="22"/>
                <w:szCs w:val="22"/>
              </w:rPr>
              <w:t xml:space="preserve">ing </w:t>
            </w:r>
            <w:r w:rsidR="00C95388">
              <w:rPr>
                <w:rFonts w:ascii="Gurmukhi MN" w:hAnsi="Gurmukhi MN"/>
                <w:sz w:val="22"/>
                <w:szCs w:val="22"/>
              </w:rPr>
              <w:t>with the</w:t>
            </w:r>
            <w:r w:rsidR="001C6D6F">
              <w:rPr>
                <w:rFonts w:ascii="Gurmukhi MN" w:hAnsi="Gurmukhi MN"/>
                <w:sz w:val="22"/>
                <w:szCs w:val="22"/>
              </w:rPr>
              <w:t xml:space="preserve"> BLM and a private property owner to gain access and rights to build the trail, which he mentioned is over half way completed.  Cox said the competitive events provide great economic benefit to the communities where they are held noting that Richfield City estimated their event brought in about $140K.   The group asked for financial assistance to fund an impact study, which the BLM is requi</w:t>
            </w:r>
            <w:r w:rsidR="00B84EA8">
              <w:rPr>
                <w:rFonts w:ascii="Gurmukhi MN" w:hAnsi="Gurmukhi MN"/>
                <w:sz w:val="22"/>
                <w:szCs w:val="22"/>
              </w:rPr>
              <w:t xml:space="preserve">ring prior to allowing trail expansion on their land.  They estimated the cost of the study at about $10,000.  Their goal is to have the trail completed before August in order to host a state-wide competition.  They also asked for permission to develop trails on the north hills property owned by the city (Directly east of temple hill).  </w:t>
            </w:r>
          </w:p>
        </w:tc>
      </w:tr>
      <w:tr w:rsidR="009E77C2" w:rsidRPr="009B786F" w14:paraId="61A56943" w14:textId="77777777" w:rsidTr="009E77C2">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DD435CC" w14:textId="77777777" w:rsidR="009E77C2" w:rsidRPr="009B786F" w:rsidRDefault="009E77C2" w:rsidP="009E77C2">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120C800" w14:textId="77777777" w:rsidR="009E77C2" w:rsidRPr="009B786F" w:rsidRDefault="009E77C2" w:rsidP="009E77C2">
            <w:pPr>
              <w:pStyle w:val="AllCapsHeading"/>
              <w:rPr>
                <w:rFonts w:ascii="Gurmukhi MN" w:hAnsi="Gurmukhi MN" w:cs="Big Caslon"/>
                <w:b w:val="0"/>
                <w:color w:val="auto"/>
                <w:sz w:val="22"/>
                <w:szCs w:val="22"/>
              </w:rPr>
            </w:pPr>
          </w:p>
        </w:tc>
      </w:tr>
      <w:tr w:rsidR="009E77C2" w:rsidRPr="009B786F" w14:paraId="79D49901" w14:textId="77777777" w:rsidTr="009E77C2">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1C41133" w14:textId="32AD7169" w:rsidR="009E77C2" w:rsidRPr="009B786F" w:rsidRDefault="009E77C2" w:rsidP="006654FC">
            <w:pPr>
              <w:rPr>
                <w:rFonts w:ascii="Gurmukhi MN" w:hAnsi="Gurmukhi MN" w:cs="Big Caslon"/>
                <w:sz w:val="22"/>
                <w:szCs w:val="22"/>
              </w:rPr>
            </w:pPr>
            <w:r>
              <w:rPr>
                <w:rFonts w:ascii="Gurmukhi MN" w:hAnsi="Gurmukhi MN" w:cs="Big Caslon"/>
                <w:sz w:val="22"/>
                <w:szCs w:val="22"/>
              </w:rPr>
              <w:lastRenderedPageBreak/>
              <w:t xml:space="preserve">The Mayor and Council </w:t>
            </w:r>
            <w:r w:rsidR="00B84EA8">
              <w:rPr>
                <w:rFonts w:ascii="Gurmukhi MN" w:hAnsi="Gurmukhi MN" w:cs="Big Caslon"/>
                <w:sz w:val="22"/>
                <w:szCs w:val="22"/>
              </w:rPr>
              <w:t>expressed enthusiasm and pledged the suppor</w:t>
            </w:r>
            <w:r w:rsidR="006654FC">
              <w:rPr>
                <w:rFonts w:ascii="Gurmukhi MN" w:hAnsi="Gurmukhi MN" w:cs="Big Caslon"/>
                <w:sz w:val="22"/>
                <w:szCs w:val="22"/>
              </w:rPr>
              <w:t>t of the city in whatever way we are</w:t>
            </w:r>
            <w:r w:rsidR="00B84EA8">
              <w:rPr>
                <w:rFonts w:ascii="Gurmukhi MN" w:hAnsi="Gurmukhi MN" w:cs="Big Caslon"/>
                <w:sz w:val="22"/>
                <w:szCs w:val="22"/>
              </w:rPr>
              <w:t xml:space="preserve"> able.  The Mayor recommended </w:t>
            </w:r>
            <w:r w:rsidR="006654FC">
              <w:rPr>
                <w:rFonts w:ascii="Gurmukhi MN" w:hAnsi="Gurmukhi MN" w:cs="Big Caslon"/>
                <w:sz w:val="22"/>
                <w:szCs w:val="22"/>
              </w:rPr>
              <w:t xml:space="preserve">to the group </w:t>
            </w:r>
            <w:r w:rsidR="00B84EA8">
              <w:rPr>
                <w:rFonts w:ascii="Gurmukhi MN" w:hAnsi="Gurmukhi MN" w:cs="Big Caslon"/>
                <w:sz w:val="22"/>
                <w:szCs w:val="22"/>
              </w:rPr>
              <w:t>that they work with Kent Barton on specifics.</w:t>
            </w:r>
          </w:p>
        </w:tc>
      </w:tr>
    </w:tbl>
    <w:p w14:paraId="6BFEC681" w14:textId="77777777" w:rsidR="009E77C2" w:rsidRDefault="009E77C2" w:rsidP="009E77C2">
      <w:pPr>
        <w:rPr>
          <w:rFonts w:ascii="Gurmukhi MN" w:hAnsi="Gurmukhi MN" w:cs="Big Caslon"/>
          <w:sz w:val="22"/>
          <w:szCs w:val="22"/>
        </w:rPr>
      </w:pPr>
    </w:p>
    <w:p w14:paraId="28153EF4" w14:textId="77777777" w:rsidR="00B84EA8" w:rsidRPr="00F53A49" w:rsidRDefault="00B84EA8" w:rsidP="00B84EA8">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4EA8" w:rsidRPr="009B786F" w14:paraId="1A95AB4F" w14:textId="77777777" w:rsidTr="00B84EA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21CEA69" w14:textId="25C17A93" w:rsidR="00B84EA8" w:rsidRPr="00080D7B" w:rsidRDefault="00B84EA8" w:rsidP="00B84EA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5</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A599AD5" w14:textId="0349CE41" w:rsidR="00B84EA8" w:rsidRPr="001C3A82" w:rsidRDefault="006654FC" w:rsidP="006654FC">
            <w:pPr>
              <w:rPr>
                <w:rFonts w:ascii="Gurmukhi MN" w:hAnsi="Gurmukhi MN" w:cs="Big Caslon"/>
                <w:b/>
                <w:sz w:val="24"/>
                <w:szCs w:val="24"/>
              </w:rPr>
            </w:pPr>
            <w:r>
              <w:rPr>
                <w:rFonts w:ascii="Gurmukhi MN" w:hAnsi="Gurmukhi MN" w:cs="Big Caslon"/>
                <w:b/>
                <w:sz w:val="24"/>
                <w:szCs w:val="24"/>
              </w:rPr>
              <w:t>Consideration of Ordinance Creating the Position of City Manager</w:t>
            </w:r>
            <w:r w:rsidR="00B84EA8">
              <w:rPr>
                <w:rFonts w:ascii="Gurmukhi MN" w:hAnsi="Gurmukhi MN" w:cs="Big Caslon"/>
                <w:b/>
                <w:sz w:val="24"/>
                <w:szCs w:val="24"/>
              </w:rPr>
              <w:t xml:space="preserve"> </w:t>
            </w:r>
          </w:p>
        </w:tc>
      </w:tr>
      <w:tr w:rsidR="00B84EA8" w:rsidRPr="009B786F" w14:paraId="625C0A99" w14:textId="77777777" w:rsidTr="00B84EA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434C332" w14:textId="3AD27180" w:rsidR="00A00A58" w:rsidRDefault="00A00A58" w:rsidP="00A00A58">
            <w:pPr>
              <w:widowControl w:val="0"/>
              <w:autoSpaceDE w:val="0"/>
              <w:autoSpaceDN w:val="0"/>
              <w:adjustRightInd w:val="0"/>
              <w:spacing w:after="240" w:line="440" w:lineRule="atLeast"/>
              <w:rPr>
                <w:rFonts w:ascii="Gurmukhi MN" w:hAnsi="Gurmukhi MN" w:cs="Cambria"/>
                <w:color w:val="000000"/>
                <w:spacing w:val="0"/>
                <w:sz w:val="24"/>
                <w:szCs w:val="24"/>
              </w:rPr>
            </w:pPr>
            <w:r>
              <w:rPr>
                <w:rFonts w:ascii="Gurmukhi MN" w:hAnsi="Gurmukhi MN" w:cs="Cambria"/>
                <w:color w:val="000000"/>
                <w:spacing w:val="0"/>
                <w:sz w:val="24"/>
                <w:szCs w:val="24"/>
              </w:rPr>
              <w:t xml:space="preserve">Mayor Soper addressed the </w:t>
            </w:r>
            <w:r w:rsidRPr="00A00A58">
              <w:rPr>
                <w:rFonts w:ascii="Gurmukhi MN" w:hAnsi="Gurmukhi MN" w:cs="Cambria"/>
                <w:color w:val="000000"/>
                <w:spacing w:val="0"/>
                <w:sz w:val="24"/>
                <w:szCs w:val="24"/>
              </w:rPr>
              <w:t>Council</w:t>
            </w:r>
            <w:r>
              <w:rPr>
                <w:rFonts w:ascii="Gurmukhi MN" w:hAnsi="Gurmukhi MN" w:cs="Cambria"/>
                <w:color w:val="000000"/>
                <w:spacing w:val="0"/>
                <w:sz w:val="24"/>
                <w:szCs w:val="24"/>
              </w:rPr>
              <w:t xml:space="preserve"> saying:</w:t>
            </w:r>
            <w:r w:rsidRPr="00A00A58">
              <w:rPr>
                <w:rFonts w:ascii="Gurmukhi MN" w:hAnsi="Gurmukhi MN" w:cs="Cambria"/>
                <w:color w:val="000000"/>
                <w:spacing w:val="0"/>
                <w:sz w:val="24"/>
                <w:szCs w:val="24"/>
              </w:rPr>
              <w:t xml:space="preserve"> </w:t>
            </w:r>
          </w:p>
          <w:p w14:paraId="7BDCC0FB" w14:textId="76208621" w:rsidR="00A00A58" w:rsidRPr="00A00A58" w:rsidRDefault="007F44AE" w:rsidP="00A00A58">
            <w:pPr>
              <w:widowControl w:val="0"/>
              <w:autoSpaceDE w:val="0"/>
              <w:autoSpaceDN w:val="0"/>
              <w:adjustRightInd w:val="0"/>
              <w:spacing w:after="240" w:line="440" w:lineRule="atLeast"/>
              <w:rPr>
                <w:rFonts w:ascii="Gurmukhi MN" w:hAnsi="Gurmukhi MN" w:cs="Times Roman"/>
                <w:color w:val="000000"/>
                <w:spacing w:val="0"/>
                <w:sz w:val="24"/>
                <w:szCs w:val="24"/>
              </w:rPr>
            </w:pPr>
            <w:r>
              <w:rPr>
                <w:rFonts w:ascii="Gurmukhi MN" w:hAnsi="Gurmukhi MN" w:cs="Cambria"/>
                <w:i/>
                <w:color w:val="000000"/>
                <w:spacing w:val="0"/>
                <w:sz w:val="24"/>
                <w:szCs w:val="24"/>
              </w:rPr>
              <w:t>“</w:t>
            </w:r>
            <w:r w:rsidR="00A00A58" w:rsidRPr="00A00A58">
              <w:rPr>
                <w:rFonts w:ascii="Gurmukhi MN" w:hAnsi="Gurmukhi MN" w:cs="Cambria"/>
                <w:i/>
                <w:color w:val="000000"/>
                <w:spacing w:val="0"/>
                <w:sz w:val="24"/>
                <w:szCs w:val="24"/>
              </w:rPr>
              <w:t xml:space="preserve">Kent Barton (and Bill Mickelsen before him) have functioned as the city’s </w:t>
            </w:r>
            <w:r w:rsidR="00A00A58" w:rsidRPr="00A00A58">
              <w:rPr>
                <w:rFonts w:ascii="Gurmukhi MN" w:hAnsi="Gurmukhi MN" w:cs="Cambria"/>
                <w:i/>
                <w:iCs/>
                <w:color w:val="000000"/>
                <w:spacing w:val="0"/>
                <w:sz w:val="24"/>
                <w:szCs w:val="24"/>
              </w:rPr>
              <w:t xml:space="preserve">Chief Administrative Officer, </w:t>
            </w:r>
            <w:r w:rsidR="00A00A58" w:rsidRPr="00A00A58">
              <w:rPr>
                <w:rFonts w:ascii="Gurmukhi MN" w:hAnsi="Gurmukhi MN" w:cs="Cambria"/>
                <w:i/>
                <w:color w:val="000000"/>
                <w:spacing w:val="0"/>
                <w:sz w:val="24"/>
                <w:szCs w:val="24"/>
              </w:rPr>
              <w:t>or City Administrator, but both</w:t>
            </w:r>
            <w:r>
              <w:rPr>
                <w:rFonts w:ascii="Gurmukhi MN" w:hAnsi="Gurmukhi MN" w:cs="Cambria"/>
                <w:i/>
                <w:color w:val="000000"/>
                <w:spacing w:val="0"/>
                <w:sz w:val="24"/>
                <w:szCs w:val="24"/>
              </w:rPr>
              <w:t xml:space="preserve"> also have carried the title of </w:t>
            </w:r>
            <w:r w:rsidR="00A00A58" w:rsidRPr="00A00A58">
              <w:rPr>
                <w:rFonts w:ascii="Gurmukhi MN" w:hAnsi="Gurmukhi MN" w:cs="Cambria"/>
                <w:i/>
                <w:iCs/>
                <w:color w:val="000000"/>
                <w:spacing w:val="0"/>
                <w:sz w:val="24"/>
                <w:szCs w:val="24"/>
              </w:rPr>
              <w:t xml:space="preserve">Recorder. </w:t>
            </w:r>
            <w:r w:rsidR="00A00A58" w:rsidRPr="00A00A58">
              <w:rPr>
                <w:rFonts w:ascii="Gurmukhi MN" w:hAnsi="Gurmukhi MN" w:cs="Cambria"/>
                <w:i/>
                <w:color w:val="000000"/>
                <w:spacing w:val="0"/>
                <w:sz w:val="24"/>
                <w:szCs w:val="24"/>
              </w:rPr>
              <w:t xml:space="preserve">JoAnn </w:t>
            </w:r>
            <w:proofErr w:type="spellStart"/>
            <w:r w:rsidR="00A00A58" w:rsidRPr="00A00A58">
              <w:rPr>
                <w:rFonts w:ascii="Gurmukhi MN" w:hAnsi="Gurmukhi MN" w:cs="Cambria"/>
                <w:i/>
                <w:color w:val="000000"/>
                <w:spacing w:val="0"/>
                <w:sz w:val="24"/>
                <w:szCs w:val="24"/>
              </w:rPr>
              <w:t>Otten</w:t>
            </w:r>
            <w:proofErr w:type="spellEnd"/>
            <w:r w:rsidR="00A00A58" w:rsidRPr="00A00A58">
              <w:rPr>
                <w:rFonts w:ascii="Gurmukhi MN" w:hAnsi="Gurmukhi MN" w:cs="Cambria"/>
                <w:i/>
                <w:color w:val="000000"/>
                <w:spacing w:val="0"/>
                <w:sz w:val="24"/>
                <w:szCs w:val="24"/>
              </w:rPr>
              <w:t xml:space="preserve"> carries the title of </w:t>
            </w:r>
            <w:r w:rsidR="00A00A58" w:rsidRPr="00A00A58">
              <w:rPr>
                <w:rFonts w:ascii="Gurmukhi MN" w:hAnsi="Gurmukhi MN" w:cs="Cambria"/>
                <w:i/>
                <w:iCs/>
                <w:color w:val="000000"/>
                <w:spacing w:val="0"/>
                <w:sz w:val="24"/>
                <w:szCs w:val="24"/>
              </w:rPr>
              <w:t xml:space="preserve">Deputy Recorder, </w:t>
            </w:r>
            <w:r w:rsidR="00A00A58" w:rsidRPr="00A00A58">
              <w:rPr>
                <w:rFonts w:ascii="Gurmukhi MN" w:hAnsi="Gurmukhi MN" w:cs="Cambria"/>
                <w:i/>
                <w:color w:val="000000"/>
                <w:spacing w:val="0"/>
                <w:sz w:val="24"/>
                <w:szCs w:val="24"/>
              </w:rPr>
              <w:t xml:space="preserve">but handles most all the responsibilities of the </w:t>
            </w:r>
            <w:r w:rsidR="00A00A58" w:rsidRPr="00A00A58">
              <w:rPr>
                <w:rFonts w:ascii="Gurmukhi MN" w:hAnsi="Gurmukhi MN" w:cs="Cambria"/>
                <w:i/>
                <w:iCs/>
                <w:color w:val="000000"/>
                <w:spacing w:val="0"/>
                <w:sz w:val="24"/>
                <w:szCs w:val="24"/>
              </w:rPr>
              <w:t xml:space="preserve">City Recorder </w:t>
            </w:r>
            <w:r w:rsidR="00A00A58" w:rsidRPr="00A00A58">
              <w:rPr>
                <w:rFonts w:ascii="Gurmukhi MN" w:hAnsi="Gurmukhi MN" w:cs="Cambria"/>
                <w:i/>
                <w:color w:val="000000"/>
                <w:spacing w:val="0"/>
                <w:sz w:val="24"/>
                <w:szCs w:val="24"/>
              </w:rPr>
              <w:t xml:space="preserve">as defined in Utah State code. The proposed ordinance (which you have had an opportunity to review) formally separates the administrative officer’s responsibilities from the responsibilities of the city recorder. This draft ordinance outlines the responsibilities and duties of the City Manager, which Kent is already performing, under the authority this body has vested in him. And, as I said earlier, formalizes and brings our city code up to date in the manner in which these job functions are being performed. </w:t>
            </w:r>
            <w:r w:rsidR="00A00A58" w:rsidRPr="00A00A58">
              <w:rPr>
                <w:rFonts w:ascii="Gurmukhi MN" w:hAnsi="Gurmukhi MN" w:cs="Times Roman"/>
                <w:i/>
                <w:color w:val="000000"/>
                <w:spacing w:val="0"/>
                <w:sz w:val="24"/>
                <w:szCs w:val="24"/>
              </w:rPr>
              <w:t xml:space="preserve"> </w:t>
            </w:r>
            <w:r w:rsidR="00A00A58" w:rsidRPr="00A00A58">
              <w:rPr>
                <w:rFonts w:ascii="Gurmukhi MN" w:hAnsi="Gurmukhi MN" w:cs="Cambria"/>
                <w:i/>
                <w:color w:val="000000"/>
                <w:spacing w:val="0"/>
                <w:sz w:val="24"/>
                <w:szCs w:val="24"/>
              </w:rPr>
              <w:t xml:space="preserve">In separating these job functions, I propose that we change Kent Barton’s title to City Manager and that we change JoAnn </w:t>
            </w:r>
            <w:proofErr w:type="spellStart"/>
            <w:r w:rsidR="00A00A58" w:rsidRPr="00A00A58">
              <w:rPr>
                <w:rFonts w:ascii="Gurmukhi MN" w:hAnsi="Gurmukhi MN" w:cs="Cambria"/>
                <w:i/>
                <w:color w:val="000000"/>
                <w:spacing w:val="0"/>
                <w:sz w:val="24"/>
                <w:szCs w:val="24"/>
              </w:rPr>
              <w:t>Otten’s</w:t>
            </w:r>
            <w:proofErr w:type="spellEnd"/>
            <w:r w:rsidR="00A00A58" w:rsidRPr="00A00A58">
              <w:rPr>
                <w:rFonts w:ascii="Gurmukhi MN" w:hAnsi="Gurmukhi MN" w:cs="Cambria"/>
                <w:i/>
                <w:color w:val="000000"/>
                <w:spacing w:val="0"/>
                <w:sz w:val="24"/>
                <w:szCs w:val="24"/>
              </w:rPr>
              <w:t xml:space="preserve"> title from Deputy Recorder to City Recorder and formally appoint her to that position.”</w:t>
            </w:r>
            <w:r w:rsidR="00A00A58" w:rsidRPr="00A00A58">
              <w:rPr>
                <w:rFonts w:ascii="Gurmukhi MN" w:hAnsi="Gurmukhi MN" w:cs="Cambria"/>
                <w:color w:val="000000"/>
                <w:spacing w:val="0"/>
                <w:sz w:val="24"/>
                <w:szCs w:val="24"/>
              </w:rPr>
              <w:t xml:space="preserve"> </w:t>
            </w:r>
          </w:p>
          <w:p w14:paraId="071871B1" w14:textId="6A35527B" w:rsidR="00B84EA8" w:rsidRDefault="00A00A58" w:rsidP="00B84EA8">
            <w:pPr>
              <w:rPr>
                <w:rFonts w:ascii="Gurmukhi MN" w:hAnsi="Gurmukhi MN"/>
                <w:sz w:val="22"/>
                <w:szCs w:val="22"/>
              </w:rPr>
            </w:pPr>
            <w:r>
              <w:rPr>
                <w:rFonts w:ascii="Gurmukhi MN" w:hAnsi="Gurmukhi MN"/>
                <w:sz w:val="22"/>
                <w:szCs w:val="22"/>
              </w:rPr>
              <w:t xml:space="preserve">Some discussion ensued with several members of the Council expressing support for the ordinance.  The Mayor then read the </w:t>
            </w:r>
            <w:r w:rsidR="00294661">
              <w:rPr>
                <w:rFonts w:ascii="Gurmukhi MN" w:hAnsi="Gurmukhi MN"/>
                <w:sz w:val="22"/>
                <w:szCs w:val="22"/>
              </w:rPr>
              <w:t xml:space="preserve">proposed </w:t>
            </w:r>
            <w:r>
              <w:rPr>
                <w:rFonts w:ascii="Gurmukhi MN" w:hAnsi="Gurmukhi MN"/>
                <w:sz w:val="22"/>
                <w:szCs w:val="22"/>
              </w:rPr>
              <w:t>ordinance as follows:</w:t>
            </w:r>
          </w:p>
          <w:p w14:paraId="1AAA1AD8" w14:textId="77777777" w:rsidR="00294661" w:rsidRPr="00294661" w:rsidRDefault="00294661" w:rsidP="00B84EA8">
            <w:pPr>
              <w:rPr>
                <w:rFonts w:ascii="Gurmukhi MN" w:hAnsi="Gurmukhi MN"/>
                <w:i/>
                <w:sz w:val="24"/>
                <w:szCs w:val="24"/>
              </w:rPr>
            </w:pPr>
          </w:p>
          <w:p w14:paraId="3B3D5429" w14:textId="77777777" w:rsidR="00294661" w:rsidRPr="00294661" w:rsidRDefault="00294661" w:rsidP="00294661">
            <w:pPr>
              <w:widowControl w:val="0"/>
              <w:autoSpaceDE w:val="0"/>
              <w:autoSpaceDN w:val="0"/>
              <w:adjustRightInd w:val="0"/>
              <w:spacing w:after="240" w:line="500" w:lineRule="atLeast"/>
              <w:rPr>
                <w:rFonts w:ascii="Gurmukhi MN" w:hAnsi="Gurmukhi MN" w:cs="Cambria"/>
                <w:b/>
                <w:bCs/>
                <w:i/>
                <w:color w:val="000000"/>
                <w:spacing w:val="0"/>
                <w:sz w:val="24"/>
                <w:szCs w:val="24"/>
                <w:u w:val="single"/>
              </w:rPr>
            </w:pPr>
            <w:r w:rsidRPr="00294661">
              <w:rPr>
                <w:rFonts w:ascii="Gurmukhi MN" w:hAnsi="Gurmukhi MN" w:cs="Cambria"/>
                <w:b/>
                <w:bCs/>
                <w:i/>
                <w:color w:val="000000"/>
                <w:spacing w:val="0"/>
                <w:sz w:val="24"/>
                <w:szCs w:val="24"/>
                <w:u w:val="single"/>
              </w:rPr>
              <w:t>Ordinance # 2019-11-06</w:t>
            </w:r>
          </w:p>
          <w:p w14:paraId="03662B33" w14:textId="77777777" w:rsidR="00294661" w:rsidRPr="00294661" w:rsidRDefault="00294661" w:rsidP="00294661">
            <w:pPr>
              <w:widowControl w:val="0"/>
              <w:autoSpaceDE w:val="0"/>
              <w:autoSpaceDN w:val="0"/>
              <w:adjustRightInd w:val="0"/>
              <w:spacing w:after="240" w:line="500" w:lineRule="atLeast"/>
              <w:rPr>
                <w:rFonts w:ascii="Gurmukhi MN" w:hAnsi="Gurmukhi MN" w:cs="Times Roman"/>
                <w:i/>
                <w:color w:val="000000"/>
                <w:spacing w:val="0"/>
                <w:sz w:val="24"/>
                <w:szCs w:val="24"/>
              </w:rPr>
            </w:pPr>
            <w:r w:rsidRPr="00294661">
              <w:rPr>
                <w:rFonts w:ascii="Gurmukhi MN" w:hAnsi="Gurmukhi MN" w:cs="Cambria"/>
                <w:b/>
                <w:bCs/>
                <w:i/>
                <w:color w:val="000000"/>
                <w:spacing w:val="0"/>
                <w:sz w:val="24"/>
                <w:szCs w:val="24"/>
              </w:rPr>
              <w:t xml:space="preserve">Chapter 2.10 CITY MANAGER </w:t>
            </w:r>
          </w:p>
          <w:p w14:paraId="365915B7" w14:textId="77777777" w:rsidR="00294661" w:rsidRDefault="00294661" w:rsidP="00294661">
            <w:pPr>
              <w:widowControl w:val="0"/>
              <w:autoSpaceDE w:val="0"/>
              <w:autoSpaceDN w:val="0"/>
              <w:adjustRightInd w:val="0"/>
              <w:spacing w:after="240" w:line="440" w:lineRule="atLeast"/>
              <w:contextualSpacing/>
              <w:rPr>
                <w:rFonts w:ascii="Gurmukhi MN" w:hAnsi="Gurmukhi MN" w:cs="Cambria"/>
                <w:b/>
                <w:bCs/>
                <w:i/>
                <w:color w:val="000000"/>
                <w:spacing w:val="0"/>
                <w:sz w:val="24"/>
                <w:szCs w:val="24"/>
              </w:rPr>
            </w:pPr>
            <w:r w:rsidRPr="00294661">
              <w:rPr>
                <w:rFonts w:ascii="Gurmukhi MN" w:hAnsi="Gurmukhi MN" w:cs="Cambria"/>
                <w:b/>
                <w:bCs/>
                <w:i/>
                <w:color w:val="000000"/>
                <w:spacing w:val="0"/>
                <w:sz w:val="24"/>
                <w:szCs w:val="24"/>
              </w:rPr>
              <w:t>Sections: </w:t>
            </w:r>
          </w:p>
          <w:p w14:paraId="0CD09AA4" w14:textId="77777777" w:rsidR="00294661" w:rsidRDefault="00294661" w:rsidP="00294661">
            <w:pPr>
              <w:widowControl w:val="0"/>
              <w:autoSpaceDE w:val="0"/>
              <w:autoSpaceDN w:val="0"/>
              <w:adjustRightInd w:val="0"/>
              <w:spacing w:after="240" w:line="440" w:lineRule="atLeast"/>
              <w:contextualSpacing/>
              <w:rPr>
                <w:rFonts w:ascii="Gurmukhi MN" w:hAnsi="Gurmukhi MN" w:cs="Cambria"/>
                <w:b/>
                <w:bCs/>
                <w:i/>
                <w:color w:val="000000"/>
                <w:spacing w:val="0"/>
                <w:sz w:val="24"/>
                <w:szCs w:val="24"/>
              </w:rPr>
            </w:pPr>
            <w:r w:rsidRPr="00294661">
              <w:rPr>
                <w:rFonts w:ascii="Gurmukhi MN" w:hAnsi="Gurmukhi MN" w:cs="Cambria"/>
                <w:b/>
                <w:bCs/>
                <w:i/>
                <w:color w:val="000000"/>
                <w:spacing w:val="0"/>
                <w:sz w:val="24"/>
                <w:szCs w:val="24"/>
              </w:rPr>
              <w:t>2.10.010: City manager. </w:t>
            </w:r>
          </w:p>
          <w:p w14:paraId="01940252" w14:textId="39C92F50" w:rsidR="00294661" w:rsidRPr="00294661" w:rsidRDefault="00294661" w:rsidP="00294661">
            <w:pPr>
              <w:widowControl w:val="0"/>
              <w:autoSpaceDE w:val="0"/>
              <w:autoSpaceDN w:val="0"/>
              <w:adjustRightInd w:val="0"/>
              <w:spacing w:after="240" w:line="440" w:lineRule="atLeast"/>
              <w:contextualSpacing/>
              <w:rPr>
                <w:rFonts w:ascii="Gurmukhi MN" w:hAnsi="Gurmukhi MN" w:cs="Times Roman"/>
                <w:i/>
                <w:color w:val="000000"/>
                <w:spacing w:val="0"/>
                <w:sz w:val="24"/>
                <w:szCs w:val="24"/>
              </w:rPr>
            </w:pPr>
            <w:r w:rsidRPr="00294661">
              <w:rPr>
                <w:rFonts w:ascii="Gurmukhi MN" w:hAnsi="Gurmukhi MN" w:cs="Cambria"/>
                <w:b/>
                <w:bCs/>
                <w:i/>
                <w:color w:val="000000"/>
                <w:spacing w:val="0"/>
                <w:sz w:val="24"/>
                <w:szCs w:val="24"/>
              </w:rPr>
              <w:t xml:space="preserve">2.10.020: Powers and duties of city manager. </w:t>
            </w:r>
          </w:p>
          <w:p w14:paraId="2629BF82" w14:textId="77777777" w:rsidR="00294661" w:rsidRPr="00294661" w:rsidRDefault="00294661" w:rsidP="00294661">
            <w:pPr>
              <w:widowControl w:val="0"/>
              <w:autoSpaceDE w:val="0"/>
              <w:autoSpaceDN w:val="0"/>
              <w:adjustRightInd w:val="0"/>
              <w:spacing w:after="240" w:line="500" w:lineRule="atLeast"/>
              <w:rPr>
                <w:rFonts w:ascii="Gurmukhi MN" w:hAnsi="Gurmukhi MN" w:cs="Times Roman"/>
                <w:i/>
                <w:color w:val="000000"/>
                <w:spacing w:val="0"/>
                <w:sz w:val="24"/>
                <w:szCs w:val="24"/>
              </w:rPr>
            </w:pPr>
            <w:r w:rsidRPr="00294661">
              <w:rPr>
                <w:rFonts w:ascii="Gurmukhi MN" w:hAnsi="Gurmukhi MN" w:cs="Cambria"/>
                <w:b/>
                <w:bCs/>
                <w:i/>
                <w:color w:val="000000"/>
                <w:spacing w:val="0"/>
                <w:sz w:val="24"/>
                <w:szCs w:val="24"/>
              </w:rPr>
              <w:t xml:space="preserve">2.10.010 City manager. </w:t>
            </w:r>
          </w:p>
          <w:p w14:paraId="2AA4AF27"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lastRenderedPageBreak/>
              <w:t xml:space="preserve">There is created the position of city manager. The city manager shall be the chief administrative officer of the city, and shall be responsible to the council for the administration of all city affairs placed in his charge. </w:t>
            </w:r>
          </w:p>
          <w:p w14:paraId="0AE030BE" w14:textId="77777777" w:rsidR="00294661" w:rsidRPr="00294661" w:rsidRDefault="00294661" w:rsidP="00294661">
            <w:pPr>
              <w:widowControl w:val="0"/>
              <w:autoSpaceDE w:val="0"/>
              <w:autoSpaceDN w:val="0"/>
              <w:adjustRightInd w:val="0"/>
              <w:spacing w:after="240" w:line="500" w:lineRule="atLeast"/>
              <w:rPr>
                <w:rFonts w:ascii="Gurmukhi MN" w:hAnsi="Gurmukhi MN" w:cs="Times Roman"/>
                <w:i/>
                <w:color w:val="000000"/>
                <w:spacing w:val="0"/>
                <w:sz w:val="24"/>
                <w:szCs w:val="24"/>
              </w:rPr>
            </w:pPr>
            <w:r w:rsidRPr="00294661">
              <w:rPr>
                <w:rFonts w:ascii="Gurmukhi MN" w:hAnsi="Gurmukhi MN" w:cs="Cambria"/>
                <w:b/>
                <w:bCs/>
                <w:i/>
                <w:color w:val="000000"/>
                <w:spacing w:val="0"/>
                <w:sz w:val="24"/>
                <w:szCs w:val="24"/>
              </w:rPr>
              <w:t xml:space="preserve">2.10.010 Powers and duties. </w:t>
            </w:r>
          </w:p>
          <w:p w14:paraId="55BAA261"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The city manager shall have the following powers and duties: </w:t>
            </w:r>
          </w:p>
          <w:p w14:paraId="73F45204"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A. Direct and supervise the administration of all departments, offices and agencies of the city, except as otherwise provided by law. </w:t>
            </w:r>
          </w:p>
          <w:p w14:paraId="7EFB65D3"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B. Attend all council meetings and have the right to take part in discussion but may not vote. </w:t>
            </w:r>
          </w:p>
          <w:p w14:paraId="0D7E51F5"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C. Be responsible to see that all laws, provisions and acts of the council, subject to enforcement by him or by officers subject to his direction and supervision, are faithfully executed. </w:t>
            </w:r>
          </w:p>
          <w:p w14:paraId="421AD2AF"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D. Be responsible for the fiscal operation of the city including the preparation and oversight of the annual budget, preparation and reporting of monthly financial statements and advising the Mayor and Council of the financial condition and needs of the city. </w:t>
            </w:r>
          </w:p>
          <w:p w14:paraId="1A1163A3"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E. Submit to the council and make available to the public a report on the administrative activities of the city at least once a year. </w:t>
            </w:r>
          </w:p>
          <w:p w14:paraId="28281273"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F. Make such other reports as the council may require concerning </w:t>
            </w:r>
          </w:p>
          <w:p w14:paraId="24587C07"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the operations of city departments, offices and agencies subject to his direction and supervision. </w:t>
            </w:r>
          </w:p>
          <w:p w14:paraId="719ADF7F"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G. Keep the council fully advised as to the financial condition and future needs of the city and make such recommendations to the council as he may deem necessary, expedient or beneficial to the welfare of the city. </w:t>
            </w:r>
          </w:p>
          <w:p w14:paraId="5D7D0BDD"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H. Act as purchasing agent for the city, and in such capacity shall be responsible </w:t>
            </w:r>
            <w:r w:rsidRPr="00294661">
              <w:rPr>
                <w:rFonts w:ascii="Gurmukhi MN" w:hAnsi="Gurmukhi MN" w:cs="Cambria"/>
                <w:i/>
                <w:color w:val="000000"/>
                <w:spacing w:val="0"/>
                <w:sz w:val="24"/>
                <w:szCs w:val="24"/>
              </w:rPr>
              <w:lastRenderedPageBreak/>
              <w:t xml:space="preserve">for the purchase of all supplies and equipment and for the disposal of the same, in accordance with procedures established by the council. </w:t>
            </w:r>
          </w:p>
          <w:p w14:paraId="213CF986" w14:textId="77777777" w:rsidR="00294661" w:rsidRPr="00294661" w:rsidRDefault="00294661" w:rsidP="00294661">
            <w:pPr>
              <w:widowControl w:val="0"/>
              <w:autoSpaceDE w:val="0"/>
              <w:autoSpaceDN w:val="0"/>
              <w:adjustRightInd w:val="0"/>
              <w:spacing w:after="240" w:line="440" w:lineRule="atLeast"/>
              <w:rPr>
                <w:rFonts w:ascii="Gurmukhi MN" w:hAnsi="Gurmukhi MN" w:cs="Times Roman"/>
                <w:i/>
                <w:color w:val="000000"/>
                <w:spacing w:val="0"/>
                <w:sz w:val="24"/>
                <w:szCs w:val="24"/>
              </w:rPr>
            </w:pPr>
            <w:r w:rsidRPr="00294661">
              <w:rPr>
                <w:rFonts w:ascii="Gurmukhi MN" w:hAnsi="Gurmukhi MN" w:cs="Cambria"/>
                <w:i/>
                <w:color w:val="000000"/>
                <w:spacing w:val="0"/>
                <w:sz w:val="24"/>
                <w:szCs w:val="24"/>
              </w:rPr>
              <w:t xml:space="preserve">I. Perform such other duties as specified in this code, added to this code or required by the council. </w:t>
            </w:r>
          </w:p>
          <w:p w14:paraId="371C565D" w14:textId="41014BB7" w:rsidR="00A00A58" w:rsidRPr="00294661" w:rsidRDefault="00294661" w:rsidP="00B84EA8">
            <w:pPr>
              <w:rPr>
                <w:rFonts w:ascii="Gurmukhi MN" w:hAnsi="Gurmukhi MN"/>
                <w:sz w:val="24"/>
                <w:szCs w:val="24"/>
              </w:rPr>
            </w:pPr>
            <w:r>
              <w:rPr>
                <w:rFonts w:ascii="Gurmukhi MN" w:hAnsi="Gurmukhi MN" w:cs="Big Caslon"/>
                <w:sz w:val="22"/>
                <w:szCs w:val="22"/>
              </w:rPr>
              <w:t xml:space="preserve">The Mayor asked if additional </w:t>
            </w:r>
            <w:r w:rsidR="00EF36E1">
              <w:rPr>
                <w:rFonts w:ascii="Gurmukhi MN" w:hAnsi="Gurmukhi MN" w:cs="Big Caslon"/>
                <w:sz w:val="22"/>
                <w:szCs w:val="22"/>
              </w:rPr>
              <w:t>discussion was desired.  Council</w:t>
            </w:r>
            <w:r>
              <w:rPr>
                <w:rFonts w:ascii="Gurmukhi MN" w:hAnsi="Gurmukhi MN" w:cs="Big Caslon"/>
                <w:sz w:val="22"/>
                <w:szCs w:val="22"/>
              </w:rPr>
              <w:t>member Dyreng said</w:t>
            </w:r>
            <w:r w:rsidR="00EF36E1">
              <w:rPr>
                <w:rFonts w:ascii="Gurmukhi MN" w:hAnsi="Gurmukhi MN" w:cs="Big Caslon"/>
                <w:sz w:val="22"/>
                <w:szCs w:val="22"/>
              </w:rPr>
              <w:t>:</w:t>
            </w:r>
            <w:r>
              <w:rPr>
                <w:rFonts w:ascii="Gurmukhi MN" w:hAnsi="Gurmukhi MN" w:cs="Big Caslon"/>
                <w:sz w:val="22"/>
                <w:szCs w:val="22"/>
              </w:rPr>
              <w:t xml:space="preserve"> </w:t>
            </w:r>
            <w:r w:rsidR="00EF36E1">
              <w:rPr>
                <w:rFonts w:ascii="Gurmukhi MN" w:hAnsi="Gurmukhi MN" w:cs="Big Caslon"/>
                <w:sz w:val="22"/>
                <w:szCs w:val="22"/>
              </w:rPr>
              <w:t>“</w:t>
            </w:r>
            <w:r>
              <w:rPr>
                <w:rFonts w:ascii="Gurmukhi MN" w:hAnsi="Gurmukhi MN" w:cs="Big Caslon"/>
                <w:sz w:val="22"/>
                <w:szCs w:val="22"/>
              </w:rPr>
              <w:t>this ordinance just formalizes what we’ve been doing for many years.</w:t>
            </w:r>
            <w:r w:rsidR="00EF36E1">
              <w:rPr>
                <w:rFonts w:ascii="Gurmukhi MN" w:hAnsi="Gurmukhi MN" w:cs="Big Caslon"/>
                <w:sz w:val="22"/>
                <w:szCs w:val="22"/>
              </w:rPr>
              <w:t>”</w:t>
            </w:r>
            <w:r w:rsidRPr="009B786F">
              <w:rPr>
                <w:rFonts w:ascii="Gurmukhi MN" w:hAnsi="Gurmukhi MN" w:cs="Big Caslon"/>
                <w:sz w:val="22"/>
                <w:szCs w:val="22"/>
              </w:rPr>
              <w:t xml:space="preserve"> </w:t>
            </w:r>
            <w:r>
              <w:rPr>
                <w:rFonts w:ascii="Gurmukhi MN" w:hAnsi="Gurmukhi MN" w:cs="Big Caslon"/>
                <w:sz w:val="22"/>
                <w:szCs w:val="22"/>
              </w:rPr>
              <w:t xml:space="preserve"> </w:t>
            </w:r>
            <w:r w:rsidR="00EF36E1">
              <w:rPr>
                <w:rFonts w:ascii="Gurmukhi MN" w:hAnsi="Gurmukhi MN" w:cs="Big Caslon"/>
                <w:sz w:val="22"/>
                <w:szCs w:val="22"/>
              </w:rPr>
              <w:t>Other members of the Council expressed agreement.</w:t>
            </w:r>
          </w:p>
          <w:p w14:paraId="3E47C4F7" w14:textId="3FDF540E" w:rsidR="00A00A58" w:rsidRPr="00DF3D6E" w:rsidRDefault="00A00A58" w:rsidP="00B84EA8">
            <w:pPr>
              <w:rPr>
                <w:rFonts w:ascii="Gurmukhi MN" w:hAnsi="Gurmukhi MN"/>
                <w:sz w:val="22"/>
                <w:szCs w:val="22"/>
              </w:rPr>
            </w:pPr>
          </w:p>
        </w:tc>
      </w:tr>
      <w:tr w:rsidR="00B84EA8" w:rsidRPr="009B786F" w14:paraId="50508098" w14:textId="77777777" w:rsidTr="00B84EA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00F8BBE" w14:textId="00D06ADE" w:rsidR="00B84EA8" w:rsidRPr="009B786F" w:rsidRDefault="00294661" w:rsidP="00B84EA8">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F70AAAC" w14:textId="77777777" w:rsidR="00B84EA8" w:rsidRPr="009B786F" w:rsidRDefault="00B84EA8" w:rsidP="00B84EA8">
            <w:pPr>
              <w:pStyle w:val="AllCapsHeading"/>
              <w:rPr>
                <w:rFonts w:ascii="Gurmukhi MN" w:hAnsi="Gurmukhi MN" w:cs="Big Caslon"/>
                <w:b w:val="0"/>
                <w:color w:val="auto"/>
                <w:sz w:val="22"/>
                <w:szCs w:val="22"/>
              </w:rPr>
            </w:pPr>
          </w:p>
        </w:tc>
      </w:tr>
      <w:tr w:rsidR="00B84EA8" w:rsidRPr="009B786F" w14:paraId="41A32B34" w14:textId="77777777" w:rsidTr="00B84EA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B62354A" w14:textId="248FFE31" w:rsidR="00EF36E1" w:rsidRPr="009B786F" w:rsidRDefault="00EF36E1" w:rsidP="00EF36E1">
            <w:pPr>
              <w:rPr>
                <w:rFonts w:ascii="Gurmukhi MN" w:hAnsi="Gurmukhi MN" w:cs="Big Caslon"/>
                <w:sz w:val="22"/>
                <w:szCs w:val="22"/>
              </w:rPr>
            </w:pPr>
            <w:r>
              <w:rPr>
                <w:rFonts w:ascii="Gurmukhi MN" w:hAnsi="Gurmukhi MN" w:cs="Big Caslon"/>
                <w:sz w:val="22"/>
                <w:szCs w:val="22"/>
              </w:rPr>
              <w:t xml:space="preserve">The Mayor then called for a motion to adopt the proposed ordinance, # 2019-11-06, as presented.  Darren Dyreng made the motion, Gary Chidester seconded.  </w:t>
            </w:r>
            <w:r w:rsidRPr="009B786F">
              <w:rPr>
                <w:rFonts w:ascii="Gurmukhi MN" w:hAnsi="Gurmukhi MN" w:cs="Big Caslon"/>
                <w:sz w:val="22"/>
                <w:szCs w:val="22"/>
              </w:rPr>
              <w:t>Councilmembers voting “aye”:</w:t>
            </w:r>
            <w:r>
              <w:rPr>
                <w:rFonts w:ascii="Gurmukhi MN" w:hAnsi="Gurmukhi MN" w:cs="Big Caslon"/>
                <w:sz w:val="22"/>
                <w:szCs w:val="22"/>
              </w:rPr>
              <w:t xml:space="preserve">  Gary Chidester, Darren Dyreng, Jason Maylett, Jason Vernon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tc>
      </w:tr>
    </w:tbl>
    <w:p w14:paraId="2BBD4322" w14:textId="77777777" w:rsidR="00B84EA8" w:rsidRDefault="00B84EA8" w:rsidP="00B84EA8">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23F21C6A"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B84EA8">
              <w:rPr>
                <w:rFonts w:ascii="Gurmukhi MN" w:hAnsi="Gurmukhi MN" w:cs="Big Caslon"/>
                <w:sz w:val="22"/>
                <w:szCs w:val="22"/>
              </w:rPr>
              <w:t>6</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000FB02B" w:rsidR="009F0967" w:rsidRPr="001C3A82" w:rsidRDefault="00370F5C" w:rsidP="009F0967">
            <w:pPr>
              <w:rPr>
                <w:rFonts w:ascii="Gurmukhi MN" w:hAnsi="Gurmukhi MN" w:cs="Big Caslon"/>
                <w:b/>
                <w:sz w:val="24"/>
                <w:szCs w:val="24"/>
              </w:rPr>
            </w:pPr>
            <w:r>
              <w:rPr>
                <w:rFonts w:ascii="Gurmukhi MN" w:hAnsi="Gurmukhi MN" w:cs="Big Caslon"/>
                <w:b/>
                <w:sz w:val="24"/>
                <w:szCs w:val="24"/>
              </w:rPr>
              <w:t>Continuing Business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93139BE" w14:textId="5A86E883" w:rsidR="009F0967" w:rsidRPr="0078749E" w:rsidRDefault="00EE0158" w:rsidP="00EF36E1">
            <w:pPr>
              <w:rPr>
                <w:rFonts w:ascii="Gurmukhi MN" w:hAnsi="Gurmukhi MN" w:cs="Big Caslon"/>
                <w:sz w:val="22"/>
                <w:szCs w:val="22"/>
              </w:rPr>
            </w:pPr>
            <w:r>
              <w:rPr>
                <w:rFonts w:ascii="Gurmukhi MN" w:hAnsi="Gurmukhi MN" w:cs="Big Caslon"/>
                <w:sz w:val="22"/>
                <w:szCs w:val="22"/>
              </w:rPr>
              <w:t>The</w:t>
            </w:r>
            <w:r w:rsidR="00EF36E1">
              <w:rPr>
                <w:rFonts w:ascii="Gurmukhi MN" w:hAnsi="Gurmukhi MN" w:cs="Big Caslon"/>
                <w:sz w:val="22"/>
                <w:szCs w:val="22"/>
              </w:rPr>
              <w:t xml:space="preserve"> Mayor said that only 3 responses were received from Main Street merchants regarding the zoning proposal.  After brief discussion of the issue, he proposed a work meeting for the Council on November 22</w:t>
            </w:r>
            <w:r w:rsidR="00EF36E1" w:rsidRPr="00EF36E1">
              <w:rPr>
                <w:rFonts w:ascii="Gurmukhi MN" w:hAnsi="Gurmukhi MN" w:cs="Big Caslon"/>
                <w:sz w:val="22"/>
                <w:szCs w:val="22"/>
                <w:vertAlign w:val="superscript"/>
              </w:rPr>
              <w:t>nd</w:t>
            </w:r>
            <w:r w:rsidR="00EF36E1">
              <w:rPr>
                <w:rFonts w:ascii="Gurmukhi MN" w:hAnsi="Gurmukhi MN" w:cs="Big Caslon"/>
                <w:sz w:val="22"/>
                <w:szCs w:val="22"/>
              </w:rPr>
              <w:t xml:space="preserve"> to go over the proposal and make possible modifications.  He said after the Council works through modifications, he would like to call another meeting to go over the changes with interested merchants – likely in December.</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13D79446"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B84EA8">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77777777" w:rsidR="00F833E8" w:rsidRPr="000678E5" w:rsidRDefault="00F833E8" w:rsidP="00F833E8">
            <w:pPr>
              <w:widowControl w:val="0"/>
              <w:rPr>
                <w:rFonts w:ascii="Gurmukhi MN" w:hAnsi="Gurmukhi MN" w:cs="Big Caslon"/>
                <w:b/>
                <w:sz w:val="24"/>
                <w:szCs w:val="24"/>
              </w:rPr>
            </w:pPr>
            <w:r w:rsidRPr="000678E5">
              <w:rPr>
                <w:rFonts w:ascii="Gurmukhi MN" w:hAnsi="Gurmukhi MN"/>
                <w:b/>
                <w:color w:val="000000"/>
                <w:sz w:val="24"/>
                <w:szCs w:val="24"/>
              </w:rPr>
              <w:t>Public Comment</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7F8A054" w14:textId="2EEAF3E8" w:rsidR="00380E99" w:rsidRPr="00DB29C8" w:rsidRDefault="00380E99" w:rsidP="00380E99">
            <w:pPr>
              <w:widowControl w:val="0"/>
              <w:rPr>
                <w:rFonts w:ascii="Gurmukhi MN" w:hAnsi="Gurmukhi MN" w:cs="Big Caslon"/>
                <w:sz w:val="22"/>
                <w:szCs w:val="22"/>
              </w:rPr>
            </w:pPr>
            <w:r>
              <w:rPr>
                <w:rFonts w:ascii="Gurmukhi MN" w:hAnsi="Gurmukhi MN" w:cs="Big Caslon"/>
                <w:sz w:val="22"/>
                <w:szCs w:val="22"/>
              </w:rPr>
              <w:t>Their was no public comment made</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0F53F6A7"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B84EA8">
              <w:rPr>
                <w:rFonts w:ascii="Gurmukhi MN" w:hAnsi="Gurmukhi MN" w:cs="Big Caslon"/>
                <w:b w:val="0"/>
                <w:color w:val="auto"/>
                <w:sz w:val="22"/>
                <w:szCs w:val="22"/>
              </w:rPr>
              <w:t>8</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27B20E77" w:rsidR="00517AFF" w:rsidRPr="009B786F" w:rsidRDefault="000678E5" w:rsidP="00A35088">
            <w:pPr>
              <w:widowControl w:val="0"/>
              <w:rPr>
                <w:rFonts w:ascii="Gurmukhi MN" w:hAnsi="Gurmukhi MN" w:cs="Big Caslon"/>
                <w:b/>
                <w:sz w:val="24"/>
                <w:szCs w:val="24"/>
              </w:rPr>
            </w:pPr>
            <w:r>
              <w:rPr>
                <w:rFonts w:ascii="Gurmukhi MN" w:hAnsi="Gurmukhi MN" w:cs="Big Caslon"/>
                <w:b/>
                <w:sz w:val="24"/>
                <w:szCs w:val="24"/>
              </w:rPr>
              <w:t>Councilmember Reports</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F69F37F" w14:textId="71FE6407" w:rsidR="003E337C" w:rsidRDefault="006173AB" w:rsidP="000F7812">
            <w:pPr>
              <w:widowControl w:val="0"/>
              <w:rPr>
                <w:rFonts w:ascii="Gurmukhi MN" w:hAnsi="Gurmukhi MN" w:cs="Big Caslon"/>
                <w:sz w:val="22"/>
                <w:szCs w:val="22"/>
              </w:rPr>
            </w:pPr>
            <w:r>
              <w:rPr>
                <w:rFonts w:ascii="Gurmukhi MN" w:hAnsi="Gurmukhi MN" w:cs="Big Caslon"/>
                <w:sz w:val="22"/>
                <w:szCs w:val="22"/>
              </w:rPr>
              <w:t xml:space="preserve">Mary Wintch reported </w:t>
            </w:r>
            <w:r w:rsidR="003E337C">
              <w:rPr>
                <w:rFonts w:ascii="Gurmukhi MN" w:hAnsi="Gurmukhi MN" w:cs="Big Caslon"/>
                <w:sz w:val="22"/>
                <w:szCs w:val="22"/>
              </w:rPr>
              <w:t xml:space="preserve">on library </w:t>
            </w:r>
            <w:r w:rsidR="00EF36E1">
              <w:rPr>
                <w:rFonts w:ascii="Gurmukhi MN" w:hAnsi="Gurmukhi MN" w:cs="Big Caslon"/>
                <w:sz w:val="22"/>
                <w:szCs w:val="22"/>
              </w:rPr>
              <w:t>matters including recent Halloween activities.</w:t>
            </w:r>
          </w:p>
          <w:p w14:paraId="745E19DC" w14:textId="77777777" w:rsidR="00E37814" w:rsidRDefault="00E37814" w:rsidP="004F7114">
            <w:pPr>
              <w:widowControl w:val="0"/>
              <w:rPr>
                <w:rFonts w:ascii="Gurmukhi MN" w:hAnsi="Gurmukhi MN" w:cs="Big Caslon"/>
                <w:sz w:val="22"/>
                <w:szCs w:val="22"/>
              </w:rPr>
            </w:pPr>
          </w:p>
          <w:p w14:paraId="4ECDC529" w14:textId="29976087" w:rsidR="004F7114" w:rsidRPr="004F7114" w:rsidRDefault="004F7114" w:rsidP="004F7114">
            <w:pPr>
              <w:widowControl w:val="0"/>
              <w:rPr>
                <w:rFonts w:ascii="Gurmukhi MN" w:hAnsi="Gurmukhi MN" w:cs="Big Caslon"/>
                <w:sz w:val="22"/>
                <w:szCs w:val="22"/>
              </w:rPr>
            </w:pPr>
            <w:r>
              <w:rPr>
                <w:rFonts w:ascii="Gurmukhi MN" w:hAnsi="Gurmukhi MN" w:cs="Big Caslon"/>
                <w:sz w:val="22"/>
                <w:szCs w:val="22"/>
              </w:rPr>
              <w:t>Darren Dyreng repor</w:t>
            </w:r>
            <w:r w:rsidR="003971C1">
              <w:rPr>
                <w:rFonts w:ascii="Gurmukhi MN" w:hAnsi="Gurmukhi MN" w:cs="Big Caslon"/>
                <w:sz w:val="22"/>
                <w:szCs w:val="22"/>
              </w:rPr>
              <w:t xml:space="preserve">ted on the recent </w:t>
            </w:r>
            <w:r w:rsidR="003971C1" w:rsidRPr="003971C1">
              <w:rPr>
                <w:rFonts w:ascii="Gurmukhi MN" w:hAnsi="Gurmukhi MN" w:cs="Big Caslon"/>
                <w:b/>
                <w:i/>
                <w:sz w:val="22"/>
                <w:szCs w:val="22"/>
              </w:rPr>
              <w:t>S Solar / UMPA</w:t>
            </w:r>
            <w:r w:rsidR="003971C1">
              <w:rPr>
                <w:rFonts w:ascii="Gurmukhi MN" w:hAnsi="Gurmukhi MN" w:cs="Big Caslon"/>
                <w:sz w:val="22"/>
                <w:szCs w:val="22"/>
              </w:rPr>
              <w:t xml:space="preserve"> Solar project kickoff celebration.</w:t>
            </w:r>
          </w:p>
        </w:tc>
      </w:tr>
    </w:tbl>
    <w:p w14:paraId="73218653" w14:textId="77777777" w:rsidR="009C5A56" w:rsidRDefault="009C5A56" w:rsidP="00B06D8C">
      <w:pP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EFBCB7D"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B84EA8">
              <w:rPr>
                <w:rFonts w:ascii="Gurmukhi MN" w:hAnsi="Gurmukhi MN" w:cs="Big Caslon"/>
                <w:b w:val="0"/>
                <w:color w:val="auto"/>
                <w:sz w:val="22"/>
                <w:szCs w:val="22"/>
              </w:rPr>
              <w:t>9</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221BD339" w:rsidR="00E80563" w:rsidRPr="000678E5" w:rsidRDefault="00E80563" w:rsidP="00E80563">
            <w:pPr>
              <w:widowControl w:val="0"/>
              <w:rPr>
                <w:rFonts w:ascii="Gurmukhi MN" w:hAnsi="Gurmukhi MN" w:cs="Big Caslon"/>
                <w:b/>
                <w:sz w:val="24"/>
                <w:szCs w:val="24"/>
              </w:rPr>
            </w:pPr>
            <w:r>
              <w:rPr>
                <w:rFonts w:ascii="Gurmukhi MN" w:hAnsi="Gurmukhi MN"/>
                <w:b/>
                <w:color w:val="000000"/>
                <w:sz w:val="24"/>
                <w:szCs w:val="24"/>
              </w:rPr>
              <w:t>Mayor Soper</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34572F4" w14:textId="653C3DEF" w:rsidR="005B2CFB" w:rsidRPr="00DB29C8" w:rsidRDefault="003971C1" w:rsidP="00487FE1">
            <w:pPr>
              <w:widowControl w:val="0"/>
              <w:rPr>
                <w:rFonts w:ascii="Gurmukhi MN" w:hAnsi="Gurmukhi MN" w:cs="Big Caslon"/>
                <w:sz w:val="22"/>
                <w:szCs w:val="22"/>
              </w:rPr>
            </w:pPr>
            <w:r>
              <w:rPr>
                <w:rFonts w:ascii="Gurmukhi MN" w:hAnsi="Gurmukhi MN" w:cs="Big Caslon"/>
                <w:sz w:val="22"/>
                <w:szCs w:val="22"/>
              </w:rPr>
              <w:t xml:space="preserve">The Mayor advised that the Sanpete County Fire Marshall has asked all communities in </w:t>
            </w:r>
            <w:r>
              <w:rPr>
                <w:rFonts w:ascii="Gurmukhi MN" w:hAnsi="Gurmukhi MN" w:cs="Big Caslon"/>
                <w:sz w:val="22"/>
                <w:szCs w:val="22"/>
              </w:rPr>
              <w:lastRenderedPageBreak/>
              <w:t>the county to join in banning open burning until December 1.</w:t>
            </w:r>
          </w:p>
        </w:tc>
      </w:tr>
    </w:tbl>
    <w:p w14:paraId="76936372" w14:textId="77777777" w:rsidR="00E80563" w:rsidRPr="00F53A49" w:rsidRDefault="00E80563" w:rsidP="00E80563">
      <w:pPr>
        <w:jc w:val="cente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50C9693E"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B84EA8">
              <w:rPr>
                <w:rFonts w:ascii="Gurmukhi MN" w:hAnsi="Gurmukhi MN" w:cs="Big Caslon"/>
                <w:b w:val="0"/>
                <w:color w:val="auto"/>
                <w:sz w:val="22"/>
                <w:szCs w:val="22"/>
              </w:rPr>
              <w:t>10</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48358302"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Previous Meeting</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47C26456" w:rsidR="00C54C6E" w:rsidRPr="00C54C6E" w:rsidRDefault="00C54C6E" w:rsidP="005551A6">
            <w:pPr>
              <w:rPr>
                <w:rFonts w:ascii="Gurmukhi MN" w:hAnsi="Gurmukhi MN" w:cs="Big Caslon"/>
                <w:sz w:val="22"/>
                <w:szCs w:val="22"/>
              </w:rPr>
            </w:pPr>
            <w:r w:rsidRPr="00C54C6E">
              <w:rPr>
                <w:rFonts w:ascii="Gurmukhi MN" w:hAnsi="Gurmukhi MN" w:cs="Big Caslon"/>
                <w:sz w:val="22"/>
                <w:szCs w:val="22"/>
              </w:rPr>
              <w:t xml:space="preserve">The Mayor directed Councilmembers to draft minutes from the previous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eeting</w:t>
            </w:r>
            <w:r w:rsidR="006173AB">
              <w:rPr>
                <w:rFonts w:ascii="Gurmukhi MN" w:hAnsi="Gurmukhi MN" w:cs="Big Caslon"/>
                <w:sz w:val="22"/>
                <w:szCs w:val="22"/>
              </w:rPr>
              <w:t>.  Seeing there were no errors or changes noted, h</w:t>
            </w:r>
            <w:r w:rsidR="00B71D3D">
              <w:rPr>
                <w:rFonts w:ascii="Gurmukhi MN" w:hAnsi="Gurmukhi MN" w:cs="Big Caslon"/>
                <w:sz w:val="22"/>
                <w:szCs w:val="22"/>
              </w:rPr>
              <w:t xml:space="preserve">e called for </w:t>
            </w:r>
            <w:r w:rsidR="005551A6">
              <w:rPr>
                <w:rFonts w:ascii="Gurmukhi MN" w:hAnsi="Gurmukhi MN" w:cs="Big Caslon"/>
                <w:sz w:val="22"/>
                <w:szCs w:val="22"/>
              </w:rPr>
              <w:t>a motion</w:t>
            </w:r>
            <w:r w:rsidR="00B71D3D">
              <w:rPr>
                <w:rFonts w:ascii="Gurmukhi MN" w:hAnsi="Gurmukhi MN" w:cs="Big Caslon"/>
                <w:sz w:val="22"/>
                <w:szCs w:val="22"/>
              </w:rPr>
              <w:t xml:space="preserve"> to accept</w:t>
            </w:r>
            <w:r w:rsidR="006173AB">
              <w:rPr>
                <w:rFonts w:ascii="Gurmukhi MN" w:hAnsi="Gurmukhi MN" w:cs="Big Caslon"/>
                <w:sz w:val="22"/>
                <w:szCs w:val="22"/>
              </w:rPr>
              <w:t xml:space="preserve"> the minutes a</w:t>
            </w:r>
            <w:r w:rsidR="005551A6">
              <w:rPr>
                <w:rFonts w:ascii="Gurmukhi MN" w:hAnsi="Gurmukhi MN" w:cs="Big Caslon"/>
                <w:sz w:val="22"/>
                <w:szCs w:val="22"/>
              </w:rPr>
              <w:t>s presented</w:t>
            </w:r>
            <w:r w:rsidR="006173AB">
              <w:rPr>
                <w:rFonts w:ascii="Gurmukhi MN" w:hAnsi="Gurmukhi MN" w:cs="Big Caslon"/>
                <w:sz w:val="22"/>
                <w:szCs w:val="22"/>
              </w:rPr>
              <w:t>.</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56B7AA" w14:textId="3538F884" w:rsidR="00E64AC9" w:rsidRDefault="005551A6" w:rsidP="00E64AC9">
            <w:pPr>
              <w:rPr>
                <w:rFonts w:ascii="Gurmukhi MN" w:hAnsi="Gurmukhi MN" w:cs="Big Caslon"/>
                <w:sz w:val="22"/>
                <w:szCs w:val="22"/>
              </w:rPr>
            </w:pPr>
            <w:r>
              <w:rPr>
                <w:rFonts w:ascii="Gurmukhi MN" w:hAnsi="Gurmukhi MN" w:cs="Big Caslon"/>
                <w:sz w:val="22"/>
                <w:szCs w:val="22"/>
              </w:rPr>
              <w:t>Mary Wintch</w:t>
            </w:r>
            <w:r w:rsidR="00C54C6E">
              <w:rPr>
                <w:rFonts w:ascii="Gurmukhi MN" w:hAnsi="Gurmukhi MN" w:cs="Big Caslon"/>
                <w:sz w:val="22"/>
                <w:szCs w:val="22"/>
              </w:rPr>
              <w:t xml:space="preserve"> made the motion</w:t>
            </w:r>
            <w:r w:rsidR="006173AB">
              <w:rPr>
                <w:rFonts w:ascii="Gurmukhi MN" w:hAnsi="Gurmukhi MN" w:cs="Big Caslon"/>
                <w:sz w:val="22"/>
                <w:szCs w:val="22"/>
              </w:rPr>
              <w:t xml:space="preserve"> to accept the minutes of the October </w:t>
            </w:r>
            <w:r w:rsidR="003971C1">
              <w:rPr>
                <w:rFonts w:ascii="Gurmukhi MN" w:hAnsi="Gurmukhi MN" w:cs="Big Caslon"/>
                <w:sz w:val="22"/>
                <w:szCs w:val="22"/>
              </w:rPr>
              <w:t>16</w:t>
            </w:r>
            <w:r w:rsidR="003971C1" w:rsidRPr="003971C1">
              <w:rPr>
                <w:rFonts w:ascii="Gurmukhi MN" w:hAnsi="Gurmukhi MN" w:cs="Big Caslon"/>
                <w:sz w:val="22"/>
                <w:szCs w:val="22"/>
                <w:vertAlign w:val="superscript"/>
              </w:rPr>
              <w:t>th</w:t>
            </w:r>
            <w:r w:rsidR="003971C1">
              <w:rPr>
                <w:rFonts w:ascii="Gurmukhi MN" w:hAnsi="Gurmukhi MN" w:cs="Big Caslon"/>
                <w:sz w:val="22"/>
                <w:szCs w:val="22"/>
              </w:rPr>
              <w:t xml:space="preserve"> </w:t>
            </w:r>
            <w:r w:rsidR="006173AB">
              <w:rPr>
                <w:rFonts w:ascii="Gurmukhi MN" w:hAnsi="Gurmukhi MN" w:cs="Big Caslon"/>
                <w:sz w:val="22"/>
                <w:szCs w:val="22"/>
              </w:rPr>
              <w:t>Regular Council Meeting</w:t>
            </w:r>
            <w:r w:rsidR="00C54C6E">
              <w:rPr>
                <w:rFonts w:ascii="Gurmukhi MN" w:hAnsi="Gurmukhi MN" w:cs="Big Caslon"/>
                <w:sz w:val="22"/>
                <w:szCs w:val="22"/>
              </w:rPr>
              <w:t xml:space="preserve">, </w:t>
            </w:r>
            <w:r w:rsidR="00A118AF">
              <w:rPr>
                <w:rFonts w:ascii="Gurmukhi MN" w:hAnsi="Gurmukhi MN" w:cs="Big Caslon"/>
                <w:sz w:val="22"/>
                <w:szCs w:val="22"/>
              </w:rPr>
              <w:t>Jason Maylett</w:t>
            </w:r>
            <w:r w:rsidR="00C54C6E" w:rsidRPr="009B786F">
              <w:rPr>
                <w:rFonts w:ascii="Gurmukhi MN" w:hAnsi="Gurmukhi MN" w:cs="Big Caslon"/>
                <w:sz w:val="22"/>
                <w:szCs w:val="22"/>
              </w:rPr>
              <w:t xml:space="preserve"> seconded. </w:t>
            </w:r>
            <w:r w:rsidR="00C54C6E">
              <w:rPr>
                <w:rFonts w:ascii="Gurmukhi MN" w:hAnsi="Gurmukhi MN" w:cs="Big Caslon"/>
                <w:sz w:val="22"/>
                <w:szCs w:val="22"/>
              </w:rPr>
              <w:t xml:space="preserve"> </w:t>
            </w:r>
            <w:r w:rsidR="00C54C6E" w:rsidRPr="009B786F">
              <w:rPr>
                <w:rFonts w:ascii="Gurmukhi MN" w:hAnsi="Gurmukhi MN" w:cs="Big Caslon"/>
                <w:sz w:val="22"/>
                <w:szCs w:val="22"/>
              </w:rPr>
              <w:t>Councilmembers voting “aye”:</w:t>
            </w:r>
            <w:r w:rsidR="00C54C6E">
              <w:rPr>
                <w:rFonts w:ascii="Gurmukhi MN" w:hAnsi="Gurmukhi MN" w:cs="Big Caslon"/>
                <w:sz w:val="22"/>
                <w:szCs w:val="22"/>
              </w:rPr>
              <w:t xml:space="preserve">  Gary Chidester, </w:t>
            </w:r>
            <w:r w:rsidR="00A118AF">
              <w:rPr>
                <w:rFonts w:ascii="Gurmukhi MN" w:hAnsi="Gurmukhi MN" w:cs="Big Caslon"/>
                <w:sz w:val="22"/>
                <w:szCs w:val="22"/>
              </w:rPr>
              <w:t xml:space="preserve">Darren Dyreng, </w:t>
            </w:r>
            <w:r w:rsidR="00C54C6E">
              <w:rPr>
                <w:rFonts w:ascii="Gurmukhi MN" w:hAnsi="Gurmukhi MN" w:cs="Big Caslon"/>
                <w:sz w:val="22"/>
                <w:szCs w:val="22"/>
              </w:rPr>
              <w:t>Jason Maylett, Jason Vernon and Mary Wintch.</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r w:rsidR="00E64AC9">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361A4472"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B84EA8">
              <w:rPr>
                <w:rFonts w:ascii="Gurmukhi MN" w:hAnsi="Gurmukhi MN" w:cs="Big Caslon"/>
                <w:b w:val="0"/>
                <w:color w:val="auto"/>
                <w:sz w:val="22"/>
                <w:szCs w:val="22"/>
              </w:rPr>
              <w:t>11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66FB853D"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City Administrator’s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A0506C7" w14:textId="1753738F" w:rsidR="0048200A" w:rsidRDefault="0048200A" w:rsidP="0048200A">
            <w:pPr>
              <w:rPr>
                <w:rFonts w:ascii="Gurmukhi MN" w:hAnsi="Gurmukhi MN" w:cs="Big Caslon"/>
                <w:sz w:val="22"/>
                <w:szCs w:val="22"/>
              </w:rPr>
            </w:pPr>
            <w:r>
              <w:rPr>
                <w:rFonts w:ascii="Gurmukhi MN" w:hAnsi="Gurmukhi MN" w:cs="Big Caslon"/>
                <w:sz w:val="22"/>
                <w:szCs w:val="22"/>
              </w:rPr>
              <w:t>Administrator Kent Barton</w:t>
            </w:r>
            <w:r w:rsidRPr="00AD5DB9">
              <w:rPr>
                <w:rFonts w:ascii="Gurmukhi MN" w:hAnsi="Gurmukhi MN" w:cs="Big Caslon"/>
                <w:sz w:val="22"/>
                <w:szCs w:val="22"/>
              </w:rPr>
              <w:t xml:space="preserve"> </w:t>
            </w:r>
            <w:r>
              <w:rPr>
                <w:rFonts w:ascii="Gurmukhi MN" w:hAnsi="Gurmukhi MN" w:cs="Big Caslon"/>
                <w:sz w:val="22"/>
                <w:szCs w:val="22"/>
              </w:rPr>
              <w:t>reported on the following:</w:t>
            </w:r>
          </w:p>
          <w:p w14:paraId="5B69CED2" w14:textId="58C694BA" w:rsidR="00784D4D" w:rsidRDefault="00DF1229" w:rsidP="005551A6">
            <w:pPr>
              <w:pStyle w:val="ListParagraph"/>
              <w:numPr>
                <w:ilvl w:val="0"/>
                <w:numId w:val="1"/>
              </w:numPr>
              <w:rPr>
                <w:rFonts w:ascii="Gurmukhi MN" w:hAnsi="Gurmukhi MN" w:cs="Big Caslon"/>
                <w:sz w:val="22"/>
                <w:szCs w:val="22"/>
              </w:rPr>
            </w:pPr>
            <w:r>
              <w:rPr>
                <w:rFonts w:ascii="Gurmukhi MN" w:hAnsi="Gurmukhi MN" w:cs="Big Caslon"/>
                <w:sz w:val="22"/>
                <w:szCs w:val="22"/>
              </w:rPr>
              <w:t xml:space="preserve">Advised </w:t>
            </w:r>
            <w:r w:rsidR="005551A6">
              <w:rPr>
                <w:rFonts w:ascii="Gurmukhi MN" w:hAnsi="Gurmukhi MN" w:cs="Big Caslon"/>
                <w:sz w:val="22"/>
                <w:szCs w:val="22"/>
              </w:rPr>
              <w:t xml:space="preserve">that </w:t>
            </w:r>
            <w:proofErr w:type="spellStart"/>
            <w:r w:rsidR="007F44AE">
              <w:rPr>
                <w:rFonts w:ascii="Gurmukhi MN" w:hAnsi="Gurmukhi MN" w:cs="Big Caslon"/>
                <w:sz w:val="22"/>
                <w:szCs w:val="22"/>
              </w:rPr>
              <w:t>the</w:t>
            </w:r>
            <w:r w:rsidR="00784D4D">
              <w:rPr>
                <w:rFonts w:ascii="Gurmukhi MN" w:hAnsi="Gurmukhi MN" w:cs="Big Caslon"/>
                <w:sz w:val="22"/>
                <w:szCs w:val="22"/>
              </w:rPr>
              <w:t>MIBA</w:t>
            </w:r>
            <w:proofErr w:type="spellEnd"/>
            <w:r w:rsidR="00784D4D">
              <w:rPr>
                <w:rFonts w:ascii="Gurmukhi MN" w:hAnsi="Gurmukhi MN" w:cs="Big Caslon"/>
                <w:sz w:val="22"/>
                <w:szCs w:val="22"/>
              </w:rPr>
              <w:t xml:space="preserve"> Building Demo was scheduled to begin within 2 weeks.</w:t>
            </w:r>
          </w:p>
          <w:p w14:paraId="6CCCBED5" w14:textId="60CDAEA3" w:rsidR="00784D4D" w:rsidRDefault="00784D4D" w:rsidP="005551A6">
            <w:pPr>
              <w:pStyle w:val="ListParagraph"/>
              <w:numPr>
                <w:ilvl w:val="0"/>
                <w:numId w:val="1"/>
              </w:numPr>
              <w:rPr>
                <w:rFonts w:ascii="Gurmukhi MN" w:hAnsi="Gurmukhi MN" w:cs="Big Caslon"/>
                <w:sz w:val="22"/>
                <w:szCs w:val="22"/>
              </w:rPr>
            </w:pPr>
            <w:r>
              <w:rPr>
                <w:rFonts w:ascii="Gurmukhi MN" w:hAnsi="Gurmukhi MN" w:cs="Big Caslon"/>
                <w:sz w:val="22"/>
                <w:szCs w:val="22"/>
              </w:rPr>
              <w:t>Referenced an article in the packet from the East Valley Tribune in Arizona dealing with short-term rentals.</w:t>
            </w:r>
          </w:p>
          <w:p w14:paraId="742E65BB" w14:textId="1D462D41" w:rsidR="00784D4D" w:rsidRDefault="00784D4D" w:rsidP="005551A6">
            <w:pPr>
              <w:pStyle w:val="ListParagraph"/>
              <w:numPr>
                <w:ilvl w:val="0"/>
                <w:numId w:val="1"/>
              </w:numPr>
              <w:rPr>
                <w:rFonts w:ascii="Gurmukhi MN" w:hAnsi="Gurmukhi MN" w:cs="Big Caslon"/>
                <w:sz w:val="22"/>
                <w:szCs w:val="22"/>
              </w:rPr>
            </w:pPr>
            <w:r>
              <w:rPr>
                <w:rFonts w:ascii="Gurmukhi MN" w:hAnsi="Gurmukhi MN" w:cs="Big Caslon"/>
                <w:sz w:val="22"/>
                <w:szCs w:val="22"/>
              </w:rPr>
              <w:t>Discussed an email included in the packet concerning a state survey of Main Streets and invited members of the Council to participate in the survey via a link in the email.</w:t>
            </w:r>
          </w:p>
          <w:p w14:paraId="4F33F539" w14:textId="6F5E0FCC" w:rsidR="00784D4D" w:rsidRDefault="004227FE" w:rsidP="005551A6">
            <w:pPr>
              <w:pStyle w:val="ListParagraph"/>
              <w:numPr>
                <w:ilvl w:val="0"/>
                <w:numId w:val="1"/>
              </w:numPr>
              <w:rPr>
                <w:rFonts w:ascii="Gurmukhi MN" w:hAnsi="Gurmukhi MN" w:cs="Big Caslon"/>
                <w:sz w:val="22"/>
                <w:szCs w:val="22"/>
              </w:rPr>
            </w:pPr>
            <w:r>
              <w:rPr>
                <w:rFonts w:ascii="Gurmukhi MN" w:hAnsi="Gurmukhi MN" w:cs="Big Caslon"/>
                <w:sz w:val="22"/>
                <w:szCs w:val="22"/>
              </w:rPr>
              <w:t>Advised that rain gutter installation at Old City Hall was completed.</w:t>
            </w:r>
          </w:p>
          <w:p w14:paraId="06910684" w14:textId="114BC6F1" w:rsidR="004227FE" w:rsidRDefault="004227FE" w:rsidP="005551A6">
            <w:pPr>
              <w:pStyle w:val="ListParagraph"/>
              <w:numPr>
                <w:ilvl w:val="0"/>
                <w:numId w:val="1"/>
              </w:numPr>
              <w:rPr>
                <w:rFonts w:ascii="Gurmukhi MN" w:hAnsi="Gurmukhi MN" w:cs="Big Caslon"/>
                <w:sz w:val="22"/>
                <w:szCs w:val="22"/>
              </w:rPr>
            </w:pPr>
            <w:r>
              <w:rPr>
                <w:rFonts w:ascii="Gurmukhi MN" w:hAnsi="Gurmukhi MN" w:cs="Big Caslon"/>
                <w:sz w:val="22"/>
                <w:szCs w:val="22"/>
              </w:rPr>
              <w:t>Discussed an Eagle Project that is in process to make improvements to the Eva Beal Auditorium.</w:t>
            </w:r>
          </w:p>
          <w:p w14:paraId="287B2993" w14:textId="231BD595" w:rsidR="00DF1229" w:rsidRPr="00C54C6E" w:rsidRDefault="004227FE" w:rsidP="005551A6">
            <w:pPr>
              <w:pStyle w:val="ListParagraph"/>
              <w:numPr>
                <w:ilvl w:val="0"/>
                <w:numId w:val="1"/>
              </w:numPr>
              <w:rPr>
                <w:rFonts w:ascii="Gurmukhi MN" w:hAnsi="Gurmukhi MN" w:cs="Big Caslon"/>
                <w:sz w:val="22"/>
                <w:szCs w:val="22"/>
              </w:rPr>
            </w:pPr>
            <w:r>
              <w:rPr>
                <w:rFonts w:ascii="Gurmukhi MN" w:hAnsi="Gurmukhi MN" w:cs="Big Caslon"/>
                <w:sz w:val="22"/>
                <w:szCs w:val="22"/>
              </w:rPr>
              <w:t xml:space="preserve">Advised that </w:t>
            </w:r>
            <w:r w:rsidR="005551A6">
              <w:rPr>
                <w:rFonts w:ascii="Gurmukhi MN" w:hAnsi="Gurmukhi MN" w:cs="Big Caslon"/>
                <w:sz w:val="22"/>
                <w:szCs w:val="22"/>
              </w:rPr>
              <w:t xml:space="preserve">he had a personnel </w:t>
            </w:r>
            <w:r w:rsidR="00DF1229">
              <w:rPr>
                <w:rFonts w:ascii="Gurmukhi MN" w:hAnsi="Gurmukhi MN" w:cs="Big Caslon"/>
                <w:sz w:val="22"/>
                <w:szCs w:val="22"/>
              </w:rPr>
              <w:t>issue for discussion in closed session.</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41FC39F" w14:textId="08082F75" w:rsidR="00DF1229" w:rsidRPr="009B786F" w:rsidRDefault="00DF1229" w:rsidP="00DF1229">
            <w:pPr>
              <w:rPr>
                <w:rFonts w:ascii="Gurmukhi MN" w:hAnsi="Gurmukhi MN" w:cs="Big Caslon"/>
                <w:sz w:val="22"/>
                <w:szCs w:val="22"/>
              </w:rPr>
            </w:pPr>
            <w:r>
              <w:rPr>
                <w:rFonts w:ascii="Gurmukhi MN" w:hAnsi="Gurmukhi MN" w:cs="Big Caslon"/>
                <w:sz w:val="22"/>
                <w:szCs w:val="22"/>
              </w:rPr>
              <w:t>At 7:30</w:t>
            </w:r>
            <w:r w:rsidRPr="009B786F">
              <w:rPr>
                <w:rFonts w:ascii="Gurmukhi MN" w:hAnsi="Gurmukhi MN" w:cs="Big Caslon"/>
                <w:sz w:val="22"/>
                <w:szCs w:val="22"/>
              </w:rPr>
              <w:t xml:space="preserve"> P.M., the Mayor called for a motion to move into executive session to discuss </w:t>
            </w:r>
            <w:r>
              <w:rPr>
                <w:rFonts w:ascii="Gurmukhi MN" w:hAnsi="Gurmukhi MN" w:cs="Big Caslon"/>
                <w:sz w:val="22"/>
                <w:szCs w:val="22"/>
              </w:rPr>
              <w:t>a contract negotiation issue</w:t>
            </w:r>
            <w:r w:rsidRPr="009B786F">
              <w:rPr>
                <w:rFonts w:ascii="Gurmukhi MN" w:hAnsi="Gurmukhi MN" w:cs="Big Caslon"/>
                <w:sz w:val="22"/>
                <w:szCs w:val="22"/>
              </w:rPr>
              <w:t xml:space="preserve">.  </w:t>
            </w:r>
            <w:r>
              <w:rPr>
                <w:rFonts w:ascii="Gurmukhi MN" w:hAnsi="Gurmukhi MN" w:cs="Big Caslon"/>
                <w:sz w:val="22"/>
                <w:szCs w:val="22"/>
              </w:rPr>
              <w:t>Darren Dyreng</w:t>
            </w:r>
            <w:r w:rsidRPr="009B786F">
              <w:rPr>
                <w:rFonts w:ascii="Gurmukhi MN" w:hAnsi="Gurmukhi MN" w:cs="Big Caslon"/>
                <w:sz w:val="22"/>
                <w:szCs w:val="22"/>
              </w:rPr>
              <w:t xml:space="preserve"> made the motion, </w:t>
            </w:r>
            <w:r>
              <w:rPr>
                <w:rFonts w:ascii="Gurmukhi MN" w:hAnsi="Gurmukhi MN" w:cs="Big Caslon"/>
                <w:sz w:val="22"/>
                <w:szCs w:val="22"/>
              </w:rPr>
              <w:t xml:space="preserve">Mary Wintch </w:t>
            </w:r>
            <w:r w:rsidRPr="009B786F">
              <w:rPr>
                <w:rFonts w:ascii="Gurmukhi MN" w:hAnsi="Gurmukhi MN" w:cs="Big Caslon"/>
                <w:sz w:val="22"/>
                <w:szCs w:val="22"/>
              </w:rPr>
              <w:t xml:space="preserve">seconded.  Councilmembers voting “Aye”: </w:t>
            </w:r>
            <w:r>
              <w:rPr>
                <w:rFonts w:ascii="Gurmukhi MN" w:hAnsi="Gurmukhi MN" w:cs="Big Caslon"/>
                <w:sz w:val="22"/>
                <w:szCs w:val="22"/>
              </w:rPr>
              <w:t>Gary Chidester</w:t>
            </w:r>
            <w:r w:rsidRPr="009B786F">
              <w:rPr>
                <w:rFonts w:ascii="Gurmukhi MN" w:hAnsi="Gurmukhi MN" w:cs="Big Caslon"/>
                <w:sz w:val="22"/>
                <w:szCs w:val="22"/>
              </w:rPr>
              <w:t xml:space="preserve">, </w:t>
            </w:r>
            <w:r>
              <w:rPr>
                <w:rFonts w:ascii="Gurmukhi MN" w:hAnsi="Gurmukhi MN" w:cs="Big Caslon"/>
                <w:sz w:val="22"/>
                <w:szCs w:val="22"/>
              </w:rPr>
              <w:t xml:space="preserve">Darren Dyreng, Jason Maylett, Jason Vernon </w:t>
            </w:r>
            <w:r w:rsidRPr="009B786F">
              <w:rPr>
                <w:rFonts w:ascii="Gurmukhi MN" w:hAnsi="Gurmukhi MN" w:cs="Big Caslon"/>
                <w:sz w:val="22"/>
                <w:szCs w:val="22"/>
              </w:rPr>
              <w:t>and Mary Wintch.  Councilmembers voting “Nay”: none.</w:t>
            </w:r>
          </w:p>
          <w:p w14:paraId="11A074B8" w14:textId="77777777" w:rsidR="00DF1229" w:rsidRPr="00AD5DB9" w:rsidRDefault="00DF1229" w:rsidP="00DF1229">
            <w:pPr>
              <w:rPr>
                <w:rFonts w:ascii="Gurmukhi MN" w:hAnsi="Gurmukhi MN" w:cs="Big Caslon"/>
                <w:szCs w:val="16"/>
              </w:rPr>
            </w:pPr>
          </w:p>
          <w:p w14:paraId="53AA7509" w14:textId="77777777" w:rsidR="00DF1229" w:rsidRPr="009B786F" w:rsidRDefault="00DF1229" w:rsidP="00DF1229">
            <w:pPr>
              <w:rPr>
                <w:rFonts w:ascii="Gurmukhi MN" w:hAnsi="Gurmukhi MN" w:cs="Big Caslon"/>
                <w:sz w:val="22"/>
                <w:szCs w:val="22"/>
              </w:rPr>
            </w:pPr>
            <w:r w:rsidRPr="009B786F">
              <w:rPr>
                <w:rFonts w:ascii="Gurmukhi MN" w:hAnsi="Gurmukhi MN" w:cs="Big Caslon"/>
                <w:sz w:val="22"/>
                <w:szCs w:val="22"/>
              </w:rPr>
              <w:t>RETURNED TO REGULAR SESSION FOLLOWING CLOSED SESSION</w:t>
            </w:r>
          </w:p>
          <w:p w14:paraId="4D58AAF8" w14:textId="77777777" w:rsidR="00DF1229" w:rsidRPr="00AD5DB9" w:rsidRDefault="00DF1229" w:rsidP="00DF1229">
            <w:pPr>
              <w:rPr>
                <w:rFonts w:ascii="Gurmukhi MN" w:hAnsi="Gurmukhi MN" w:cs="Big Caslon"/>
                <w:szCs w:val="16"/>
              </w:rPr>
            </w:pPr>
          </w:p>
          <w:p w14:paraId="4301A0A5" w14:textId="41B4F890" w:rsidR="0048200A" w:rsidRDefault="00DF1229" w:rsidP="005551A6">
            <w:pPr>
              <w:rPr>
                <w:rFonts w:ascii="Gurmukhi MN" w:hAnsi="Gurmukhi MN" w:cs="Big Caslon"/>
                <w:sz w:val="22"/>
                <w:szCs w:val="22"/>
              </w:rPr>
            </w:pPr>
            <w:r w:rsidRPr="009B786F">
              <w:rPr>
                <w:rFonts w:ascii="Gurmukhi MN" w:hAnsi="Gurmukhi MN" w:cs="Big Caslon"/>
                <w:sz w:val="22"/>
                <w:szCs w:val="22"/>
              </w:rPr>
              <w:t xml:space="preserve">The bills were then presented for payment. Following review by the Mayor and Council, </w:t>
            </w:r>
            <w:r w:rsidR="005551A6">
              <w:rPr>
                <w:rFonts w:ascii="Gurmukhi MN" w:hAnsi="Gurmukhi MN" w:cs="Big Caslon"/>
                <w:sz w:val="22"/>
                <w:szCs w:val="22"/>
              </w:rPr>
              <w:t>Darren Dyreng</w:t>
            </w:r>
            <w:r>
              <w:rPr>
                <w:rFonts w:ascii="Gurmukhi MN" w:hAnsi="Gurmukhi MN" w:cs="Big Caslon"/>
                <w:sz w:val="22"/>
                <w:szCs w:val="22"/>
              </w:rPr>
              <w:t xml:space="preserve"> </w:t>
            </w:r>
            <w:r w:rsidRPr="009B786F">
              <w:rPr>
                <w:rFonts w:ascii="Gurmukhi MN" w:hAnsi="Gurmukhi MN" w:cs="Big Caslon"/>
                <w:sz w:val="22"/>
                <w:szCs w:val="22"/>
              </w:rPr>
              <w:t xml:space="preserve">made the motion to pay the bills and adjourn.  </w:t>
            </w:r>
            <w:r>
              <w:rPr>
                <w:rFonts w:ascii="Gurmukhi MN" w:hAnsi="Gurmukhi MN" w:cs="Big Caslon"/>
                <w:sz w:val="22"/>
                <w:szCs w:val="22"/>
              </w:rPr>
              <w:t>Gary Chidester</w:t>
            </w:r>
            <w:r w:rsidRPr="009B786F">
              <w:rPr>
                <w:rFonts w:ascii="Gurmukhi MN" w:hAnsi="Gurmukhi MN" w:cs="Big Caslon"/>
                <w:sz w:val="22"/>
                <w:szCs w:val="22"/>
              </w:rPr>
              <w:t xml:space="preserve"> seconded. Councilmembers voting “aye”: </w:t>
            </w:r>
            <w:r>
              <w:rPr>
                <w:rFonts w:ascii="Gurmukhi MN" w:hAnsi="Gurmukhi MN" w:cs="Big Caslon"/>
                <w:sz w:val="22"/>
                <w:szCs w:val="22"/>
              </w:rPr>
              <w:t>Gary Chidester</w:t>
            </w:r>
            <w:r w:rsidRPr="009B786F">
              <w:rPr>
                <w:rFonts w:ascii="Gurmukhi MN" w:hAnsi="Gurmukhi MN" w:cs="Big Caslon"/>
                <w:sz w:val="22"/>
                <w:szCs w:val="22"/>
              </w:rPr>
              <w:t>,</w:t>
            </w:r>
            <w:r>
              <w:rPr>
                <w:rFonts w:ascii="Gurmukhi MN" w:hAnsi="Gurmukhi MN" w:cs="Big Caslon"/>
                <w:sz w:val="22"/>
                <w:szCs w:val="22"/>
              </w:rPr>
              <w:t xml:space="preserve"> Darren Dyreng, Jason Maylett, Jason Vernon </w:t>
            </w:r>
            <w:r w:rsidRPr="009B786F">
              <w:rPr>
                <w:rFonts w:ascii="Gurmukhi MN" w:hAnsi="Gurmukhi MN" w:cs="Big Caslon"/>
                <w:sz w:val="22"/>
                <w:szCs w:val="22"/>
              </w:rPr>
              <w:t xml:space="preserve">and Mary Wintch.  Councilmembers voting “nay”: none.  </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5586DDFB" w:rsidR="0028620F" w:rsidRPr="009B786F" w:rsidRDefault="00DF1229" w:rsidP="0095609A">
            <w:pPr>
              <w:pStyle w:val="AllCapsHeading"/>
              <w:rPr>
                <w:rFonts w:ascii="Gurmukhi MN" w:hAnsi="Gurmukhi MN" w:cs="Big Caslon"/>
                <w:b w:val="0"/>
                <w:color w:val="auto"/>
                <w:sz w:val="22"/>
                <w:szCs w:val="22"/>
              </w:rPr>
            </w:pPr>
            <w:r>
              <w:rPr>
                <w:rFonts w:ascii="Gurmukhi MN" w:hAnsi="Gurmukhi MN" w:cs="Big Caslon"/>
                <w:b w:val="0"/>
                <w:caps w:val="0"/>
                <w:color w:val="auto"/>
                <w:sz w:val="22"/>
                <w:szCs w:val="22"/>
              </w:rPr>
              <w:t>7</w:t>
            </w:r>
            <w:r w:rsidR="00200800">
              <w:rPr>
                <w:rFonts w:ascii="Gurmukhi MN" w:hAnsi="Gurmukhi MN" w:cs="Big Caslon"/>
                <w:b w:val="0"/>
                <w:caps w:val="0"/>
                <w:color w:val="auto"/>
                <w:sz w:val="22"/>
                <w:szCs w:val="22"/>
              </w:rPr>
              <w:t>:</w:t>
            </w:r>
            <w:r>
              <w:rPr>
                <w:rFonts w:ascii="Gurmukhi MN" w:hAnsi="Gurmukhi MN" w:cs="Big Caslon"/>
                <w:b w:val="0"/>
                <w:caps w:val="0"/>
                <w:color w:val="auto"/>
                <w:sz w:val="22"/>
                <w:szCs w:val="22"/>
              </w:rPr>
              <w:t>40</w:t>
            </w:r>
            <w:r w:rsidR="00FB356C">
              <w:rPr>
                <w:rFonts w:ascii="Gurmukhi MN" w:hAnsi="Gurmukhi MN" w:cs="Big Caslon"/>
                <w:b w:val="0"/>
                <w:caps w:val="0"/>
                <w:color w:val="auto"/>
                <w:sz w:val="22"/>
                <w:szCs w:val="22"/>
              </w:rPr>
              <w:t xml:space="preserve">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5C850B4F" w:rsidR="001F37F8" w:rsidRPr="009B786F" w:rsidRDefault="00200800" w:rsidP="00DF1229">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DF1229">
              <w:rPr>
                <w:rFonts w:ascii="Gurmukhi MN" w:hAnsi="Gurmukhi MN" w:cs="Big Caslon"/>
                <w:sz w:val="22"/>
                <w:szCs w:val="22"/>
              </w:rPr>
              <w:t>November</w:t>
            </w:r>
            <w:r w:rsidR="00EF1FB5">
              <w:rPr>
                <w:rFonts w:ascii="Gurmukhi MN" w:hAnsi="Gurmukhi MN" w:cs="Big Caslon"/>
                <w:sz w:val="22"/>
                <w:szCs w:val="22"/>
              </w:rPr>
              <w:t xml:space="preserve"> </w:t>
            </w:r>
            <w:r w:rsidR="00A118AF">
              <w:rPr>
                <w:rFonts w:ascii="Gurmukhi MN" w:hAnsi="Gurmukhi MN" w:cs="Big Caslon"/>
                <w:sz w:val="22"/>
                <w:szCs w:val="22"/>
              </w:rPr>
              <w:t>6</w:t>
            </w:r>
            <w:r w:rsidR="00A118AF" w:rsidRPr="00A118AF">
              <w:rPr>
                <w:rFonts w:ascii="Gurmukhi MN" w:hAnsi="Gurmukhi MN" w:cs="Big Caslon"/>
                <w:sz w:val="22"/>
                <w:szCs w:val="22"/>
                <w:vertAlign w:val="superscript"/>
              </w:rPr>
              <w:t>th</w:t>
            </w:r>
            <w:r w:rsidR="00F152DF">
              <w:rPr>
                <w:rFonts w:ascii="Gurmukhi MN" w:hAnsi="Gurmukhi MN" w:cs="Big Caslon"/>
                <w:sz w:val="22"/>
                <w:szCs w:val="22"/>
                <w:vertAlign w:val="superscript"/>
              </w:rPr>
              <w:t>,</w:t>
            </w:r>
            <w:r w:rsidR="006E7BED">
              <w:rPr>
                <w:rFonts w:ascii="Gurmukhi MN" w:hAnsi="Gurmukhi MN" w:cs="Big Caslon"/>
                <w:sz w:val="22"/>
                <w:szCs w:val="22"/>
              </w:rPr>
              <w:t xml:space="preserve"> 2019</w:t>
            </w:r>
            <w:r w:rsidR="00167465">
              <w:rPr>
                <w:rFonts w:ascii="Gurmukhi MN" w:hAnsi="Gurmukhi MN" w:cs="Big Caslon"/>
                <w:sz w:val="22"/>
                <w:szCs w:val="22"/>
              </w:rPr>
              <w:t xml:space="preserve"> at 6</w:t>
            </w:r>
            <w:r w:rsidR="00FB356C">
              <w:rPr>
                <w:rFonts w:ascii="Gurmukhi MN" w:hAnsi="Gurmukhi MN" w:cs="Big Caslon"/>
                <w:sz w:val="22"/>
                <w:szCs w:val="22"/>
              </w:rPr>
              <w:t>:3</w:t>
            </w:r>
            <w:r w:rsidR="000362BE">
              <w:rPr>
                <w:rFonts w:ascii="Gurmukhi MN" w:hAnsi="Gurmukhi MN" w:cs="Big Caslon"/>
                <w:sz w:val="22"/>
                <w:szCs w:val="22"/>
              </w:rPr>
              <w:t>0 PM</w:t>
            </w:r>
          </w:p>
        </w:tc>
      </w:tr>
    </w:tbl>
    <w:p w14:paraId="5F51DFB4" w14:textId="23507A21" w:rsidR="0028620F" w:rsidRDefault="0028620F" w:rsidP="00BB5323">
      <w:pPr>
        <w:rPr>
          <w:rFonts w:ascii="Telugu MN" w:hAnsi="Telugu MN" w:cs="Arial"/>
          <w:sz w:val="22"/>
          <w:szCs w:val="22"/>
        </w:rPr>
      </w:pPr>
    </w:p>
    <w:p w14:paraId="59A7AD86" w14:textId="10B8CEDD" w:rsidR="00825A4D" w:rsidRDefault="00825A4D" w:rsidP="00BB5323">
      <w:pPr>
        <w:rPr>
          <w:rFonts w:ascii="Telugu MN" w:hAnsi="Telugu MN" w:cs="Arial"/>
          <w:sz w:val="22"/>
          <w:szCs w:val="22"/>
        </w:rPr>
      </w:pPr>
    </w:p>
    <w:p w14:paraId="1CE4BE51" w14:textId="133F66F6" w:rsidR="00825A4D" w:rsidRDefault="00825A4D" w:rsidP="00BB5323">
      <w:pPr>
        <w:rPr>
          <w:rFonts w:ascii="Telugu MN" w:hAnsi="Telugu MN" w:cs="Arial"/>
          <w:sz w:val="22"/>
          <w:szCs w:val="22"/>
        </w:rPr>
      </w:pPr>
      <w:r>
        <w:rPr>
          <w:rFonts w:ascii="Telugu MN" w:hAnsi="Telugu MN" w:cs="Arial"/>
          <w:sz w:val="22"/>
          <w:szCs w:val="22"/>
        </w:rPr>
        <w:t xml:space="preserve">          General Account</w:t>
      </w:r>
    </w:p>
    <w:p w14:paraId="025D9422" w14:textId="5B0888A2" w:rsidR="00825A4D" w:rsidRDefault="00825A4D" w:rsidP="00BB5323">
      <w:pPr>
        <w:rPr>
          <w:rFonts w:ascii="Telugu MN" w:hAnsi="Telugu MN" w:cs="Arial"/>
          <w:sz w:val="22"/>
          <w:szCs w:val="22"/>
        </w:rPr>
      </w:pPr>
    </w:p>
    <w:tbl>
      <w:tblPr>
        <w:tblStyle w:val="TableGrid"/>
        <w:tblW w:w="0" w:type="auto"/>
        <w:tblInd w:w="648" w:type="dxa"/>
        <w:tblLook w:val="04A0" w:firstRow="1" w:lastRow="0" w:firstColumn="1" w:lastColumn="0" w:noHBand="0" w:noVBand="1"/>
      </w:tblPr>
      <w:tblGrid>
        <w:gridCol w:w="3420"/>
        <w:gridCol w:w="1350"/>
      </w:tblGrid>
      <w:tr w:rsidR="00825A4D" w14:paraId="1362B5BA" w14:textId="77777777" w:rsidTr="00825A4D">
        <w:tc>
          <w:tcPr>
            <w:tcW w:w="3420" w:type="dxa"/>
          </w:tcPr>
          <w:p w14:paraId="1C54054E" w14:textId="42ED5EFD" w:rsidR="00825A4D" w:rsidRDefault="00825A4D" w:rsidP="00BB5323">
            <w:pPr>
              <w:rPr>
                <w:rFonts w:ascii="Telugu MN" w:hAnsi="Telugu MN" w:cs="Arial"/>
                <w:sz w:val="22"/>
                <w:szCs w:val="22"/>
              </w:rPr>
            </w:pPr>
            <w:r>
              <w:rPr>
                <w:rFonts w:ascii="Telugu MN" w:hAnsi="Telugu MN" w:cs="Arial"/>
                <w:sz w:val="22"/>
                <w:szCs w:val="22"/>
              </w:rPr>
              <w:t xml:space="preserve">Jake Nielson    </w:t>
            </w:r>
          </w:p>
        </w:tc>
        <w:tc>
          <w:tcPr>
            <w:tcW w:w="1350" w:type="dxa"/>
          </w:tcPr>
          <w:p w14:paraId="5E5C3B7B" w14:textId="778B800A" w:rsidR="00825A4D" w:rsidRDefault="00825A4D" w:rsidP="00BB5323">
            <w:pPr>
              <w:rPr>
                <w:rFonts w:ascii="Telugu MN" w:hAnsi="Telugu MN" w:cs="Arial"/>
                <w:sz w:val="22"/>
                <w:szCs w:val="22"/>
              </w:rPr>
            </w:pPr>
            <w:r>
              <w:rPr>
                <w:rFonts w:ascii="Telugu MN" w:hAnsi="Telugu MN" w:cs="Arial"/>
                <w:sz w:val="22"/>
                <w:szCs w:val="22"/>
              </w:rPr>
              <w:t>$           40.00</w:t>
            </w:r>
          </w:p>
        </w:tc>
      </w:tr>
      <w:tr w:rsidR="00825A4D" w14:paraId="12C5FC5B" w14:textId="77777777" w:rsidTr="00825A4D">
        <w:tc>
          <w:tcPr>
            <w:tcW w:w="3420" w:type="dxa"/>
          </w:tcPr>
          <w:p w14:paraId="4CE26474" w14:textId="782B09B1" w:rsidR="00825A4D" w:rsidRDefault="00825A4D" w:rsidP="00BB5323">
            <w:pPr>
              <w:rPr>
                <w:rFonts w:ascii="Telugu MN" w:hAnsi="Telugu MN" w:cs="Arial"/>
                <w:sz w:val="22"/>
                <w:szCs w:val="22"/>
              </w:rPr>
            </w:pPr>
            <w:r>
              <w:rPr>
                <w:rFonts w:ascii="Telugu MN" w:hAnsi="Telugu MN" w:cs="Arial"/>
                <w:sz w:val="22"/>
                <w:szCs w:val="22"/>
              </w:rPr>
              <w:t xml:space="preserve">Dirk’s Farmhouse Restaurant </w:t>
            </w:r>
          </w:p>
        </w:tc>
        <w:tc>
          <w:tcPr>
            <w:tcW w:w="1350" w:type="dxa"/>
          </w:tcPr>
          <w:p w14:paraId="2434A5B6" w14:textId="711E9D61" w:rsidR="00825A4D" w:rsidRDefault="00825A4D" w:rsidP="00BB5323">
            <w:pPr>
              <w:rPr>
                <w:rFonts w:ascii="Telugu MN" w:hAnsi="Telugu MN" w:cs="Arial"/>
                <w:sz w:val="22"/>
                <w:szCs w:val="22"/>
              </w:rPr>
            </w:pPr>
            <w:r>
              <w:rPr>
                <w:rFonts w:ascii="Telugu MN" w:hAnsi="Telugu MN" w:cs="Arial"/>
                <w:sz w:val="22"/>
                <w:szCs w:val="22"/>
              </w:rPr>
              <w:t xml:space="preserve">       3,248.70</w:t>
            </w:r>
          </w:p>
        </w:tc>
      </w:tr>
      <w:tr w:rsidR="00825A4D" w14:paraId="5C3FD0A0" w14:textId="77777777" w:rsidTr="00825A4D">
        <w:tc>
          <w:tcPr>
            <w:tcW w:w="3420" w:type="dxa"/>
          </w:tcPr>
          <w:p w14:paraId="506EDC3D" w14:textId="6F028B39" w:rsidR="00825A4D" w:rsidRDefault="00825A4D" w:rsidP="00BB5323">
            <w:pPr>
              <w:rPr>
                <w:rFonts w:ascii="Telugu MN" w:hAnsi="Telugu MN" w:cs="Arial"/>
                <w:sz w:val="22"/>
                <w:szCs w:val="22"/>
              </w:rPr>
            </w:pPr>
            <w:r>
              <w:rPr>
                <w:rFonts w:ascii="Telugu MN" w:hAnsi="Telugu MN" w:cs="Arial"/>
                <w:sz w:val="22"/>
                <w:szCs w:val="22"/>
              </w:rPr>
              <w:t>Utah Municipal Power Agency</w:t>
            </w:r>
          </w:p>
        </w:tc>
        <w:tc>
          <w:tcPr>
            <w:tcW w:w="1350" w:type="dxa"/>
          </w:tcPr>
          <w:p w14:paraId="4803FE4E" w14:textId="325CCD37" w:rsidR="00825A4D" w:rsidRDefault="00825A4D" w:rsidP="00BB5323">
            <w:pPr>
              <w:rPr>
                <w:rFonts w:ascii="Telugu MN" w:hAnsi="Telugu MN" w:cs="Arial"/>
                <w:sz w:val="22"/>
                <w:szCs w:val="22"/>
              </w:rPr>
            </w:pPr>
            <w:r>
              <w:rPr>
                <w:rFonts w:ascii="Telugu MN" w:hAnsi="Telugu MN" w:cs="Arial"/>
                <w:sz w:val="22"/>
                <w:szCs w:val="22"/>
              </w:rPr>
              <w:t xml:space="preserve">   108,527.85</w:t>
            </w:r>
          </w:p>
        </w:tc>
      </w:tr>
      <w:tr w:rsidR="00825A4D" w14:paraId="42F055B2" w14:textId="77777777" w:rsidTr="00825A4D">
        <w:tc>
          <w:tcPr>
            <w:tcW w:w="3420" w:type="dxa"/>
          </w:tcPr>
          <w:p w14:paraId="17335F3F" w14:textId="1A9AF394" w:rsidR="00825A4D" w:rsidRDefault="00825A4D" w:rsidP="00BB5323">
            <w:pPr>
              <w:rPr>
                <w:rFonts w:ascii="Telugu MN" w:hAnsi="Telugu MN" w:cs="Arial"/>
                <w:sz w:val="22"/>
                <w:szCs w:val="22"/>
              </w:rPr>
            </w:pPr>
            <w:r>
              <w:rPr>
                <w:rFonts w:ascii="Telugu MN" w:hAnsi="Telugu MN" w:cs="Arial"/>
                <w:sz w:val="22"/>
                <w:szCs w:val="22"/>
              </w:rPr>
              <w:t>Bankcard Center</w:t>
            </w:r>
          </w:p>
        </w:tc>
        <w:tc>
          <w:tcPr>
            <w:tcW w:w="1350" w:type="dxa"/>
          </w:tcPr>
          <w:p w14:paraId="28D9B48D" w14:textId="137F3F35" w:rsidR="00825A4D" w:rsidRDefault="00825A4D" w:rsidP="00BB5323">
            <w:pPr>
              <w:rPr>
                <w:rFonts w:ascii="Telugu MN" w:hAnsi="Telugu MN" w:cs="Arial"/>
                <w:sz w:val="22"/>
                <w:szCs w:val="22"/>
              </w:rPr>
            </w:pPr>
            <w:r>
              <w:rPr>
                <w:rFonts w:ascii="Telugu MN" w:hAnsi="Telugu MN" w:cs="Arial"/>
                <w:sz w:val="22"/>
                <w:szCs w:val="22"/>
              </w:rPr>
              <w:t xml:space="preserve">       4,090.67</w:t>
            </w:r>
          </w:p>
        </w:tc>
      </w:tr>
      <w:tr w:rsidR="00825A4D" w14:paraId="6D106D90" w14:textId="77777777" w:rsidTr="00825A4D">
        <w:tc>
          <w:tcPr>
            <w:tcW w:w="3420" w:type="dxa"/>
          </w:tcPr>
          <w:p w14:paraId="19146AA7" w14:textId="5579B84A" w:rsidR="00825A4D" w:rsidRDefault="00825A4D" w:rsidP="00BB5323">
            <w:pPr>
              <w:rPr>
                <w:rFonts w:ascii="Telugu MN" w:hAnsi="Telugu MN" w:cs="Arial"/>
                <w:sz w:val="22"/>
                <w:szCs w:val="22"/>
              </w:rPr>
            </w:pPr>
            <w:r>
              <w:rPr>
                <w:rFonts w:ascii="Telugu MN" w:hAnsi="Telugu MN" w:cs="Arial"/>
                <w:sz w:val="22"/>
                <w:szCs w:val="22"/>
              </w:rPr>
              <w:t>Casey Johnson</w:t>
            </w:r>
          </w:p>
        </w:tc>
        <w:tc>
          <w:tcPr>
            <w:tcW w:w="1350" w:type="dxa"/>
          </w:tcPr>
          <w:p w14:paraId="3F4C4C1B" w14:textId="29B14E51" w:rsidR="00825A4D" w:rsidRDefault="00825A4D" w:rsidP="00BB5323">
            <w:pPr>
              <w:rPr>
                <w:rFonts w:ascii="Telugu MN" w:hAnsi="Telugu MN" w:cs="Arial"/>
                <w:sz w:val="22"/>
                <w:szCs w:val="22"/>
              </w:rPr>
            </w:pPr>
            <w:r>
              <w:rPr>
                <w:rFonts w:ascii="Telugu MN" w:hAnsi="Telugu MN" w:cs="Arial"/>
                <w:sz w:val="22"/>
                <w:szCs w:val="22"/>
              </w:rPr>
              <w:t xml:space="preserve">           504.68</w:t>
            </w:r>
          </w:p>
        </w:tc>
      </w:tr>
      <w:tr w:rsidR="00825A4D" w14:paraId="0CBD3D3F" w14:textId="77777777" w:rsidTr="00825A4D">
        <w:tc>
          <w:tcPr>
            <w:tcW w:w="3420" w:type="dxa"/>
          </w:tcPr>
          <w:p w14:paraId="2A4831A3" w14:textId="1C7B689B" w:rsidR="00825A4D" w:rsidRDefault="00825A4D" w:rsidP="00BB5323">
            <w:pPr>
              <w:rPr>
                <w:rFonts w:ascii="Telugu MN" w:hAnsi="Telugu MN" w:cs="Arial"/>
                <w:sz w:val="22"/>
                <w:szCs w:val="22"/>
              </w:rPr>
            </w:pPr>
            <w:r>
              <w:rPr>
                <w:rFonts w:ascii="Telugu MN" w:hAnsi="Telugu MN" w:cs="Arial"/>
                <w:sz w:val="22"/>
                <w:szCs w:val="22"/>
              </w:rPr>
              <w:t>Sanpete County Recorder</w:t>
            </w:r>
          </w:p>
        </w:tc>
        <w:tc>
          <w:tcPr>
            <w:tcW w:w="1350" w:type="dxa"/>
          </w:tcPr>
          <w:p w14:paraId="2EA50BAA" w14:textId="7E3A9D4B" w:rsidR="00825A4D" w:rsidRDefault="00825A4D" w:rsidP="00BB5323">
            <w:pPr>
              <w:rPr>
                <w:rFonts w:ascii="Telugu MN" w:hAnsi="Telugu MN" w:cs="Arial"/>
                <w:sz w:val="22"/>
                <w:szCs w:val="22"/>
              </w:rPr>
            </w:pPr>
            <w:r>
              <w:rPr>
                <w:rFonts w:ascii="Telugu MN" w:hAnsi="Telugu MN" w:cs="Arial"/>
                <w:sz w:val="22"/>
                <w:szCs w:val="22"/>
              </w:rPr>
              <w:t xml:space="preserve">           148.00</w:t>
            </w:r>
          </w:p>
        </w:tc>
      </w:tr>
      <w:tr w:rsidR="00825A4D" w14:paraId="128D16CE" w14:textId="77777777" w:rsidTr="00825A4D">
        <w:tc>
          <w:tcPr>
            <w:tcW w:w="3420" w:type="dxa"/>
          </w:tcPr>
          <w:p w14:paraId="52E34E1C" w14:textId="40F529ED" w:rsidR="00825A4D" w:rsidRDefault="00825A4D" w:rsidP="00BB5323">
            <w:pPr>
              <w:rPr>
                <w:rFonts w:ascii="Telugu MN" w:hAnsi="Telugu MN" w:cs="Arial"/>
                <w:sz w:val="22"/>
                <w:szCs w:val="22"/>
              </w:rPr>
            </w:pPr>
            <w:r>
              <w:rPr>
                <w:rFonts w:ascii="Telugu MN" w:hAnsi="Telugu MN" w:cs="Arial"/>
                <w:sz w:val="22"/>
                <w:szCs w:val="22"/>
              </w:rPr>
              <w:t xml:space="preserve">Sunny </w:t>
            </w:r>
            <w:proofErr w:type="spellStart"/>
            <w:r>
              <w:rPr>
                <w:rFonts w:ascii="Telugu MN" w:hAnsi="Telugu MN" w:cs="Arial"/>
                <w:sz w:val="22"/>
                <w:szCs w:val="22"/>
              </w:rPr>
              <w:t>Hammouri</w:t>
            </w:r>
            <w:proofErr w:type="spellEnd"/>
          </w:p>
        </w:tc>
        <w:tc>
          <w:tcPr>
            <w:tcW w:w="1350" w:type="dxa"/>
          </w:tcPr>
          <w:p w14:paraId="75387929" w14:textId="0A6C77BF" w:rsidR="00825A4D" w:rsidRDefault="00825A4D" w:rsidP="00BB5323">
            <w:pPr>
              <w:rPr>
                <w:rFonts w:ascii="Telugu MN" w:hAnsi="Telugu MN" w:cs="Arial"/>
                <w:sz w:val="22"/>
                <w:szCs w:val="22"/>
              </w:rPr>
            </w:pPr>
            <w:r>
              <w:rPr>
                <w:rFonts w:ascii="Telugu MN" w:hAnsi="Telugu MN" w:cs="Arial"/>
                <w:sz w:val="22"/>
                <w:szCs w:val="22"/>
              </w:rPr>
              <w:t xml:space="preserve">           170.13</w:t>
            </w:r>
          </w:p>
        </w:tc>
      </w:tr>
      <w:tr w:rsidR="00825A4D" w14:paraId="7B15E70E" w14:textId="77777777" w:rsidTr="00825A4D">
        <w:tc>
          <w:tcPr>
            <w:tcW w:w="3420" w:type="dxa"/>
          </w:tcPr>
          <w:p w14:paraId="49B08885" w14:textId="59816E86" w:rsidR="00825A4D" w:rsidRDefault="00825A4D" w:rsidP="00BB5323">
            <w:pPr>
              <w:rPr>
                <w:rFonts w:ascii="Telugu MN" w:hAnsi="Telugu MN" w:cs="Arial"/>
                <w:sz w:val="22"/>
                <w:szCs w:val="22"/>
              </w:rPr>
            </w:pPr>
            <w:r>
              <w:rPr>
                <w:rFonts w:ascii="Telugu MN" w:hAnsi="Telugu MN" w:cs="Arial"/>
                <w:sz w:val="22"/>
                <w:szCs w:val="22"/>
              </w:rPr>
              <w:t xml:space="preserve">Jones &amp; DeMille Engineering </w:t>
            </w:r>
          </w:p>
        </w:tc>
        <w:tc>
          <w:tcPr>
            <w:tcW w:w="1350" w:type="dxa"/>
          </w:tcPr>
          <w:p w14:paraId="14722C30" w14:textId="47E3DAE4" w:rsidR="00825A4D" w:rsidRDefault="00825A4D" w:rsidP="00BB5323">
            <w:pPr>
              <w:rPr>
                <w:rFonts w:ascii="Telugu MN" w:hAnsi="Telugu MN" w:cs="Arial"/>
                <w:sz w:val="22"/>
                <w:szCs w:val="22"/>
              </w:rPr>
            </w:pPr>
            <w:r>
              <w:rPr>
                <w:rFonts w:ascii="Telugu MN" w:hAnsi="Telugu MN" w:cs="Arial"/>
                <w:sz w:val="22"/>
                <w:szCs w:val="22"/>
              </w:rPr>
              <w:t xml:space="preserve">       2,362.25</w:t>
            </w:r>
          </w:p>
        </w:tc>
      </w:tr>
      <w:tr w:rsidR="00825A4D" w14:paraId="3CA120CC" w14:textId="77777777" w:rsidTr="00825A4D">
        <w:tc>
          <w:tcPr>
            <w:tcW w:w="3420" w:type="dxa"/>
          </w:tcPr>
          <w:p w14:paraId="124DF814" w14:textId="1D5643EA" w:rsidR="00825A4D" w:rsidRDefault="00825A4D" w:rsidP="00BB5323">
            <w:pPr>
              <w:rPr>
                <w:rFonts w:ascii="Telugu MN" w:hAnsi="Telugu MN" w:cs="Arial"/>
                <w:sz w:val="22"/>
                <w:szCs w:val="22"/>
              </w:rPr>
            </w:pPr>
            <w:r>
              <w:rPr>
                <w:rFonts w:ascii="Telugu MN" w:hAnsi="Telugu MN" w:cs="Arial"/>
                <w:sz w:val="22"/>
                <w:szCs w:val="22"/>
              </w:rPr>
              <w:t>Utah State Tax Commission</w:t>
            </w:r>
          </w:p>
        </w:tc>
        <w:tc>
          <w:tcPr>
            <w:tcW w:w="1350" w:type="dxa"/>
          </w:tcPr>
          <w:p w14:paraId="5432D1A2" w14:textId="32E63CDA" w:rsidR="00825A4D" w:rsidRDefault="00825A4D" w:rsidP="00BB5323">
            <w:pPr>
              <w:rPr>
                <w:rFonts w:ascii="Telugu MN" w:hAnsi="Telugu MN" w:cs="Arial"/>
                <w:sz w:val="22"/>
                <w:szCs w:val="22"/>
              </w:rPr>
            </w:pPr>
            <w:r>
              <w:rPr>
                <w:rFonts w:ascii="Telugu MN" w:hAnsi="Telugu MN" w:cs="Arial"/>
                <w:sz w:val="22"/>
                <w:szCs w:val="22"/>
              </w:rPr>
              <w:t xml:space="preserve">       5,385.07</w:t>
            </w:r>
          </w:p>
        </w:tc>
      </w:tr>
      <w:tr w:rsidR="00825A4D" w14:paraId="35EBABC3" w14:textId="77777777" w:rsidTr="00825A4D">
        <w:tc>
          <w:tcPr>
            <w:tcW w:w="3420" w:type="dxa"/>
          </w:tcPr>
          <w:p w14:paraId="0C740FFF" w14:textId="19FC3BC4" w:rsidR="00825A4D" w:rsidRDefault="00825A4D" w:rsidP="00BB5323">
            <w:pPr>
              <w:rPr>
                <w:rFonts w:ascii="Telugu MN" w:hAnsi="Telugu MN" w:cs="Arial"/>
                <w:sz w:val="22"/>
                <w:szCs w:val="22"/>
              </w:rPr>
            </w:pPr>
            <w:r>
              <w:rPr>
                <w:rFonts w:ascii="Telugu MN" w:hAnsi="Telugu MN" w:cs="Arial"/>
                <w:sz w:val="22"/>
                <w:szCs w:val="22"/>
              </w:rPr>
              <w:t xml:space="preserve">Carolyn </w:t>
            </w:r>
            <w:proofErr w:type="spellStart"/>
            <w:r>
              <w:rPr>
                <w:rFonts w:ascii="Telugu MN" w:hAnsi="Telugu MN" w:cs="Arial"/>
                <w:sz w:val="22"/>
                <w:szCs w:val="22"/>
              </w:rPr>
              <w:t>Bessey</w:t>
            </w:r>
            <w:proofErr w:type="spellEnd"/>
          </w:p>
        </w:tc>
        <w:tc>
          <w:tcPr>
            <w:tcW w:w="1350" w:type="dxa"/>
          </w:tcPr>
          <w:p w14:paraId="5B9673F7" w14:textId="20385A42" w:rsidR="00825A4D" w:rsidRDefault="00825A4D" w:rsidP="00BB5323">
            <w:pPr>
              <w:rPr>
                <w:rFonts w:ascii="Telugu MN" w:hAnsi="Telugu MN" w:cs="Arial"/>
                <w:sz w:val="22"/>
                <w:szCs w:val="22"/>
              </w:rPr>
            </w:pPr>
            <w:r>
              <w:rPr>
                <w:rFonts w:ascii="Telugu MN" w:hAnsi="Telugu MN" w:cs="Arial"/>
                <w:sz w:val="22"/>
                <w:szCs w:val="22"/>
              </w:rPr>
              <w:t xml:space="preserve">            75.00</w:t>
            </w:r>
          </w:p>
        </w:tc>
      </w:tr>
      <w:tr w:rsidR="00825A4D" w14:paraId="354D95EB" w14:textId="77777777" w:rsidTr="00825A4D">
        <w:tc>
          <w:tcPr>
            <w:tcW w:w="3420" w:type="dxa"/>
          </w:tcPr>
          <w:p w14:paraId="2D293A4C" w14:textId="0FFFD415" w:rsidR="00825A4D" w:rsidRDefault="00825A4D" w:rsidP="00BB5323">
            <w:pPr>
              <w:rPr>
                <w:rFonts w:ascii="Telugu MN" w:hAnsi="Telugu MN" w:cs="Arial"/>
                <w:sz w:val="22"/>
                <w:szCs w:val="22"/>
              </w:rPr>
            </w:pPr>
            <w:r>
              <w:rPr>
                <w:rFonts w:ascii="Telugu MN" w:hAnsi="Telugu MN" w:cs="Arial"/>
                <w:sz w:val="22"/>
                <w:szCs w:val="22"/>
              </w:rPr>
              <w:t>Joan Shand</w:t>
            </w:r>
          </w:p>
        </w:tc>
        <w:tc>
          <w:tcPr>
            <w:tcW w:w="1350" w:type="dxa"/>
          </w:tcPr>
          <w:p w14:paraId="21AE4303" w14:textId="56D55DD2" w:rsidR="00825A4D" w:rsidRDefault="00825A4D" w:rsidP="00BB5323">
            <w:pPr>
              <w:rPr>
                <w:rFonts w:ascii="Telugu MN" w:hAnsi="Telugu MN" w:cs="Arial"/>
                <w:sz w:val="22"/>
                <w:szCs w:val="22"/>
              </w:rPr>
            </w:pPr>
            <w:r>
              <w:rPr>
                <w:rFonts w:ascii="Telugu MN" w:hAnsi="Telugu MN" w:cs="Arial"/>
                <w:sz w:val="22"/>
                <w:szCs w:val="22"/>
              </w:rPr>
              <w:t xml:space="preserve">            75.00</w:t>
            </w:r>
          </w:p>
        </w:tc>
      </w:tr>
      <w:tr w:rsidR="00825A4D" w14:paraId="652EC97B" w14:textId="77777777" w:rsidTr="00825A4D">
        <w:tc>
          <w:tcPr>
            <w:tcW w:w="3420" w:type="dxa"/>
          </w:tcPr>
          <w:p w14:paraId="7C7D2B50" w14:textId="47B45E51" w:rsidR="00825A4D" w:rsidRDefault="00825A4D" w:rsidP="00BB5323">
            <w:pPr>
              <w:rPr>
                <w:rFonts w:ascii="Telugu MN" w:hAnsi="Telugu MN" w:cs="Arial"/>
                <w:sz w:val="22"/>
                <w:szCs w:val="22"/>
              </w:rPr>
            </w:pPr>
            <w:r>
              <w:rPr>
                <w:rFonts w:ascii="Telugu MN" w:hAnsi="Telugu MN" w:cs="Arial"/>
                <w:sz w:val="22"/>
                <w:szCs w:val="22"/>
              </w:rPr>
              <w:t>Utah State Tax Commission</w:t>
            </w:r>
          </w:p>
        </w:tc>
        <w:tc>
          <w:tcPr>
            <w:tcW w:w="1350" w:type="dxa"/>
          </w:tcPr>
          <w:p w14:paraId="68F39F2F" w14:textId="32EBF99D" w:rsidR="00825A4D" w:rsidRDefault="00825A4D" w:rsidP="00BB5323">
            <w:pPr>
              <w:rPr>
                <w:rFonts w:ascii="Telugu MN" w:hAnsi="Telugu MN" w:cs="Arial"/>
                <w:sz w:val="22"/>
                <w:szCs w:val="22"/>
              </w:rPr>
            </w:pPr>
            <w:r>
              <w:rPr>
                <w:rFonts w:ascii="Telugu MN" w:hAnsi="Telugu MN" w:cs="Arial"/>
                <w:sz w:val="22"/>
                <w:szCs w:val="22"/>
              </w:rPr>
              <w:t xml:space="preserve">       3,694.91</w:t>
            </w:r>
          </w:p>
        </w:tc>
      </w:tr>
      <w:tr w:rsidR="00825A4D" w14:paraId="66AFAE02" w14:textId="77777777" w:rsidTr="00825A4D">
        <w:tc>
          <w:tcPr>
            <w:tcW w:w="3420" w:type="dxa"/>
          </w:tcPr>
          <w:p w14:paraId="4EF453BE" w14:textId="63EE9D30" w:rsidR="00825A4D" w:rsidRDefault="00825A4D" w:rsidP="00BB5323">
            <w:pPr>
              <w:rPr>
                <w:rFonts w:ascii="Telugu MN" w:hAnsi="Telugu MN" w:cs="Arial"/>
                <w:sz w:val="22"/>
                <w:szCs w:val="22"/>
              </w:rPr>
            </w:pPr>
            <w:r>
              <w:rPr>
                <w:rFonts w:ascii="Telugu MN" w:hAnsi="Telugu MN" w:cs="Arial"/>
                <w:sz w:val="22"/>
                <w:szCs w:val="22"/>
              </w:rPr>
              <w:t>Utah State Treasurer</w:t>
            </w:r>
          </w:p>
        </w:tc>
        <w:tc>
          <w:tcPr>
            <w:tcW w:w="1350" w:type="dxa"/>
          </w:tcPr>
          <w:p w14:paraId="0E3D749F" w14:textId="44744D1E" w:rsidR="00825A4D" w:rsidRDefault="00825A4D" w:rsidP="00BB5323">
            <w:pPr>
              <w:rPr>
                <w:rFonts w:ascii="Telugu MN" w:hAnsi="Telugu MN" w:cs="Arial"/>
                <w:sz w:val="22"/>
                <w:szCs w:val="22"/>
              </w:rPr>
            </w:pPr>
            <w:r>
              <w:rPr>
                <w:rFonts w:ascii="Telugu MN" w:hAnsi="Telugu MN" w:cs="Arial"/>
                <w:sz w:val="22"/>
                <w:szCs w:val="22"/>
              </w:rPr>
              <w:t xml:space="preserve">           220.00</w:t>
            </w:r>
          </w:p>
        </w:tc>
      </w:tr>
      <w:tr w:rsidR="00825A4D" w14:paraId="0EB1D372" w14:textId="77777777" w:rsidTr="00825A4D">
        <w:tc>
          <w:tcPr>
            <w:tcW w:w="3420" w:type="dxa"/>
          </w:tcPr>
          <w:p w14:paraId="7CB3700B" w14:textId="2298796A" w:rsidR="00825A4D" w:rsidRDefault="00825A4D" w:rsidP="00BB5323">
            <w:pPr>
              <w:rPr>
                <w:rFonts w:ascii="Telugu MN" w:hAnsi="Telugu MN" w:cs="Arial"/>
                <w:sz w:val="22"/>
                <w:szCs w:val="22"/>
              </w:rPr>
            </w:pPr>
            <w:r>
              <w:rPr>
                <w:rFonts w:ascii="Telugu MN" w:hAnsi="Telugu MN" w:cs="Arial"/>
                <w:sz w:val="22"/>
                <w:szCs w:val="22"/>
              </w:rPr>
              <w:t>Utah State Treasurer</w:t>
            </w:r>
          </w:p>
        </w:tc>
        <w:tc>
          <w:tcPr>
            <w:tcW w:w="1350" w:type="dxa"/>
          </w:tcPr>
          <w:p w14:paraId="0ADE56BA" w14:textId="52654015" w:rsidR="00825A4D" w:rsidRDefault="00825A4D" w:rsidP="00BB5323">
            <w:pPr>
              <w:rPr>
                <w:rFonts w:ascii="Telugu MN" w:hAnsi="Telugu MN" w:cs="Arial"/>
                <w:sz w:val="22"/>
                <w:szCs w:val="22"/>
              </w:rPr>
            </w:pPr>
            <w:r>
              <w:rPr>
                <w:rFonts w:ascii="Telugu MN" w:hAnsi="Telugu MN" w:cs="Arial"/>
                <w:sz w:val="22"/>
                <w:szCs w:val="22"/>
              </w:rPr>
              <w:t xml:space="preserve">           361.87</w:t>
            </w:r>
          </w:p>
        </w:tc>
      </w:tr>
    </w:tbl>
    <w:p w14:paraId="716E961A" w14:textId="115859FF" w:rsidR="00825A4D" w:rsidRDefault="00825A4D" w:rsidP="00BB5323">
      <w:pPr>
        <w:rPr>
          <w:rFonts w:ascii="Telugu MN" w:hAnsi="Telugu MN" w:cs="Arial"/>
          <w:sz w:val="22"/>
          <w:szCs w:val="22"/>
        </w:rPr>
      </w:pPr>
    </w:p>
    <w:p w14:paraId="0581427D" w14:textId="4AE06763" w:rsidR="00825A4D" w:rsidRDefault="00825A4D" w:rsidP="00BB5323">
      <w:pPr>
        <w:rPr>
          <w:rFonts w:ascii="Telugu MN" w:hAnsi="Telugu MN" w:cs="Arial"/>
          <w:sz w:val="22"/>
          <w:szCs w:val="22"/>
        </w:rPr>
      </w:pPr>
    </w:p>
    <w:p w14:paraId="1DEB20BA" w14:textId="6053384A" w:rsidR="00825A4D" w:rsidRDefault="00825A4D" w:rsidP="00BB5323">
      <w:pPr>
        <w:rPr>
          <w:rFonts w:ascii="Telugu MN" w:hAnsi="Telugu MN" w:cs="Arial"/>
          <w:sz w:val="22"/>
          <w:szCs w:val="22"/>
        </w:rPr>
      </w:pPr>
    </w:p>
    <w:p w14:paraId="73A35BFA" w14:textId="2FC885AC" w:rsidR="00825A4D" w:rsidRDefault="00825A4D"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3ABCF31F" w14:textId="2B806461" w:rsidR="00825A4D" w:rsidRDefault="00825A4D"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roofErr w:type="spellStart"/>
      <w:r>
        <w:rPr>
          <w:rFonts w:ascii="Telugu MN" w:hAnsi="Telugu MN" w:cs="Arial"/>
          <w:sz w:val="22"/>
          <w:szCs w:val="22"/>
        </w:rPr>
        <w:t>Korry</w:t>
      </w:r>
      <w:proofErr w:type="spellEnd"/>
      <w:r>
        <w:rPr>
          <w:rFonts w:ascii="Telugu MN" w:hAnsi="Telugu MN" w:cs="Arial"/>
          <w:sz w:val="22"/>
          <w:szCs w:val="22"/>
        </w:rPr>
        <w:t xml:space="preserve"> L. Soper, Mayor</w:t>
      </w:r>
    </w:p>
    <w:p w14:paraId="77979C2D" w14:textId="5671C69F" w:rsidR="00825A4D" w:rsidRDefault="00825A4D" w:rsidP="00BB5323">
      <w:pPr>
        <w:rPr>
          <w:rFonts w:ascii="Telugu MN" w:hAnsi="Telugu MN" w:cs="Arial"/>
          <w:sz w:val="22"/>
          <w:szCs w:val="22"/>
        </w:rPr>
      </w:pPr>
    </w:p>
    <w:p w14:paraId="65DDB8AC" w14:textId="77777777" w:rsidR="00825A4D" w:rsidRDefault="00825A4D" w:rsidP="00BB5323">
      <w:pPr>
        <w:rPr>
          <w:rFonts w:ascii="Telugu MN" w:hAnsi="Telugu MN" w:cs="Arial"/>
          <w:sz w:val="22"/>
          <w:szCs w:val="22"/>
        </w:rPr>
      </w:pPr>
    </w:p>
    <w:p w14:paraId="154A90E8" w14:textId="68A5D611" w:rsidR="00825A4D" w:rsidRDefault="00825A4D" w:rsidP="00BB5323">
      <w:pPr>
        <w:rPr>
          <w:rFonts w:ascii="Telugu MN" w:hAnsi="Telugu MN" w:cs="Arial"/>
          <w:sz w:val="22"/>
          <w:szCs w:val="22"/>
        </w:rPr>
      </w:pPr>
    </w:p>
    <w:p w14:paraId="3D123673" w14:textId="170F4A89" w:rsidR="00825A4D" w:rsidRDefault="00825A4D"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40AB1980" w14:textId="42A5D3CA" w:rsidR="00825A4D" w:rsidRPr="00825A4D" w:rsidRDefault="00825A4D"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Kent Barton, Recorder/Administrator</w:t>
      </w:r>
      <w:bookmarkStart w:id="4" w:name="_GoBack"/>
      <w:bookmarkEnd w:id="4"/>
    </w:p>
    <w:p w14:paraId="4170891A" w14:textId="77777777" w:rsidR="00825A4D" w:rsidRPr="0028620F" w:rsidRDefault="00825A4D" w:rsidP="00BB5323">
      <w:pPr>
        <w:rPr>
          <w:rFonts w:ascii="Telugu MN" w:hAnsi="Telugu MN" w:cs="Arial"/>
          <w:sz w:val="22"/>
          <w:szCs w:val="22"/>
        </w:rPr>
      </w:pPr>
    </w:p>
    <w:sectPr w:rsidR="00825A4D" w:rsidRPr="0028620F" w:rsidSect="00825A4D">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3B59E3" w14:textId="77777777" w:rsidR="00B847A6" w:rsidRDefault="00B847A6" w:rsidP="00825A4D">
      <w:r>
        <w:separator/>
      </w:r>
    </w:p>
  </w:endnote>
  <w:endnote w:type="continuationSeparator" w:id="0">
    <w:p w14:paraId="64B5134C" w14:textId="77777777" w:rsidR="00B847A6" w:rsidRDefault="00B847A6" w:rsidP="0082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80"/>
    <w:family w:val="roman"/>
    <w:pitch w:val="variable"/>
    <w:sig w:usb0="80100003" w:usb1="08072000" w:usb2="00000010" w:usb3="00000000" w:csb0="00020001" w:csb1="00000000"/>
  </w:font>
  <w:font w:name="Big Caslon">
    <w:panose1 w:val="02000603090000020003"/>
    <w:charset w:val="00"/>
    <w:family w:val="auto"/>
    <w:pitch w:val="variable"/>
    <w:sig w:usb0="80000063" w:usb1="00000000" w:usb2="00000000" w:usb3="00000000" w:csb0="000001FB" w:csb1="00000000"/>
  </w:font>
  <w:font w:name="Cambria">
    <w:panose1 w:val="02040503050406030204"/>
    <w:charset w:val="00"/>
    <w:family w:val="roman"/>
    <w:pitch w:val="variable"/>
    <w:sig w:usb0="E00002FF" w:usb1="400004FF" w:usb2="00000000" w:usb3="00000000" w:csb0="0000019F" w:csb1="00000000"/>
  </w:font>
  <w:font w:name="Times Roman">
    <w:panose1 w:val="00000500000000020000"/>
    <w:charset w:val="00"/>
    <w:family w:val="auto"/>
    <w:pitch w:val="variable"/>
    <w:sig w:usb0="E00002FF" w:usb1="5000205A" w:usb2="00000000" w:usb3="00000000" w:csb0="0000019F"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32061346"/>
      <w:docPartObj>
        <w:docPartGallery w:val="Page Numbers (Bottom of Page)"/>
        <w:docPartUnique/>
      </w:docPartObj>
    </w:sdtPr>
    <w:sdtContent>
      <w:p w14:paraId="589C62EB" w14:textId="43E08BFE" w:rsidR="00825A4D" w:rsidRDefault="00825A4D" w:rsidP="0083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F881E8" w14:textId="77777777" w:rsidR="00825A4D" w:rsidRDefault="00825A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43454888"/>
      <w:docPartObj>
        <w:docPartGallery w:val="Page Numbers (Bottom of Page)"/>
        <w:docPartUnique/>
      </w:docPartObj>
    </w:sdtPr>
    <w:sdtContent>
      <w:p w14:paraId="0957C61C" w14:textId="4869F107" w:rsidR="00825A4D" w:rsidRDefault="00825A4D" w:rsidP="0083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16C0DBC" w14:textId="77777777" w:rsidR="00825A4D" w:rsidRDefault="00825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B68AA" w14:textId="77777777" w:rsidR="00B847A6" w:rsidRDefault="00B847A6" w:rsidP="00825A4D">
      <w:r>
        <w:separator/>
      </w:r>
    </w:p>
  </w:footnote>
  <w:footnote w:type="continuationSeparator" w:id="0">
    <w:p w14:paraId="06009EFB" w14:textId="77777777" w:rsidR="00B847A6" w:rsidRDefault="00B847A6" w:rsidP="00825A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E3D68"/>
    <w:multiLevelType w:val="hybridMultilevel"/>
    <w:tmpl w:val="0FF6C06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4A1433"/>
    <w:multiLevelType w:val="hybridMultilevel"/>
    <w:tmpl w:val="2AA0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726059"/>
    <w:multiLevelType w:val="hybridMultilevel"/>
    <w:tmpl w:val="FC2E0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8D431E"/>
    <w:multiLevelType w:val="hybridMultilevel"/>
    <w:tmpl w:val="0D10A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4"/>
  </w:num>
  <w:num w:numId="4">
    <w:abstractNumId w:val="10"/>
  </w:num>
  <w:num w:numId="5">
    <w:abstractNumId w:val="6"/>
  </w:num>
  <w:num w:numId="6">
    <w:abstractNumId w:val="13"/>
  </w:num>
  <w:num w:numId="7">
    <w:abstractNumId w:val="0"/>
  </w:num>
  <w:num w:numId="8">
    <w:abstractNumId w:val="7"/>
  </w:num>
  <w:num w:numId="9">
    <w:abstractNumId w:val="2"/>
  </w:num>
  <w:num w:numId="10">
    <w:abstractNumId w:val="1"/>
  </w:num>
  <w:num w:numId="11">
    <w:abstractNumId w:val="3"/>
  </w:num>
  <w:num w:numId="12">
    <w:abstractNumId w:val="8"/>
  </w:num>
  <w:num w:numId="13">
    <w:abstractNumId w:val="9"/>
  </w:num>
  <w:num w:numId="1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3825"/>
    <w:rsid w:val="00063F78"/>
    <w:rsid w:val="000678E5"/>
    <w:rsid w:val="000704AC"/>
    <w:rsid w:val="0007475F"/>
    <w:rsid w:val="00075A18"/>
    <w:rsid w:val="000804CE"/>
    <w:rsid w:val="00080D7B"/>
    <w:rsid w:val="00082743"/>
    <w:rsid w:val="0008693B"/>
    <w:rsid w:val="00096B88"/>
    <w:rsid w:val="00096EFC"/>
    <w:rsid w:val="000A7FA1"/>
    <w:rsid w:val="000B100F"/>
    <w:rsid w:val="000B2FA6"/>
    <w:rsid w:val="000B6D4A"/>
    <w:rsid w:val="000C6991"/>
    <w:rsid w:val="000D079F"/>
    <w:rsid w:val="000D54E9"/>
    <w:rsid w:val="000D6C2A"/>
    <w:rsid w:val="000E1FDF"/>
    <w:rsid w:val="000F0B89"/>
    <w:rsid w:val="000F4306"/>
    <w:rsid w:val="000F5BAA"/>
    <w:rsid w:val="000F7812"/>
    <w:rsid w:val="001007D3"/>
    <w:rsid w:val="00107D6A"/>
    <w:rsid w:val="001125C7"/>
    <w:rsid w:val="001166FA"/>
    <w:rsid w:val="00116908"/>
    <w:rsid w:val="001209E5"/>
    <w:rsid w:val="00122EA5"/>
    <w:rsid w:val="001271A3"/>
    <w:rsid w:val="00131AE1"/>
    <w:rsid w:val="001349C8"/>
    <w:rsid w:val="0013504A"/>
    <w:rsid w:val="001371BB"/>
    <w:rsid w:val="00137540"/>
    <w:rsid w:val="00137805"/>
    <w:rsid w:val="0014002B"/>
    <w:rsid w:val="001447E0"/>
    <w:rsid w:val="00147CE9"/>
    <w:rsid w:val="001543BD"/>
    <w:rsid w:val="0015575A"/>
    <w:rsid w:val="00155D3A"/>
    <w:rsid w:val="00160905"/>
    <w:rsid w:val="001626FF"/>
    <w:rsid w:val="00167465"/>
    <w:rsid w:val="00167549"/>
    <w:rsid w:val="00172310"/>
    <w:rsid w:val="00174F7A"/>
    <w:rsid w:val="001817B1"/>
    <w:rsid w:val="0018489C"/>
    <w:rsid w:val="00187D94"/>
    <w:rsid w:val="00193647"/>
    <w:rsid w:val="001962D3"/>
    <w:rsid w:val="001972B3"/>
    <w:rsid w:val="001A0A60"/>
    <w:rsid w:val="001A0F57"/>
    <w:rsid w:val="001A6FF4"/>
    <w:rsid w:val="001A7BB0"/>
    <w:rsid w:val="001B304E"/>
    <w:rsid w:val="001B344C"/>
    <w:rsid w:val="001B7F08"/>
    <w:rsid w:val="001C101E"/>
    <w:rsid w:val="001C1222"/>
    <w:rsid w:val="001C31B4"/>
    <w:rsid w:val="001C3A82"/>
    <w:rsid w:val="001C6D6F"/>
    <w:rsid w:val="001D0199"/>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60F0F"/>
    <w:rsid w:val="00263B59"/>
    <w:rsid w:val="00264781"/>
    <w:rsid w:val="00265D68"/>
    <w:rsid w:val="0027077D"/>
    <w:rsid w:val="00276B23"/>
    <w:rsid w:val="00276EB1"/>
    <w:rsid w:val="0027734C"/>
    <w:rsid w:val="002809C4"/>
    <w:rsid w:val="002811A4"/>
    <w:rsid w:val="0028620F"/>
    <w:rsid w:val="002918CD"/>
    <w:rsid w:val="00292D85"/>
    <w:rsid w:val="00293379"/>
    <w:rsid w:val="0029409B"/>
    <w:rsid w:val="00294661"/>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16D"/>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4852"/>
    <w:rsid w:val="00385358"/>
    <w:rsid w:val="0038653F"/>
    <w:rsid w:val="00390019"/>
    <w:rsid w:val="003904D0"/>
    <w:rsid w:val="00391F78"/>
    <w:rsid w:val="0039295E"/>
    <w:rsid w:val="003931DB"/>
    <w:rsid w:val="003944D6"/>
    <w:rsid w:val="003971C1"/>
    <w:rsid w:val="003A1EF7"/>
    <w:rsid w:val="003A6A17"/>
    <w:rsid w:val="003B07A2"/>
    <w:rsid w:val="003B6DC1"/>
    <w:rsid w:val="003B7FC5"/>
    <w:rsid w:val="003C6D25"/>
    <w:rsid w:val="003D3B74"/>
    <w:rsid w:val="003D4C1A"/>
    <w:rsid w:val="003E337C"/>
    <w:rsid w:val="003F4E99"/>
    <w:rsid w:val="004100A2"/>
    <w:rsid w:val="00417272"/>
    <w:rsid w:val="00417790"/>
    <w:rsid w:val="00417C27"/>
    <w:rsid w:val="004227FE"/>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65B8"/>
    <w:rsid w:val="004A72C9"/>
    <w:rsid w:val="004B3026"/>
    <w:rsid w:val="004B5833"/>
    <w:rsid w:val="004C57EF"/>
    <w:rsid w:val="004C6CFA"/>
    <w:rsid w:val="004D27F7"/>
    <w:rsid w:val="004E0F28"/>
    <w:rsid w:val="004F0851"/>
    <w:rsid w:val="004F3A1F"/>
    <w:rsid w:val="004F4572"/>
    <w:rsid w:val="004F5B30"/>
    <w:rsid w:val="004F7114"/>
    <w:rsid w:val="0050131D"/>
    <w:rsid w:val="00501ED9"/>
    <w:rsid w:val="005052C5"/>
    <w:rsid w:val="0051126A"/>
    <w:rsid w:val="0051292C"/>
    <w:rsid w:val="00517AFF"/>
    <w:rsid w:val="0052029B"/>
    <w:rsid w:val="00520E73"/>
    <w:rsid w:val="005234A3"/>
    <w:rsid w:val="00524BE2"/>
    <w:rsid w:val="00530550"/>
    <w:rsid w:val="00531002"/>
    <w:rsid w:val="00531EA3"/>
    <w:rsid w:val="0053764F"/>
    <w:rsid w:val="00545E75"/>
    <w:rsid w:val="00551548"/>
    <w:rsid w:val="00553AD5"/>
    <w:rsid w:val="00554A9F"/>
    <w:rsid w:val="00555044"/>
    <w:rsid w:val="005551A6"/>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CE9"/>
    <w:rsid w:val="005F1E2A"/>
    <w:rsid w:val="00603814"/>
    <w:rsid w:val="00607A9A"/>
    <w:rsid w:val="00611776"/>
    <w:rsid w:val="006128D7"/>
    <w:rsid w:val="00614146"/>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54FC"/>
    <w:rsid w:val="006666AD"/>
    <w:rsid w:val="00670535"/>
    <w:rsid w:val="006762BA"/>
    <w:rsid w:val="00677323"/>
    <w:rsid w:val="006836E8"/>
    <w:rsid w:val="00687E4F"/>
    <w:rsid w:val="00690421"/>
    <w:rsid w:val="006918F7"/>
    <w:rsid w:val="00692553"/>
    <w:rsid w:val="00695558"/>
    <w:rsid w:val="00697BA5"/>
    <w:rsid w:val="006A0388"/>
    <w:rsid w:val="006A08E9"/>
    <w:rsid w:val="006A7A7E"/>
    <w:rsid w:val="006B1436"/>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E5A"/>
    <w:rsid w:val="00722D35"/>
    <w:rsid w:val="00725433"/>
    <w:rsid w:val="007314AC"/>
    <w:rsid w:val="00731C4A"/>
    <w:rsid w:val="00731FCC"/>
    <w:rsid w:val="00733DBA"/>
    <w:rsid w:val="00741BC3"/>
    <w:rsid w:val="007438A4"/>
    <w:rsid w:val="00743968"/>
    <w:rsid w:val="00744B59"/>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4D4D"/>
    <w:rsid w:val="0078749E"/>
    <w:rsid w:val="00787516"/>
    <w:rsid w:val="00794717"/>
    <w:rsid w:val="007963D2"/>
    <w:rsid w:val="007A1D01"/>
    <w:rsid w:val="007A3961"/>
    <w:rsid w:val="007B2E86"/>
    <w:rsid w:val="007C174F"/>
    <w:rsid w:val="007C279E"/>
    <w:rsid w:val="007C4B36"/>
    <w:rsid w:val="007C4BD1"/>
    <w:rsid w:val="007E3298"/>
    <w:rsid w:val="007F1FE4"/>
    <w:rsid w:val="007F2494"/>
    <w:rsid w:val="007F44AE"/>
    <w:rsid w:val="00806C99"/>
    <w:rsid w:val="00807CB9"/>
    <w:rsid w:val="00822AB1"/>
    <w:rsid w:val="00825A4D"/>
    <w:rsid w:val="00826480"/>
    <w:rsid w:val="00826CCB"/>
    <w:rsid w:val="008279F1"/>
    <w:rsid w:val="00834703"/>
    <w:rsid w:val="00845CB4"/>
    <w:rsid w:val="0085168B"/>
    <w:rsid w:val="00854BCB"/>
    <w:rsid w:val="00861BFA"/>
    <w:rsid w:val="00865068"/>
    <w:rsid w:val="0086507F"/>
    <w:rsid w:val="00874C08"/>
    <w:rsid w:val="00876D7F"/>
    <w:rsid w:val="00883C16"/>
    <w:rsid w:val="00883C67"/>
    <w:rsid w:val="00886A26"/>
    <w:rsid w:val="00887A49"/>
    <w:rsid w:val="00891C44"/>
    <w:rsid w:val="00894A71"/>
    <w:rsid w:val="00894CFA"/>
    <w:rsid w:val="00895FF8"/>
    <w:rsid w:val="00896B02"/>
    <w:rsid w:val="008A0B42"/>
    <w:rsid w:val="008A304D"/>
    <w:rsid w:val="008A428D"/>
    <w:rsid w:val="008C3356"/>
    <w:rsid w:val="008D0F7C"/>
    <w:rsid w:val="008D2E5F"/>
    <w:rsid w:val="008D70B0"/>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E77C2"/>
    <w:rsid w:val="009F0967"/>
    <w:rsid w:val="009F1580"/>
    <w:rsid w:val="009F6A88"/>
    <w:rsid w:val="009F7C1E"/>
    <w:rsid w:val="00A00A58"/>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1D3D"/>
    <w:rsid w:val="00B773D3"/>
    <w:rsid w:val="00B80F24"/>
    <w:rsid w:val="00B84015"/>
    <w:rsid w:val="00B847A6"/>
    <w:rsid w:val="00B84EA8"/>
    <w:rsid w:val="00B97351"/>
    <w:rsid w:val="00BA1C8D"/>
    <w:rsid w:val="00BB041B"/>
    <w:rsid w:val="00BB5323"/>
    <w:rsid w:val="00BC73B9"/>
    <w:rsid w:val="00BC7E0A"/>
    <w:rsid w:val="00BD409C"/>
    <w:rsid w:val="00BD738D"/>
    <w:rsid w:val="00BE1E5F"/>
    <w:rsid w:val="00BE222C"/>
    <w:rsid w:val="00BF1B99"/>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3F00"/>
    <w:rsid w:val="00C54C6E"/>
    <w:rsid w:val="00C5565B"/>
    <w:rsid w:val="00C55A9E"/>
    <w:rsid w:val="00C62286"/>
    <w:rsid w:val="00C647D0"/>
    <w:rsid w:val="00C66571"/>
    <w:rsid w:val="00C74708"/>
    <w:rsid w:val="00C762B4"/>
    <w:rsid w:val="00C82E4B"/>
    <w:rsid w:val="00C916DC"/>
    <w:rsid w:val="00C94011"/>
    <w:rsid w:val="00C95388"/>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51E4"/>
    <w:rsid w:val="00D56310"/>
    <w:rsid w:val="00D621F4"/>
    <w:rsid w:val="00D71D30"/>
    <w:rsid w:val="00D728E0"/>
    <w:rsid w:val="00D73A73"/>
    <w:rsid w:val="00D73DBC"/>
    <w:rsid w:val="00D76A64"/>
    <w:rsid w:val="00D82090"/>
    <w:rsid w:val="00D821BF"/>
    <w:rsid w:val="00D8282A"/>
    <w:rsid w:val="00D84FB5"/>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3D6E"/>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1DBA"/>
    <w:rsid w:val="00E7412F"/>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E601B"/>
    <w:rsid w:val="00EF0F1A"/>
    <w:rsid w:val="00EF0F20"/>
    <w:rsid w:val="00EF1AB7"/>
    <w:rsid w:val="00EF1FB5"/>
    <w:rsid w:val="00EF36E1"/>
    <w:rsid w:val="00EF6621"/>
    <w:rsid w:val="00F00C70"/>
    <w:rsid w:val="00F03115"/>
    <w:rsid w:val="00F05AC1"/>
    <w:rsid w:val="00F07B24"/>
    <w:rsid w:val="00F07D76"/>
    <w:rsid w:val="00F1500F"/>
    <w:rsid w:val="00F152DF"/>
    <w:rsid w:val="00F26342"/>
    <w:rsid w:val="00F32977"/>
    <w:rsid w:val="00F44C28"/>
    <w:rsid w:val="00F53A49"/>
    <w:rsid w:val="00F543B6"/>
    <w:rsid w:val="00F63855"/>
    <w:rsid w:val="00F75C7C"/>
    <w:rsid w:val="00F833E8"/>
    <w:rsid w:val="00F8427F"/>
    <w:rsid w:val="00F9252B"/>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9A38330D-B22E-894F-95F3-D71D1B781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825A4D"/>
    <w:pPr>
      <w:tabs>
        <w:tab w:val="center" w:pos="4680"/>
        <w:tab w:val="right" w:pos="9360"/>
      </w:tabs>
    </w:pPr>
  </w:style>
  <w:style w:type="character" w:customStyle="1" w:styleId="FooterChar">
    <w:name w:val="Footer Char"/>
    <w:basedOn w:val="DefaultParagraphFont"/>
    <w:link w:val="Footer"/>
    <w:rsid w:val="00825A4D"/>
    <w:rPr>
      <w:rFonts w:ascii="Tahoma" w:hAnsi="Tahoma"/>
      <w:spacing w:val="4"/>
      <w:sz w:val="16"/>
      <w:szCs w:val="18"/>
    </w:rPr>
  </w:style>
  <w:style w:type="character" w:styleId="PageNumber">
    <w:name w:val="page number"/>
    <w:basedOn w:val="DefaultParagraphFont"/>
    <w:semiHidden/>
    <w:unhideWhenUsed/>
    <w:rsid w:val="00825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BED24-C72B-3940-AEB8-A1B49EEDF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1</TotalTime>
  <Pages>8</Pages>
  <Words>1920</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2</cp:revision>
  <cp:lastPrinted>2019-11-21T17:38:00Z</cp:lastPrinted>
  <dcterms:created xsi:type="dcterms:W3CDTF">2019-11-21T17:38:00Z</dcterms:created>
  <dcterms:modified xsi:type="dcterms:W3CDTF">2019-11-21T17:38:00Z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