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CellMar>
          <w:top w:w="14" w:type="dxa"/>
          <w:left w:w="86" w:type="dxa"/>
          <w:bottom w:w="14" w:type="dxa"/>
          <w:right w:w="86" w:type="dxa"/>
        </w:tblCellMar>
        <w:tblLook w:val="0000" w:firstRow="0" w:lastRow="0" w:firstColumn="0" w:lastColumn="0" w:noHBand="0" w:noVBand="0"/>
      </w:tblPr>
      <w:tblGrid>
        <w:gridCol w:w="2677"/>
        <w:gridCol w:w="151"/>
        <w:gridCol w:w="3373"/>
        <w:gridCol w:w="3226"/>
      </w:tblGrid>
      <w:tr w:rsidR="00E43BAB" w:rsidRPr="009B786F" w14:paraId="16231F93" w14:textId="77777777" w:rsidTr="004F0851">
        <w:trPr>
          <w:trHeight w:val="796"/>
          <w:jc w:val="center"/>
        </w:trPr>
        <w:tc>
          <w:tcPr>
            <w:tcW w:w="9427" w:type="dxa"/>
            <w:gridSpan w:val="4"/>
            <w:shd w:val="clear" w:color="auto" w:fill="auto"/>
            <w:tcMar>
              <w:left w:w="0" w:type="dxa"/>
            </w:tcMar>
            <w:vAlign w:val="center"/>
          </w:tcPr>
          <w:p w14:paraId="4AA0CE9C" w14:textId="77777777" w:rsidR="00E43BAB" w:rsidRPr="00080D7B" w:rsidRDefault="00375366" w:rsidP="005F1E2A">
            <w:pPr>
              <w:pStyle w:val="Heading1"/>
              <w:spacing w:before="100" w:beforeAutospacing="1" w:after="100" w:afterAutospacing="1"/>
              <w:rPr>
                <w:rFonts w:ascii="Gurmukhi MN" w:hAnsi="Gurmukhi MN" w:cs="Big Caslon"/>
                <w:sz w:val="68"/>
                <w:szCs w:val="68"/>
              </w:rPr>
            </w:pPr>
            <w:r w:rsidRPr="00080D7B">
              <w:rPr>
                <w:rFonts w:ascii="Gurmukhi MN" w:hAnsi="Gurmukhi MN" w:cs="Big Caslon"/>
                <w:sz w:val="68"/>
                <w:szCs w:val="68"/>
              </w:rPr>
              <w:t>Manti City Council Meeting</w:t>
            </w:r>
          </w:p>
        </w:tc>
      </w:tr>
      <w:tr w:rsidR="00E43BAB" w:rsidRPr="009B786F" w14:paraId="7046FA7A" w14:textId="77777777" w:rsidTr="004F0851">
        <w:trPr>
          <w:trHeight w:val="274"/>
          <w:jc w:val="center"/>
        </w:trPr>
        <w:tc>
          <w:tcPr>
            <w:tcW w:w="2677" w:type="dxa"/>
            <w:shd w:val="clear" w:color="auto" w:fill="auto"/>
            <w:tcMar>
              <w:left w:w="0" w:type="dxa"/>
            </w:tcMar>
            <w:vAlign w:val="center"/>
          </w:tcPr>
          <w:p w14:paraId="0A99E828" w14:textId="49D1359D" w:rsidR="00F07D76" w:rsidRPr="005F1E2A" w:rsidRDefault="00E43BAB" w:rsidP="005F1E2A">
            <w:pPr>
              <w:pStyle w:val="Heading3"/>
              <w:contextualSpacing/>
              <w:rPr>
                <w:rFonts w:ascii="Gurmukhi MN" w:hAnsi="Gurmukhi MN" w:cs="Big Caslon"/>
                <w:sz w:val="52"/>
                <w:szCs w:val="52"/>
              </w:rPr>
            </w:pPr>
            <w:r w:rsidRPr="005F1E2A">
              <w:rPr>
                <w:rFonts w:ascii="Gurmukhi MN" w:hAnsi="Gurmukhi MN" w:cs="Big Caslon"/>
                <w:sz w:val="52"/>
                <w:szCs w:val="52"/>
              </w:rPr>
              <w:t>Minutes</w:t>
            </w:r>
          </w:p>
          <w:p w14:paraId="63EA9697" w14:textId="54B29258" w:rsidR="00F07D76" w:rsidRPr="009B786F" w:rsidRDefault="00F833E8" w:rsidP="005F1E2A">
            <w:pPr>
              <w:pStyle w:val="Heading4"/>
              <w:framePr w:hSpace="0" w:wrap="auto" w:vAnchor="margin" w:hAnchor="text" w:xAlign="left" w:yAlign="inline"/>
              <w:contextualSpacing/>
              <w:suppressOverlap w:val="0"/>
              <w:rPr>
                <w:rFonts w:ascii="Gurmukhi MN" w:hAnsi="Gurmukhi MN" w:cs="Big Caslon"/>
                <w:sz w:val="24"/>
                <w:szCs w:val="24"/>
              </w:rPr>
            </w:pPr>
            <w:r>
              <w:rPr>
                <w:rFonts w:ascii="Gurmukhi MN" w:hAnsi="Gurmukhi MN" w:cs="Big Caslon"/>
                <w:sz w:val="24"/>
                <w:szCs w:val="24"/>
              </w:rPr>
              <w:t>octo</w:t>
            </w:r>
            <w:r w:rsidR="003A6A17">
              <w:rPr>
                <w:rFonts w:ascii="Gurmukhi MN" w:hAnsi="Gurmukhi MN" w:cs="Big Caslon"/>
                <w:sz w:val="24"/>
                <w:szCs w:val="24"/>
              </w:rPr>
              <w:t>ber</w:t>
            </w:r>
            <w:r w:rsidR="00BB041B">
              <w:rPr>
                <w:rFonts w:ascii="Gurmukhi MN" w:hAnsi="Gurmukhi MN" w:cs="Big Caslon"/>
                <w:sz w:val="24"/>
                <w:szCs w:val="24"/>
              </w:rPr>
              <w:t xml:space="preserve"> </w:t>
            </w:r>
            <w:r w:rsidR="00EE601B">
              <w:rPr>
                <w:rFonts w:ascii="Gurmukhi MN" w:hAnsi="Gurmukhi MN" w:cs="Big Caslon"/>
                <w:sz w:val="24"/>
                <w:szCs w:val="24"/>
              </w:rPr>
              <w:t>16</w:t>
            </w:r>
            <w:r w:rsidR="000678E5">
              <w:rPr>
                <w:rFonts w:ascii="Gurmukhi MN" w:hAnsi="Gurmukhi MN" w:cs="Big Caslon"/>
                <w:sz w:val="24"/>
                <w:szCs w:val="24"/>
              </w:rPr>
              <w:t>, 2019</w:t>
            </w:r>
          </w:p>
          <w:p w14:paraId="5C7F0944" w14:textId="1BD0CFDA" w:rsidR="00F07D76" w:rsidRPr="009B786F" w:rsidRDefault="003A6A17" w:rsidP="00AE27A8">
            <w:pPr>
              <w:contextualSpacing/>
              <w:rPr>
                <w:rFonts w:ascii="Gurmukhi MN" w:hAnsi="Gurmukhi MN" w:cs="Big Caslon"/>
              </w:rPr>
            </w:pPr>
            <w:r>
              <w:rPr>
                <w:rFonts w:ascii="Gurmukhi MN" w:hAnsi="Gurmukhi MN" w:cs="Big Caslon"/>
                <w:sz w:val="24"/>
                <w:szCs w:val="24"/>
              </w:rPr>
              <w:t>6</w:t>
            </w:r>
            <w:r w:rsidR="00F07D76" w:rsidRPr="009B786F">
              <w:rPr>
                <w:rFonts w:ascii="Gurmukhi MN" w:hAnsi="Gurmukhi MN" w:cs="Big Caslon"/>
                <w:sz w:val="24"/>
                <w:szCs w:val="24"/>
              </w:rPr>
              <w:t>:</w:t>
            </w:r>
            <w:r w:rsidR="00F833E8">
              <w:rPr>
                <w:rFonts w:ascii="Gurmukhi MN" w:hAnsi="Gurmukhi MN" w:cs="Big Caslon"/>
                <w:sz w:val="24"/>
                <w:szCs w:val="24"/>
              </w:rPr>
              <w:t>3</w:t>
            </w:r>
            <w:r w:rsidR="00F07D76" w:rsidRPr="009B786F">
              <w:rPr>
                <w:rFonts w:ascii="Gurmukhi MN" w:hAnsi="Gurmukhi MN" w:cs="Big Caslon"/>
                <w:sz w:val="24"/>
                <w:szCs w:val="24"/>
              </w:rPr>
              <w:t>0 PM</w:t>
            </w:r>
          </w:p>
        </w:tc>
        <w:tc>
          <w:tcPr>
            <w:tcW w:w="151" w:type="dxa"/>
            <w:shd w:val="clear" w:color="auto" w:fill="auto"/>
            <w:tcMar>
              <w:left w:w="0" w:type="dxa"/>
            </w:tcMar>
            <w:vAlign w:val="center"/>
          </w:tcPr>
          <w:p w14:paraId="10935EC1" w14:textId="42983308" w:rsidR="00C82E4B" w:rsidRPr="009B786F" w:rsidRDefault="00C82E4B" w:rsidP="005F1E2A">
            <w:pPr>
              <w:contextualSpacing/>
              <w:rPr>
                <w:rFonts w:ascii="Gurmukhi MN" w:hAnsi="Gurmukhi MN" w:cs="Big Caslon"/>
              </w:rPr>
            </w:pPr>
          </w:p>
        </w:tc>
        <w:tc>
          <w:tcPr>
            <w:tcW w:w="3373" w:type="dxa"/>
            <w:shd w:val="clear" w:color="auto" w:fill="auto"/>
            <w:tcMar>
              <w:left w:w="0" w:type="dxa"/>
            </w:tcMar>
            <w:vAlign w:val="center"/>
          </w:tcPr>
          <w:p w14:paraId="00A6DEEB" w14:textId="2F77B58A" w:rsidR="00E43BAB" w:rsidRPr="009B786F" w:rsidRDefault="00E43BAB" w:rsidP="005F1E2A">
            <w:pPr>
              <w:pStyle w:val="Heading4"/>
              <w:framePr w:hSpace="0" w:wrap="auto" w:vAnchor="margin" w:hAnchor="text" w:xAlign="left" w:yAlign="inline"/>
              <w:contextualSpacing/>
              <w:suppressOverlap w:val="0"/>
              <w:rPr>
                <w:rFonts w:ascii="Gurmukhi MN" w:hAnsi="Gurmukhi MN" w:cs="Big Caslon"/>
              </w:rPr>
            </w:pPr>
          </w:p>
        </w:tc>
        <w:tc>
          <w:tcPr>
            <w:tcW w:w="3226" w:type="dxa"/>
            <w:shd w:val="clear" w:color="auto" w:fill="auto"/>
            <w:tcMar>
              <w:left w:w="0" w:type="dxa"/>
            </w:tcMar>
            <w:vAlign w:val="center"/>
          </w:tcPr>
          <w:p w14:paraId="4D6BF3DD" w14:textId="77777777" w:rsidR="00F07D76" w:rsidRPr="009B786F" w:rsidRDefault="00F07D76" w:rsidP="00375366">
            <w:pPr>
              <w:pStyle w:val="Heading5"/>
              <w:rPr>
                <w:rFonts w:ascii="Gurmukhi MN" w:hAnsi="Gurmukhi MN" w:cs="Big Caslon"/>
                <w:sz w:val="20"/>
                <w:szCs w:val="20"/>
              </w:rPr>
            </w:pPr>
          </w:p>
          <w:p w14:paraId="41773B01" w14:textId="77777777" w:rsidR="00F07D76" w:rsidRPr="009B786F" w:rsidRDefault="00F07D76" w:rsidP="00375366">
            <w:pPr>
              <w:pStyle w:val="Heading5"/>
              <w:rPr>
                <w:rFonts w:ascii="Gurmukhi MN" w:hAnsi="Gurmukhi MN" w:cs="Big Caslon"/>
                <w:sz w:val="20"/>
                <w:szCs w:val="20"/>
              </w:rPr>
            </w:pPr>
          </w:p>
          <w:p w14:paraId="161F676A" w14:textId="77777777" w:rsidR="00F07D76" w:rsidRPr="009B786F" w:rsidRDefault="00F07D76" w:rsidP="00375366">
            <w:pPr>
              <w:pStyle w:val="Heading5"/>
              <w:rPr>
                <w:rFonts w:ascii="Gurmukhi MN" w:hAnsi="Gurmukhi MN" w:cs="Big Caslon"/>
                <w:sz w:val="20"/>
                <w:szCs w:val="20"/>
              </w:rPr>
            </w:pPr>
          </w:p>
          <w:p w14:paraId="0DD74F58" w14:textId="77777777" w:rsidR="00250BAE" w:rsidRPr="009B786F" w:rsidRDefault="00250BAE" w:rsidP="00375366">
            <w:pPr>
              <w:pStyle w:val="Heading5"/>
              <w:rPr>
                <w:rFonts w:ascii="Gurmukhi MN" w:hAnsi="Gurmukhi MN" w:cs="Big Caslon"/>
                <w:sz w:val="24"/>
                <w:szCs w:val="24"/>
              </w:rPr>
            </w:pPr>
            <w:r w:rsidRPr="009B786F">
              <w:rPr>
                <w:rFonts w:ascii="Gurmukhi MN" w:hAnsi="Gurmukhi MN" w:cs="Big Caslon"/>
                <w:sz w:val="24"/>
                <w:szCs w:val="24"/>
              </w:rPr>
              <w:t xml:space="preserve">Manti City Building </w:t>
            </w:r>
          </w:p>
          <w:p w14:paraId="1CC297D1" w14:textId="33BB032A" w:rsidR="00375366" w:rsidRPr="009B786F" w:rsidRDefault="00375366" w:rsidP="00375366">
            <w:pPr>
              <w:pStyle w:val="Heading5"/>
              <w:rPr>
                <w:rFonts w:ascii="Gurmukhi MN" w:hAnsi="Gurmukhi MN" w:cs="Big Caslon"/>
              </w:rPr>
            </w:pPr>
            <w:r w:rsidRPr="009B786F">
              <w:rPr>
                <w:rFonts w:ascii="Gurmukhi MN" w:hAnsi="Gurmukhi MN" w:cs="Big Caslon"/>
                <w:sz w:val="24"/>
                <w:szCs w:val="24"/>
              </w:rPr>
              <w:t>50 S</w:t>
            </w:r>
            <w:r w:rsidR="00250BAE" w:rsidRPr="009B786F">
              <w:rPr>
                <w:rFonts w:ascii="Gurmukhi MN" w:hAnsi="Gurmukhi MN" w:cs="Big Caslon"/>
                <w:sz w:val="24"/>
                <w:szCs w:val="24"/>
              </w:rPr>
              <w:t>outh Main Street</w:t>
            </w:r>
          </w:p>
        </w:tc>
      </w:tr>
      <w:tr w:rsidR="00E43BAB" w:rsidRPr="009B786F" w14:paraId="2A70F6E2" w14:textId="77777777" w:rsidTr="004F0851">
        <w:trPr>
          <w:trHeight w:val="229"/>
          <w:jc w:val="center"/>
        </w:trPr>
        <w:tc>
          <w:tcPr>
            <w:tcW w:w="9427" w:type="dxa"/>
            <w:gridSpan w:val="4"/>
            <w:shd w:val="clear" w:color="auto" w:fill="auto"/>
            <w:tcMar>
              <w:left w:w="0" w:type="dxa"/>
            </w:tcMar>
            <w:vAlign w:val="center"/>
          </w:tcPr>
          <w:p w14:paraId="1CCB133A" w14:textId="77777777" w:rsidR="00B80F24" w:rsidRDefault="00B80F24" w:rsidP="005052C5">
            <w:pPr>
              <w:rPr>
                <w:rFonts w:ascii="Gurmukhi MN" w:hAnsi="Gurmukhi MN" w:cs="Big Caslon"/>
              </w:rPr>
            </w:pPr>
          </w:p>
          <w:p w14:paraId="6E03FF95" w14:textId="77777777" w:rsidR="00BC7E0A" w:rsidRPr="009B786F" w:rsidRDefault="00BC7E0A" w:rsidP="005052C5">
            <w:pPr>
              <w:rPr>
                <w:rFonts w:ascii="Gurmukhi MN" w:hAnsi="Gurmukhi MN" w:cs="Big Caslon"/>
              </w:rPr>
            </w:pPr>
          </w:p>
        </w:tc>
      </w:tr>
      <w:tr w:rsidR="0085168B" w:rsidRPr="009B786F" w14:paraId="1D2800F0" w14:textId="77777777" w:rsidTr="004F0851">
        <w:trPr>
          <w:trHeight w:val="360"/>
          <w:jc w:val="center"/>
        </w:trPr>
        <w:tc>
          <w:tcPr>
            <w:tcW w:w="2677"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BC0A67"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Meeting called by</w:t>
            </w:r>
          </w:p>
        </w:tc>
        <w:tc>
          <w:tcPr>
            <w:tcW w:w="6750" w:type="dxa"/>
            <w:gridSpan w:val="3"/>
            <w:tcBorders>
              <w:top w:val="single" w:sz="12" w:space="0" w:color="999999"/>
              <w:left w:val="single" w:sz="4" w:space="0" w:color="C0C0C0"/>
              <w:bottom w:val="single" w:sz="4" w:space="0" w:color="C0C0C0"/>
              <w:right w:val="single" w:sz="4" w:space="0" w:color="C0C0C0"/>
            </w:tcBorders>
            <w:shd w:val="clear" w:color="auto" w:fill="auto"/>
            <w:vAlign w:val="center"/>
          </w:tcPr>
          <w:p w14:paraId="2AE7E424" w14:textId="2875355B"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 Korry L. Soper</w:t>
            </w:r>
          </w:p>
        </w:tc>
      </w:tr>
      <w:tr w:rsidR="0085168B" w:rsidRPr="009B786F" w14:paraId="3AE30187"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22B8B215" w14:textId="77777777" w:rsidR="0085168B" w:rsidRPr="009B786F" w:rsidRDefault="00E60E43"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Type of meeting</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294A0A1" w14:textId="34C2A12F" w:rsidR="0085168B" w:rsidRPr="009B786F" w:rsidRDefault="00AE27A8" w:rsidP="00524BE2">
            <w:pPr>
              <w:rPr>
                <w:rFonts w:ascii="Gurmukhi MN" w:hAnsi="Gurmukhi MN" w:cs="Big Caslon"/>
                <w:sz w:val="22"/>
                <w:szCs w:val="22"/>
              </w:rPr>
            </w:pPr>
            <w:r>
              <w:rPr>
                <w:rFonts w:ascii="Gurmukhi MN" w:hAnsi="Gurmukhi MN" w:cs="Big Caslon"/>
                <w:sz w:val="22"/>
                <w:szCs w:val="22"/>
              </w:rPr>
              <w:t>Regular Council Meeting</w:t>
            </w:r>
            <w:r w:rsidR="00D8282A">
              <w:rPr>
                <w:rFonts w:ascii="Gurmukhi MN" w:hAnsi="Gurmukhi MN" w:cs="Big Caslon"/>
                <w:sz w:val="22"/>
                <w:szCs w:val="22"/>
              </w:rPr>
              <w:t xml:space="preserve"> </w:t>
            </w:r>
          </w:p>
        </w:tc>
      </w:tr>
      <w:tr w:rsidR="0085168B" w:rsidRPr="009B786F" w14:paraId="48BEAC20"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31BE64FF" w14:textId="4331BDD7" w:rsidR="0085168B" w:rsidRPr="009B786F" w:rsidRDefault="00250BAE"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ATtendees</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8116E92" w14:textId="72A25691" w:rsidR="0085168B" w:rsidRPr="009B786F" w:rsidRDefault="00250BAE" w:rsidP="005052C5">
            <w:pPr>
              <w:rPr>
                <w:rFonts w:ascii="Gurmukhi MN" w:hAnsi="Gurmukhi MN" w:cs="Big Caslon"/>
                <w:sz w:val="22"/>
                <w:szCs w:val="22"/>
              </w:rPr>
            </w:pPr>
            <w:r w:rsidRPr="009B786F">
              <w:rPr>
                <w:rFonts w:ascii="Gurmukhi MN" w:hAnsi="Gurmukhi MN" w:cs="Big Caslon"/>
                <w:sz w:val="22"/>
                <w:szCs w:val="22"/>
              </w:rPr>
              <w:t>Mayor</w:t>
            </w:r>
            <w:r w:rsidR="00687E4F">
              <w:rPr>
                <w:rFonts w:ascii="Gurmukhi MN" w:hAnsi="Gurmukhi MN" w:cs="Big Caslon"/>
                <w:sz w:val="22"/>
                <w:szCs w:val="22"/>
              </w:rPr>
              <w:t xml:space="preserve">:  </w:t>
            </w:r>
            <w:r w:rsidR="00FB477F">
              <w:rPr>
                <w:rFonts w:ascii="Gurmukhi MN" w:hAnsi="Gurmukhi MN" w:cs="Big Caslon"/>
                <w:sz w:val="22"/>
                <w:szCs w:val="22"/>
              </w:rPr>
              <w:t>Korry Soper</w:t>
            </w:r>
          </w:p>
          <w:p w14:paraId="03170762" w14:textId="680AE470" w:rsidR="00250BAE" w:rsidRPr="009B786F" w:rsidRDefault="00960947" w:rsidP="005052C5">
            <w:pPr>
              <w:rPr>
                <w:rFonts w:ascii="Gurmukhi MN" w:hAnsi="Gurmukhi MN" w:cs="Big Caslon"/>
                <w:sz w:val="22"/>
                <w:szCs w:val="22"/>
              </w:rPr>
            </w:pPr>
            <w:r>
              <w:rPr>
                <w:rFonts w:ascii="Gurmukhi MN" w:hAnsi="Gurmukhi MN" w:cs="Big Caslon"/>
                <w:sz w:val="22"/>
                <w:szCs w:val="22"/>
              </w:rPr>
              <w:t>Councilmembers:</w:t>
            </w:r>
            <w:r w:rsidR="00E51618">
              <w:rPr>
                <w:rFonts w:ascii="Gurmukhi MN" w:hAnsi="Gurmukhi MN" w:cs="Big Caslon"/>
                <w:sz w:val="22"/>
                <w:szCs w:val="22"/>
              </w:rPr>
              <w:t xml:space="preserve"> </w:t>
            </w:r>
            <w:r w:rsidR="00172310">
              <w:rPr>
                <w:rFonts w:ascii="Gurmukhi MN" w:hAnsi="Gurmukhi MN" w:cs="Big Caslon"/>
                <w:sz w:val="22"/>
                <w:szCs w:val="22"/>
              </w:rPr>
              <w:t>Gary Chidester,</w:t>
            </w:r>
            <w:r w:rsidR="000678E5">
              <w:rPr>
                <w:rFonts w:ascii="Gurmukhi MN" w:hAnsi="Gurmukhi MN" w:cs="Big Caslon"/>
                <w:sz w:val="22"/>
                <w:szCs w:val="22"/>
              </w:rPr>
              <w:t xml:space="preserve"> </w:t>
            </w:r>
            <w:r w:rsidR="00F833E8">
              <w:rPr>
                <w:rFonts w:ascii="Gurmukhi MN" w:hAnsi="Gurmukhi MN" w:cs="Big Caslon"/>
                <w:sz w:val="22"/>
                <w:szCs w:val="22"/>
              </w:rPr>
              <w:t xml:space="preserve">Darren Dyreng, </w:t>
            </w:r>
            <w:r w:rsidR="007A1D01">
              <w:rPr>
                <w:rFonts w:ascii="Gurmukhi MN" w:hAnsi="Gurmukhi MN" w:cs="Big Caslon"/>
                <w:sz w:val="22"/>
                <w:szCs w:val="22"/>
              </w:rPr>
              <w:t>Jason Maylett</w:t>
            </w:r>
            <w:r w:rsidR="00FB477F">
              <w:rPr>
                <w:rFonts w:ascii="Gurmukhi MN" w:hAnsi="Gurmukhi MN" w:cs="Big Caslon"/>
                <w:sz w:val="22"/>
                <w:szCs w:val="22"/>
              </w:rPr>
              <w:t>, Jason Vernon</w:t>
            </w:r>
            <w:r w:rsidR="007A1D01">
              <w:rPr>
                <w:rFonts w:ascii="Gurmukhi MN" w:hAnsi="Gurmukhi MN" w:cs="Big Caslon"/>
                <w:sz w:val="22"/>
                <w:szCs w:val="22"/>
              </w:rPr>
              <w:t xml:space="preserve"> and</w:t>
            </w:r>
            <w:r w:rsidR="00BB041B">
              <w:rPr>
                <w:rFonts w:ascii="Gurmukhi MN" w:hAnsi="Gurmukhi MN" w:cs="Big Caslon"/>
                <w:sz w:val="22"/>
                <w:szCs w:val="22"/>
              </w:rPr>
              <w:t xml:space="preserve"> </w:t>
            </w:r>
            <w:r w:rsidR="00172310" w:rsidRPr="009B786F">
              <w:rPr>
                <w:rFonts w:ascii="Gurmukhi MN" w:hAnsi="Gurmukhi MN" w:cs="Big Caslon"/>
                <w:sz w:val="22"/>
                <w:szCs w:val="22"/>
              </w:rPr>
              <w:t>Mary L. Wintch</w:t>
            </w:r>
          </w:p>
          <w:p w14:paraId="70355304" w14:textId="75135164" w:rsidR="00D73A73" w:rsidRPr="009B786F" w:rsidRDefault="00250BAE" w:rsidP="005052C5">
            <w:pPr>
              <w:rPr>
                <w:rFonts w:ascii="Gurmukhi MN" w:hAnsi="Gurmukhi MN" w:cs="Big Caslon"/>
                <w:sz w:val="22"/>
                <w:szCs w:val="22"/>
              </w:rPr>
            </w:pPr>
            <w:r w:rsidRPr="009B786F">
              <w:rPr>
                <w:rFonts w:ascii="Gurmukhi MN" w:hAnsi="Gurmukhi MN" w:cs="Big Caslon"/>
                <w:sz w:val="22"/>
                <w:szCs w:val="22"/>
              </w:rPr>
              <w:t>Administrator: Kent Barton</w:t>
            </w:r>
          </w:p>
        </w:tc>
      </w:tr>
      <w:tr w:rsidR="0085168B" w:rsidRPr="009B786F" w14:paraId="597AD136"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5DE2236" w14:textId="32B188E3"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ABsent</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5D3629C" w14:textId="04EA890A" w:rsidR="00D73A73" w:rsidRPr="009B786F" w:rsidRDefault="00F833E8" w:rsidP="00FB477F">
            <w:pPr>
              <w:rPr>
                <w:rFonts w:ascii="Gurmukhi MN" w:hAnsi="Gurmukhi MN" w:cs="Big Caslon"/>
                <w:sz w:val="22"/>
                <w:szCs w:val="22"/>
              </w:rPr>
            </w:pPr>
            <w:r>
              <w:rPr>
                <w:rFonts w:ascii="Gurmukhi MN" w:hAnsi="Gurmukhi MN" w:cs="Big Caslon"/>
                <w:sz w:val="22"/>
                <w:szCs w:val="22"/>
              </w:rPr>
              <w:t>None</w:t>
            </w:r>
          </w:p>
        </w:tc>
      </w:tr>
      <w:tr w:rsidR="0085168B" w:rsidRPr="009B786F" w14:paraId="4674F13D"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57B8FCF3" w14:textId="20289A44"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Welcome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6ECCEB8A" w14:textId="75A555C2" w:rsidR="0085168B" w:rsidRPr="009B786F" w:rsidRDefault="00B0204F" w:rsidP="00FB477F">
            <w:pPr>
              <w:rPr>
                <w:rFonts w:ascii="Gurmukhi MN" w:hAnsi="Gurmukhi MN" w:cs="Big Caslon"/>
                <w:sz w:val="22"/>
                <w:szCs w:val="22"/>
              </w:rPr>
            </w:pPr>
            <w:r>
              <w:rPr>
                <w:rFonts w:ascii="Gurmukhi MN" w:hAnsi="Gurmukhi MN" w:cs="Big Caslon"/>
                <w:sz w:val="22"/>
                <w:szCs w:val="22"/>
              </w:rPr>
              <w:t>Ma</w:t>
            </w:r>
            <w:r w:rsidR="00BB041B">
              <w:rPr>
                <w:rFonts w:ascii="Gurmukhi MN" w:hAnsi="Gurmukhi MN" w:cs="Big Caslon"/>
                <w:sz w:val="22"/>
                <w:szCs w:val="22"/>
              </w:rPr>
              <w:t xml:space="preserve">yor </w:t>
            </w:r>
            <w:r w:rsidR="00FB477F">
              <w:rPr>
                <w:rFonts w:ascii="Gurmukhi MN" w:hAnsi="Gurmukhi MN" w:cs="Big Caslon"/>
                <w:sz w:val="22"/>
                <w:szCs w:val="22"/>
              </w:rPr>
              <w:t>Soper</w:t>
            </w:r>
          </w:p>
        </w:tc>
      </w:tr>
      <w:tr w:rsidR="0085168B" w:rsidRPr="009B786F" w14:paraId="59FA323E" w14:textId="77777777" w:rsidTr="004F0851">
        <w:trPr>
          <w:trHeight w:val="360"/>
          <w:jc w:val="center"/>
        </w:trPr>
        <w:tc>
          <w:tcPr>
            <w:tcW w:w="2677"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F577E6A" w14:textId="111EB9F7" w:rsidR="0085168B" w:rsidRPr="009B786F" w:rsidRDefault="008F550F" w:rsidP="005052C5">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Pledge of allegiance</w:t>
            </w:r>
          </w:p>
        </w:tc>
        <w:tc>
          <w:tcPr>
            <w:tcW w:w="6750"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2A996666" w14:textId="0FFCFF5C" w:rsidR="0085168B" w:rsidRPr="009B786F" w:rsidRDefault="00A97F39" w:rsidP="00FB477F">
            <w:pPr>
              <w:rPr>
                <w:rFonts w:ascii="Gurmukhi MN" w:hAnsi="Gurmukhi MN" w:cs="Big Caslon"/>
                <w:sz w:val="22"/>
                <w:szCs w:val="22"/>
              </w:rPr>
            </w:pPr>
            <w:r>
              <w:rPr>
                <w:rFonts w:ascii="Gurmukhi MN" w:hAnsi="Gurmukhi MN" w:cs="Big Caslon"/>
                <w:sz w:val="22"/>
                <w:szCs w:val="22"/>
              </w:rPr>
              <w:t xml:space="preserve">Led by </w:t>
            </w:r>
            <w:r w:rsidR="00687E4F">
              <w:rPr>
                <w:rFonts w:ascii="Gurmukhi MN" w:hAnsi="Gurmukhi MN" w:cs="Big Caslon"/>
                <w:sz w:val="22"/>
                <w:szCs w:val="22"/>
              </w:rPr>
              <w:t xml:space="preserve">Mayor </w:t>
            </w:r>
            <w:r w:rsidR="00FB477F">
              <w:rPr>
                <w:rFonts w:ascii="Gurmukhi MN" w:hAnsi="Gurmukhi MN" w:cs="Big Caslon"/>
                <w:sz w:val="22"/>
                <w:szCs w:val="22"/>
              </w:rPr>
              <w:t>Soper</w:t>
            </w:r>
          </w:p>
        </w:tc>
      </w:tr>
      <w:tr w:rsidR="0085168B" w:rsidRPr="009B786F" w14:paraId="662C73B4" w14:textId="77777777" w:rsidTr="004F0851">
        <w:trPr>
          <w:trHeight w:val="432"/>
          <w:jc w:val="center"/>
        </w:trPr>
        <w:tc>
          <w:tcPr>
            <w:tcW w:w="9427" w:type="dxa"/>
            <w:gridSpan w:val="4"/>
            <w:tcBorders>
              <w:top w:val="single" w:sz="4" w:space="0" w:color="C0C0C0"/>
            </w:tcBorders>
            <w:shd w:val="clear" w:color="auto" w:fill="auto"/>
            <w:vAlign w:val="center"/>
          </w:tcPr>
          <w:p w14:paraId="6E665088" w14:textId="77777777" w:rsidR="0085168B" w:rsidRPr="00DB2E0E" w:rsidRDefault="0085168B" w:rsidP="005052C5">
            <w:pPr>
              <w:rPr>
                <w:rFonts w:ascii="Gurmukhi MN" w:hAnsi="Gurmukhi MN" w:cs="Big Caslon"/>
                <w:szCs w:val="16"/>
              </w:rPr>
            </w:pPr>
          </w:p>
        </w:tc>
      </w:tr>
      <w:tr w:rsidR="00692553" w:rsidRPr="009B786F" w14:paraId="3DB4612B" w14:textId="77777777" w:rsidTr="004F0851">
        <w:trPr>
          <w:trHeight w:val="360"/>
          <w:jc w:val="center"/>
        </w:trPr>
        <w:tc>
          <w:tcPr>
            <w:tcW w:w="9427" w:type="dxa"/>
            <w:gridSpan w:val="4"/>
            <w:shd w:val="clear" w:color="auto" w:fill="auto"/>
            <w:tcMar>
              <w:left w:w="0" w:type="dxa"/>
            </w:tcMar>
            <w:vAlign w:val="center"/>
          </w:tcPr>
          <w:p w14:paraId="21B45DD1" w14:textId="77777777" w:rsidR="005A482D" w:rsidRDefault="00390019" w:rsidP="00F8427F">
            <w:pPr>
              <w:pStyle w:val="Heading2"/>
              <w:rPr>
                <w:rFonts w:ascii="Gurmukhi MN" w:hAnsi="Gurmukhi MN" w:cs="Big Caslon"/>
                <w:b/>
                <w:sz w:val="28"/>
                <w:szCs w:val="28"/>
              </w:rPr>
            </w:pPr>
            <w:bookmarkStart w:id="0" w:name="MinuteTopic"/>
            <w:bookmarkEnd w:id="0"/>
            <w:r w:rsidRPr="009B786F">
              <w:rPr>
                <w:rFonts w:ascii="Gurmukhi MN" w:hAnsi="Gurmukhi MN" w:cs="Big Caslon"/>
                <w:b/>
                <w:sz w:val="28"/>
                <w:szCs w:val="28"/>
              </w:rPr>
              <w:t>Agenda Items</w:t>
            </w:r>
          </w:p>
          <w:p w14:paraId="525FBBCC" w14:textId="6D7E4F48" w:rsidR="00F8427F" w:rsidRPr="00F8427F" w:rsidRDefault="00F8427F" w:rsidP="00F8427F"/>
        </w:tc>
      </w:tr>
    </w:tbl>
    <w:p w14:paraId="373C2873" w14:textId="77777777" w:rsidR="00B80F24" w:rsidRPr="00F53A49" w:rsidRDefault="00B80F24" w:rsidP="00EF0F20">
      <w:pPr>
        <w:rPr>
          <w:sz w:val="22"/>
          <w:szCs w:val="22"/>
        </w:rPr>
      </w:pPr>
      <w:bookmarkStart w:id="1" w:name="MinuteItems"/>
      <w:bookmarkStart w:id="2" w:name="MinuteDiscussion"/>
      <w:bookmarkStart w:id="3" w:name="MinuteTopicSection"/>
      <w:bookmarkEnd w:id="1"/>
      <w:bookmarkEnd w:id="2"/>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B80F24" w:rsidRPr="009B786F" w14:paraId="345155AE" w14:textId="77777777" w:rsidTr="00B80F24">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9E89C6C" w14:textId="7CE3906A" w:rsidR="00B80F24" w:rsidRPr="00080D7B" w:rsidRDefault="00B80F24" w:rsidP="00B80F24">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1</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BC58A25" w14:textId="4AE361E0" w:rsidR="00B80F24" w:rsidRPr="001C3A82" w:rsidRDefault="00F833E8" w:rsidP="003A6A17">
            <w:pPr>
              <w:rPr>
                <w:rFonts w:ascii="Gurmukhi MN" w:hAnsi="Gurmukhi MN" w:cs="Big Caslon"/>
                <w:b/>
                <w:sz w:val="24"/>
                <w:szCs w:val="24"/>
              </w:rPr>
            </w:pPr>
            <w:r>
              <w:rPr>
                <w:rFonts w:ascii="Gurmukhi MN" w:hAnsi="Gurmukhi MN" w:cs="Big Caslon"/>
                <w:b/>
                <w:sz w:val="24"/>
                <w:szCs w:val="24"/>
              </w:rPr>
              <w:t>Kelly Chappell, Ensign Engineering – Water Management &amp; GIS Proposal</w:t>
            </w:r>
          </w:p>
        </w:tc>
      </w:tr>
      <w:tr w:rsidR="00B80F24" w:rsidRPr="009B786F" w14:paraId="2EAE0E99"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ADA4193" w14:textId="77777777" w:rsidR="00BD738D" w:rsidRDefault="00722D35" w:rsidP="00F833E8">
            <w:pPr>
              <w:rPr>
                <w:rFonts w:ascii="Gurmukhi MN" w:hAnsi="Gurmukhi MN" w:cs="Big Caslon"/>
                <w:sz w:val="22"/>
                <w:szCs w:val="22"/>
              </w:rPr>
            </w:pPr>
            <w:r>
              <w:rPr>
                <w:rFonts w:ascii="Gurmukhi MN" w:hAnsi="Gurmukhi MN" w:cs="Big Caslon"/>
                <w:sz w:val="22"/>
                <w:szCs w:val="22"/>
              </w:rPr>
              <w:t>Mr. Chappell discussed his firm</w:t>
            </w:r>
            <w:r w:rsidR="00C5133B">
              <w:rPr>
                <w:rFonts w:ascii="Gurmukhi MN" w:hAnsi="Gurmukhi MN" w:cs="Big Caslon"/>
                <w:sz w:val="22"/>
                <w:szCs w:val="22"/>
              </w:rPr>
              <w:t>’</w:t>
            </w:r>
            <w:r>
              <w:rPr>
                <w:rFonts w:ascii="Gurmukhi MN" w:hAnsi="Gurmukhi MN" w:cs="Big Caslon"/>
                <w:sz w:val="22"/>
                <w:szCs w:val="22"/>
              </w:rPr>
              <w:t xml:space="preserve">s proposed development of a water master plan for the city to include source capacity, </w:t>
            </w:r>
            <w:r w:rsidR="00C5133B">
              <w:rPr>
                <w:rFonts w:ascii="Gurmukhi MN" w:hAnsi="Gurmukhi MN" w:cs="Big Caslon"/>
                <w:sz w:val="22"/>
                <w:szCs w:val="22"/>
              </w:rPr>
              <w:t>distribution and projected growth.</w:t>
            </w:r>
            <w:r w:rsidR="00BD738D">
              <w:rPr>
                <w:rFonts w:ascii="Gurmukhi MN" w:hAnsi="Gurmukhi MN" w:cs="Big Caslon"/>
                <w:sz w:val="22"/>
                <w:szCs w:val="22"/>
              </w:rPr>
              <w:t xml:space="preserve">  He also discussed his proposal to assist the city in developing a geographic information system (GIS) for the electronic mapping of water, sewer and electric utilities.  </w:t>
            </w:r>
          </w:p>
          <w:p w14:paraId="30B49AE2" w14:textId="77777777" w:rsidR="00BD738D" w:rsidRPr="001E4F43" w:rsidRDefault="00BD738D" w:rsidP="00F833E8">
            <w:pPr>
              <w:rPr>
                <w:rFonts w:ascii="Gurmukhi MN" w:hAnsi="Gurmukhi MN" w:cs="Big Caslon"/>
                <w:sz w:val="12"/>
                <w:szCs w:val="12"/>
              </w:rPr>
            </w:pPr>
          </w:p>
          <w:p w14:paraId="0C651A25" w14:textId="5212A79A" w:rsidR="0014002B" w:rsidRDefault="00BD738D" w:rsidP="00F833E8">
            <w:pPr>
              <w:rPr>
                <w:rFonts w:ascii="Gurmukhi MN" w:hAnsi="Gurmukhi MN" w:cs="Big Caslon"/>
                <w:sz w:val="22"/>
                <w:szCs w:val="22"/>
              </w:rPr>
            </w:pPr>
            <w:r>
              <w:rPr>
                <w:rFonts w:ascii="Gurmukhi MN" w:hAnsi="Gurmukhi MN" w:cs="Big Caslon"/>
                <w:sz w:val="22"/>
                <w:szCs w:val="22"/>
              </w:rPr>
              <w:t>Chappell then addressed funding options and recommended that the best option for Manti would be a 50% grant offered by CIB with the city covering the remaining 50%.</w:t>
            </w:r>
          </w:p>
          <w:p w14:paraId="1DA8ABF9" w14:textId="77777777" w:rsidR="00BD738D" w:rsidRPr="001E4F43" w:rsidRDefault="00BD738D" w:rsidP="00F833E8">
            <w:pPr>
              <w:rPr>
                <w:rFonts w:ascii="Gurmukhi MN" w:hAnsi="Gurmukhi MN" w:cs="Big Caslon"/>
                <w:sz w:val="12"/>
                <w:szCs w:val="12"/>
              </w:rPr>
            </w:pPr>
          </w:p>
          <w:p w14:paraId="4D64CA34" w14:textId="7E4A6000" w:rsidR="00BD738D" w:rsidRPr="0014002B" w:rsidRDefault="00BD738D" w:rsidP="001E4F43">
            <w:pPr>
              <w:rPr>
                <w:rFonts w:ascii="Gurmukhi MN" w:hAnsi="Gurmukhi MN"/>
                <w:sz w:val="22"/>
                <w:szCs w:val="22"/>
              </w:rPr>
            </w:pPr>
            <w:r>
              <w:rPr>
                <w:rFonts w:ascii="Gurmukhi MN" w:hAnsi="Gurmukhi MN"/>
                <w:sz w:val="22"/>
                <w:szCs w:val="22"/>
              </w:rPr>
              <w:t xml:space="preserve">Finally, Mr. Chappell showed a concept drawing of an industrial park design on city property east of Serviceberry Road.  He explained to the Council that he can help secure a 75% grant from USDA grant for infrastructure placement to include street and utility placement.  The city would be responsible to the remaining 25%, but could include “in kind” contributions including value of the property.  Chappell did explain that the 75% USDA grant is contingent on a committed occupant to move into the </w:t>
            </w:r>
            <w:r w:rsidR="001E4F43">
              <w:rPr>
                <w:rFonts w:ascii="Gurmukhi MN" w:hAnsi="Gurmukhi MN"/>
                <w:sz w:val="22"/>
                <w:szCs w:val="22"/>
              </w:rPr>
              <w:t>park.</w:t>
            </w:r>
          </w:p>
        </w:tc>
      </w:tr>
      <w:tr w:rsidR="00E635C7" w:rsidRPr="009B786F" w14:paraId="10093FE5" w14:textId="77777777" w:rsidTr="00E635C7">
        <w:trPr>
          <w:trHeight w:val="360"/>
          <w:jc w:val="center"/>
        </w:trPr>
        <w:tc>
          <w:tcPr>
            <w:tcW w:w="2655" w:type="dxa"/>
            <w:tcBorders>
              <w:top w:val="single" w:sz="4" w:space="0" w:color="C0C0C0"/>
              <w:left w:val="single" w:sz="4" w:space="0" w:color="C0C0C0"/>
              <w:bottom w:val="single" w:sz="4" w:space="0" w:color="C0C0C0"/>
              <w:right w:val="single" w:sz="4" w:space="0" w:color="C0C0C0"/>
            </w:tcBorders>
            <w:shd w:val="clear" w:color="auto" w:fill="E0E0E0"/>
            <w:vAlign w:val="center"/>
          </w:tcPr>
          <w:p w14:paraId="6537D875" w14:textId="4CD4E497" w:rsidR="00E635C7" w:rsidRPr="00E635C7" w:rsidRDefault="00E635C7" w:rsidP="00F833E8">
            <w:pPr>
              <w:rPr>
                <w:rFonts w:ascii="Gurmukhi MN" w:hAnsi="Gurmukhi MN" w:cs="Big Caslon"/>
                <w:sz w:val="22"/>
                <w:szCs w:val="22"/>
              </w:rPr>
            </w:pPr>
            <w:r w:rsidRPr="00E635C7">
              <w:rPr>
                <w:rFonts w:ascii="Gurmukhi MN" w:hAnsi="Gurmukhi MN" w:cs="Big Caslon"/>
                <w:sz w:val="22"/>
                <w:szCs w:val="22"/>
              </w:rPr>
              <w:lastRenderedPageBreak/>
              <w:t>CONCLUSIONS</w:t>
            </w:r>
          </w:p>
        </w:tc>
        <w:tc>
          <w:tcPr>
            <w:tcW w:w="6687" w:type="dxa"/>
            <w:tcBorders>
              <w:top w:val="single" w:sz="4" w:space="0" w:color="C0C0C0"/>
              <w:left w:val="single" w:sz="4" w:space="0" w:color="C0C0C0"/>
              <w:bottom w:val="single" w:sz="4" w:space="0" w:color="C0C0C0"/>
              <w:right w:val="single" w:sz="4" w:space="0" w:color="C0C0C0"/>
            </w:tcBorders>
            <w:shd w:val="clear" w:color="auto" w:fill="auto"/>
            <w:vAlign w:val="center"/>
          </w:tcPr>
          <w:p w14:paraId="3AD81E25" w14:textId="484A4B4E" w:rsidR="00E635C7" w:rsidRDefault="00E635C7" w:rsidP="00F833E8">
            <w:pPr>
              <w:rPr>
                <w:rFonts w:ascii="Gurmukhi MN" w:hAnsi="Gurmukhi MN" w:cs="Big Caslon"/>
                <w:sz w:val="22"/>
                <w:szCs w:val="22"/>
              </w:rPr>
            </w:pPr>
          </w:p>
        </w:tc>
      </w:tr>
      <w:tr w:rsidR="00E635C7" w:rsidRPr="009B786F" w14:paraId="6034552F" w14:textId="77777777" w:rsidTr="00B80F24">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29DF106" w14:textId="1AD0FC0E" w:rsidR="00E635C7" w:rsidRDefault="00E635C7" w:rsidP="00F833E8">
            <w:pPr>
              <w:rPr>
                <w:rFonts w:ascii="Gurmukhi MN" w:hAnsi="Gurmukhi MN" w:cs="Big Caslon"/>
                <w:sz w:val="22"/>
                <w:szCs w:val="22"/>
              </w:rPr>
            </w:pPr>
            <w:r>
              <w:rPr>
                <w:rFonts w:ascii="Gurmukhi MN" w:hAnsi="Gurmukhi MN" w:cs="Big Caslon"/>
                <w:sz w:val="22"/>
                <w:szCs w:val="22"/>
              </w:rPr>
              <w:t xml:space="preserve">After addressing questions from the Council and some discussion, it was agreed that </w:t>
            </w:r>
            <w:r w:rsidR="00380E99">
              <w:rPr>
                <w:rFonts w:ascii="Gurmukhi MN" w:hAnsi="Gurmukhi MN" w:cs="Big Caslon"/>
                <w:sz w:val="22"/>
                <w:szCs w:val="22"/>
              </w:rPr>
              <w:t>Kent Barton would review the proposal with staff and then get back to Mr. Chappell with questions and to discuss possible next steps.</w:t>
            </w:r>
          </w:p>
        </w:tc>
      </w:tr>
    </w:tbl>
    <w:p w14:paraId="727F102E" w14:textId="77777777" w:rsidR="00B80F24" w:rsidRDefault="00B80F24" w:rsidP="00B80F24">
      <w:pPr>
        <w:jc w:val="center"/>
        <w:rPr>
          <w:rFonts w:ascii="Gurmukhi MN" w:hAnsi="Gurmukhi MN" w:cs="Big Caslon"/>
          <w:sz w:val="22"/>
          <w:szCs w:val="22"/>
        </w:rPr>
      </w:pPr>
    </w:p>
    <w:bookmarkEnd w:id="3"/>
    <w:p w14:paraId="3CA969D2" w14:textId="77777777" w:rsidR="00F833E8" w:rsidRPr="00F53A49" w:rsidRDefault="00F833E8" w:rsidP="00F833E8">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F833E8" w:rsidRPr="009B786F" w14:paraId="46D84A14"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A4D70C2" w14:textId="53E557D2" w:rsidR="00F833E8" w:rsidRPr="00080D7B" w:rsidRDefault="00F833E8" w:rsidP="00F833E8">
            <w:pPr>
              <w:rPr>
                <w:rFonts w:ascii="Gurmukhi MN" w:hAnsi="Gurmukhi MN" w:cs="Big Caslon"/>
                <w:sz w:val="22"/>
                <w:szCs w:val="22"/>
              </w:rPr>
            </w:pPr>
            <w:r w:rsidRPr="00080D7B">
              <w:rPr>
                <w:rFonts w:ascii="Gurmukhi MN" w:hAnsi="Gurmukhi MN" w:cs="Big Caslon"/>
                <w:sz w:val="22"/>
                <w:szCs w:val="22"/>
              </w:rPr>
              <w:t xml:space="preserve">ITEM </w:t>
            </w:r>
            <w:r>
              <w:rPr>
                <w:rFonts w:ascii="Gurmukhi MN" w:hAnsi="Gurmukhi MN" w:cs="Big Caslon"/>
                <w:sz w:val="22"/>
                <w:szCs w:val="22"/>
              </w:rPr>
              <w:t>2</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17EBA9A8" w14:textId="2C900EBB" w:rsidR="00F833E8" w:rsidRPr="001C3A82" w:rsidRDefault="00AC73F7" w:rsidP="00F833E8">
            <w:pPr>
              <w:rPr>
                <w:rFonts w:ascii="Gurmukhi MN" w:hAnsi="Gurmukhi MN" w:cs="Big Caslon"/>
                <w:b/>
                <w:sz w:val="24"/>
                <w:szCs w:val="24"/>
              </w:rPr>
            </w:pPr>
            <w:r>
              <w:rPr>
                <w:rFonts w:ascii="Gurmukhi MN" w:hAnsi="Gurmukhi MN" w:cs="Big Caslon"/>
                <w:b/>
                <w:sz w:val="24"/>
                <w:szCs w:val="24"/>
              </w:rPr>
              <w:t>Drake Mayfield and Colby Sim</w:t>
            </w:r>
            <w:r w:rsidR="00380E99">
              <w:rPr>
                <w:rFonts w:ascii="Gurmukhi MN" w:hAnsi="Gurmukhi MN" w:cs="Big Caslon"/>
                <w:b/>
                <w:sz w:val="24"/>
                <w:szCs w:val="24"/>
              </w:rPr>
              <w:t>ons – Request to address Mayor &amp; Council concerning a skate park.</w:t>
            </w:r>
          </w:p>
        </w:tc>
      </w:tr>
      <w:tr w:rsidR="00F833E8" w:rsidRPr="009B786F" w14:paraId="4DB95546"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29EB602" w14:textId="13D8BDD8" w:rsidR="00822AB1" w:rsidRPr="0014002B" w:rsidRDefault="00AC73F7" w:rsidP="00F833E8">
            <w:pPr>
              <w:rPr>
                <w:rFonts w:ascii="Gurmukhi MN" w:hAnsi="Gurmukhi MN"/>
                <w:sz w:val="22"/>
                <w:szCs w:val="22"/>
              </w:rPr>
            </w:pPr>
            <w:r>
              <w:rPr>
                <w:rFonts w:ascii="Gurmukhi MN" w:hAnsi="Gurmukhi MN"/>
                <w:sz w:val="22"/>
                <w:szCs w:val="22"/>
              </w:rPr>
              <w:t>Drake Mayfield and Colby Si</w:t>
            </w:r>
            <w:r w:rsidR="00822AB1">
              <w:rPr>
                <w:rFonts w:ascii="Gurmukhi MN" w:hAnsi="Gurmukhi MN"/>
                <w:sz w:val="22"/>
                <w:szCs w:val="22"/>
              </w:rPr>
              <w:t>mons represented a group of youth and parents who were in attendance requesting the city’s cooperation and assistance in the development of a skate park.  The boys spoke of their passion for skating and said that there are a lot of young people in the community who find enjoyment in the activity.  The</w:t>
            </w:r>
            <w:r>
              <w:rPr>
                <w:rFonts w:ascii="Gurmukhi MN" w:hAnsi="Gurmukhi MN"/>
                <w:sz w:val="22"/>
                <w:szCs w:val="22"/>
              </w:rPr>
              <w:t>y</w:t>
            </w:r>
            <w:r w:rsidR="00822AB1">
              <w:rPr>
                <w:rFonts w:ascii="Gurmukhi MN" w:hAnsi="Gurmukhi MN"/>
                <w:sz w:val="22"/>
                <w:szCs w:val="22"/>
              </w:rPr>
              <w:t xml:space="preserve"> said that if there were a park in Manti for them to recreate, it would keep them off the streets for which they have received criticism.  The boys were prepared with ideas concerning fundraising and possible grants for which the city could apply.  The Mayor complimented their preparation and asked if they had an idea where they would suggest the skate park be placed.  Mayfield </w:t>
            </w:r>
            <w:r w:rsidR="00B71D3D">
              <w:rPr>
                <w:rFonts w:ascii="Gurmukhi MN" w:hAnsi="Gurmukhi MN"/>
                <w:sz w:val="22"/>
                <w:szCs w:val="22"/>
              </w:rPr>
              <w:t>s</w:t>
            </w:r>
            <w:r w:rsidR="003E337C">
              <w:rPr>
                <w:rFonts w:ascii="Gurmukhi MN" w:hAnsi="Gurmukhi MN"/>
                <w:sz w:val="22"/>
                <w:szCs w:val="22"/>
              </w:rPr>
              <w:t xml:space="preserve">aid that he thought the best place would be along the north side of the city park where the sand volleyball </w:t>
            </w:r>
            <w:r>
              <w:rPr>
                <w:rFonts w:ascii="Gurmukhi MN" w:hAnsi="Gurmukhi MN"/>
                <w:sz w:val="22"/>
                <w:szCs w:val="22"/>
              </w:rPr>
              <w:t>courts used to be located.   Si</w:t>
            </w:r>
            <w:r w:rsidR="003E337C">
              <w:rPr>
                <w:rFonts w:ascii="Gurmukhi MN" w:hAnsi="Gurmukhi MN"/>
                <w:sz w:val="22"/>
                <w:szCs w:val="22"/>
              </w:rPr>
              <w:t>mons talked about a grant that is available through the Tony Hawk group.  The</w:t>
            </w:r>
            <w:r>
              <w:rPr>
                <w:rFonts w:ascii="Gurmukhi MN" w:hAnsi="Gurmukhi MN"/>
                <w:sz w:val="22"/>
                <w:szCs w:val="22"/>
              </w:rPr>
              <w:t>y</w:t>
            </w:r>
            <w:r w:rsidR="003E337C">
              <w:rPr>
                <w:rFonts w:ascii="Gurmukhi MN" w:hAnsi="Gurmukhi MN"/>
                <w:sz w:val="22"/>
                <w:szCs w:val="22"/>
              </w:rPr>
              <w:t xml:space="preserve"> addressed several questions from members of the council, and were commended for their preparation.</w:t>
            </w:r>
          </w:p>
        </w:tc>
      </w:tr>
      <w:tr w:rsidR="00F833E8" w:rsidRPr="009B786F" w14:paraId="23E68B6F" w14:textId="77777777" w:rsidTr="00F833E8">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5A0943A8" w14:textId="77777777" w:rsidR="00F833E8" w:rsidRPr="009B786F" w:rsidRDefault="00F833E8" w:rsidP="00F833E8">
            <w:pPr>
              <w:pStyle w:val="AllCapsHeading"/>
              <w:rPr>
                <w:rFonts w:ascii="Gurmukhi MN" w:hAnsi="Gurmukhi MN" w:cs="Big Caslon"/>
                <w:b w:val="0"/>
                <w:color w:val="auto"/>
                <w:sz w:val="22"/>
                <w:szCs w:val="22"/>
              </w:rPr>
            </w:pPr>
            <w:r>
              <w:rPr>
                <w:rFonts w:ascii="Gurmukhi MN" w:hAnsi="Gurmukhi MN" w:cs="Big Caslon"/>
                <w:b w:val="0"/>
                <w:color w:val="auto"/>
                <w:sz w:val="22"/>
                <w:szCs w:val="22"/>
              </w:rPr>
              <w:t>Conclusions</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30756D15" w14:textId="77777777" w:rsidR="00F833E8" w:rsidRPr="009B786F" w:rsidRDefault="00F833E8" w:rsidP="00F833E8">
            <w:pPr>
              <w:pStyle w:val="AllCapsHeading"/>
              <w:rPr>
                <w:rFonts w:ascii="Gurmukhi MN" w:hAnsi="Gurmukhi MN" w:cs="Big Caslon"/>
                <w:b w:val="0"/>
                <w:color w:val="auto"/>
                <w:sz w:val="22"/>
                <w:szCs w:val="22"/>
              </w:rPr>
            </w:pPr>
          </w:p>
        </w:tc>
      </w:tr>
      <w:tr w:rsidR="00F833E8" w:rsidRPr="009B786F" w14:paraId="6A1EE21D" w14:textId="77777777" w:rsidTr="00F833E8">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E7FDBC4" w14:textId="49720911" w:rsidR="00F833E8" w:rsidRPr="009B786F" w:rsidRDefault="00F833E8" w:rsidP="00380E99">
            <w:pPr>
              <w:rPr>
                <w:rFonts w:ascii="Gurmukhi MN" w:hAnsi="Gurmukhi MN" w:cs="Big Caslon"/>
                <w:sz w:val="22"/>
                <w:szCs w:val="22"/>
              </w:rPr>
            </w:pPr>
            <w:r>
              <w:rPr>
                <w:rFonts w:ascii="Gurmukhi MN" w:hAnsi="Gurmukhi MN" w:cs="Big Caslon"/>
                <w:sz w:val="22"/>
                <w:szCs w:val="22"/>
              </w:rPr>
              <w:t xml:space="preserve">The Mayor thanked </w:t>
            </w:r>
            <w:r w:rsidR="00380E99">
              <w:rPr>
                <w:rFonts w:ascii="Gurmukhi MN" w:hAnsi="Gurmukhi MN" w:cs="Big Caslon"/>
                <w:sz w:val="22"/>
                <w:szCs w:val="22"/>
              </w:rPr>
              <w:t>the young men for their interest in developing a skate park and for their preparation in addressing the Council.  It was determined th</w:t>
            </w:r>
            <w:r w:rsidR="00B71D3D">
              <w:rPr>
                <w:rFonts w:ascii="Gurmukhi MN" w:hAnsi="Gurmukhi MN" w:cs="Big Caslon"/>
                <w:sz w:val="22"/>
                <w:szCs w:val="22"/>
              </w:rPr>
              <w:t>at the young men would schedule</w:t>
            </w:r>
            <w:r w:rsidR="00380E99">
              <w:rPr>
                <w:rFonts w:ascii="Gurmukhi MN" w:hAnsi="Gurmukhi MN" w:cs="Big Caslon"/>
                <w:sz w:val="22"/>
                <w:szCs w:val="22"/>
              </w:rPr>
              <w:t xml:space="preserve"> a meeting with Kent Barton to explore the idea further and to discuss possible next steps.</w:t>
            </w:r>
          </w:p>
        </w:tc>
      </w:tr>
    </w:tbl>
    <w:p w14:paraId="3DD572AA" w14:textId="77777777" w:rsidR="00F833E8" w:rsidRDefault="00F833E8" w:rsidP="00F833E8">
      <w:pPr>
        <w:jc w:val="center"/>
        <w:rPr>
          <w:rFonts w:ascii="Gurmukhi MN" w:hAnsi="Gurmukhi MN" w:cs="Big Caslon"/>
          <w:sz w:val="22"/>
          <w:szCs w:val="22"/>
        </w:rPr>
      </w:pPr>
    </w:p>
    <w:p w14:paraId="07F53A56" w14:textId="77777777" w:rsidR="00380E99" w:rsidRPr="00F53A49" w:rsidRDefault="00380E99" w:rsidP="00380E99">
      <w:pP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380E99" w:rsidRPr="009B786F" w14:paraId="0618817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65CB9F0D" w14:textId="78249C90" w:rsidR="00380E99" w:rsidRPr="00080D7B" w:rsidRDefault="00380E99" w:rsidP="00380E99">
            <w:pPr>
              <w:rPr>
                <w:rFonts w:ascii="Gurmukhi MN" w:hAnsi="Gurmukhi MN" w:cs="Big Caslon"/>
                <w:sz w:val="22"/>
                <w:szCs w:val="22"/>
              </w:rPr>
            </w:pPr>
            <w:r w:rsidRPr="00080D7B">
              <w:rPr>
                <w:rFonts w:ascii="Gurmukhi MN" w:hAnsi="Gurmukhi MN" w:cs="Big Caslon"/>
                <w:sz w:val="22"/>
                <w:szCs w:val="22"/>
              </w:rPr>
              <w:t xml:space="preserve">ITEM </w:t>
            </w:r>
            <w:r w:rsidR="006173AB">
              <w:rPr>
                <w:rFonts w:ascii="Gurmukhi MN" w:hAnsi="Gurmukhi MN" w:cs="Big Caslon"/>
                <w:sz w:val="22"/>
                <w:szCs w:val="22"/>
              </w:rPr>
              <w:t>3</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FA19D33" w14:textId="3B244774" w:rsidR="00380E99" w:rsidRPr="001C3A82" w:rsidRDefault="00380E99" w:rsidP="00380E99">
            <w:pPr>
              <w:rPr>
                <w:rFonts w:ascii="Gurmukhi MN" w:hAnsi="Gurmukhi MN" w:cs="Big Caslon"/>
                <w:b/>
                <w:sz w:val="24"/>
                <w:szCs w:val="24"/>
              </w:rPr>
            </w:pPr>
            <w:r>
              <w:rPr>
                <w:rFonts w:ascii="Gurmukhi MN" w:hAnsi="Gurmukhi MN" w:cs="Big Caslon"/>
                <w:b/>
                <w:sz w:val="24"/>
                <w:szCs w:val="24"/>
              </w:rPr>
              <w:t xml:space="preserve">Resolution requested recertification of the Manti City Justice Court </w:t>
            </w:r>
          </w:p>
        </w:tc>
      </w:tr>
      <w:tr w:rsidR="00380E99" w:rsidRPr="009B786F" w14:paraId="086E8E52"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52ADD09" w14:textId="48E6A1EC" w:rsidR="00174F7A" w:rsidRPr="0014002B" w:rsidRDefault="00380E99" w:rsidP="00174F7A">
            <w:pPr>
              <w:rPr>
                <w:rFonts w:ascii="Gurmukhi MN" w:hAnsi="Gurmukhi MN"/>
                <w:sz w:val="22"/>
                <w:szCs w:val="22"/>
              </w:rPr>
            </w:pPr>
            <w:r>
              <w:rPr>
                <w:rFonts w:ascii="Gurmukhi MN" w:hAnsi="Gurmukhi MN"/>
                <w:sz w:val="22"/>
                <w:szCs w:val="22"/>
              </w:rPr>
              <w:t xml:space="preserve">The Mayor explained that every four years, the city must recertify </w:t>
            </w:r>
            <w:proofErr w:type="gramStart"/>
            <w:r w:rsidR="00B71D3D">
              <w:rPr>
                <w:rFonts w:ascii="Gurmukhi MN" w:hAnsi="Gurmukhi MN"/>
                <w:sz w:val="22"/>
                <w:szCs w:val="22"/>
              </w:rPr>
              <w:t>it</w:t>
            </w:r>
            <w:r w:rsidR="00174F7A">
              <w:rPr>
                <w:rFonts w:ascii="Gurmukhi MN" w:hAnsi="Gurmukhi MN"/>
                <w:sz w:val="22"/>
                <w:szCs w:val="22"/>
              </w:rPr>
              <w:t>s  justice</w:t>
            </w:r>
            <w:proofErr w:type="gramEnd"/>
            <w:r w:rsidR="00174F7A">
              <w:rPr>
                <w:rFonts w:ascii="Gurmukhi MN" w:hAnsi="Gurmukhi MN"/>
                <w:sz w:val="22"/>
                <w:szCs w:val="22"/>
              </w:rPr>
              <w:t xml:space="preserve"> court with the State of Utah.  He went on to explain that all documents required for the recertification have been prepared by the court but, the Council is required to pass a resolution requesting recertification.  The Mayor then read the resolution and asked if </w:t>
            </w:r>
            <w:r w:rsidR="006173AB">
              <w:rPr>
                <w:rFonts w:ascii="Gurmukhi MN" w:hAnsi="Gurmukhi MN"/>
                <w:sz w:val="22"/>
                <w:szCs w:val="22"/>
              </w:rPr>
              <w:t>there</w:t>
            </w:r>
            <w:r w:rsidR="00174F7A">
              <w:rPr>
                <w:rFonts w:ascii="Gurmukhi MN" w:hAnsi="Gurmukhi MN"/>
                <w:sz w:val="22"/>
                <w:szCs w:val="22"/>
              </w:rPr>
              <w:t xml:space="preserve"> was any discussion desired by the Council</w:t>
            </w:r>
            <w:r w:rsidR="006173AB">
              <w:rPr>
                <w:rFonts w:ascii="Gurmukhi MN" w:hAnsi="Gurmukhi MN"/>
                <w:sz w:val="22"/>
                <w:szCs w:val="22"/>
              </w:rPr>
              <w:t>.  Seeing none, the Mayor called for a motion to pass a resolution requesting recertification by the State of Utah.</w:t>
            </w:r>
          </w:p>
        </w:tc>
      </w:tr>
      <w:tr w:rsidR="00380E99" w:rsidRPr="009B786F" w14:paraId="6A5C7D33" w14:textId="77777777" w:rsidTr="00380E99">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14569092" w14:textId="59D5056C" w:rsidR="00380E99" w:rsidRPr="009B786F" w:rsidRDefault="00174F7A" w:rsidP="00380E99">
            <w:pPr>
              <w:pStyle w:val="AllCapsHeading"/>
              <w:rPr>
                <w:rFonts w:ascii="Gurmukhi MN" w:hAnsi="Gurmukhi MN" w:cs="Big Caslon"/>
                <w:b w:val="0"/>
                <w:color w:val="auto"/>
                <w:sz w:val="22"/>
                <w:szCs w:val="22"/>
              </w:rPr>
            </w:pPr>
            <w:r>
              <w:rPr>
                <w:rFonts w:ascii="Gurmukhi MN" w:hAnsi="Gurmukhi MN" w:cs="Big Caslon"/>
                <w:b w:val="0"/>
                <w:color w:val="auto"/>
                <w:sz w:val="22"/>
                <w:szCs w:val="22"/>
              </w:rPr>
              <w:t>action</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7F4EE08" w14:textId="77777777" w:rsidR="00380E99" w:rsidRPr="009B786F" w:rsidRDefault="00380E99" w:rsidP="00380E99">
            <w:pPr>
              <w:pStyle w:val="AllCapsHeading"/>
              <w:rPr>
                <w:rFonts w:ascii="Gurmukhi MN" w:hAnsi="Gurmukhi MN" w:cs="Big Caslon"/>
                <w:b w:val="0"/>
                <w:color w:val="auto"/>
                <w:sz w:val="22"/>
                <w:szCs w:val="22"/>
              </w:rPr>
            </w:pPr>
          </w:p>
        </w:tc>
      </w:tr>
      <w:tr w:rsidR="00380E99" w:rsidRPr="009B786F" w14:paraId="0C249BEF" w14:textId="77777777" w:rsidTr="00380E99">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793BF4A0" w14:textId="3C013E26" w:rsidR="00380E99" w:rsidRPr="009B786F" w:rsidRDefault="006173AB" w:rsidP="006173AB">
            <w:pPr>
              <w:rPr>
                <w:rFonts w:ascii="Gurmukhi MN" w:hAnsi="Gurmukhi MN" w:cs="Big Caslon"/>
                <w:sz w:val="22"/>
                <w:szCs w:val="22"/>
              </w:rPr>
            </w:pPr>
            <w:r>
              <w:rPr>
                <w:rFonts w:ascii="Gurmukhi MN" w:hAnsi="Gurmukhi MN" w:cs="Big Caslon"/>
                <w:sz w:val="22"/>
                <w:szCs w:val="22"/>
              </w:rPr>
              <w:t xml:space="preserve">Jason Vernon made the motion, Gary Chidester </w:t>
            </w:r>
            <w:r w:rsidRPr="009B786F">
              <w:rPr>
                <w:rFonts w:ascii="Gurmukhi MN" w:hAnsi="Gurmukhi MN" w:cs="Big Caslon"/>
                <w:sz w:val="22"/>
                <w:szCs w:val="22"/>
              </w:rPr>
              <w:t xml:space="preserve">seconded.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72C5F6BA" w14:textId="77777777" w:rsidR="00F833E8" w:rsidRDefault="00F833E8" w:rsidP="006173AB">
      <w:pPr>
        <w:rPr>
          <w:rFonts w:ascii="Gurmukhi MN" w:hAnsi="Gurmukhi MN" w:cs="Big Caslon"/>
          <w:sz w:val="22"/>
          <w:szCs w:val="22"/>
        </w:rPr>
      </w:pPr>
    </w:p>
    <w:p w14:paraId="6175F978" w14:textId="77777777" w:rsidR="009F0967" w:rsidRPr="00F53A49" w:rsidRDefault="009F0967" w:rsidP="009F0967">
      <w:pPr>
        <w:jc w:val="center"/>
        <w:rPr>
          <w:sz w:val="22"/>
          <w:szCs w:val="22"/>
        </w:rPr>
      </w:pPr>
    </w:p>
    <w:tbl>
      <w:tblPr>
        <w:tblW w:w="9342" w:type="dxa"/>
        <w:jc w:val="center"/>
        <w:tblLayout w:type="fixed"/>
        <w:tblCellMar>
          <w:top w:w="14" w:type="dxa"/>
          <w:left w:w="86" w:type="dxa"/>
          <w:bottom w:w="14" w:type="dxa"/>
          <w:right w:w="86" w:type="dxa"/>
        </w:tblCellMar>
        <w:tblLook w:val="0000" w:firstRow="0" w:lastRow="0" w:firstColumn="0" w:lastColumn="0" w:noHBand="0" w:noVBand="0"/>
      </w:tblPr>
      <w:tblGrid>
        <w:gridCol w:w="2655"/>
        <w:gridCol w:w="6687"/>
      </w:tblGrid>
      <w:tr w:rsidR="009F0967" w:rsidRPr="009B786F" w14:paraId="7ABDAA0A" w14:textId="77777777" w:rsidTr="009F0967">
        <w:trPr>
          <w:trHeight w:val="360"/>
          <w:jc w:val="center"/>
        </w:trPr>
        <w:tc>
          <w:tcPr>
            <w:tcW w:w="2655"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05F04B1C" w14:textId="7E56B696" w:rsidR="009F0967" w:rsidRPr="00080D7B" w:rsidRDefault="009F0967" w:rsidP="009F0967">
            <w:pPr>
              <w:rPr>
                <w:rFonts w:ascii="Gurmukhi MN" w:hAnsi="Gurmukhi MN" w:cs="Big Caslon"/>
                <w:sz w:val="22"/>
                <w:szCs w:val="22"/>
              </w:rPr>
            </w:pPr>
            <w:r w:rsidRPr="00080D7B">
              <w:rPr>
                <w:rFonts w:ascii="Gurmukhi MN" w:hAnsi="Gurmukhi MN" w:cs="Big Caslon"/>
                <w:sz w:val="22"/>
                <w:szCs w:val="22"/>
              </w:rPr>
              <w:t xml:space="preserve">ITEM </w:t>
            </w:r>
            <w:r w:rsidR="00F833E8">
              <w:rPr>
                <w:rFonts w:ascii="Gurmukhi MN" w:hAnsi="Gurmukhi MN" w:cs="Big Caslon"/>
                <w:sz w:val="22"/>
                <w:szCs w:val="22"/>
              </w:rPr>
              <w:t>4</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E7E34D4" w14:textId="000FB02B" w:rsidR="009F0967" w:rsidRPr="001C3A82" w:rsidRDefault="00370F5C" w:rsidP="009F0967">
            <w:pPr>
              <w:rPr>
                <w:rFonts w:ascii="Gurmukhi MN" w:hAnsi="Gurmukhi MN" w:cs="Big Caslon"/>
                <w:b/>
                <w:sz w:val="24"/>
                <w:szCs w:val="24"/>
              </w:rPr>
            </w:pPr>
            <w:r>
              <w:rPr>
                <w:rFonts w:ascii="Gurmukhi MN" w:hAnsi="Gurmukhi MN" w:cs="Big Caslon"/>
                <w:b/>
                <w:sz w:val="24"/>
                <w:szCs w:val="24"/>
              </w:rPr>
              <w:t>Continuing Business</w:t>
            </w:r>
          </w:p>
        </w:tc>
      </w:tr>
      <w:tr w:rsidR="009F0967" w:rsidRPr="009B786F" w14:paraId="50810E75" w14:textId="77777777" w:rsidTr="009F0967">
        <w:trPr>
          <w:trHeight w:val="360"/>
          <w:jc w:val="center"/>
        </w:trPr>
        <w:tc>
          <w:tcPr>
            <w:tcW w:w="9342"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93139BE" w14:textId="554C1D2A" w:rsidR="009F0967" w:rsidRPr="0078749E" w:rsidRDefault="00EE0158" w:rsidP="009F0967">
            <w:pPr>
              <w:rPr>
                <w:rFonts w:ascii="Gurmukhi MN" w:hAnsi="Gurmukhi MN" w:cs="Big Caslon"/>
                <w:sz w:val="22"/>
                <w:szCs w:val="22"/>
              </w:rPr>
            </w:pPr>
            <w:r>
              <w:rPr>
                <w:rFonts w:ascii="Gurmukhi MN" w:hAnsi="Gurmukhi MN" w:cs="Big Caslon"/>
                <w:sz w:val="22"/>
                <w:szCs w:val="22"/>
              </w:rPr>
              <w:t>There was no continuing business brought up for discussion.</w:t>
            </w:r>
          </w:p>
        </w:tc>
      </w:tr>
    </w:tbl>
    <w:p w14:paraId="57BF503C" w14:textId="77777777" w:rsidR="009F0967" w:rsidRDefault="009F0967" w:rsidP="00F53A49">
      <w:pPr>
        <w:jc w:val="center"/>
        <w:rPr>
          <w:sz w:val="22"/>
          <w:szCs w:val="22"/>
        </w:rPr>
      </w:pPr>
    </w:p>
    <w:p w14:paraId="62FDDB3D" w14:textId="77777777" w:rsidR="00F833E8" w:rsidRPr="00F53A49" w:rsidRDefault="00F833E8" w:rsidP="00F833E8">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F833E8" w:rsidRPr="009B786F" w14:paraId="7B8A695A" w14:textId="77777777" w:rsidTr="00F833E8">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FD0A607" w14:textId="58CA8D7D" w:rsidR="00F833E8" w:rsidRPr="009B786F" w:rsidRDefault="00F833E8" w:rsidP="00F833E8">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Pr>
                <w:rFonts w:ascii="Gurmukhi MN" w:hAnsi="Gurmukhi MN" w:cs="Big Caslon"/>
                <w:b w:val="0"/>
                <w:color w:val="auto"/>
                <w:sz w:val="22"/>
                <w:szCs w:val="22"/>
              </w:rPr>
              <w:t>5</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427E1F7A" w14:textId="77777777" w:rsidR="00F833E8" w:rsidRPr="000678E5" w:rsidRDefault="00F833E8" w:rsidP="00F833E8">
            <w:pPr>
              <w:widowControl w:val="0"/>
              <w:rPr>
                <w:rFonts w:ascii="Gurmukhi MN" w:hAnsi="Gurmukhi MN" w:cs="Big Caslon"/>
                <w:b/>
                <w:sz w:val="24"/>
                <w:szCs w:val="24"/>
              </w:rPr>
            </w:pPr>
            <w:r w:rsidRPr="000678E5">
              <w:rPr>
                <w:rFonts w:ascii="Gurmukhi MN" w:hAnsi="Gurmukhi MN"/>
                <w:b/>
                <w:color w:val="000000"/>
                <w:sz w:val="24"/>
                <w:szCs w:val="24"/>
              </w:rPr>
              <w:t>Public Comment</w:t>
            </w:r>
          </w:p>
        </w:tc>
      </w:tr>
      <w:tr w:rsidR="00F833E8" w:rsidRPr="009B786F" w14:paraId="682B6917" w14:textId="77777777" w:rsidTr="00F833E8">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07F8A054" w14:textId="2EEAF3E8" w:rsidR="00380E99" w:rsidRPr="00DB29C8" w:rsidRDefault="00380E99" w:rsidP="00380E99">
            <w:pPr>
              <w:widowControl w:val="0"/>
              <w:rPr>
                <w:rFonts w:ascii="Gurmukhi MN" w:hAnsi="Gurmukhi MN" w:cs="Big Caslon"/>
                <w:sz w:val="22"/>
                <w:szCs w:val="22"/>
              </w:rPr>
            </w:pPr>
            <w:r>
              <w:rPr>
                <w:rFonts w:ascii="Gurmukhi MN" w:hAnsi="Gurmukhi MN" w:cs="Big Caslon"/>
                <w:sz w:val="22"/>
                <w:szCs w:val="22"/>
              </w:rPr>
              <w:t>Their was no public comment made</w:t>
            </w:r>
          </w:p>
        </w:tc>
      </w:tr>
    </w:tbl>
    <w:p w14:paraId="646B887F" w14:textId="77777777" w:rsidR="00F833E8" w:rsidRPr="00F53A49" w:rsidRDefault="00F833E8" w:rsidP="00F833E8">
      <w:pPr>
        <w:jc w:val="center"/>
        <w:rPr>
          <w:sz w:val="22"/>
          <w:szCs w:val="22"/>
        </w:rPr>
      </w:pPr>
    </w:p>
    <w:p w14:paraId="55A394CF" w14:textId="77777777" w:rsidR="00370F5C" w:rsidRPr="00F53A49" w:rsidRDefault="00370F5C" w:rsidP="00F53A49">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517AFF" w:rsidRPr="009B786F" w14:paraId="1073F8AC" w14:textId="77777777" w:rsidTr="00517AFF">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482C4581" w14:textId="6073AE50" w:rsidR="00517AFF" w:rsidRPr="009B786F" w:rsidRDefault="00517AFF" w:rsidP="001F2602">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6</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6573398E" w14:textId="27B20E77" w:rsidR="00517AFF" w:rsidRPr="009B786F" w:rsidRDefault="000678E5" w:rsidP="00A35088">
            <w:pPr>
              <w:widowControl w:val="0"/>
              <w:rPr>
                <w:rFonts w:ascii="Gurmukhi MN" w:hAnsi="Gurmukhi MN" w:cs="Big Caslon"/>
                <w:b/>
                <w:sz w:val="24"/>
                <w:szCs w:val="24"/>
              </w:rPr>
            </w:pPr>
            <w:r>
              <w:rPr>
                <w:rFonts w:ascii="Gurmukhi MN" w:hAnsi="Gurmukhi MN" w:cs="Big Caslon"/>
                <w:b/>
                <w:sz w:val="24"/>
                <w:szCs w:val="24"/>
              </w:rPr>
              <w:t>Councilmember Reports</w:t>
            </w:r>
          </w:p>
        </w:tc>
      </w:tr>
      <w:tr w:rsidR="00517AFF" w:rsidRPr="009B786F" w14:paraId="4711985A" w14:textId="77777777" w:rsidTr="00517AFF">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6F69F37F" w14:textId="0AF4F678" w:rsidR="003E337C" w:rsidRDefault="006173AB" w:rsidP="000F7812">
            <w:pPr>
              <w:widowControl w:val="0"/>
              <w:rPr>
                <w:rFonts w:ascii="Gurmukhi MN" w:hAnsi="Gurmukhi MN" w:cs="Big Caslon"/>
                <w:sz w:val="22"/>
                <w:szCs w:val="22"/>
              </w:rPr>
            </w:pPr>
            <w:r>
              <w:rPr>
                <w:rFonts w:ascii="Gurmukhi MN" w:hAnsi="Gurmukhi MN" w:cs="Big Caslon"/>
                <w:sz w:val="22"/>
                <w:szCs w:val="22"/>
              </w:rPr>
              <w:t xml:space="preserve">Mary Wintch reported </w:t>
            </w:r>
            <w:r w:rsidR="003E337C">
              <w:rPr>
                <w:rFonts w:ascii="Gurmukhi MN" w:hAnsi="Gurmukhi MN" w:cs="Big Caslon"/>
                <w:sz w:val="22"/>
                <w:szCs w:val="22"/>
              </w:rPr>
              <w:t>on library matters including the following:</w:t>
            </w:r>
          </w:p>
          <w:p w14:paraId="3E7C4319" w14:textId="5FE0FC97" w:rsidR="000F7812" w:rsidRDefault="00E37814" w:rsidP="003E337C">
            <w:pPr>
              <w:pStyle w:val="ListParagraph"/>
              <w:widowControl w:val="0"/>
              <w:numPr>
                <w:ilvl w:val="0"/>
                <w:numId w:val="10"/>
              </w:numPr>
              <w:rPr>
                <w:rFonts w:ascii="Gurmukhi MN" w:hAnsi="Gurmukhi MN" w:cs="Big Caslon"/>
                <w:sz w:val="22"/>
                <w:szCs w:val="22"/>
              </w:rPr>
            </w:pPr>
            <w:r>
              <w:rPr>
                <w:rFonts w:ascii="Gurmukhi MN" w:hAnsi="Gurmukhi MN" w:cs="Big Caslon"/>
                <w:sz w:val="22"/>
                <w:szCs w:val="22"/>
              </w:rPr>
              <w:t>The Utah State Library Board awarded a daughter of Jason and Anna Cox one of 4 scholarships</w:t>
            </w:r>
            <w:r w:rsidR="003E337C">
              <w:rPr>
                <w:rFonts w:ascii="Gurmukhi MN" w:hAnsi="Gurmukhi MN" w:cs="Big Caslon"/>
                <w:sz w:val="22"/>
                <w:szCs w:val="22"/>
              </w:rPr>
              <w:t>.  The $1,000 scholarship will be placed in a 529-education account for the young woman and must be used for further education.  As part of scholarship, the girl</w:t>
            </w:r>
            <w:r>
              <w:rPr>
                <w:rFonts w:ascii="Gurmukhi MN" w:hAnsi="Gurmukhi MN" w:cs="Big Caslon"/>
                <w:sz w:val="22"/>
                <w:szCs w:val="22"/>
              </w:rPr>
              <w:t>’s hometown library is also awarded a $500 scholarship.</w:t>
            </w:r>
          </w:p>
          <w:p w14:paraId="44355127" w14:textId="77777777" w:rsidR="00E37814" w:rsidRDefault="00E37814" w:rsidP="003E337C">
            <w:pPr>
              <w:pStyle w:val="ListParagraph"/>
              <w:widowControl w:val="0"/>
              <w:numPr>
                <w:ilvl w:val="0"/>
                <w:numId w:val="10"/>
              </w:numPr>
              <w:rPr>
                <w:rFonts w:ascii="Gurmukhi MN" w:hAnsi="Gurmukhi MN" w:cs="Big Caslon"/>
                <w:sz w:val="22"/>
                <w:szCs w:val="22"/>
              </w:rPr>
            </w:pPr>
            <w:r>
              <w:rPr>
                <w:rFonts w:ascii="Gurmukhi MN" w:hAnsi="Gurmukhi MN" w:cs="Big Caslon"/>
                <w:sz w:val="22"/>
                <w:szCs w:val="22"/>
              </w:rPr>
              <w:t>Discussed the state library board’s decision to begin assessing a charge to rural libraries for their participation in the “e-books” program.</w:t>
            </w:r>
          </w:p>
          <w:p w14:paraId="4ECDC529" w14:textId="64E4F15D" w:rsidR="00E37814" w:rsidRPr="00E37814" w:rsidRDefault="00E37814" w:rsidP="00E37814">
            <w:pPr>
              <w:pStyle w:val="ListParagraph"/>
              <w:widowControl w:val="0"/>
              <w:numPr>
                <w:ilvl w:val="0"/>
                <w:numId w:val="10"/>
              </w:numPr>
              <w:rPr>
                <w:rFonts w:ascii="Gurmukhi MN" w:hAnsi="Gurmukhi MN" w:cs="Big Caslon"/>
                <w:sz w:val="22"/>
                <w:szCs w:val="22"/>
              </w:rPr>
            </w:pPr>
            <w:r>
              <w:rPr>
                <w:rFonts w:ascii="Gurmukhi MN" w:hAnsi="Gurmukhi MN" w:cs="Big Caslon"/>
                <w:sz w:val="22"/>
                <w:szCs w:val="22"/>
              </w:rPr>
              <w:t>Advised of the library boards plan to do a Halloween party for younger kids and a spook alley for older children later in the month.</w:t>
            </w:r>
          </w:p>
        </w:tc>
      </w:tr>
    </w:tbl>
    <w:p w14:paraId="73218653" w14:textId="77777777" w:rsidR="009C5A56" w:rsidRDefault="009C5A56" w:rsidP="00B06D8C">
      <w:pPr>
        <w:rPr>
          <w:sz w:val="22"/>
          <w:szCs w:val="22"/>
        </w:rPr>
      </w:pPr>
    </w:p>
    <w:p w14:paraId="0AC4BFE4" w14:textId="77777777" w:rsidR="00E80563" w:rsidRPr="00F53A49" w:rsidRDefault="00E80563" w:rsidP="00E80563">
      <w:pPr>
        <w:jc w:val="center"/>
        <w:rPr>
          <w:sz w:val="22"/>
          <w:szCs w:val="22"/>
        </w:rPr>
      </w:pPr>
    </w:p>
    <w:tbl>
      <w:tblPr>
        <w:tblW w:w="9450" w:type="dxa"/>
        <w:jc w:val="center"/>
        <w:tblLayout w:type="fixed"/>
        <w:tblCellMar>
          <w:top w:w="14" w:type="dxa"/>
          <w:left w:w="86" w:type="dxa"/>
          <w:bottom w:w="14" w:type="dxa"/>
          <w:right w:w="86" w:type="dxa"/>
        </w:tblCellMar>
        <w:tblLook w:val="0000" w:firstRow="0" w:lastRow="0" w:firstColumn="0" w:lastColumn="0" w:noHBand="0" w:noVBand="0"/>
      </w:tblPr>
      <w:tblGrid>
        <w:gridCol w:w="2699"/>
        <w:gridCol w:w="6751"/>
      </w:tblGrid>
      <w:tr w:rsidR="00E80563" w:rsidRPr="009B786F" w14:paraId="42D6BE0B" w14:textId="77777777" w:rsidTr="00E80563">
        <w:trPr>
          <w:trHeight w:val="360"/>
          <w:jc w:val="center"/>
        </w:trPr>
        <w:tc>
          <w:tcPr>
            <w:tcW w:w="2699" w:type="dxa"/>
            <w:tcBorders>
              <w:top w:val="single" w:sz="12" w:space="0" w:color="999999"/>
              <w:left w:val="single" w:sz="4" w:space="0" w:color="C0C0C0"/>
              <w:bottom w:val="single" w:sz="4" w:space="0" w:color="C0C0C0"/>
              <w:right w:val="single" w:sz="4" w:space="0" w:color="C0C0C0"/>
            </w:tcBorders>
            <w:shd w:val="clear" w:color="auto" w:fill="E6E6E6"/>
            <w:vAlign w:val="center"/>
          </w:tcPr>
          <w:p w14:paraId="39024786" w14:textId="1AB26405" w:rsidR="00E80563" w:rsidRPr="009B786F" w:rsidRDefault="00E80563" w:rsidP="00487FE1">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7</w:t>
            </w:r>
          </w:p>
        </w:tc>
        <w:tc>
          <w:tcPr>
            <w:tcW w:w="6751"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277EB447" w14:textId="221BD339" w:rsidR="00E80563" w:rsidRPr="000678E5" w:rsidRDefault="00E80563" w:rsidP="00E80563">
            <w:pPr>
              <w:widowControl w:val="0"/>
              <w:rPr>
                <w:rFonts w:ascii="Gurmukhi MN" w:hAnsi="Gurmukhi MN" w:cs="Big Caslon"/>
                <w:b/>
                <w:sz w:val="24"/>
                <w:szCs w:val="24"/>
              </w:rPr>
            </w:pPr>
            <w:r>
              <w:rPr>
                <w:rFonts w:ascii="Gurmukhi MN" w:hAnsi="Gurmukhi MN"/>
                <w:b/>
                <w:color w:val="000000"/>
                <w:sz w:val="24"/>
                <w:szCs w:val="24"/>
              </w:rPr>
              <w:t>Mayor Soper</w:t>
            </w:r>
          </w:p>
        </w:tc>
      </w:tr>
      <w:tr w:rsidR="00E80563" w:rsidRPr="009B786F" w14:paraId="5A57D501" w14:textId="77777777" w:rsidTr="00E80563">
        <w:trPr>
          <w:trHeight w:val="360"/>
          <w:jc w:val="center"/>
        </w:trPr>
        <w:tc>
          <w:tcPr>
            <w:tcW w:w="9450"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434572F4" w14:textId="44244FA4" w:rsidR="005B2CFB" w:rsidRPr="00DB29C8" w:rsidRDefault="00E37814" w:rsidP="00487FE1">
            <w:pPr>
              <w:widowControl w:val="0"/>
              <w:rPr>
                <w:rFonts w:ascii="Gurmukhi MN" w:hAnsi="Gurmukhi MN" w:cs="Big Caslon"/>
                <w:sz w:val="22"/>
                <w:szCs w:val="22"/>
              </w:rPr>
            </w:pPr>
            <w:r>
              <w:rPr>
                <w:rFonts w:ascii="Gurmukhi MN" w:hAnsi="Gurmukhi MN" w:cs="Big Caslon"/>
                <w:sz w:val="22"/>
                <w:szCs w:val="22"/>
              </w:rPr>
              <w:t xml:space="preserve">The Mayor advised the council of the upcoming UMPA celebration dinner commemorating the planned solar project to be developed near Mona.  He reminded members of the Council that all are invited and those attending should RSVP to Tina Lindsay by this coming Friday. </w:t>
            </w:r>
          </w:p>
        </w:tc>
      </w:tr>
    </w:tbl>
    <w:p w14:paraId="76936372" w14:textId="77777777" w:rsidR="00E80563" w:rsidRPr="00F53A49" w:rsidRDefault="00E80563" w:rsidP="00E80563">
      <w:pPr>
        <w:jc w:val="center"/>
        <w:rPr>
          <w:sz w:val="22"/>
          <w:szCs w:val="22"/>
        </w:rPr>
      </w:pPr>
    </w:p>
    <w:p w14:paraId="351F19AC" w14:textId="77777777" w:rsidR="00C54C6E" w:rsidRPr="00F53A49" w:rsidRDefault="00C54C6E" w:rsidP="00C54C6E">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C54C6E" w:rsidRPr="009B786F" w14:paraId="045F9D29" w14:textId="77777777" w:rsidTr="00C54C6E">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0528A2BF" w14:textId="2E16F319" w:rsidR="00C54C6E" w:rsidRPr="009B786F" w:rsidRDefault="00C54C6E" w:rsidP="00C54C6E">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8</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02F822E7" w14:textId="48358302" w:rsidR="00C54C6E" w:rsidRPr="000678E5" w:rsidRDefault="00C54C6E" w:rsidP="00C54C6E">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Consideration of Minutes From Previous Meeting</w:t>
            </w:r>
          </w:p>
        </w:tc>
      </w:tr>
      <w:tr w:rsidR="00C54C6E" w:rsidRPr="009B786F" w14:paraId="0CCC224B"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B001255" w14:textId="43580D5F" w:rsidR="00C54C6E" w:rsidRPr="00C54C6E" w:rsidRDefault="00C54C6E" w:rsidP="00A118AF">
            <w:pPr>
              <w:rPr>
                <w:rFonts w:ascii="Gurmukhi MN" w:hAnsi="Gurmukhi MN" w:cs="Big Caslon"/>
                <w:sz w:val="22"/>
                <w:szCs w:val="22"/>
              </w:rPr>
            </w:pPr>
            <w:r w:rsidRPr="00C54C6E">
              <w:rPr>
                <w:rFonts w:ascii="Gurmukhi MN" w:hAnsi="Gurmukhi MN" w:cs="Big Caslon"/>
                <w:sz w:val="22"/>
                <w:szCs w:val="22"/>
              </w:rPr>
              <w:t xml:space="preserve">The Mayor directed Councilmembers to draft minutes from the previous </w:t>
            </w:r>
            <w:r w:rsidR="00E64AC9">
              <w:rPr>
                <w:rFonts w:ascii="Gurmukhi MN" w:hAnsi="Gurmukhi MN" w:cs="Big Caslon"/>
                <w:sz w:val="22"/>
                <w:szCs w:val="22"/>
              </w:rPr>
              <w:t>r</w:t>
            </w:r>
            <w:r w:rsidR="006173AB">
              <w:rPr>
                <w:rFonts w:ascii="Gurmukhi MN" w:hAnsi="Gurmukhi MN" w:cs="Big Caslon"/>
                <w:sz w:val="22"/>
                <w:szCs w:val="22"/>
              </w:rPr>
              <w:t xml:space="preserve">egular </w:t>
            </w:r>
            <w:r w:rsidR="00E64AC9">
              <w:rPr>
                <w:rFonts w:ascii="Gurmukhi MN" w:hAnsi="Gurmukhi MN" w:cs="Big Caslon"/>
                <w:sz w:val="22"/>
                <w:szCs w:val="22"/>
              </w:rPr>
              <w:t>council m</w:t>
            </w:r>
            <w:r w:rsidRPr="00C54C6E">
              <w:rPr>
                <w:rFonts w:ascii="Gurmukhi MN" w:hAnsi="Gurmukhi MN" w:cs="Big Caslon"/>
                <w:sz w:val="22"/>
                <w:szCs w:val="22"/>
              </w:rPr>
              <w:t>eeting</w:t>
            </w:r>
            <w:r w:rsidR="00A118AF">
              <w:rPr>
                <w:rFonts w:ascii="Gurmukhi MN" w:hAnsi="Gurmukhi MN" w:cs="Big Caslon"/>
                <w:sz w:val="22"/>
                <w:szCs w:val="22"/>
              </w:rPr>
              <w:t xml:space="preserve">, </w:t>
            </w:r>
            <w:r w:rsidR="006173AB">
              <w:rPr>
                <w:rFonts w:ascii="Gurmukhi MN" w:hAnsi="Gurmukhi MN" w:cs="Big Caslon"/>
                <w:sz w:val="22"/>
                <w:szCs w:val="22"/>
              </w:rPr>
              <w:t xml:space="preserve">and the recent </w:t>
            </w:r>
            <w:r w:rsidR="00E64AC9">
              <w:rPr>
                <w:rFonts w:ascii="Gurmukhi MN" w:hAnsi="Gurmukhi MN" w:cs="Big Caslon"/>
                <w:sz w:val="22"/>
                <w:szCs w:val="22"/>
              </w:rPr>
              <w:t xml:space="preserve">special council </w:t>
            </w:r>
            <w:r w:rsidR="006173AB">
              <w:rPr>
                <w:rFonts w:ascii="Gurmukhi MN" w:hAnsi="Gurmukhi MN" w:cs="Big Caslon"/>
                <w:sz w:val="22"/>
                <w:szCs w:val="22"/>
              </w:rPr>
              <w:t>meeting with the Council and Main Street merchants concerning zoning.  Seeing there were no errors or changes noted, h</w:t>
            </w:r>
            <w:r w:rsidR="00B71D3D">
              <w:rPr>
                <w:rFonts w:ascii="Gurmukhi MN" w:hAnsi="Gurmukhi MN" w:cs="Big Caslon"/>
                <w:sz w:val="22"/>
                <w:szCs w:val="22"/>
              </w:rPr>
              <w:t>e called for motions to accept</w:t>
            </w:r>
            <w:r w:rsidR="006173AB">
              <w:rPr>
                <w:rFonts w:ascii="Gurmukhi MN" w:hAnsi="Gurmukhi MN" w:cs="Big Caslon"/>
                <w:sz w:val="22"/>
                <w:szCs w:val="22"/>
              </w:rPr>
              <w:t xml:space="preserve"> the minutes a presented of those two meetings.</w:t>
            </w:r>
          </w:p>
        </w:tc>
      </w:tr>
      <w:tr w:rsidR="00C54C6E" w:rsidRPr="009B786F" w14:paraId="6CA43373" w14:textId="77777777" w:rsidTr="00C54C6E">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0E4C61CE" w14:textId="77777777" w:rsidR="00C54C6E" w:rsidRDefault="00C54C6E" w:rsidP="00C54C6E">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2350C50C" w14:textId="77777777" w:rsidR="00C54C6E" w:rsidRDefault="00C54C6E" w:rsidP="00C54C6E">
            <w:pPr>
              <w:rPr>
                <w:rFonts w:ascii="Gurmukhi MN" w:hAnsi="Gurmukhi MN" w:cs="Big Caslon"/>
                <w:sz w:val="22"/>
                <w:szCs w:val="22"/>
              </w:rPr>
            </w:pPr>
          </w:p>
        </w:tc>
      </w:tr>
      <w:tr w:rsidR="00C54C6E" w:rsidRPr="009B786F" w14:paraId="03D0DC63" w14:textId="77777777" w:rsidTr="00C54C6E">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4A63931" w14:textId="77777777" w:rsidR="00C54C6E" w:rsidRDefault="00A118AF" w:rsidP="00A118AF">
            <w:pPr>
              <w:rPr>
                <w:rFonts w:ascii="Gurmukhi MN" w:hAnsi="Gurmukhi MN" w:cs="Big Caslon"/>
                <w:sz w:val="22"/>
                <w:szCs w:val="22"/>
              </w:rPr>
            </w:pPr>
            <w:r>
              <w:rPr>
                <w:rFonts w:ascii="Gurmukhi MN" w:hAnsi="Gurmukhi MN" w:cs="Big Caslon"/>
                <w:sz w:val="22"/>
                <w:szCs w:val="22"/>
              </w:rPr>
              <w:t>Darren Dyreng</w:t>
            </w:r>
            <w:r w:rsidR="00C54C6E">
              <w:rPr>
                <w:rFonts w:ascii="Gurmukhi MN" w:hAnsi="Gurmukhi MN" w:cs="Big Caslon"/>
                <w:sz w:val="22"/>
                <w:szCs w:val="22"/>
              </w:rPr>
              <w:t xml:space="preserve"> made the motion</w:t>
            </w:r>
            <w:r w:rsidR="006173AB">
              <w:rPr>
                <w:rFonts w:ascii="Gurmukhi MN" w:hAnsi="Gurmukhi MN" w:cs="Big Caslon"/>
                <w:sz w:val="22"/>
                <w:szCs w:val="22"/>
              </w:rPr>
              <w:t xml:space="preserve"> to accept the minutes of the October 2</w:t>
            </w:r>
            <w:r w:rsidR="006173AB" w:rsidRPr="006173AB">
              <w:rPr>
                <w:rFonts w:ascii="Gurmukhi MN" w:hAnsi="Gurmukhi MN" w:cs="Big Caslon"/>
                <w:sz w:val="22"/>
                <w:szCs w:val="22"/>
                <w:vertAlign w:val="superscript"/>
              </w:rPr>
              <w:t>nd</w:t>
            </w:r>
            <w:r w:rsidR="006173AB">
              <w:rPr>
                <w:rFonts w:ascii="Gurmukhi MN" w:hAnsi="Gurmukhi MN" w:cs="Big Caslon"/>
                <w:sz w:val="22"/>
                <w:szCs w:val="22"/>
              </w:rPr>
              <w:t xml:space="preserve"> Regular Council Meeting</w:t>
            </w:r>
            <w:r w:rsidR="00C54C6E">
              <w:rPr>
                <w:rFonts w:ascii="Gurmukhi MN" w:hAnsi="Gurmukhi MN" w:cs="Big Caslon"/>
                <w:sz w:val="22"/>
                <w:szCs w:val="22"/>
              </w:rPr>
              <w:t xml:space="preserve">, </w:t>
            </w:r>
            <w:r>
              <w:rPr>
                <w:rFonts w:ascii="Gurmukhi MN" w:hAnsi="Gurmukhi MN" w:cs="Big Caslon"/>
                <w:sz w:val="22"/>
                <w:szCs w:val="22"/>
              </w:rPr>
              <w:t>Jason Maylett</w:t>
            </w:r>
            <w:r w:rsidR="00C54C6E" w:rsidRPr="009B786F">
              <w:rPr>
                <w:rFonts w:ascii="Gurmukhi MN" w:hAnsi="Gurmukhi MN" w:cs="Big Caslon"/>
                <w:sz w:val="22"/>
                <w:szCs w:val="22"/>
              </w:rPr>
              <w:t xml:space="preserve"> seconded. </w:t>
            </w:r>
            <w:r w:rsidR="00C54C6E">
              <w:rPr>
                <w:rFonts w:ascii="Gurmukhi MN" w:hAnsi="Gurmukhi MN" w:cs="Big Caslon"/>
                <w:sz w:val="22"/>
                <w:szCs w:val="22"/>
              </w:rPr>
              <w:t xml:space="preserve"> </w:t>
            </w:r>
            <w:r w:rsidR="00C54C6E" w:rsidRPr="009B786F">
              <w:rPr>
                <w:rFonts w:ascii="Gurmukhi MN" w:hAnsi="Gurmukhi MN" w:cs="Big Caslon"/>
                <w:sz w:val="22"/>
                <w:szCs w:val="22"/>
              </w:rPr>
              <w:t>Councilmembers voting “aye”:</w:t>
            </w:r>
            <w:r w:rsidR="00C54C6E">
              <w:rPr>
                <w:rFonts w:ascii="Gurmukhi MN" w:hAnsi="Gurmukhi MN" w:cs="Big Caslon"/>
                <w:sz w:val="22"/>
                <w:szCs w:val="22"/>
              </w:rPr>
              <w:t xml:space="preserve">  Gary Chidester, </w:t>
            </w:r>
            <w:r>
              <w:rPr>
                <w:rFonts w:ascii="Gurmukhi MN" w:hAnsi="Gurmukhi MN" w:cs="Big Caslon"/>
                <w:sz w:val="22"/>
                <w:szCs w:val="22"/>
              </w:rPr>
              <w:t xml:space="preserve">Darren Dyreng, </w:t>
            </w:r>
            <w:r w:rsidR="00C54C6E">
              <w:rPr>
                <w:rFonts w:ascii="Gurmukhi MN" w:hAnsi="Gurmukhi MN" w:cs="Big Caslon"/>
                <w:sz w:val="22"/>
                <w:szCs w:val="22"/>
              </w:rPr>
              <w:t>Jason Maylett, Jason Vernon and Mary Wintch.</w:t>
            </w:r>
            <w:r w:rsidR="00C54C6E" w:rsidRPr="009B786F">
              <w:rPr>
                <w:rFonts w:ascii="Gurmukhi MN" w:hAnsi="Gurmukhi MN" w:cs="Big Caslon"/>
                <w:sz w:val="22"/>
                <w:szCs w:val="22"/>
              </w:rPr>
              <w:t xml:space="preserve">  Councilmembers voting “nay”: none. </w:t>
            </w:r>
            <w:r w:rsidR="00C54C6E">
              <w:rPr>
                <w:rFonts w:ascii="Gurmukhi MN" w:hAnsi="Gurmukhi MN" w:cs="Big Caslon"/>
                <w:sz w:val="22"/>
                <w:szCs w:val="22"/>
              </w:rPr>
              <w:t xml:space="preserve"> </w:t>
            </w:r>
          </w:p>
          <w:p w14:paraId="37ECF687" w14:textId="77777777" w:rsidR="00E64AC9" w:rsidRDefault="00E64AC9" w:rsidP="00A118AF">
            <w:pPr>
              <w:rPr>
                <w:rFonts w:ascii="Gurmukhi MN" w:hAnsi="Gurmukhi MN" w:cs="Big Caslon"/>
                <w:sz w:val="22"/>
                <w:szCs w:val="22"/>
              </w:rPr>
            </w:pPr>
          </w:p>
          <w:p w14:paraId="7256B7AA" w14:textId="0B3320ED" w:rsidR="00E64AC9" w:rsidRDefault="00E64AC9" w:rsidP="00E64AC9">
            <w:pPr>
              <w:rPr>
                <w:rFonts w:ascii="Gurmukhi MN" w:hAnsi="Gurmukhi MN" w:cs="Big Caslon"/>
                <w:sz w:val="22"/>
                <w:szCs w:val="22"/>
              </w:rPr>
            </w:pPr>
            <w:r>
              <w:rPr>
                <w:rFonts w:ascii="Gurmukhi MN" w:hAnsi="Gurmukhi MN" w:cs="Big Caslon"/>
                <w:sz w:val="22"/>
                <w:szCs w:val="22"/>
              </w:rPr>
              <w:lastRenderedPageBreak/>
              <w:t>Mary Wintch made the motion to accept the minutes of the October 10</w:t>
            </w:r>
            <w:r w:rsidRPr="00E64AC9">
              <w:rPr>
                <w:rFonts w:ascii="Gurmukhi MN" w:hAnsi="Gurmukhi MN" w:cs="Big Caslon"/>
                <w:sz w:val="22"/>
                <w:szCs w:val="22"/>
                <w:vertAlign w:val="superscript"/>
              </w:rPr>
              <w:t>th</w:t>
            </w:r>
            <w:r>
              <w:rPr>
                <w:rFonts w:ascii="Gurmukhi MN" w:hAnsi="Gurmukhi MN" w:cs="Big Caslon"/>
                <w:sz w:val="22"/>
                <w:szCs w:val="22"/>
              </w:rPr>
              <w:t xml:space="preserve"> special Council Meeting with Main Street </w:t>
            </w:r>
            <w:r w:rsidR="00B71D3D">
              <w:rPr>
                <w:rFonts w:ascii="Gurmukhi MN" w:hAnsi="Gurmukhi MN" w:cs="Big Caslon"/>
                <w:sz w:val="22"/>
                <w:szCs w:val="22"/>
              </w:rPr>
              <w:t xml:space="preserve">merchants </w:t>
            </w:r>
            <w:r>
              <w:rPr>
                <w:rFonts w:ascii="Gurmukhi MN" w:hAnsi="Gurmukhi MN" w:cs="Big Caslon"/>
                <w:sz w:val="22"/>
                <w:szCs w:val="22"/>
              </w:rPr>
              <w:t>concerning commercial zoning, Gary Chidester seconded</w:t>
            </w:r>
            <w:r w:rsidRPr="009B786F">
              <w:rPr>
                <w:rFonts w:ascii="Gurmukhi MN" w:hAnsi="Gurmukhi MN" w:cs="Big Caslon"/>
                <w:sz w:val="22"/>
                <w:szCs w:val="22"/>
              </w:rPr>
              <w:t xml:space="preserve">. </w:t>
            </w:r>
            <w:r>
              <w:rPr>
                <w:rFonts w:ascii="Gurmukhi MN" w:hAnsi="Gurmukhi MN" w:cs="Big Caslon"/>
                <w:sz w:val="22"/>
                <w:szCs w:val="22"/>
              </w:rPr>
              <w:t xml:space="preserve"> </w:t>
            </w:r>
            <w:r w:rsidRPr="009B786F">
              <w:rPr>
                <w:rFonts w:ascii="Gurmukhi MN" w:hAnsi="Gurmukhi MN" w:cs="Big Caslon"/>
                <w:sz w:val="22"/>
                <w:szCs w:val="22"/>
              </w:rPr>
              <w:t>Councilmembers voting “aye”:</w:t>
            </w:r>
            <w:r>
              <w:rPr>
                <w:rFonts w:ascii="Gurmukhi MN" w:hAnsi="Gurmukhi MN" w:cs="Big Caslon"/>
                <w:sz w:val="22"/>
                <w:szCs w:val="22"/>
              </w:rPr>
              <w:t xml:space="preserve">  Gary Chidester, Darren Dyreng, Jason Maylett, Jason Vernon and Mary Wintch.</w:t>
            </w:r>
            <w:r w:rsidRPr="009B786F">
              <w:rPr>
                <w:rFonts w:ascii="Gurmukhi MN" w:hAnsi="Gurmukhi MN" w:cs="Big Caslon"/>
                <w:sz w:val="22"/>
                <w:szCs w:val="22"/>
              </w:rPr>
              <w:t xml:space="preserve">  Councilmembers voting “nay”: none. </w:t>
            </w:r>
            <w:r>
              <w:rPr>
                <w:rFonts w:ascii="Gurmukhi MN" w:hAnsi="Gurmukhi MN" w:cs="Big Caslon"/>
                <w:sz w:val="22"/>
                <w:szCs w:val="22"/>
              </w:rPr>
              <w:t xml:space="preserve"> </w:t>
            </w:r>
          </w:p>
        </w:tc>
      </w:tr>
    </w:tbl>
    <w:p w14:paraId="7EA37D88" w14:textId="77777777" w:rsidR="00C54C6E" w:rsidRDefault="00C54C6E" w:rsidP="00C54C6E">
      <w:pPr>
        <w:rPr>
          <w:rFonts w:ascii="Gurmukhi MN" w:hAnsi="Gurmukhi MN" w:cs="Big Caslon"/>
          <w:sz w:val="22"/>
          <w:szCs w:val="22"/>
        </w:rPr>
      </w:pPr>
    </w:p>
    <w:p w14:paraId="2FBBDD41" w14:textId="77777777" w:rsidR="00032B02" w:rsidRDefault="00032B02" w:rsidP="00032B02">
      <w:pPr>
        <w:jc w:val="center"/>
        <w:rPr>
          <w:sz w:val="22"/>
          <w:szCs w:val="22"/>
        </w:rPr>
      </w:pPr>
    </w:p>
    <w:p w14:paraId="5C62C8C2" w14:textId="77777777" w:rsidR="00487FE1" w:rsidRPr="00F53A49" w:rsidRDefault="00487FE1" w:rsidP="00032B02">
      <w:pPr>
        <w:jc w:val="center"/>
        <w:rPr>
          <w:sz w:val="22"/>
          <w:szCs w:val="22"/>
        </w:rPr>
      </w:pPr>
    </w:p>
    <w:tbl>
      <w:tblPr>
        <w:tblW w:w="9414" w:type="dxa"/>
        <w:jc w:val="center"/>
        <w:tblLayout w:type="fixed"/>
        <w:tblCellMar>
          <w:top w:w="14" w:type="dxa"/>
          <w:left w:w="86" w:type="dxa"/>
          <w:bottom w:w="14" w:type="dxa"/>
          <w:right w:w="86" w:type="dxa"/>
        </w:tblCellMar>
        <w:tblLook w:val="0000" w:firstRow="0" w:lastRow="0" w:firstColumn="0" w:lastColumn="0" w:noHBand="0" w:noVBand="0"/>
      </w:tblPr>
      <w:tblGrid>
        <w:gridCol w:w="2691"/>
        <w:gridCol w:w="36"/>
        <w:gridCol w:w="6687"/>
      </w:tblGrid>
      <w:tr w:rsidR="00032B02" w:rsidRPr="009B786F" w14:paraId="4B056186" w14:textId="77777777" w:rsidTr="00032B02">
        <w:trPr>
          <w:trHeight w:val="360"/>
          <w:jc w:val="center"/>
        </w:trPr>
        <w:tc>
          <w:tcPr>
            <w:tcW w:w="2727" w:type="dxa"/>
            <w:gridSpan w:val="2"/>
            <w:tcBorders>
              <w:top w:val="single" w:sz="12" w:space="0" w:color="999999"/>
              <w:left w:val="single" w:sz="4" w:space="0" w:color="C0C0C0"/>
              <w:bottom w:val="single" w:sz="4" w:space="0" w:color="C0C0C0"/>
              <w:right w:val="single" w:sz="4" w:space="0" w:color="C0C0C0"/>
            </w:tcBorders>
            <w:shd w:val="clear" w:color="auto" w:fill="E6E6E6"/>
            <w:vAlign w:val="center"/>
          </w:tcPr>
          <w:p w14:paraId="5523D30A" w14:textId="546CDB54" w:rsidR="00032B02" w:rsidRPr="009B786F" w:rsidRDefault="00B359EF" w:rsidP="005721CD">
            <w:pPr>
              <w:pStyle w:val="AllCapsHeading"/>
              <w:rPr>
                <w:rFonts w:ascii="Gurmukhi MN" w:hAnsi="Gurmukhi MN" w:cs="Big Caslon"/>
                <w:b w:val="0"/>
                <w:color w:val="auto"/>
                <w:sz w:val="22"/>
                <w:szCs w:val="22"/>
              </w:rPr>
            </w:pPr>
            <w:r>
              <w:rPr>
                <w:rFonts w:ascii="Gurmukhi MN" w:hAnsi="Gurmukhi MN" w:cs="Big Caslon"/>
                <w:b w:val="0"/>
                <w:color w:val="auto"/>
                <w:sz w:val="22"/>
                <w:szCs w:val="22"/>
              </w:rPr>
              <w:t xml:space="preserve">Item </w:t>
            </w:r>
            <w:r w:rsidR="00A118AF">
              <w:rPr>
                <w:rFonts w:ascii="Gurmukhi MN" w:hAnsi="Gurmukhi MN" w:cs="Big Caslon"/>
                <w:b w:val="0"/>
                <w:color w:val="auto"/>
                <w:sz w:val="22"/>
                <w:szCs w:val="22"/>
              </w:rPr>
              <w:t>9</w:t>
            </w:r>
          </w:p>
        </w:tc>
        <w:tc>
          <w:tcPr>
            <w:tcW w:w="6687" w:type="dxa"/>
            <w:tcBorders>
              <w:top w:val="single" w:sz="12" w:space="0" w:color="999999"/>
              <w:left w:val="single" w:sz="4" w:space="0" w:color="C0C0C0"/>
              <w:bottom w:val="single" w:sz="4" w:space="0" w:color="C0C0C0"/>
              <w:right w:val="single" w:sz="4" w:space="0" w:color="C0C0C0"/>
            </w:tcBorders>
            <w:shd w:val="clear" w:color="auto" w:fill="auto"/>
            <w:vAlign w:val="center"/>
          </w:tcPr>
          <w:p w14:paraId="5A640AF6" w14:textId="66FB853D" w:rsidR="00032B02" w:rsidRPr="000678E5" w:rsidRDefault="0048200A" w:rsidP="00032B02">
            <w:pPr>
              <w:pStyle w:val="AllCapsHeading"/>
              <w:rPr>
                <w:rFonts w:ascii="Gurmukhi MN" w:hAnsi="Gurmukhi MN" w:cs="Big Caslon"/>
                <w:b w:val="0"/>
                <w:color w:val="auto"/>
                <w:sz w:val="24"/>
                <w:szCs w:val="24"/>
              </w:rPr>
            </w:pPr>
            <w:r>
              <w:rPr>
                <w:rFonts w:ascii="Gurmukhi MN" w:hAnsi="Gurmukhi MN" w:cs="Big Caslon"/>
                <w:caps w:val="0"/>
                <w:color w:val="auto"/>
                <w:sz w:val="24"/>
                <w:szCs w:val="24"/>
              </w:rPr>
              <w:t>City Administrator’s Report</w:t>
            </w:r>
          </w:p>
        </w:tc>
      </w:tr>
      <w:tr w:rsidR="00032B02" w:rsidRPr="009B786F" w14:paraId="17F6A25A"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3A0506C7" w14:textId="5A61D181" w:rsidR="0048200A" w:rsidRDefault="0048200A" w:rsidP="0048200A">
            <w:pPr>
              <w:rPr>
                <w:rFonts w:ascii="Gurmukhi MN" w:hAnsi="Gurmukhi MN" w:cs="Big Caslon"/>
                <w:sz w:val="22"/>
                <w:szCs w:val="22"/>
              </w:rPr>
            </w:pPr>
            <w:r>
              <w:rPr>
                <w:rFonts w:ascii="Gurmukhi MN" w:hAnsi="Gurmukhi MN" w:cs="Big Caslon"/>
                <w:sz w:val="22"/>
                <w:szCs w:val="22"/>
              </w:rPr>
              <w:t>Administrator Kent Barton</w:t>
            </w:r>
            <w:r w:rsidRPr="00AD5DB9">
              <w:rPr>
                <w:rFonts w:ascii="Gurmukhi MN" w:hAnsi="Gurmukhi MN" w:cs="Big Caslon"/>
                <w:sz w:val="22"/>
                <w:szCs w:val="22"/>
              </w:rPr>
              <w:t xml:space="preserve"> </w:t>
            </w:r>
            <w:r>
              <w:rPr>
                <w:rFonts w:ascii="Gurmukhi MN" w:hAnsi="Gurmukhi MN" w:cs="Big Caslon"/>
                <w:sz w:val="22"/>
                <w:szCs w:val="22"/>
              </w:rPr>
              <w:t>reported on the following:</w:t>
            </w:r>
          </w:p>
          <w:p w14:paraId="1331D406" w14:textId="786A2096" w:rsidR="00032B02" w:rsidRDefault="000F4306"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Advised Council that the state has awarded a contract for the demolition of the MIBA Building and Adjacent Cox Construction Building.  A meeting is scheduled for next Tuesday with the contractor, which Barton said he plans to attend, along with Blake DeMill and Cory Hatch.</w:t>
            </w:r>
          </w:p>
          <w:p w14:paraId="6736A1B0" w14:textId="77777777" w:rsidR="000F4306" w:rsidRDefault="000F4306"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Informed Council of the arrival of the remaining light poles, bases and fixtures to light the remaining fields at the Sports Park.  Indicated that depending on weather conditions, preparations could begin by early November.</w:t>
            </w:r>
          </w:p>
          <w:p w14:paraId="35E5C490" w14:textId="77777777" w:rsidR="000F4306" w:rsidRDefault="000F4306"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Chip seal project has now been completed for the season.</w:t>
            </w:r>
          </w:p>
          <w:p w14:paraId="53B17852" w14:textId="77777777" w:rsidR="000F4306" w:rsidRDefault="000F4306"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Library Board recommends that Rachel Lundeberg and Loretta </w:t>
            </w:r>
            <w:proofErr w:type="spellStart"/>
            <w:r>
              <w:rPr>
                <w:rFonts w:ascii="Gurmukhi MN" w:hAnsi="Gurmukhi MN" w:cs="Big Caslon"/>
                <w:sz w:val="22"/>
                <w:szCs w:val="22"/>
              </w:rPr>
              <w:t>Hopman</w:t>
            </w:r>
            <w:proofErr w:type="spellEnd"/>
            <w:r>
              <w:rPr>
                <w:rFonts w:ascii="Gurmukhi MN" w:hAnsi="Gurmukhi MN" w:cs="Big Caslon"/>
                <w:sz w:val="22"/>
                <w:szCs w:val="22"/>
              </w:rPr>
              <w:t xml:space="preserve"> be appointed to the library board to replace outgoing board members Becky Christensen and Nicole Ristine.  After Brief discussion, </w:t>
            </w:r>
            <w:r w:rsidR="00DF1229">
              <w:rPr>
                <w:rFonts w:ascii="Gurmukhi MN" w:hAnsi="Gurmukhi MN" w:cs="Big Caslon"/>
                <w:sz w:val="22"/>
                <w:szCs w:val="22"/>
              </w:rPr>
              <w:t xml:space="preserve">there was a unanimous consensus to appointment both </w:t>
            </w:r>
            <w:proofErr w:type="spellStart"/>
            <w:r w:rsidR="00DF1229">
              <w:rPr>
                <w:rFonts w:ascii="Gurmukhi MN" w:hAnsi="Gurmukhi MN" w:cs="Big Caslon"/>
                <w:sz w:val="22"/>
                <w:szCs w:val="22"/>
              </w:rPr>
              <w:t>Hopman</w:t>
            </w:r>
            <w:proofErr w:type="spellEnd"/>
            <w:r w:rsidR="00DF1229">
              <w:rPr>
                <w:rFonts w:ascii="Gurmukhi MN" w:hAnsi="Gurmukhi MN" w:cs="Big Caslon"/>
                <w:sz w:val="22"/>
                <w:szCs w:val="22"/>
              </w:rPr>
              <w:t xml:space="preserve"> and Lundeberg to the board.</w:t>
            </w:r>
          </w:p>
          <w:p w14:paraId="287B2993" w14:textId="02B6C27F" w:rsidR="00DF1229" w:rsidRPr="00C54C6E" w:rsidRDefault="00DF1229" w:rsidP="00C54C6E">
            <w:pPr>
              <w:pStyle w:val="ListParagraph"/>
              <w:numPr>
                <w:ilvl w:val="0"/>
                <w:numId w:val="1"/>
              </w:numPr>
              <w:rPr>
                <w:rFonts w:ascii="Gurmukhi MN" w:hAnsi="Gurmukhi MN" w:cs="Big Caslon"/>
                <w:sz w:val="22"/>
                <w:szCs w:val="22"/>
              </w:rPr>
            </w:pPr>
            <w:r>
              <w:rPr>
                <w:rFonts w:ascii="Gurmukhi MN" w:hAnsi="Gurmukhi MN" w:cs="Big Caslon"/>
                <w:sz w:val="22"/>
                <w:szCs w:val="22"/>
              </w:rPr>
              <w:t xml:space="preserve">Advised </w:t>
            </w:r>
            <w:r w:rsidR="00AC73F7">
              <w:rPr>
                <w:rFonts w:ascii="Gurmukhi MN" w:hAnsi="Gurmukhi MN" w:cs="Big Caslon"/>
                <w:sz w:val="22"/>
                <w:szCs w:val="22"/>
              </w:rPr>
              <w:t>that he had an</w:t>
            </w:r>
            <w:r>
              <w:rPr>
                <w:rFonts w:ascii="Gurmukhi MN" w:hAnsi="Gurmukhi MN" w:cs="Big Caslon"/>
                <w:sz w:val="22"/>
                <w:szCs w:val="22"/>
              </w:rPr>
              <w:t xml:space="preserve"> issue concerning a lease contract negotiation for discussion in closed session.</w:t>
            </w:r>
          </w:p>
        </w:tc>
      </w:tr>
      <w:tr w:rsidR="0048200A" w:rsidRPr="009B786F" w14:paraId="4297B5A0" w14:textId="77777777" w:rsidTr="0048200A">
        <w:trPr>
          <w:trHeight w:val="360"/>
          <w:jc w:val="center"/>
        </w:trPr>
        <w:tc>
          <w:tcPr>
            <w:tcW w:w="2691"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77249715" w14:textId="45163606" w:rsidR="0048200A" w:rsidRDefault="0048200A" w:rsidP="0048200A">
            <w:pPr>
              <w:rPr>
                <w:rFonts w:ascii="Gurmukhi MN" w:hAnsi="Gurmukhi MN" w:cs="Big Caslon"/>
                <w:sz w:val="22"/>
                <w:szCs w:val="22"/>
              </w:rPr>
            </w:pPr>
            <w:r>
              <w:rPr>
                <w:rFonts w:ascii="Gurmukhi MN" w:hAnsi="Gurmukhi MN" w:cs="Big Caslon"/>
                <w:sz w:val="22"/>
                <w:szCs w:val="22"/>
              </w:rPr>
              <w:t>ACTION TAKEN</w:t>
            </w:r>
          </w:p>
        </w:tc>
        <w:tc>
          <w:tcPr>
            <w:tcW w:w="6723" w:type="dxa"/>
            <w:gridSpan w:val="2"/>
            <w:tcBorders>
              <w:top w:val="single" w:sz="4" w:space="0" w:color="C0C0C0"/>
              <w:left w:val="single" w:sz="4" w:space="0" w:color="C0C0C0"/>
              <w:bottom w:val="single" w:sz="4" w:space="0" w:color="C0C0C0"/>
              <w:right w:val="single" w:sz="4" w:space="0" w:color="C0C0C0"/>
            </w:tcBorders>
            <w:shd w:val="clear" w:color="auto" w:fill="auto"/>
            <w:vAlign w:val="center"/>
          </w:tcPr>
          <w:p w14:paraId="55F8BDD7" w14:textId="5F91CAF9" w:rsidR="0048200A" w:rsidRDefault="0048200A" w:rsidP="0048200A">
            <w:pPr>
              <w:rPr>
                <w:rFonts w:ascii="Gurmukhi MN" w:hAnsi="Gurmukhi MN" w:cs="Big Caslon"/>
                <w:sz w:val="22"/>
                <w:szCs w:val="22"/>
              </w:rPr>
            </w:pPr>
          </w:p>
        </w:tc>
      </w:tr>
      <w:tr w:rsidR="0048200A" w:rsidRPr="009B786F" w14:paraId="307CB3EE" w14:textId="77777777" w:rsidTr="00032B02">
        <w:trPr>
          <w:trHeight w:val="360"/>
          <w:jc w:val="center"/>
        </w:trPr>
        <w:tc>
          <w:tcPr>
            <w:tcW w:w="9414" w:type="dxa"/>
            <w:gridSpan w:val="3"/>
            <w:tcBorders>
              <w:top w:val="single" w:sz="4" w:space="0" w:color="C0C0C0"/>
              <w:left w:val="single" w:sz="4" w:space="0" w:color="C0C0C0"/>
              <w:bottom w:val="single" w:sz="4" w:space="0" w:color="C0C0C0"/>
              <w:right w:val="single" w:sz="4" w:space="0" w:color="C0C0C0"/>
            </w:tcBorders>
            <w:shd w:val="clear" w:color="auto" w:fill="auto"/>
            <w:vAlign w:val="center"/>
          </w:tcPr>
          <w:p w14:paraId="441FC39F" w14:textId="08082F75" w:rsidR="00DF1229" w:rsidRPr="009B786F" w:rsidRDefault="00DF1229" w:rsidP="00DF1229">
            <w:pPr>
              <w:rPr>
                <w:rFonts w:ascii="Gurmukhi MN" w:hAnsi="Gurmukhi MN" w:cs="Big Caslon"/>
                <w:sz w:val="22"/>
                <w:szCs w:val="22"/>
              </w:rPr>
            </w:pPr>
            <w:r>
              <w:rPr>
                <w:rFonts w:ascii="Gurmukhi MN" w:hAnsi="Gurmukhi MN" w:cs="Big Caslon"/>
                <w:sz w:val="22"/>
                <w:szCs w:val="22"/>
              </w:rPr>
              <w:t>At 7:30</w:t>
            </w:r>
            <w:r w:rsidRPr="009B786F">
              <w:rPr>
                <w:rFonts w:ascii="Gurmukhi MN" w:hAnsi="Gurmukhi MN" w:cs="Big Caslon"/>
                <w:sz w:val="22"/>
                <w:szCs w:val="22"/>
              </w:rPr>
              <w:t xml:space="preserve"> P.M., the Mayor called for a motion to move into executive session to discuss </w:t>
            </w:r>
            <w:r>
              <w:rPr>
                <w:rFonts w:ascii="Gurmukhi MN" w:hAnsi="Gurmukhi MN" w:cs="Big Caslon"/>
                <w:sz w:val="22"/>
                <w:szCs w:val="22"/>
              </w:rPr>
              <w:t>a contract negotiation issue</w:t>
            </w:r>
            <w:r w:rsidRPr="009B786F">
              <w:rPr>
                <w:rFonts w:ascii="Gurmukhi MN" w:hAnsi="Gurmukhi MN" w:cs="Big Caslon"/>
                <w:sz w:val="22"/>
                <w:szCs w:val="22"/>
              </w:rPr>
              <w:t xml:space="preserve">.  </w:t>
            </w:r>
            <w:r>
              <w:rPr>
                <w:rFonts w:ascii="Gurmukhi MN" w:hAnsi="Gurmukhi MN" w:cs="Big Caslon"/>
                <w:sz w:val="22"/>
                <w:szCs w:val="22"/>
              </w:rPr>
              <w:t>Darren Dyreng</w:t>
            </w:r>
            <w:r w:rsidRPr="009B786F">
              <w:rPr>
                <w:rFonts w:ascii="Gurmukhi MN" w:hAnsi="Gurmukhi MN" w:cs="Big Caslon"/>
                <w:sz w:val="22"/>
                <w:szCs w:val="22"/>
              </w:rPr>
              <w:t xml:space="preserve"> made the motion, </w:t>
            </w:r>
            <w:r>
              <w:rPr>
                <w:rFonts w:ascii="Gurmukhi MN" w:hAnsi="Gurmukhi MN" w:cs="Big Caslon"/>
                <w:sz w:val="22"/>
                <w:szCs w:val="22"/>
              </w:rPr>
              <w:t xml:space="preserve">Mary Wintch </w:t>
            </w:r>
            <w:r w:rsidRPr="009B786F">
              <w:rPr>
                <w:rFonts w:ascii="Gurmukhi MN" w:hAnsi="Gurmukhi MN" w:cs="Big Caslon"/>
                <w:sz w:val="22"/>
                <w:szCs w:val="22"/>
              </w:rPr>
              <w:t xml:space="preserve">seconded.  Councilmembers voting “Aye”: </w:t>
            </w:r>
            <w:r>
              <w:rPr>
                <w:rFonts w:ascii="Gurmukhi MN" w:hAnsi="Gurmukhi MN" w:cs="Big Caslon"/>
                <w:sz w:val="22"/>
                <w:szCs w:val="22"/>
              </w:rPr>
              <w:t>Gary Chidester</w:t>
            </w:r>
            <w:r w:rsidRPr="009B786F">
              <w:rPr>
                <w:rFonts w:ascii="Gurmukhi MN" w:hAnsi="Gurmukhi MN" w:cs="Big Caslon"/>
                <w:sz w:val="22"/>
                <w:szCs w:val="22"/>
              </w:rPr>
              <w:t xml:space="preserve">, </w:t>
            </w:r>
            <w:r>
              <w:rPr>
                <w:rFonts w:ascii="Gurmukhi MN" w:hAnsi="Gurmukhi MN" w:cs="Big Caslon"/>
                <w:sz w:val="22"/>
                <w:szCs w:val="22"/>
              </w:rPr>
              <w:t xml:space="preserve">Darren Dyreng, Jason Maylett, Jason Vernon </w:t>
            </w:r>
            <w:r w:rsidRPr="009B786F">
              <w:rPr>
                <w:rFonts w:ascii="Gurmukhi MN" w:hAnsi="Gurmukhi MN" w:cs="Big Caslon"/>
                <w:sz w:val="22"/>
                <w:szCs w:val="22"/>
              </w:rPr>
              <w:t>and Mary Wintch.  Councilmembers voting “Nay”: none.</w:t>
            </w:r>
          </w:p>
          <w:p w14:paraId="11A074B8" w14:textId="77777777" w:rsidR="00DF1229" w:rsidRPr="00AD5DB9" w:rsidRDefault="00DF1229" w:rsidP="00DF1229">
            <w:pPr>
              <w:rPr>
                <w:rFonts w:ascii="Gurmukhi MN" w:hAnsi="Gurmukhi MN" w:cs="Big Caslon"/>
                <w:szCs w:val="16"/>
              </w:rPr>
            </w:pPr>
          </w:p>
          <w:p w14:paraId="53AA7509" w14:textId="77777777" w:rsidR="00DF1229" w:rsidRPr="009B786F" w:rsidRDefault="00DF1229" w:rsidP="00DF1229">
            <w:pPr>
              <w:rPr>
                <w:rFonts w:ascii="Gurmukhi MN" w:hAnsi="Gurmukhi MN" w:cs="Big Caslon"/>
                <w:sz w:val="22"/>
                <w:szCs w:val="22"/>
              </w:rPr>
            </w:pPr>
            <w:r w:rsidRPr="009B786F">
              <w:rPr>
                <w:rFonts w:ascii="Gurmukhi MN" w:hAnsi="Gurmukhi MN" w:cs="Big Caslon"/>
                <w:sz w:val="22"/>
                <w:szCs w:val="22"/>
              </w:rPr>
              <w:t>RETURNED TO REGULAR SESSION FOLLOWING CLOSED SESSION</w:t>
            </w:r>
          </w:p>
          <w:p w14:paraId="4D58AAF8" w14:textId="77777777" w:rsidR="00DF1229" w:rsidRPr="00AD5DB9" w:rsidRDefault="00DF1229" w:rsidP="00DF1229">
            <w:pPr>
              <w:rPr>
                <w:rFonts w:ascii="Gurmukhi MN" w:hAnsi="Gurmukhi MN" w:cs="Big Caslon"/>
                <w:szCs w:val="16"/>
              </w:rPr>
            </w:pPr>
          </w:p>
          <w:p w14:paraId="4301A0A5" w14:textId="2D947777" w:rsidR="0048200A" w:rsidRDefault="00DF1229" w:rsidP="00DF1229">
            <w:pPr>
              <w:rPr>
                <w:rFonts w:ascii="Gurmukhi MN" w:hAnsi="Gurmukhi MN" w:cs="Big Caslon"/>
                <w:sz w:val="22"/>
                <w:szCs w:val="22"/>
              </w:rPr>
            </w:pPr>
            <w:r w:rsidRPr="009B786F">
              <w:rPr>
                <w:rFonts w:ascii="Gurmukhi MN" w:hAnsi="Gurmukhi MN" w:cs="Big Caslon"/>
                <w:sz w:val="22"/>
                <w:szCs w:val="22"/>
              </w:rPr>
              <w:t xml:space="preserve">The bills were then presented for payment. Following review by the Mayor and Council, </w:t>
            </w:r>
            <w:r>
              <w:rPr>
                <w:rFonts w:ascii="Gurmukhi MN" w:hAnsi="Gurmukhi MN" w:cs="Big Caslon"/>
                <w:sz w:val="22"/>
                <w:szCs w:val="22"/>
              </w:rPr>
              <w:t xml:space="preserve">Jason Maylett </w:t>
            </w:r>
            <w:r w:rsidRPr="009B786F">
              <w:rPr>
                <w:rFonts w:ascii="Gurmukhi MN" w:hAnsi="Gurmukhi MN" w:cs="Big Caslon"/>
                <w:sz w:val="22"/>
                <w:szCs w:val="22"/>
              </w:rPr>
              <w:t xml:space="preserve">made the motion to pay the bills and adjourn.  </w:t>
            </w:r>
            <w:r>
              <w:rPr>
                <w:rFonts w:ascii="Gurmukhi MN" w:hAnsi="Gurmukhi MN" w:cs="Big Caslon"/>
                <w:sz w:val="22"/>
                <w:szCs w:val="22"/>
              </w:rPr>
              <w:t>Gary Chidester</w:t>
            </w:r>
            <w:r w:rsidRPr="009B786F">
              <w:rPr>
                <w:rFonts w:ascii="Gurmukhi MN" w:hAnsi="Gurmukhi MN" w:cs="Big Caslon"/>
                <w:sz w:val="22"/>
                <w:szCs w:val="22"/>
              </w:rPr>
              <w:t xml:space="preserve"> seconded. Councilmembers voting “aye”: </w:t>
            </w:r>
            <w:r>
              <w:rPr>
                <w:rFonts w:ascii="Gurmukhi MN" w:hAnsi="Gurmukhi MN" w:cs="Big Caslon"/>
                <w:sz w:val="22"/>
                <w:szCs w:val="22"/>
              </w:rPr>
              <w:t>Gary Chidester</w:t>
            </w:r>
            <w:r w:rsidRPr="009B786F">
              <w:rPr>
                <w:rFonts w:ascii="Gurmukhi MN" w:hAnsi="Gurmukhi MN" w:cs="Big Caslon"/>
                <w:sz w:val="22"/>
                <w:szCs w:val="22"/>
              </w:rPr>
              <w:t>,</w:t>
            </w:r>
            <w:r>
              <w:rPr>
                <w:rFonts w:ascii="Gurmukhi MN" w:hAnsi="Gurmukhi MN" w:cs="Big Caslon"/>
                <w:sz w:val="22"/>
                <w:szCs w:val="22"/>
              </w:rPr>
              <w:t xml:space="preserve"> Darren Dyreng, Jason Maylett, Jason Vernon </w:t>
            </w:r>
            <w:r w:rsidRPr="009B786F">
              <w:rPr>
                <w:rFonts w:ascii="Gurmukhi MN" w:hAnsi="Gurmukhi MN" w:cs="Big Caslon"/>
                <w:sz w:val="22"/>
                <w:szCs w:val="22"/>
              </w:rPr>
              <w:t xml:space="preserve">and Mary Wintch.  Councilmembers voting “nay”: none.  </w:t>
            </w:r>
          </w:p>
        </w:tc>
      </w:tr>
    </w:tbl>
    <w:p w14:paraId="2222E51A" w14:textId="77777777" w:rsidR="00032B02" w:rsidRDefault="00032B02" w:rsidP="009C64CA">
      <w:pPr>
        <w:rPr>
          <w:rFonts w:ascii="Gurmukhi MN" w:hAnsi="Gurmukhi MN" w:cs="Big Caslon"/>
          <w:sz w:val="22"/>
          <w:szCs w:val="22"/>
        </w:rPr>
      </w:pPr>
    </w:p>
    <w:p w14:paraId="002AB1D5" w14:textId="77777777" w:rsidR="00F53A49" w:rsidRPr="009B786F" w:rsidRDefault="00F53A49" w:rsidP="00F53A49">
      <w:pPr>
        <w:jc w:val="center"/>
        <w:rPr>
          <w:rFonts w:ascii="Gurmukhi MN" w:hAnsi="Gurmukhi MN" w:cs="Big Caslon"/>
          <w:sz w:val="22"/>
          <w:szCs w:val="22"/>
        </w:rPr>
      </w:pPr>
    </w:p>
    <w:tbl>
      <w:tblPr>
        <w:tblW w:w="9432" w:type="dxa"/>
        <w:jc w:val="center"/>
        <w:tblBorders>
          <w:top w:val="single" w:sz="12" w:space="0" w:color="999999"/>
          <w:left w:val="single" w:sz="4" w:space="0" w:color="C0C0C0"/>
          <w:bottom w:val="single" w:sz="4" w:space="0" w:color="C0C0C0"/>
          <w:right w:val="single" w:sz="4" w:space="0" w:color="C0C0C0"/>
          <w:insideH w:val="single" w:sz="4" w:space="0" w:color="C0C0C0"/>
          <w:insideV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2610"/>
        <w:gridCol w:w="6822"/>
      </w:tblGrid>
      <w:tr w:rsidR="0028620F" w:rsidRPr="009B786F" w14:paraId="2EACAD4A" w14:textId="77777777" w:rsidTr="004B3026">
        <w:trPr>
          <w:trHeight w:val="360"/>
          <w:jc w:val="center"/>
        </w:trPr>
        <w:tc>
          <w:tcPr>
            <w:tcW w:w="2610" w:type="dxa"/>
            <w:tcBorders>
              <w:bottom w:val="single" w:sz="4" w:space="0" w:color="C0C0C0"/>
            </w:tcBorders>
            <w:shd w:val="clear" w:color="auto" w:fill="E6E6E6"/>
            <w:vAlign w:val="center"/>
          </w:tcPr>
          <w:p w14:paraId="4E060A8D" w14:textId="195FEE5F" w:rsidR="0028620F" w:rsidRPr="009B786F" w:rsidRDefault="001F37F8" w:rsidP="0028620F">
            <w:pPr>
              <w:pStyle w:val="AllCapsHeading"/>
              <w:rPr>
                <w:rFonts w:ascii="Gurmukhi MN" w:hAnsi="Gurmukhi MN" w:cs="Big Caslon"/>
                <w:b w:val="0"/>
                <w:color w:val="auto"/>
                <w:sz w:val="22"/>
                <w:szCs w:val="22"/>
              </w:rPr>
            </w:pPr>
            <w:r w:rsidRPr="009B786F">
              <w:rPr>
                <w:rFonts w:ascii="Gurmukhi MN" w:hAnsi="Gurmukhi MN" w:cs="Big Caslon"/>
                <w:b w:val="0"/>
                <w:color w:val="auto"/>
                <w:sz w:val="22"/>
                <w:szCs w:val="22"/>
              </w:rPr>
              <w:t>Adjourned</w:t>
            </w:r>
          </w:p>
        </w:tc>
        <w:tc>
          <w:tcPr>
            <w:tcW w:w="6822" w:type="dxa"/>
            <w:shd w:val="clear" w:color="auto" w:fill="auto"/>
            <w:vAlign w:val="center"/>
          </w:tcPr>
          <w:p w14:paraId="58CF95A5" w14:textId="5586DDFB" w:rsidR="0028620F" w:rsidRPr="009B786F" w:rsidRDefault="00DF1229" w:rsidP="0095609A">
            <w:pPr>
              <w:pStyle w:val="AllCapsHeading"/>
              <w:rPr>
                <w:rFonts w:ascii="Gurmukhi MN" w:hAnsi="Gurmukhi MN" w:cs="Big Caslon"/>
                <w:b w:val="0"/>
                <w:color w:val="auto"/>
                <w:sz w:val="22"/>
                <w:szCs w:val="22"/>
              </w:rPr>
            </w:pPr>
            <w:r>
              <w:rPr>
                <w:rFonts w:ascii="Gurmukhi MN" w:hAnsi="Gurmukhi MN" w:cs="Big Caslon"/>
                <w:b w:val="0"/>
                <w:caps w:val="0"/>
                <w:color w:val="auto"/>
                <w:sz w:val="22"/>
                <w:szCs w:val="22"/>
              </w:rPr>
              <w:t>7</w:t>
            </w:r>
            <w:r w:rsidR="00200800">
              <w:rPr>
                <w:rFonts w:ascii="Gurmukhi MN" w:hAnsi="Gurmukhi MN" w:cs="Big Caslon"/>
                <w:b w:val="0"/>
                <w:caps w:val="0"/>
                <w:color w:val="auto"/>
                <w:sz w:val="22"/>
                <w:szCs w:val="22"/>
              </w:rPr>
              <w:t>:</w:t>
            </w:r>
            <w:r>
              <w:rPr>
                <w:rFonts w:ascii="Gurmukhi MN" w:hAnsi="Gurmukhi MN" w:cs="Big Caslon"/>
                <w:b w:val="0"/>
                <w:caps w:val="0"/>
                <w:color w:val="auto"/>
                <w:sz w:val="22"/>
                <w:szCs w:val="22"/>
              </w:rPr>
              <w:t>40</w:t>
            </w:r>
            <w:r w:rsidR="00FB356C">
              <w:rPr>
                <w:rFonts w:ascii="Gurmukhi MN" w:hAnsi="Gurmukhi MN" w:cs="Big Caslon"/>
                <w:b w:val="0"/>
                <w:caps w:val="0"/>
                <w:color w:val="auto"/>
                <w:sz w:val="22"/>
                <w:szCs w:val="22"/>
              </w:rPr>
              <w:t xml:space="preserve"> PM</w:t>
            </w:r>
          </w:p>
        </w:tc>
      </w:tr>
      <w:tr w:rsidR="001F37F8" w:rsidRPr="009B786F" w14:paraId="64857ACA" w14:textId="77777777" w:rsidTr="004B3026">
        <w:trPr>
          <w:trHeight w:val="360"/>
          <w:jc w:val="center"/>
        </w:trPr>
        <w:tc>
          <w:tcPr>
            <w:tcW w:w="2610" w:type="dxa"/>
            <w:tcBorders>
              <w:top w:val="single" w:sz="4" w:space="0" w:color="C0C0C0"/>
            </w:tcBorders>
            <w:shd w:val="clear" w:color="auto" w:fill="E6E6E6"/>
            <w:vAlign w:val="center"/>
          </w:tcPr>
          <w:p w14:paraId="0F21BA55" w14:textId="04C4870A" w:rsidR="001F37F8" w:rsidRPr="009B786F" w:rsidRDefault="004B3026" w:rsidP="0028620F">
            <w:pPr>
              <w:rPr>
                <w:rFonts w:ascii="Gurmukhi MN" w:hAnsi="Gurmukhi MN" w:cs="Big Caslon"/>
                <w:sz w:val="22"/>
                <w:szCs w:val="22"/>
              </w:rPr>
            </w:pPr>
            <w:r>
              <w:rPr>
                <w:rFonts w:ascii="Gurmukhi MN" w:hAnsi="Gurmukhi MN" w:cs="Big Caslon"/>
                <w:sz w:val="22"/>
                <w:szCs w:val="22"/>
              </w:rPr>
              <w:t>NEXT MEETING DATE</w:t>
            </w:r>
          </w:p>
        </w:tc>
        <w:tc>
          <w:tcPr>
            <w:tcW w:w="6822" w:type="dxa"/>
            <w:shd w:val="clear" w:color="auto" w:fill="auto"/>
            <w:vAlign w:val="center"/>
          </w:tcPr>
          <w:p w14:paraId="0E6F726D" w14:textId="5C850B4F" w:rsidR="001F37F8" w:rsidRPr="009B786F" w:rsidRDefault="00200800" w:rsidP="00DF1229">
            <w:pPr>
              <w:rPr>
                <w:rFonts w:ascii="Gurmukhi MN" w:hAnsi="Gurmukhi MN" w:cs="Big Caslon"/>
                <w:sz w:val="22"/>
                <w:szCs w:val="22"/>
              </w:rPr>
            </w:pPr>
            <w:r>
              <w:rPr>
                <w:rFonts w:ascii="Gurmukhi MN" w:hAnsi="Gurmukhi MN" w:cs="Big Caslon"/>
                <w:sz w:val="22"/>
                <w:szCs w:val="22"/>
              </w:rPr>
              <w:t>Regular</w:t>
            </w:r>
            <w:r w:rsidR="00607A9A">
              <w:rPr>
                <w:rFonts w:ascii="Gurmukhi MN" w:hAnsi="Gurmukhi MN" w:cs="Big Caslon"/>
                <w:sz w:val="22"/>
                <w:szCs w:val="22"/>
              </w:rPr>
              <w:t xml:space="preserve"> Council Meeting</w:t>
            </w:r>
            <w:r w:rsidR="00607A9A" w:rsidRPr="009B786F">
              <w:rPr>
                <w:rFonts w:ascii="Gurmukhi MN" w:hAnsi="Gurmukhi MN" w:cs="Big Caslon"/>
                <w:sz w:val="22"/>
                <w:szCs w:val="22"/>
              </w:rPr>
              <w:t xml:space="preserve"> </w:t>
            </w:r>
            <w:r w:rsidR="00607A9A">
              <w:rPr>
                <w:rFonts w:ascii="Gurmukhi MN" w:hAnsi="Gurmukhi MN" w:cs="Big Caslon"/>
                <w:sz w:val="22"/>
                <w:szCs w:val="22"/>
              </w:rPr>
              <w:t xml:space="preserve">– </w:t>
            </w:r>
            <w:r w:rsidR="00DF1229">
              <w:rPr>
                <w:rFonts w:ascii="Gurmukhi MN" w:hAnsi="Gurmukhi MN" w:cs="Big Caslon"/>
                <w:sz w:val="22"/>
                <w:szCs w:val="22"/>
              </w:rPr>
              <w:t>November</w:t>
            </w:r>
            <w:r w:rsidR="00EF1FB5">
              <w:rPr>
                <w:rFonts w:ascii="Gurmukhi MN" w:hAnsi="Gurmukhi MN" w:cs="Big Caslon"/>
                <w:sz w:val="22"/>
                <w:szCs w:val="22"/>
              </w:rPr>
              <w:t xml:space="preserve"> </w:t>
            </w:r>
            <w:r w:rsidR="00A118AF">
              <w:rPr>
                <w:rFonts w:ascii="Gurmukhi MN" w:hAnsi="Gurmukhi MN" w:cs="Big Caslon"/>
                <w:sz w:val="22"/>
                <w:szCs w:val="22"/>
              </w:rPr>
              <w:t>6</w:t>
            </w:r>
            <w:r w:rsidR="00A118AF" w:rsidRPr="00A118AF">
              <w:rPr>
                <w:rFonts w:ascii="Gurmukhi MN" w:hAnsi="Gurmukhi MN" w:cs="Big Caslon"/>
                <w:sz w:val="22"/>
                <w:szCs w:val="22"/>
                <w:vertAlign w:val="superscript"/>
              </w:rPr>
              <w:t>th</w:t>
            </w:r>
            <w:r w:rsidR="00F152DF">
              <w:rPr>
                <w:rFonts w:ascii="Gurmukhi MN" w:hAnsi="Gurmukhi MN" w:cs="Big Caslon"/>
                <w:sz w:val="22"/>
                <w:szCs w:val="22"/>
                <w:vertAlign w:val="superscript"/>
              </w:rPr>
              <w:t>,</w:t>
            </w:r>
            <w:r w:rsidR="006E7BED">
              <w:rPr>
                <w:rFonts w:ascii="Gurmukhi MN" w:hAnsi="Gurmukhi MN" w:cs="Big Caslon"/>
                <w:sz w:val="22"/>
                <w:szCs w:val="22"/>
              </w:rPr>
              <w:t xml:space="preserve"> 2019</w:t>
            </w:r>
            <w:r w:rsidR="00167465">
              <w:rPr>
                <w:rFonts w:ascii="Gurmukhi MN" w:hAnsi="Gurmukhi MN" w:cs="Big Caslon"/>
                <w:sz w:val="22"/>
                <w:szCs w:val="22"/>
              </w:rPr>
              <w:t xml:space="preserve"> at 6</w:t>
            </w:r>
            <w:r w:rsidR="00FB356C">
              <w:rPr>
                <w:rFonts w:ascii="Gurmukhi MN" w:hAnsi="Gurmukhi MN" w:cs="Big Caslon"/>
                <w:sz w:val="22"/>
                <w:szCs w:val="22"/>
              </w:rPr>
              <w:t>:3</w:t>
            </w:r>
            <w:r w:rsidR="000362BE">
              <w:rPr>
                <w:rFonts w:ascii="Gurmukhi MN" w:hAnsi="Gurmukhi MN" w:cs="Big Caslon"/>
                <w:sz w:val="22"/>
                <w:szCs w:val="22"/>
              </w:rPr>
              <w:t>0 PM</w:t>
            </w:r>
          </w:p>
        </w:tc>
      </w:tr>
    </w:tbl>
    <w:p w14:paraId="5F51DFB4" w14:textId="66785351" w:rsidR="0028620F" w:rsidRDefault="0028620F" w:rsidP="00BB5323">
      <w:pPr>
        <w:rPr>
          <w:rFonts w:ascii="Telugu MN" w:hAnsi="Telugu MN" w:cs="Arial"/>
          <w:sz w:val="22"/>
          <w:szCs w:val="22"/>
        </w:rPr>
      </w:pPr>
    </w:p>
    <w:p w14:paraId="31213AAB" w14:textId="62D48FB4" w:rsidR="00471568" w:rsidRDefault="00471568" w:rsidP="00BB5323">
      <w:pPr>
        <w:rPr>
          <w:rFonts w:ascii="Telugu MN" w:hAnsi="Telugu MN" w:cs="Arial"/>
          <w:sz w:val="22"/>
          <w:szCs w:val="22"/>
        </w:rPr>
      </w:pPr>
    </w:p>
    <w:p w14:paraId="0F99E793" w14:textId="1E55BD8F" w:rsidR="00471568" w:rsidRDefault="00471568" w:rsidP="00BB5323">
      <w:pPr>
        <w:rPr>
          <w:rFonts w:ascii="Telugu MN" w:hAnsi="Telugu MN" w:cs="Arial"/>
          <w:sz w:val="22"/>
          <w:szCs w:val="22"/>
        </w:rPr>
      </w:pPr>
    </w:p>
    <w:p w14:paraId="5A55D18B" w14:textId="13A625CD" w:rsidR="00471568" w:rsidRDefault="00471568" w:rsidP="00BB5323">
      <w:pPr>
        <w:rPr>
          <w:rFonts w:ascii="Telugu MN" w:hAnsi="Telugu MN" w:cs="Arial"/>
          <w:sz w:val="22"/>
          <w:szCs w:val="22"/>
        </w:rPr>
      </w:pPr>
      <w:r>
        <w:rPr>
          <w:rFonts w:ascii="Telugu MN" w:hAnsi="Telugu MN" w:cs="Arial"/>
          <w:sz w:val="22"/>
          <w:szCs w:val="22"/>
        </w:rPr>
        <w:lastRenderedPageBreak/>
        <w:t xml:space="preserve">           General Account</w:t>
      </w:r>
    </w:p>
    <w:p w14:paraId="6804EB1C" w14:textId="1FBC6F82" w:rsidR="00471568" w:rsidRDefault="00471568" w:rsidP="00BB5323">
      <w:pPr>
        <w:rPr>
          <w:rFonts w:ascii="Telugu MN" w:hAnsi="Telugu MN" w:cs="Arial"/>
          <w:sz w:val="22"/>
          <w:szCs w:val="22"/>
        </w:rPr>
      </w:pPr>
    </w:p>
    <w:p w14:paraId="1B0E9C01" w14:textId="1A839AAC" w:rsidR="00471568" w:rsidRDefault="00471568" w:rsidP="00BB5323">
      <w:pPr>
        <w:rPr>
          <w:rFonts w:ascii="Telugu MN" w:hAnsi="Telugu MN" w:cs="Arial"/>
          <w:sz w:val="22"/>
          <w:szCs w:val="22"/>
        </w:rPr>
      </w:pPr>
    </w:p>
    <w:p w14:paraId="3613F93D" w14:textId="77777777" w:rsidR="00471568" w:rsidRPr="0028620F" w:rsidRDefault="00471568" w:rsidP="00BB5323">
      <w:pPr>
        <w:rPr>
          <w:rFonts w:ascii="Telugu MN" w:hAnsi="Telugu MN" w:cs="Arial"/>
          <w:sz w:val="22"/>
          <w:szCs w:val="22"/>
        </w:rPr>
      </w:pPr>
      <w:r>
        <w:rPr>
          <w:rFonts w:ascii="Telugu MN" w:hAnsi="Telugu MN" w:cs="Arial"/>
          <w:sz w:val="22"/>
          <w:szCs w:val="22"/>
        </w:rPr>
        <w:t xml:space="preserve">          </w:t>
      </w:r>
    </w:p>
    <w:tbl>
      <w:tblPr>
        <w:tblStyle w:val="TableGrid"/>
        <w:tblW w:w="0" w:type="auto"/>
        <w:tblInd w:w="535" w:type="dxa"/>
        <w:tblLook w:val="04A0" w:firstRow="1" w:lastRow="0" w:firstColumn="1" w:lastColumn="0" w:noHBand="0" w:noVBand="1"/>
      </w:tblPr>
      <w:tblGrid>
        <w:gridCol w:w="2610"/>
        <w:gridCol w:w="1080"/>
      </w:tblGrid>
      <w:tr w:rsidR="00471568" w14:paraId="58611809" w14:textId="77777777" w:rsidTr="00471568">
        <w:tc>
          <w:tcPr>
            <w:tcW w:w="2610" w:type="dxa"/>
          </w:tcPr>
          <w:p w14:paraId="609995A0" w14:textId="5EE3D40B" w:rsidR="00471568" w:rsidRDefault="00471568" w:rsidP="00BB5323">
            <w:pPr>
              <w:rPr>
                <w:rFonts w:ascii="Telugu MN" w:hAnsi="Telugu MN" w:cs="Arial"/>
                <w:sz w:val="22"/>
                <w:szCs w:val="22"/>
              </w:rPr>
            </w:pPr>
            <w:r>
              <w:rPr>
                <w:rFonts w:ascii="Telugu MN" w:hAnsi="Telugu MN" w:cs="Arial"/>
                <w:sz w:val="22"/>
                <w:szCs w:val="22"/>
              </w:rPr>
              <w:t>Jake Jensen</w:t>
            </w:r>
          </w:p>
        </w:tc>
        <w:tc>
          <w:tcPr>
            <w:tcW w:w="1080" w:type="dxa"/>
          </w:tcPr>
          <w:p w14:paraId="7F0E084B" w14:textId="659A5EAA" w:rsidR="00471568" w:rsidRDefault="00471568" w:rsidP="00BB5323">
            <w:pPr>
              <w:rPr>
                <w:rFonts w:ascii="Telugu MN" w:hAnsi="Telugu MN" w:cs="Arial"/>
                <w:sz w:val="22"/>
                <w:szCs w:val="22"/>
              </w:rPr>
            </w:pPr>
            <w:r>
              <w:rPr>
                <w:rFonts w:ascii="Telugu MN" w:hAnsi="Telugu MN" w:cs="Arial"/>
                <w:sz w:val="22"/>
                <w:szCs w:val="22"/>
              </w:rPr>
              <w:t>$   125.00</w:t>
            </w:r>
          </w:p>
        </w:tc>
      </w:tr>
      <w:tr w:rsidR="00471568" w14:paraId="68C1BA8D" w14:textId="77777777" w:rsidTr="00471568">
        <w:tc>
          <w:tcPr>
            <w:tcW w:w="2610" w:type="dxa"/>
          </w:tcPr>
          <w:p w14:paraId="1FE3F59A" w14:textId="49D8D4E7" w:rsidR="00471568" w:rsidRDefault="00471568" w:rsidP="00BB5323">
            <w:pPr>
              <w:rPr>
                <w:rFonts w:ascii="Telugu MN" w:hAnsi="Telugu MN" w:cs="Arial"/>
                <w:sz w:val="22"/>
                <w:szCs w:val="22"/>
              </w:rPr>
            </w:pPr>
            <w:r>
              <w:rPr>
                <w:rFonts w:ascii="Telugu MN" w:hAnsi="Telugu MN" w:cs="Arial"/>
                <w:sz w:val="22"/>
                <w:szCs w:val="22"/>
              </w:rPr>
              <w:t>Utah State Treasurer</w:t>
            </w:r>
          </w:p>
        </w:tc>
        <w:tc>
          <w:tcPr>
            <w:tcW w:w="1080" w:type="dxa"/>
          </w:tcPr>
          <w:p w14:paraId="0751D0BE" w14:textId="60D2C38F" w:rsidR="00471568" w:rsidRDefault="00471568" w:rsidP="00BB5323">
            <w:pPr>
              <w:rPr>
                <w:rFonts w:ascii="Telugu MN" w:hAnsi="Telugu MN" w:cs="Arial"/>
                <w:sz w:val="22"/>
                <w:szCs w:val="22"/>
              </w:rPr>
            </w:pPr>
            <w:r>
              <w:rPr>
                <w:rFonts w:ascii="Telugu MN" w:hAnsi="Telugu MN" w:cs="Arial"/>
                <w:sz w:val="22"/>
                <w:szCs w:val="22"/>
              </w:rPr>
              <w:t xml:space="preserve">     360.25</w:t>
            </w:r>
          </w:p>
        </w:tc>
      </w:tr>
      <w:tr w:rsidR="00471568" w14:paraId="44F9C4E7" w14:textId="77777777" w:rsidTr="00471568">
        <w:tc>
          <w:tcPr>
            <w:tcW w:w="2610" w:type="dxa"/>
          </w:tcPr>
          <w:p w14:paraId="6B1E8F88" w14:textId="2FFEAC5B" w:rsidR="00471568" w:rsidRDefault="00471568" w:rsidP="00BB5323">
            <w:pPr>
              <w:rPr>
                <w:rFonts w:ascii="Telugu MN" w:hAnsi="Telugu MN" w:cs="Arial"/>
                <w:sz w:val="22"/>
                <w:szCs w:val="22"/>
              </w:rPr>
            </w:pPr>
            <w:r>
              <w:rPr>
                <w:rFonts w:ascii="Telugu MN" w:hAnsi="Telugu MN" w:cs="Arial"/>
                <w:sz w:val="22"/>
                <w:szCs w:val="22"/>
              </w:rPr>
              <w:t>Chad Nielson</w:t>
            </w:r>
          </w:p>
        </w:tc>
        <w:tc>
          <w:tcPr>
            <w:tcW w:w="1080" w:type="dxa"/>
          </w:tcPr>
          <w:p w14:paraId="0E754C38" w14:textId="050AFD48" w:rsidR="00471568" w:rsidRDefault="00471568" w:rsidP="00BB5323">
            <w:pPr>
              <w:rPr>
                <w:rFonts w:ascii="Telugu MN" w:hAnsi="Telugu MN" w:cs="Arial"/>
                <w:sz w:val="22"/>
                <w:szCs w:val="22"/>
              </w:rPr>
            </w:pPr>
            <w:r>
              <w:rPr>
                <w:rFonts w:ascii="Telugu MN" w:hAnsi="Telugu MN" w:cs="Arial"/>
                <w:sz w:val="22"/>
                <w:szCs w:val="22"/>
              </w:rPr>
              <w:t xml:space="preserve">       40.00</w:t>
            </w:r>
          </w:p>
        </w:tc>
      </w:tr>
      <w:tr w:rsidR="00471568" w14:paraId="41973CEF" w14:textId="77777777" w:rsidTr="00471568">
        <w:tc>
          <w:tcPr>
            <w:tcW w:w="2610" w:type="dxa"/>
          </w:tcPr>
          <w:p w14:paraId="3D03B37A" w14:textId="4DB3CCBD" w:rsidR="00471568" w:rsidRDefault="00471568" w:rsidP="00BB5323">
            <w:pPr>
              <w:rPr>
                <w:rFonts w:ascii="Telugu MN" w:hAnsi="Telugu MN" w:cs="Arial"/>
                <w:sz w:val="22"/>
                <w:szCs w:val="22"/>
              </w:rPr>
            </w:pPr>
            <w:r>
              <w:rPr>
                <w:rFonts w:ascii="Telugu MN" w:hAnsi="Telugu MN" w:cs="Arial"/>
                <w:sz w:val="22"/>
                <w:szCs w:val="22"/>
              </w:rPr>
              <w:t>Chad Nielson</w:t>
            </w:r>
          </w:p>
        </w:tc>
        <w:tc>
          <w:tcPr>
            <w:tcW w:w="1080" w:type="dxa"/>
          </w:tcPr>
          <w:p w14:paraId="520915D4" w14:textId="449954AE" w:rsidR="00471568" w:rsidRDefault="00471568" w:rsidP="00BB5323">
            <w:pPr>
              <w:rPr>
                <w:rFonts w:ascii="Telugu MN" w:hAnsi="Telugu MN" w:cs="Arial"/>
                <w:sz w:val="22"/>
                <w:szCs w:val="22"/>
              </w:rPr>
            </w:pPr>
            <w:r>
              <w:rPr>
                <w:rFonts w:ascii="Telugu MN" w:hAnsi="Telugu MN" w:cs="Arial"/>
                <w:sz w:val="22"/>
                <w:szCs w:val="22"/>
              </w:rPr>
              <w:t xml:space="preserve">       20.00</w:t>
            </w:r>
          </w:p>
        </w:tc>
      </w:tr>
      <w:tr w:rsidR="00471568" w14:paraId="2CE55AF9" w14:textId="77777777" w:rsidTr="00471568">
        <w:tc>
          <w:tcPr>
            <w:tcW w:w="2610" w:type="dxa"/>
          </w:tcPr>
          <w:p w14:paraId="62096B46" w14:textId="35A9E57F" w:rsidR="00471568" w:rsidRDefault="00471568" w:rsidP="00BB5323">
            <w:pPr>
              <w:rPr>
                <w:rFonts w:ascii="Telugu MN" w:hAnsi="Telugu MN" w:cs="Arial"/>
                <w:sz w:val="22"/>
                <w:szCs w:val="22"/>
              </w:rPr>
            </w:pPr>
            <w:r>
              <w:rPr>
                <w:rFonts w:ascii="Telugu MN" w:hAnsi="Telugu MN" w:cs="Arial"/>
                <w:sz w:val="22"/>
                <w:szCs w:val="22"/>
              </w:rPr>
              <w:t>Kent Barton</w:t>
            </w:r>
          </w:p>
        </w:tc>
        <w:tc>
          <w:tcPr>
            <w:tcW w:w="1080" w:type="dxa"/>
          </w:tcPr>
          <w:p w14:paraId="1E653D17" w14:textId="7B7169C3" w:rsidR="00471568" w:rsidRDefault="00471568" w:rsidP="00BB5323">
            <w:pPr>
              <w:rPr>
                <w:rFonts w:ascii="Telugu MN" w:hAnsi="Telugu MN" w:cs="Arial"/>
                <w:sz w:val="22"/>
                <w:szCs w:val="22"/>
              </w:rPr>
            </w:pPr>
            <w:r>
              <w:rPr>
                <w:rFonts w:ascii="Telugu MN" w:hAnsi="Telugu MN" w:cs="Arial"/>
                <w:sz w:val="22"/>
                <w:szCs w:val="22"/>
              </w:rPr>
              <w:t xml:space="preserve">  1,712.18</w:t>
            </w:r>
          </w:p>
        </w:tc>
      </w:tr>
    </w:tbl>
    <w:p w14:paraId="45D176D3" w14:textId="48F350A1" w:rsidR="00471568" w:rsidRDefault="00471568" w:rsidP="00BB5323">
      <w:pPr>
        <w:rPr>
          <w:rFonts w:ascii="Telugu MN" w:hAnsi="Telugu MN" w:cs="Arial"/>
          <w:sz w:val="22"/>
          <w:szCs w:val="22"/>
        </w:rPr>
      </w:pPr>
    </w:p>
    <w:p w14:paraId="396914D1" w14:textId="0F507816" w:rsidR="00471568" w:rsidRDefault="00471568" w:rsidP="00BB5323">
      <w:pPr>
        <w:rPr>
          <w:rFonts w:ascii="Telugu MN" w:hAnsi="Telugu MN" w:cs="Arial"/>
          <w:sz w:val="22"/>
          <w:szCs w:val="22"/>
        </w:rPr>
      </w:pPr>
    </w:p>
    <w:p w14:paraId="1D1B9586" w14:textId="4643EBA1" w:rsidR="00471568" w:rsidRDefault="00471568" w:rsidP="00BB5323">
      <w:pPr>
        <w:rPr>
          <w:rFonts w:ascii="Telugu MN" w:hAnsi="Telugu MN" w:cs="Arial"/>
          <w:sz w:val="22"/>
          <w:szCs w:val="22"/>
        </w:rPr>
      </w:pPr>
    </w:p>
    <w:p w14:paraId="36B350F0" w14:textId="339C6ACD" w:rsidR="00471568" w:rsidRDefault="00471568" w:rsidP="00BB5323">
      <w:pPr>
        <w:rPr>
          <w:rFonts w:ascii="Telugu MN" w:hAnsi="Telugu MN" w:cs="Arial"/>
          <w:sz w:val="22"/>
          <w:szCs w:val="22"/>
          <w:u w:val="single"/>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12BA063A" w14:textId="48D213FC" w:rsidR="00471568" w:rsidRDefault="00471568"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proofErr w:type="spellStart"/>
      <w:r>
        <w:rPr>
          <w:rFonts w:ascii="Telugu MN" w:hAnsi="Telugu MN" w:cs="Arial"/>
          <w:sz w:val="22"/>
          <w:szCs w:val="22"/>
        </w:rPr>
        <w:t>Korry</w:t>
      </w:r>
      <w:proofErr w:type="spellEnd"/>
      <w:r>
        <w:rPr>
          <w:rFonts w:ascii="Telugu MN" w:hAnsi="Telugu MN" w:cs="Arial"/>
          <w:sz w:val="22"/>
          <w:szCs w:val="22"/>
        </w:rPr>
        <w:t xml:space="preserve"> L. Soper, Mayor</w:t>
      </w:r>
    </w:p>
    <w:p w14:paraId="3E5585CF" w14:textId="71FB392D" w:rsidR="00471568" w:rsidRDefault="00471568" w:rsidP="00BB5323">
      <w:pPr>
        <w:rPr>
          <w:rFonts w:ascii="Telugu MN" w:hAnsi="Telugu MN" w:cs="Arial"/>
          <w:sz w:val="22"/>
          <w:szCs w:val="22"/>
        </w:rPr>
      </w:pPr>
    </w:p>
    <w:p w14:paraId="4DCD7187" w14:textId="5D891D63" w:rsidR="00471568" w:rsidRDefault="00471568" w:rsidP="00BB5323">
      <w:pPr>
        <w:rPr>
          <w:rFonts w:ascii="Telugu MN" w:hAnsi="Telugu MN" w:cs="Arial"/>
          <w:sz w:val="22"/>
          <w:szCs w:val="22"/>
        </w:rPr>
      </w:pPr>
    </w:p>
    <w:p w14:paraId="70393488" w14:textId="5DA12FE1" w:rsidR="00471568" w:rsidRDefault="00471568" w:rsidP="00BB5323">
      <w:pPr>
        <w:rPr>
          <w:rFonts w:ascii="Telugu MN" w:hAnsi="Telugu MN" w:cs="Arial"/>
          <w:sz w:val="22"/>
          <w:szCs w:val="22"/>
        </w:rPr>
      </w:pPr>
    </w:p>
    <w:p w14:paraId="0BB6A8ED" w14:textId="764957B1" w:rsidR="00471568" w:rsidRDefault="00471568"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r>
        <w:rPr>
          <w:rFonts w:ascii="Telugu MN" w:hAnsi="Telugu MN" w:cs="Arial"/>
          <w:sz w:val="22"/>
          <w:szCs w:val="22"/>
          <w:u w:val="single"/>
        </w:rPr>
        <w:tab/>
      </w:r>
    </w:p>
    <w:p w14:paraId="76B62805" w14:textId="25FFB22E" w:rsidR="00471568" w:rsidRPr="00471568" w:rsidRDefault="00471568" w:rsidP="00BB5323">
      <w:pPr>
        <w:rPr>
          <w:rFonts w:ascii="Telugu MN" w:hAnsi="Telugu MN" w:cs="Arial"/>
          <w:sz w:val="22"/>
          <w:szCs w:val="22"/>
        </w:rPr>
      </w:pP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r>
      <w:r>
        <w:rPr>
          <w:rFonts w:ascii="Telugu MN" w:hAnsi="Telugu MN" w:cs="Arial"/>
          <w:sz w:val="22"/>
          <w:szCs w:val="22"/>
        </w:rPr>
        <w:tab/>
        <w:t>Kent Barton, Recorder/Administrator</w:t>
      </w:r>
      <w:bookmarkStart w:id="4" w:name="_GoBack"/>
      <w:bookmarkEnd w:id="4"/>
    </w:p>
    <w:sectPr w:rsidR="00471568" w:rsidRPr="00471568" w:rsidSect="00471568">
      <w:footerReference w:type="even" r:id="rId8"/>
      <w:footerReference w:type="default" r:id="rId9"/>
      <w:type w:val="continuous"/>
      <w:pgSz w:w="12240" w:h="15840" w:code="1"/>
      <w:pgMar w:top="1152" w:right="864" w:bottom="864" w:left="86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BC7A7" w14:textId="77777777" w:rsidR="009C11DC" w:rsidRDefault="009C11DC" w:rsidP="00471568">
      <w:r>
        <w:separator/>
      </w:r>
    </w:p>
  </w:endnote>
  <w:endnote w:type="continuationSeparator" w:id="0">
    <w:p w14:paraId="566D78D4" w14:textId="77777777" w:rsidR="009C11DC" w:rsidRDefault="009C11DC" w:rsidP="0047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Gurmukhi MN">
    <w:panose1 w:val="02020600050405020304"/>
    <w:charset w:val="00"/>
    <w:family w:val="roman"/>
    <w:pitch w:val="variable"/>
    <w:sig w:usb0="80100003" w:usb1="00002000" w:usb2="00000000" w:usb3="00000000" w:csb0="00000001" w:csb1="00000000"/>
  </w:font>
  <w:font w:name="Big Caslon">
    <w:panose1 w:val="02000603090000020003"/>
    <w:charset w:val="00"/>
    <w:family w:val="auto"/>
    <w:pitch w:val="variable"/>
    <w:sig w:usb0="80000063" w:usb1="00000000" w:usb2="00000000" w:usb3="00000000" w:csb0="000001FB" w:csb1="00000000"/>
  </w:font>
  <w:font w:name="Telugu MN">
    <w:panose1 w:val="00000500000000000000"/>
    <w:charset w:val="00"/>
    <w:family w:val="auto"/>
    <w:pitch w:val="variable"/>
    <w:sig w:usb0="002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78647279"/>
      <w:docPartObj>
        <w:docPartGallery w:val="Page Numbers (Bottom of Page)"/>
        <w:docPartUnique/>
      </w:docPartObj>
    </w:sdtPr>
    <w:sdtContent>
      <w:p w14:paraId="79A18E4A" w14:textId="3B709331" w:rsidR="00471568" w:rsidRDefault="00471568"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DD5F65" w14:textId="77777777" w:rsidR="00471568" w:rsidRDefault="004715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7123326"/>
      <w:docPartObj>
        <w:docPartGallery w:val="Page Numbers (Bottom of Page)"/>
        <w:docPartUnique/>
      </w:docPartObj>
    </w:sdtPr>
    <w:sdtContent>
      <w:p w14:paraId="4200F053" w14:textId="52CB90A1" w:rsidR="00471568" w:rsidRDefault="00471568" w:rsidP="006B52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77B253" w14:textId="77777777" w:rsidR="00471568" w:rsidRDefault="004715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29645D" w14:textId="77777777" w:rsidR="009C11DC" w:rsidRDefault="009C11DC" w:rsidP="00471568">
      <w:r>
        <w:separator/>
      </w:r>
    </w:p>
  </w:footnote>
  <w:footnote w:type="continuationSeparator" w:id="0">
    <w:p w14:paraId="2C5C858A" w14:textId="77777777" w:rsidR="009C11DC" w:rsidRDefault="009C11DC" w:rsidP="00471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B68F0"/>
    <w:multiLevelType w:val="hybridMultilevel"/>
    <w:tmpl w:val="32D0BC1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325B0E33"/>
    <w:multiLevelType w:val="hybridMultilevel"/>
    <w:tmpl w:val="F0882728"/>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34A267D4"/>
    <w:multiLevelType w:val="hybridMultilevel"/>
    <w:tmpl w:val="ABE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6030A"/>
    <w:multiLevelType w:val="hybridMultilevel"/>
    <w:tmpl w:val="77683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0E3B6E"/>
    <w:multiLevelType w:val="hybridMultilevel"/>
    <w:tmpl w:val="45F8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4A585F"/>
    <w:multiLevelType w:val="hybridMultilevel"/>
    <w:tmpl w:val="076297D6"/>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6" w15:restartNumberingAfterBreak="0">
    <w:nsid w:val="5A0A7D74"/>
    <w:multiLevelType w:val="hybridMultilevel"/>
    <w:tmpl w:val="26B65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B60B26"/>
    <w:multiLevelType w:val="hybridMultilevel"/>
    <w:tmpl w:val="19624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574354"/>
    <w:multiLevelType w:val="hybridMultilevel"/>
    <w:tmpl w:val="62C81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7951D4"/>
    <w:multiLevelType w:val="hybridMultilevel"/>
    <w:tmpl w:val="10ECA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7"/>
  </w:num>
  <w:num w:numId="5">
    <w:abstractNumId w:val="5"/>
  </w:num>
  <w:num w:numId="6">
    <w:abstractNumId w:val="9"/>
  </w:num>
  <w:num w:numId="7">
    <w:abstractNumId w:val="0"/>
  </w:num>
  <w:num w:numId="8">
    <w:abstractNumId w:val="6"/>
  </w:num>
  <w:num w:numId="9">
    <w:abstractNumId w:val="2"/>
  </w:num>
  <w:num w:numId="10">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defaultTabStop w:val="720"/>
  <w:drawingGridHorizontalSpacing w:val="187"/>
  <w:drawingGridVerticalSpacing w:val="187"/>
  <w:doNotUseMarginsForDrawingGridOrigin/>
  <w:drawingGridHorizontalOrigin w:val="1699"/>
  <w:drawingGridVerticalOrigin w:val="1987"/>
  <w:noPunctuationKerning/>
  <w:characterSpacingControl w:val="doNotCompres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CDB"/>
    <w:rsid w:val="00001281"/>
    <w:rsid w:val="00007639"/>
    <w:rsid w:val="00012920"/>
    <w:rsid w:val="00013A7A"/>
    <w:rsid w:val="000145A5"/>
    <w:rsid w:val="00014B6A"/>
    <w:rsid w:val="00022468"/>
    <w:rsid w:val="00022888"/>
    <w:rsid w:val="00023439"/>
    <w:rsid w:val="00031A7F"/>
    <w:rsid w:val="00032B02"/>
    <w:rsid w:val="00033157"/>
    <w:rsid w:val="000362BE"/>
    <w:rsid w:val="000401AE"/>
    <w:rsid w:val="0004038E"/>
    <w:rsid w:val="00041DF3"/>
    <w:rsid w:val="00041DFC"/>
    <w:rsid w:val="00043514"/>
    <w:rsid w:val="000565F2"/>
    <w:rsid w:val="00062598"/>
    <w:rsid w:val="00063F78"/>
    <w:rsid w:val="000678E5"/>
    <w:rsid w:val="000704AC"/>
    <w:rsid w:val="0007475F"/>
    <w:rsid w:val="000804CE"/>
    <w:rsid w:val="00080D7B"/>
    <w:rsid w:val="00082743"/>
    <w:rsid w:val="0008693B"/>
    <w:rsid w:val="00096B88"/>
    <w:rsid w:val="00096EFC"/>
    <w:rsid w:val="000A7FA1"/>
    <w:rsid w:val="000B100F"/>
    <w:rsid w:val="000B2FA6"/>
    <w:rsid w:val="000B6D4A"/>
    <w:rsid w:val="000C6991"/>
    <w:rsid w:val="000D079F"/>
    <w:rsid w:val="000D6C2A"/>
    <w:rsid w:val="000E1FDF"/>
    <w:rsid w:val="000F0B89"/>
    <w:rsid w:val="000F4306"/>
    <w:rsid w:val="000F5BAA"/>
    <w:rsid w:val="000F7812"/>
    <w:rsid w:val="001007D3"/>
    <w:rsid w:val="00107D6A"/>
    <w:rsid w:val="001125C7"/>
    <w:rsid w:val="001166FA"/>
    <w:rsid w:val="00116908"/>
    <w:rsid w:val="001209E5"/>
    <w:rsid w:val="00122EA5"/>
    <w:rsid w:val="001271A3"/>
    <w:rsid w:val="00131AE1"/>
    <w:rsid w:val="001349C8"/>
    <w:rsid w:val="001371BB"/>
    <w:rsid w:val="00137540"/>
    <w:rsid w:val="00137805"/>
    <w:rsid w:val="0014002B"/>
    <w:rsid w:val="001447E0"/>
    <w:rsid w:val="00147CE9"/>
    <w:rsid w:val="001543BD"/>
    <w:rsid w:val="0015575A"/>
    <w:rsid w:val="00155D3A"/>
    <w:rsid w:val="00160905"/>
    <w:rsid w:val="001626FF"/>
    <w:rsid w:val="00167465"/>
    <w:rsid w:val="00167549"/>
    <w:rsid w:val="00172310"/>
    <w:rsid w:val="00174F7A"/>
    <w:rsid w:val="001817B1"/>
    <w:rsid w:val="0018489C"/>
    <w:rsid w:val="00187D94"/>
    <w:rsid w:val="001962D3"/>
    <w:rsid w:val="001972B3"/>
    <w:rsid w:val="001A0A60"/>
    <w:rsid w:val="001A0F57"/>
    <w:rsid w:val="001A6FF4"/>
    <w:rsid w:val="001A7BB0"/>
    <w:rsid w:val="001B304E"/>
    <w:rsid w:val="001B344C"/>
    <w:rsid w:val="001B7F08"/>
    <w:rsid w:val="001C101E"/>
    <w:rsid w:val="001C1222"/>
    <w:rsid w:val="001C31B4"/>
    <w:rsid w:val="001C3A82"/>
    <w:rsid w:val="001D0199"/>
    <w:rsid w:val="001E130C"/>
    <w:rsid w:val="001E31A3"/>
    <w:rsid w:val="001E4F43"/>
    <w:rsid w:val="001E6536"/>
    <w:rsid w:val="001F2602"/>
    <w:rsid w:val="001F2AAD"/>
    <w:rsid w:val="001F37F8"/>
    <w:rsid w:val="001F3B22"/>
    <w:rsid w:val="001F519A"/>
    <w:rsid w:val="00200800"/>
    <w:rsid w:val="00200940"/>
    <w:rsid w:val="00203080"/>
    <w:rsid w:val="00203DDF"/>
    <w:rsid w:val="00212C48"/>
    <w:rsid w:val="002138F0"/>
    <w:rsid w:val="00220B23"/>
    <w:rsid w:val="00221616"/>
    <w:rsid w:val="002221D8"/>
    <w:rsid w:val="002226B5"/>
    <w:rsid w:val="0022464B"/>
    <w:rsid w:val="0022733A"/>
    <w:rsid w:val="00231CC0"/>
    <w:rsid w:val="00237D47"/>
    <w:rsid w:val="00241E83"/>
    <w:rsid w:val="00242AE2"/>
    <w:rsid w:val="002431D6"/>
    <w:rsid w:val="0024591F"/>
    <w:rsid w:val="00246A4D"/>
    <w:rsid w:val="00250BAE"/>
    <w:rsid w:val="00251F7E"/>
    <w:rsid w:val="00260F0F"/>
    <w:rsid w:val="00263B59"/>
    <w:rsid w:val="00264781"/>
    <w:rsid w:val="00265D68"/>
    <w:rsid w:val="0027077D"/>
    <w:rsid w:val="00276B23"/>
    <w:rsid w:val="00276EB1"/>
    <w:rsid w:val="0027734C"/>
    <w:rsid w:val="002809C4"/>
    <w:rsid w:val="002811A4"/>
    <w:rsid w:val="0028620F"/>
    <w:rsid w:val="002918CD"/>
    <w:rsid w:val="00292D85"/>
    <w:rsid w:val="00293379"/>
    <w:rsid w:val="0029409B"/>
    <w:rsid w:val="00296888"/>
    <w:rsid w:val="0029740C"/>
    <w:rsid w:val="002A1E17"/>
    <w:rsid w:val="002A55F2"/>
    <w:rsid w:val="002B28CD"/>
    <w:rsid w:val="002B4939"/>
    <w:rsid w:val="002B5C40"/>
    <w:rsid w:val="002C1596"/>
    <w:rsid w:val="002C3EE3"/>
    <w:rsid w:val="002C7120"/>
    <w:rsid w:val="002D6F77"/>
    <w:rsid w:val="002E0F53"/>
    <w:rsid w:val="002E1131"/>
    <w:rsid w:val="002E55D7"/>
    <w:rsid w:val="002E60C3"/>
    <w:rsid w:val="002E66A6"/>
    <w:rsid w:val="002E7237"/>
    <w:rsid w:val="002F23E4"/>
    <w:rsid w:val="002F42D6"/>
    <w:rsid w:val="003006B0"/>
    <w:rsid w:val="00304E94"/>
    <w:rsid w:val="003127AC"/>
    <w:rsid w:val="003150D9"/>
    <w:rsid w:val="003166EC"/>
    <w:rsid w:val="0033377D"/>
    <w:rsid w:val="003401B9"/>
    <w:rsid w:val="0035522C"/>
    <w:rsid w:val="00356504"/>
    <w:rsid w:val="0036274B"/>
    <w:rsid w:val="00363332"/>
    <w:rsid w:val="0036532C"/>
    <w:rsid w:val="00367773"/>
    <w:rsid w:val="00370642"/>
    <w:rsid w:val="00370F5C"/>
    <w:rsid w:val="003739B0"/>
    <w:rsid w:val="00374E62"/>
    <w:rsid w:val="00375366"/>
    <w:rsid w:val="003768A5"/>
    <w:rsid w:val="003773A8"/>
    <w:rsid w:val="00380E99"/>
    <w:rsid w:val="00383567"/>
    <w:rsid w:val="00385358"/>
    <w:rsid w:val="0038653F"/>
    <w:rsid w:val="00390019"/>
    <w:rsid w:val="003904D0"/>
    <w:rsid w:val="00391F78"/>
    <w:rsid w:val="0039295E"/>
    <w:rsid w:val="003931DB"/>
    <w:rsid w:val="003944D6"/>
    <w:rsid w:val="003A1EF7"/>
    <w:rsid w:val="003A6A17"/>
    <w:rsid w:val="003B07A2"/>
    <w:rsid w:val="003B6DC1"/>
    <w:rsid w:val="003B7FC5"/>
    <w:rsid w:val="003C6D25"/>
    <w:rsid w:val="003D3B74"/>
    <w:rsid w:val="003D4C1A"/>
    <w:rsid w:val="003E337C"/>
    <w:rsid w:val="003F4E99"/>
    <w:rsid w:val="004100A2"/>
    <w:rsid w:val="00417272"/>
    <w:rsid w:val="00417790"/>
    <w:rsid w:val="00417C27"/>
    <w:rsid w:val="0042733E"/>
    <w:rsid w:val="0043140D"/>
    <w:rsid w:val="00437808"/>
    <w:rsid w:val="00447D86"/>
    <w:rsid w:val="0045199E"/>
    <w:rsid w:val="00452FC3"/>
    <w:rsid w:val="00453217"/>
    <w:rsid w:val="00456620"/>
    <w:rsid w:val="004567CB"/>
    <w:rsid w:val="004630C6"/>
    <w:rsid w:val="00464584"/>
    <w:rsid w:val="00466D71"/>
    <w:rsid w:val="00471568"/>
    <w:rsid w:val="0047637C"/>
    <w:rsid w:val="00477530"/>
    <w:rsid w:val="0048200A"/>
    <w:rsid w:val="00485C67"/>
    <w:rsid w:val="00486C63"/>
    <w:rsid w:val="00487FE1"/>
    <w:rsid w:val="00494205"/>
    <w:rsid w:val="00495E0E"/>
    <w:rsid w:val="00496977"/>
    <w:rsid w:val="0049724A"/>
    <w:rsid w:val="004A1966"/>
    <w:rsid w:val="004A1C1F"/>
    <w:rsid w:val="004A289A"/>
    <w:rsid w:val="004A65B8"/>
    <w:rsid w:val="004A72C9"/>
    <w:rsid w:val="004B3026"/>
    <w:rsid w:val="004B5833"/>
    <w:rsid w:val="004C57EF"/>
    <w:rsid w:val="004C6CFA"/>
    <w:rsid w:val="004D27F7"/>
    <w:rsid w:val="004E0F28"/>
    <w:rsid w:val="004F0851"/>
    <w:rsid w:val="004F3A1F"/>
    <w:rsid w:val="004F4572"/>
    <w:rsid w:val="004F5B30"/>
    <w:rsid w:val="0050131D"/>
    <w:rsid w:val="00501ED9"/>
    <w:rsid w:val="005052C5"/>
    <w:rsid w:val="0051126A"/>
    <w:rsid w:val="0051292C"/>
    <w:rsid w:val="00517AFF"/>
    <w:rsid w:val="0052029B"/>
    <w:rsid w:val="005234A3"/>
    <w:rsid w:val="00524BE2"/>
    <w:rsid w:val="00530550"/>
    <w:rsid w:val="00531002"/>
    <w:rsid w:val="00531EA3"/>
    <w:rsid w:val="0053764F"/>
    <w:rsid w:val="00545E75"/>
    <w:rsid w:val="00551548"/>
    <w:rsid w:val="00553AD5"/>
    <w:rsid w:val="00554A9F"/>
    <w:rsid w:val="00555044"/>
    <w:rsid w:val="00557800"/>
    <w:rsid w:val="005618E3"/>
    <w:rsid w:val="005721CD"/>
    <w:rsid w:val="00572A40"/>
    <w:rsid w:val="00573B88"/>
    <w:rsid w:val="0057713E"/>
    <w:rsid w:val="005775AF"/>
    <w:rsid w:val="00577814"/>
    <w:rsid w:val="005842F9"/>
    <w:rsid w:val="00585717"/>
    <w:rsid w:val="00586766"/>
    <w:rsid w:val="005A482D"/>
    <w:rsid w:val="005B2CFB"/>
    <w:rsid w:val="005C0B72"/>
    <w:rsid w:val="005C4682"/>
    <w:rsid w:val="005C7517"/>
    <w:rsid w:val="005D000F"/>
    <w:rsid w:val="005D38D1"/>
    <w:rsid w:val="005E3A16"/>
    <w:rsid w:val="005E771B"/>
    <w:rsid w:val="005F1850"/>
    <w:rsid w:val="005F1CE9"/>
    <w:rsid w:val="005F1E2A"/>
    <w:rsid w:val="00603814"/>
    <w:rsid w:val="00607A9A"/>
    <w:rsid w:val="00611776"/>
    <w:rsid w:val="006128D7"/>
    <w:rsid w:val="00614146"/>
    <w:rsid w:val="006173AB"/>
    <w:rsid w:val="00622046"/>
    <w:rsid w:val="00624792"/>
    <w:rsid w:val="0062508A"/>
    <w:rsid w:val="00625937"/>
    <w:rsid w:val="00626557"/>
    <w:rsid w:val="0062709F"/>
    <w:rsid w:val="0063068D"/>
    <w:rsid w:val="00635698"/>
    <w:rsid w:val="00641E99"/>
    <w:rsid w:val="0064262E"/>
    <w:rsid w:val="00647727"/>
    <w:rsid w:val="00650C37"/>
    <w:rsid w:val="00652A3F"/>
    <w:rsid w:val="006547F8"/>
    <w:rsid w:val="0065533C"/>
    <w:rsid w:val="00662690"/>
    <w:rsid w:val="006666AD"/>
    <w:rsid w:val="00670535"/>
    <w:rsid w:val="006762BA"/>
    <w:rsid w:val="006836E8"/>
    <w:rsid w:val="00687E4F"/>
    <w:rsid w:val="00690421"/>
    <w:rsid w:val="006918F7"/>
    <w:rsid w:val="00692553"/>
    <w:rsid w:val="00695558"/>
    <w:rsid w:val="00697BA5"/>
    <w:rsid w:val="006A0388"/>
    <w:rsid w:val="006A08E9"/>
    <w:rsid w:val="006A7A7E"/>
    <w:rsid w:val="006B1436"/>
    <w:rsid w:val="006C17FE"/>
    <w:rsid w:val="006C59A3"/>
    <w:rsid w:val="006C61D1"/>
    <w:rsid w:val="006D3919"/>
    <w:rsid w:val="006D4213"/>
    <w:rsid w:val="006D539E"/>
    <w:rsid w:val="006D5CE4"/>
    <w:rsid w:val="006D683D"/>
    <w:rsid w:val="006D7944"/>
    <w:rsid w:val="006E0340"/>
    <w:rsid w:val="006E0BD4"/>
    <w:rsid w:val="006E1588"/>
    <w:rsid w:val="006E3C83"/>
    <w:rsid w:val="006E4B85"/>
    <w:rsid w:val="006E4F5D"/>
    <w:rsid w:val="006E7BED"/>
    <w:rsid w:val="006F40C8"/>
    <w:rsid w:val="006F7945"/>
    <w:rsid w:val="00701F19"/>
    <w:rsid w:val="0070529E"/>
    <w:rsid w:val="0070605E"/>
    <w:rsid w:val="0070675F"/>
    <w:rsid w:val="00706DCF"/>
    <w:rsid w:val="00713784"/>
    <w:rsid w:val="00715CC8"/>
    <w:rsid w:val="00717143"/>
    <w:rsid w:val="00717DCD"/>
    <w:rsid w:val="00720C40"/>
    <w:rsid w:val="00721E5A"/>
    <w:rsid w:val="00722D35"/>
    <w:rsid w:val="00725433"/>
    <w:rsid w:val="007314AC"/>
    <w:rsid w:val="00731C4A"/>
    <w:rsid w:val="00731FCC"/>
    <w:rsid w:val="00733DBA"/>
    <w:rsid w:val="00741BC3"/>
    <w:rsid w:val="007438A4"/>
    <w:rsid w:val="00743968"/>
    <w:rsid w:val="00745079"/>
    <w:rsid w:val="00745992"/>
    <w:rsid w:val="00745E5B"/>
    <w:rsid w:val="00747C32"/>
    <w:rsid w:val="0075132A"/>
    <w:rsid w:val="00753000"/>
    <w:rsid w:val="00753015"/>
    <w:rsid w:val="007554A1"/>
    <w:rsid w:val="00755C31"/>
    <w:rsid w:val="00765C52"/>
    <w:rsid w:val="007673BF"/>
    <w:rsid w:val="00770036"/>
    <w:rsid w:val="0077259C"/>
    <w:rsid w:val="007729FA"/>
    <w:rsid w:val="00774C90"/>
    <w:rsid w:val="0078006E"/>
    <w:rsid w:val="00781841"/>
    <w:rsid w:val="00783CCB"/>
    <w:rsid w:val="0078749E"/>
    <w:rsid w:val="00787516"/>
    <w:rsid w:val="00794717"/>
    <w:rsid w:val="007963D2"/>
    <w:rsid w:val="007A1D01"/>
    <w:rsid w:val="007A3961"/>
    <w:rsid w:val="007B2E86"/>
    <w:rsid w:val="007C174F"/>
    <w:rsid w:val="007C279E"/>
    <w:rsid w:val="007C4B36"/>
    <w:rsid w:val="007C4BD1"/>
    <w:rsid w:val="007E3298"/>
    <w:rsid w:val="007F1FE4"/>
    <w:rsid w:val="007F2494"/>
    <w:rsid w:val="00806C99"/>
    <w:rsid w:val="00807CB9"/>
    <w:rsid w:val="00822AB1"/>
    <w:rsid w:val="00826480"/>
    <w:rsid w:val="00826CCB"/>
    <w:rsid w:val="008279F1"/>
    <w:rsid w:val="00834703"/>
    <w:rsid w:val="00845CB4"/>
    <w:rsid w:val="0085168B"/>
    <w:rsid w:val="00854BCB"/>
    <w:rsid w:val="00861BFA"/>
    <w:rsid w:val="00865068"/>
    <w:rsid w:val="0086507F"/>
    <w:rsid w:val="00876D7F"/>
    <w:rsid w:val="00883C16"/>
    <w:rsid w:val="00883C67"/>
    <w:rsid w:val="00886A26"/>
    <w:rsid w:val="00887A49"/>
    <w:rsid w:val="00891C44"/>
    <w:rsid w:val="00894A71"/>
    <w:rsid w:val="00894CFA"/>
    <w:rsid w:val="00895FF8"/>
    <w:rsid w:val="00896B02"/>
    <w:rsid w:val="008A0B42"/>
    <w:rsid w:val="008A304D"/>
    <w:rsid w:val="008A428D"/>
    <w:rsid w:val="008C3356"/>
    <w:rsid w:val="008D0F7C"/>
    <w:rsid w:val="008D2E5F"/>
    <w:rsid w:val="008D70B0"/>
    <w:rsid w:val="008E582D"/>
    <w:rsid w:val="008E7E61"/>
    <w:rsid w:val="008F2F68"/>
    <w:rsid w:val="008F49C0"/>
    <w:rsid w:val="008F550F"/>
    <w:rsid w:val="009230A4"/>
    <w:rsid w:val="0092795D"/>
    <w:rsid w:val="00930C60"/>
    <w:rsid w:val="00935F25"/>
    <w:rsid w:val="009409D8"/>
    <w:rsid w:val="00941CB6"/>
    <w:rsid w:val="00942966"/>
    <w:rsid w:val="0095503F"/>
    <w:rsid w:val="0095527E"/>
    <w:rsid w:val="0095609A"/>
    <w:rsid w:val="009561FA"/>
    <w:rsid w:val="00956C8E"/>
    <w:rsid w:val="00957161"/>
    <w:rsid w:val="00960947"/>
    <w:rsid w:val="00964625"/>
    <w:rsid w:val="009673BD"/>
    <w:rsid w:val="00973FF4"/>
    <w:rsid w:val="00974219"/>
    <w:rsid w:val="00975D65"/>
    <w:rsid w:val="009762F6"/>
    <w:rsid w:val="00976CDB"/>
    <w:rsid w:val="00980DBC"/>
    <w:rsid w:val="00983066"/>
    <w:rsid w:val="00983631"/>
    <w:rsid w:val="00985E7C"/>
    <w:rsid w:val="00987202"/>
    <w:rsid w:val="009919F2"/>
    <w:rsid w:val="00992591"/>
    <w:rsid w:val="0099602C"/>
    <w:rsid w:val="0099765C"/>
    <w:rsid w:val="009A1541"/>
    <w:rsid w:val="009A26F9"/>
    <w:rsid w:val="009A6FF1"/>
    <w:rsid w:val="009B2050"/>
    <w:rsid w:val="009B5680"/>
    <w:rsid w:val="009B786F"/>
    <w:rsid w:val="009C11DC"/>
    <w:rsid w:val="009C5A56"/>
    <w:rsid w:val="009C64CA"/>
    <w:rsid w:val="009C73A6"/>
    <w:rsid w:val="009D2F1C"/>
    <w:rsid w:val="009F0967"/>
    <w:rsid w:val="009F1580"/>
    <w:rsid w:val="009F6A88"/>
    <w:rsid w:val="009F7C1E"/>
    <w:rsid w:val="00A10911"/>
    <w:rsid w:val="00A118AF"/>
    <w:rsid w:val="00A129F7"/>
    <w:rsid w:val="00A13D23"/>
    <w:rsid w:val="00A1456E"/>
    <w:rsid w:val="00A20F02"/>
    <w:rsid w:val="00A21509"/>
    <w:rsid w:val="00A218AC"/>
    <w:rsid w:val="00A242A1"/>
    <w:rsid w:val="00A25C70"/>
    <w:rsid w:val="00A32569"/>
    <w:rsid w:val="00A35088"/>
    <w:rsid w:val="00A3623C"/>
    <w:rsid w:val="00A3774B"/>
    <w:rsid w:val="00A41DF1"/>
    <w:rsid w:val="00A4328F"/>
    <w:rsid w:val="00A701FC"/>
    <w:rsid w:val="00A73462"/>
    <w:rsid w:val="00A77909"/>
    <w:rsid w:val="00A8190F"/>
    <w:rsid w:val="00A8339E"/>
    <w:rsid w:val="00A83B85"/>
    <w:rsid w:val="00A92A64"/>
    <w:rsid w:val="00A9543E"/>
    <w:rsid w:val="00A97F39"/>
    <w:rsid w:val="00AB54BC"/>
    <w:rsid w:val="00AB579F"/>
    <w:rsid w:val="00AB5906"/>
    <w:rsid w:val="00AB7082"/>
    <w:rsid w:val="00AC73F7"/>
    <w:rsid w:val="00AD2153"/>
    <w:rsid w:val="00AD2A66"/>
    <w:rsid w:val="00AD55EA"/>
    <w:rsid w:val="00AD5C1B"/>
    <w:rsid w:val="00AD5DB9"/>
    <w:rsid w:val="00AD7C62"/>
    <w:rsid w:val="00AE0EB2"/>
    <w:rsid w:val="00AE27A8"/>
    <w:rsid w:val="00AE3851"/>
    <w:rsid w:val="00AF0697"/>
    <w:rsid w:val="00AF4693"/>
    <w:rsid w:val="00AF5239"/>
    <w:rsid w:val="00AF5D67"/>
    <w:rsid w:val="00AF6203"/>
    <w:rsid w:val="00B0204F"/>
    <w:rsid w:val="00B06D8C"/>
    <w:rsid w:val="00B07AE6"/>
    <w:rsid w:val="00B107E5"/>
    <w:rsid w:val="00B12631"/>
    <w:rsid w:val="00B16759"/>
    <w:rsid w:val="00B17126"/>
    <w:rsid w:val="00B21F52"/>
    <w:rsid w:val="00B27BCE"/>
    <w:rsid w:val="00B359EF"/>
    <w:rsid w:val="00B3601F"/>
    <w:rsid w:val="00B37176"/>
    <w:rsid w:val="00B41FDF"/>
    <w:rsid w:val="00B42E1F"/>
    <w:rsid w:val="00B46E4F"/>
    <w:rsid w:val="00B4726C"/>
    <w:rsid w:val="00B47CF5"/>
    <w:rsid w:val="00B538E8"/>
    <w:rsid w:val="00B56ECB"/>
    <w:rsid w:val="00B6272F"/>
    <w:rsid w:val="00B65910"/>
    <w:rsid w:val="00B66C75"/>
    <w:rsid w:val="00B71D3D"/>
    <w:rsid w:val="00B773D3"/>
    <w:rsid w:val="00B80F24"/>
    <w:rsid w:val="00B84015"/>
    <w:rsid w:val="00B97351"/>
    <w:rsid w:val="00BA1C8D"/>
    <w:rsid w:val="00BB041B"/>
    <w:rsid w:val="00BB5323"/>
    <w:rsid w:val="00BC73B9"/>
    <w:rsid w:val="00BC7E0A"/>
    <w:rsid w:val="00BD409C"/>
    <w:rsid w:val="00BD738D"/>
    <w:rsid w:val="00BE1E5F"/>
    <w:rsid w:val="00BE222C"/>
    <w:rsid w:val="00BF1B99"/>
    <w:rsid w:val="00C0362F"/>
    <w:rsid w:val="00C04405"/>
    <w:rsid w:val="00C04617"/>
    <w:rsid w:val="00C1074C"/>
    <w:rsid w:val="00C11413"/>
    <w:rsid w:val="00C132B9"/>
    <w:rsid w:val="00C13643"/>
    <w:rsid w:val="00C144B4"/>
    <w:rsid w:val="00C1573A"/>
    <w:rsid w:val="00C15E88"/>
    <w:rsid w:val="00C166AB"/>
    <w:rsid w:val="00C23A75"/>
    <w:rsid w:val="00C2576D"/>
    <w:rsid w:val="00C25F16"/>
    <w:rsid w:val="00C3045A"/>
    <w:rsid w:val="00C3283C"/>
    <w:rsid w:val="00C36D75"/>
    <w:rsid w:val="00C37AD7"/>
    <w:rsid w:val="00C37FF7"/>
    <w:rsid w:val="00C40C49"/>
    <w:rsid w:val="00C41443"/>
    <w:rsid w:val="00C42094"/>
    <w:rsid w:val="00C455BE"/>
    <w:rsid w:val="00C46EE8"/>
    <w:rsid w:val="00C5133B"/>
    <w:rsid w:val="00C53F00"/>
    <w:rsid w:val="00C54C6E"/>
    <w:rsid w:val="00C5565B"/>
    <w:rsid w:val="00C55A9E"/>
    <w:rsid w:val="00C62286"/>
    <w:rsid w:val="00C647D0"/>
    <w:rsid w:val="00C66571"/>
    <w:rsid w:val="00C74708"/>
    <w:rsid w:val="00C762B4"/>
    <w:rsid w:val="00C82E4B"/>
    <w:rsid w:val="00C916DC"/>
    <w:rsid w:val="00C94011"/>
    <w:rsid w:val="00C96B77"/>
    <w:rsid w:val="00C9772F"/>
    <w:rsid w:val="00CA1EE2"/>
    <w:rsid w:val="00CA4FA7"/>
    <w:rsid w:val="00CA5AAA"/>
    <w:rsid w:val="00CB2D5D"/>
    <w:rsid w:val="00CB2FD9"/>
    <w:rsid w:val="00CB3760"/>
    <w:rsid w:val="00CC35AF"/>
    <w:rsid w:val="00CD5DC1"/>
    <w:rsid w:val="00CE3857"/>
    <w:rsid w:val="00CE6342"/>
    <w:rsid w:val="00CE6F9D"/>
    <w:rsid w:val="00CF0843"/>
    <w:rsid w:val="00CF1756"/>
    <w:rsid w:val="00D00FA7"/>
    <w:rsid w:val="00D01693"/>
    <w:rsid w:val="00D01F54"/>
    <w:rsid w:val="00D02134"/>
    <w:rsid w:val="00D03697"/>
    <w:rsid w:val="00D11530"/>
    <w:rsid w:val="00D159A3"/>
    <w:rsid w:val="00D40BA8"/>
    <w:rsid w:val="00D44213"/>
    <w:rsid w:val="00D4537B"/>
    <w:rsid w:val="00D45B92"/>
    <w:rsid w:val="00D56310"/>
    <w:rsid w:val="00D621F4"/>
    <w:rsid w:val="00D71D30"/>
    <w:rsid w:val="00D728E0"/>
    <w:rsid w:val="00D73A73"/>
    <w:rsid w:val="00D73DBC"/>
    <w:rsid w:val="00D76A64"/>
    <w:rsid w:val="00D82090"/>
    <w:rsid w:val="00D821BF"/>
    <w:rsid w:val="00D8282A"/>
    <w:rsid w:val="00D95492"/>
    <w:rsid w:val="00D9656F"/>
    <w:rsid w:val="00DA0BB2"/>
    <w:rsid w:val="00DA19A0"/>
    <w:rsid w:val="00DB0CD1"/>
    <w:rsid w:val="00DB0DF2"/>
    <w:rsid w:val="00DB1ADD"/>
    <w:rsid w:val="00DB29C8"/>
    <w:rsid w:val="00DB2E0E"/>
    <w:rsid w:val="00DB4FEB"/>
    <w:rsid w:val="00DB6D11"/>
    <w:rsid w:val="00DC28C4"/>
    <w:rsid w:val="00DC2B97"/>
    <w:rsid w:val="00DD17C7"/>
    <w:rsid w:val="00DD31C8"/>
    <w:rsid w:val="00DD7109"/>
    <w:rsid w:val="00DE6BD0"/>
    <w:rsid w:val="00DF1229"/>
    <w:rsid w:val="00DF31C7"/>
    <w:rsid w:val="00DF4582"/>
    <w:rsid w:val="00DF62A5"/>
    <w:rsid w:val="00E008F1"/>
    <w:rsid w:val="00E00CC2"/>
    <w:rsid w:val="00E10E25"/>
    <w:rsid w:val="00E1181E"/>
    <w:rsid w:val="00E22F62"/>
    <w:rsid w:val="00E232E9"/>
    <w:rsid w:val="00E253F9"/>
    <w:rsid w:val="00E37814"/>
    <w:rsid w:val="00E37AB8"/>
    <w:rsid w:val="00E404E9"/>
    <w:rsid w:val="00E40F61"/>
    <w:rsid w:val="00E4311B"/>
    <w:rsid w:val="00E43BAB"/>
    <w:rsid w:val="00E4591C"/>
    <w:rsid w:val="00E4780E"/>
    <w:rsid w:val="00E47C1C"/>
    <w:rsid w:val="00E51618"/>
    <w:rsid w:val="00E54DF9"/>
    <w:rsid w:val="00E60E43"/>
    <w:rsid w:val="00E6339E"/>
    <w:rsid w:val="00E635C7"/>
    <w:rsid w:val="00E64AC9"/>
    <w:rsid w:val="00E703B6"/>
    <w:rsid w:val="00E71DBA"/>
    <w:rsid w:val="00E7412F"/>
    <w:rsid w:val="00E80563"/>
    <w:rsid w:val="00E82517"/>
    <w:rsid w:val="00E8362C"/>
    <w:rsid w:val="00E903B4"/>
    <w:rsid w:val="00E91684"/>
    <w:rsid w:val="00E92DD8"/>
    <w:rsid w:val="00E9517A"/>
    <w:rsid w:val="00E96783"/>
    <w:rsid w:val="00EA0B87"/>
    <w:rsid w:val="00EA2581"/>
    <w:rsid w:val="00EA599A"/>
    <w:rsid w:val="00EB14E8"/>
    <w:rsid w:val="00EB14F0"/>
    <w:rsid w:val="00EB7D10"/>
    <w:rsid w:val="00EC104B"/>
    <w:rsid w:val="00EC11E1"/>
    <w:rsid w:val="00ED4CC8"/>
    <w:rsid w:val="00EE0158"/>
    <w:rsid w:val="00EE2D6B"/>
    <w:rsid w:val="00EE601B"/>
    <w:rsid w:val="00EF0F1A"/>
    <w:rsid w:val="00EF0F20"/>
    <w:rsid w:val="00EF1AB7"/>
    <w:rsid w:val="00EF1FB5"/>
    <w:rsid w:val="00EF6621"/>
    <w:rsid w:val="00F00C70"/>
    <w:rsid w:val="00F05AC1"/>
    <w:rsid w:val="00F07B24"/>
    <w:rsid w:val="00F07D76"/>
    <w:rsid w:val="00F1500F"/>
    <w:rsid w:val="00F152DF"/>
    <w:rsid w:val="00F32977"/>
    <w:rsid w:val="00F44C28"/>
    <w:rsid w:val="00F53A49"/>
    <w:rsid w:val="00F543B6"/>
    <w:rsid w:val="00F75C7C"/>
    <w:rsid w:val="00F833E8"/>
    <w:rsid w:val="00F8427F"/>
    <w:rsid w:val="00F9252B"/>
    <w:rsid w:val="00F930A3"/>
    <w:rsid w:val="00F94540"/>
    <w:rsid w:val="00FB1255"/>
    <w:rsid w:val="00FB200E"/>
    <w:rsid w:val="00FB356C"/>
    <w:rsid w:val="00FB477F"/>
    <w:rsid w:val="00FB600B"/>
    <w:rsid w:val="00FB711A"/>
    <w:rsid w:val="00FB7E72"/>
    <w:rsid w:val="00FC0F00"/>
    <w:rsid w:val="00FC1D2C"/>
    <w:rsid w:val="00FC23D2"/>
    <w:rsid w:val="00FC2403"/>
    <w:rsid w:val="00FC5602"/>
    <w:rsid w:val="00FC6CB3"/>
    <w:rsid w:val="00FD363E"/>
    <w:rsid w:val="00FD527D"/>
    <w:rsid w:val="00FD5505"/>
    <w:rsid w:val="00FE0C92"/>
    <w:rsid w:val="00FE2B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A0B39"/>
  <w15:docId w15:val="{ABA9A235-16C2-DB46-BE8A-671C71B4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2581"/>
    <w:rPr>
      <w:rFonts w:ascii="Tahoma" w:hAnsi="Tahoma"/>
      <w:spacing w:val="4"/>
      <w:sz w:val="16"/>
      <w:szCs w:val="18"/>
    </w:rPr>
  </w:style>
  <w:style w:type="paragraph" w:styleId="Heading1">
    <w:name w:val="heading 1"/>
    <w:basedOn w:val="Normal"/>
    <w:next w:val="Normal"/>
    <w:qFormat/>
    <w:rsid w:val="00E43BAB"/>
    <w:pPr>
      <w:outlineLvl w:val="0"/>
    </w:pPr>
    <w:rPr>
      <w:sz w:val="40"/>
      <w:szCs w:val="40"/>
    </w:rPr>
  </w:style>
  <w:style w:type="paragraph" w:styleId="Heading2">
    <w:name w:val="heading 2"/>
    <w:basedOn w:val="Heading1"/>
    <w:next w:val="Normal"/>
    <w:qFormat/>
    <w:rsid w:val="00AE3851"/>
    <w:pPr>
      <w:outlineLvl w:val="1"/>
    </w:pPr>
    <w:rPr>
      <w:sz w:val="24"/>
    </w:rPr>
  </w:style>
  <w:style w:type="paragraph" w:styleId="Heading3">
    <w:name w:val="heading 3"/>
    <w:basedOn w:val="Heading1"/>
    <w:next w:val="Normal"/>
    <w:qFormat/>
    <w:rsid w:val="00E43BAB"/>
    <w:pPr>
      <w:outlineLvl w:val="2"/>
    </w:pPr>
    <w:rPr>
      <w:caps/>
      <w:color w:val="999999"/>
      <w:sz w:val="32"/>
    </w:rPr>
  </w:style>
  <w:style w:type="paragraph" w:styleId="Heading4">
    <w:name w:val="heading 4"/>
    <w:basedOn w:val="Normal"/>
    <w:next w:val="Normal"/>
    <w:qFormat/>
    <w:rsid w:val="00456620"/>
    <w:pPr>
      <w:framePr w:hSpace="187" w:wrap="around" w:vAnchor="page" w:hAnchor="page" w:xAlign="center" w:y="1441"/>
      <w:suppressOverlap/>
      <w:outlineLvl w:val="3"/>
    </w:pPr>
    <w:rPr>
      <w:caps/>
      <w:szCs w:val="16"/>
    </w:rPr>
  </w:style>
  <w:style w:type="paragraph" w:styleId="Heading5">
    <w:name w:val="heading 5"/>
    <w:basedOn w:val="Normal"/>
    <w:next w:val="Normal"/>
    <w:qFormat/>
    <w:rsid w:val="00456620"/>
    <w:pPr>
      <w:jc w:val="right"/>
      <w:outlineLvl w:val="4"/>
    </w:pPr>
    <w:rPr>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lCapsHeading">
    <w:name w:val="All Caps Heading"/>
    <w:basedOn w:val="Normal"/>
    <w:rsid w:val="00CB3760"/>
    <w:rPr>
      <w:b/>
      <w:caps/>
      <w:color w:val="808080"/>
      <w:sz w:val="14"/>
      <w:szCs w:val="16"/>
    </w:rPr>
  </w:style>
  <w:style w:type="paragraph" w:styleId="BalloonText">
    <w:name w:val="Balloon Text"/>
    <w:basedOn w:val="Normal"/>
    <w:semiHidden/>
    <w:rsid w:val="00CB3760"/>
    <w:rPr>
      <w:rFonts w:cs="Tahoma"/>
      <w:szCs w:val="16"/>
    </w:rPr>
  </w:style>
  <w:style w:type="character" w:styleId="Hyperlink">
    <w:name w:val="Hyperlink"/>
    <w:uiPriority w:val="99"/>
    <w:rsid w:val="0024591F"/>
    <w:rPr>
      <w:color w:val="auto"/>
      <w:u w:val="single"/>
    </w:rPr>
  </w:style>
  <w:style w:type="paragraph" w:styleId="ListParagraph">
    <w:name w:val="List Paragraph"/>
    <w:basedOn w:val="Normal"/>
    <w:uiPriority w:val="34"/>
    <w:qFormat/>
    <w:rsid w:val="00EA0B87"/>
    <w:pPr>
      <w:ind w:left="720"/>
      <w:contextualSpacing/>
    </w:pPr>
  </w:style>
  <w:style w:type="table" w:styleId="TableGrid">
    <w:name w:val="Table Grid"/>
    <w:basedOn w:val="TableNormal"/>
    <w:rsid w:val="006A03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71568"/>
    <w:pPr>
      <w:tabs>
        <w:tab w:val="center" w:pos="4680"/>
        <w:tab w:val="right" w:pos="9360"/>
      </w:tabs>
    </w:pPr>
  </w:style>
  <w:style w:type="character" w:customStyle="1" w:styleId="FooterChar">
    <w:name w:val="Footer Char"/>
    <w:basedOn w:val="DefaultParagraphFont"/>
    <w:link w:val="Footer"/>
    <w:rsid w:val="00471568"/>
    <w:rPr>
      <w:rFonts w:ascii="Tahoma" w:hAnsi="Tahoma"/>
      <w:spacing w:val="4"/>
      <w:sz w:val="16"/>
      <w:szCs w:val="18"/>
    </w:rPr>
  </w:style>
  <w:style w:type="character" w:styleId="PageNumber">
    <w:name w:val="page number"/>
    <w:basedOn w:val="DefaultParagraphFont"/>
    <w:semiHidden/>
    <w:unhideWhenUsed/>
    <w:rsid w:val="00471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378616">
      <w:bodyDiv w:val="1"/>
      <w:marLeft w:val="0"/>
      <w:marRight w:val="0"/>
      <w:marTop w:val="0"/>
      <w:marBottom w:val="0"/>
      <w:divBdr>
        <w:top w:val="none" w:sz="0" w:space="0" w:color="auto"/>
        <w:left w:val="none" w:sz="0" w:space="0" w:color="auto"/>
        <w:bottom w:val="none" w:sz="0" w:space="0" w:color="auto"/>
        <w:right w:val="none" w:sz="0" w:space="0" w:color="auto"/>
      </w:divBdr>
    </w:div>
    <w:div w:id="1590847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ntell\Documents\Shantell\Meetings\General%20Minutes%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8B6D74-2AC6-0748-9BB9-3DEC96241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C:\Users\Shantell\Documents\Shantell\Meetings\General Minutes Template.dot</Template>
  <TotalTime>3</TotalTime>
  <Pages>5</Pages>
  <Words>1222</Words>
  <Characters>6967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Microsoft Corporation</Company>
  <LinksUpToDate>false</LinksUpToDate>
  <CharactersWithSpaces>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 Cummins</dc:creator>
  <cp:keywords/>
  <dc:description/>
  <cp:lastModifiedBy>Microsoft Office User</cp:lastModifiedBy>
  <cp:revision>3</cp:revision>
  <cp:lastPrinted>2019-10-18T17:11:00Z</cp:lastPrinted>
  <dcterms:created xsi:type="dcterms:W3CDTF">2019-11-07T15:26:00Z</dcterms:created>
  <dcterms:modified xsi:type="dcterms:W3CDTF">2019-11-07T15:29:00Z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TC010184111033</vt:lpwstr>
  </property>
</Properties>
</file>