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DCFB4" w14:textId="77777777" w:rsidR="009A34F6" w:rsidRPr="00814EC3" w:rsidRDefault="00D5704B" w:rsidP="00B50D28">
      <w:pPr>
        <w:pStyle w:val="Heading1"/>
        <w:suppressLineNumbers/>
        <w:spacing w:after="0"/>
        <w:rPr>
          <w:rFonts w:ascii="Times New Roman" w:hAnsi="Times New Roman" w:cs="Times New Roman"/>
          <w:sz w:val="24"/>
          <w:szCs w:val="24"/>
        </w:rPr>
      </w:pPr>
      <w:r w:rsidRPr="00814EC3">
        <w:rPr>
          <w:rFonts w:ascii="Times New Roman" w:hAnsi="Times New Roman" w:cs="Times New Roman"/>
          <w:sz w:val="24"/>
          <w:szCs w:val="24"/>
        </w:rPr>
        <w:t>REGULAR SESSION OF THE</w:t>
      </w:r>
    </w:p>
    <w:p w14:paraId="5BF602B5" w14:textId="77777777" w:rsidR="00D5704B" w:rsidRPr="00814EC3" w:rsidRDefault="00D5704B" w:rsidP="00036994">
      <w:pPr>
        <w:suppressLineNumber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b/>
          <w:sz w:val="24"/>
          <w:szCs w:val="24"/>
        </w:rPr>
        <w:t>BRIGHAM CITY COUNCIL</w:t>
      </w:r>
    </w:p>
    <w:sdt>
      <w:sdtPr>
        <w:rPr>
          <w:rFonts w:ascii="Times New Roman" w:hAnsi="Times New Roman" w:cs="Times New Roman"/>
          <w:sz w:val="24"/>
          <w:szCs w:val="24"/>
        </w:rPr>
        <w:id w:val="-685284627"/>
        <w:placeholder>
          <w:docPart w:val="2AB6EFEBE9154ECAA420D06D5CEB8383"/>
        </w:placeholder>
        <w:date w:fullDate="2019-09-19T00:00:00Z">
          <w:dateFormat w:val="MMMM d, yyyy"/>
          <w:lid w:val="en-US"/>
          <w:storeMappedDataAs w:val="dateTime"/>
          <w:calendar w:val="gregorian"/>
        </w:date>
      </w:sdtPr>
      <w:sdtContent>
        <w:p w14:paraId="07D2BD30" w14:textId="0D30BACF" w:rsidR="00D5704B" w:rsidRPr="00814EC3" w:rsidRDefault="002A595E" w:rsidP="00036994">
          <w:pPr>
            <w:pStyle w:val="Heading3"/>
            <w:suppressLineNumbers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September 19, 2019</w:t>
          </w:r>
        </w:p>
      </w:sdtContent>
    </w:sdt>
    <w:p w14:paraId="3AB08F56" w14:textId="77777777" w:rsidR="00B50D28" w:rsidRPr="00814EC3" w:rsidRDefault="00B50D28" w:rsidP="00036994">
      <w:pPr>
        <w:suppressLineNumbers/>
        <w:spacing w:after="0"/>
        <w:jc w:val="both"/>
        <w:rPr>
          <w:rFonts w:ascii="Times New Roman" w:hAnsi="Times New Roman" w:cs="Times New Roman"/>
        </w:rPr>
      </w:pPr>
    </w:p>
    <w:p w14:paraId="426A23DF" w14:textId="77777777" w:rsidR="00EE016B" w:rsidRDefault="00013A5B" w:rsidP="00F72864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>PRESENT:</w:t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="00EE016B" w:rsidRPr="00814EC3">
        <w:rPr>
          <w:rFonts w:ascii="Times New Roman" w:hAnsi="Times New Roman" w:cs="Times New Roman"/>
          <w:sz w:val="22"/>
          <w:szCs w:val="22"/>
        </w:rPr>
        <w:t>Tyler Vincent</w:t>
      </w:r>
      <w:r w:rsidR="00EE016B" w:rsidRPr="00814EC3">
        <w:rPr>
          <w:rFonts w:ascii="Times New Roman" w:hAnsi="Times New Roman" w:cs="Times New Roman"/>
          <w:sz w:val="22"/>
          <w:szCs w:val="22"/>
        </w:rPr>
        <w:tab/>
      </w:r>
      <w:r w:rsidR="00EE016B" w:rsidRPr="00814EC3">
        <w:rPr>
          <w:rFonts w:ascii="Times New Roman" w:hAnsi="Times New Roman" w:cs="Times New Roman"/>
          <w:sz w:val="22"/>
          <w:szCs w:val="22"/>
        </w:rPr>
        <w:tab/>
      </w:r>
      <w:r w:rsidR="00EE016B" w:rsidRPr="00814EC3">
        <w:rPr>
          <w:rFonts w:ascii="Times New Roman" w:hAnsi="Times New Roman" w:cs="Times New Roman"/>
          <w:sz w:val="22"/>
          <w:szCs w:val="22"/>
        </w:rPr>
        <w:tab/>
        <w:t xml:space="preserve">Mayor </w:t>
      </w:r>
    </w:p>
    <w:p w14:paraId="66099785" w14:textId="195C473F" w:rsidR="00481F7C" w:rsidRPr="00814EC3" w:rsidRDefault="00EE016B" w:rsidP="00F72864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81F7C" w:rsidRPr="00814EC3">
        <w:rPr>
          <w:rFonts w:ascii="Times New Roman" w:hAnsi="Times New Roman" w:cs="Times New Roman"/>
          <w:sz w:val="22"/>
          <w:szCs w:val="22"/>
        </w:rPr>
        <w:t>DJ Bott</w:t>
      </w:r>
      <w:r w:rsidR="00F72864">
        <w:rPr>
          <w:rFonts w:ascii="Times New Roman" w:hAnsi="Times New Roman" w:cs="Times New Roman"/>
          <w:sz w:val="22"/>
          <w:szCs w:val="22"/>
        </w:rPr>
        <w:tab/>
      </w:r>
      <w:r w:rsidR="00F72864">
        <w:rPr>
          <w:rFonts w:ascii="Times New Roman" w:hAnsi="Times New Roman" w:cs="Times New Roman"/>
          <w:sz w:val="22"/>
          <w:szCs w:val="22"/>
        </w:rPr>
        <w:tab/>
      </w:r>
      <w:r w:rsidR="00F72864">
        <w:rPr>
          <w:rFonts w:ascii="Times New Roman" w:hAnsi="Times New Roman" w:cs="Times New Roman"/>
          <w:sz w:val="22"/>
          <w:szCs w:val="22"/>
        </w:rPr>
        <w:tab/>
      </w:r>
      <w:r w:rsidR="00481F7C" w:rsidRPr="00814EC3">
        <w:rPr>
          <w:rFonts w:ascii="Times New Roman" w:hAnsi="Times New Roman" w:cs="Times New Roman"/>
          <w:sz w:val="22"/>
          <w:szCs w:val="22"/>
        </w:rPr>
        <w:tab/>
        <w:t>Councilmember</w:t>
      </w:r>
    </w:p>
    <w:p w14:paraId="1906C507" w14:textId="77777777" w:rsidR="007A75D9" w:rsidRPr="00814EC3" w:rsidRDefault="007A75D9" w:rsidP="007A75D9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>Alden Farr</w:t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>Councilmember</w:t>
      </w:r>
    </w:p>
    <w:p w14:paraId="33C14CC0" w14:textId="77777777" w:rsidR="00013A5B" w:rsidRPr="00814EC3" w:rsidRDefault="00481F7C" w:rsidP="00481F7C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="00013A5B" w:rsidRPr="00814EC3">
        <w:rPr>
          <w:rFonts w:ascii="Times New Roman" w:hAnsi="Times New Roman" w:cs="Times New Roman"/>
          <w:sz w:val="22"/>
          <w:szCs w:val="22"/>
        </w:rPr>
        <w:t>Ruth Jensen</w:t>
      </w:r>
      <w:r w:rsidR="00013A5B" w:rsidRPr="00814EC3">
        <w:rPr>
          <w:rFonts w:ascii="Times New Roman" w:hAnsi="Times New Roman" w:cs="Times New Roman"/>
          <w:sz w:val="22"/>
          <w:szCs w:val="22"/>
        </w:rPr>
        <w:tab/>
      </w:r>
      <w:r w:rsidR="00013A5B" w:rsidRPr="00814EC3">
        <w:rPr>
          <w:rFonts w:ascii="Times New Roman" w:hAnsi="Times New Roman" w:cs="Times New Roman"/>
          <w:sz w:val="22"/>
          <w:szCs w:val="22"/>
        </w:rPr>
        <w:tab/>
      </w:r>
      <w:r w:rsidR="00013A5B" w:rsidRPr="00814EC3">
        <w:rPr>
          <w:rFonts w:ascii="Times New Roman" w:hAnsi="Times New Roman" w:cs="Times New Roman"/>
          <w:sz w:val="22"/>
          <w:szCs w:val="22"/>
        </w:rPr>
        <w:tab/>
        <w:t>Councilmember</w:t>
      </w:r>
    </w:p>
    <w:p w14:paraId="19AA25DD" w14:textId="0425FF67" w:rsidR="00481F7C" w:rsidRDefault="00481F7C" w:rsidP="00481F7C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>Tom Peterson</w:t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>Councilmember</w:t>
      </w:r>
    </w:p>
    <w:p w14:paraId="40C3B8C8" w14:textId="08FE336C" w:rsidR="00EE016B" w:rsidRPr="00814EC3" w:rsidRDefault="00EE016B" w:rsidP="00481F7C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>Mark Thompson</w:t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Councilmember </w:t>
      </w:r>
    </w:p>
    <w:p w14:paraId="2760DD24" w14:textId="77777777" w:rsidR="0005608F" w:rsidRPr="00814EC3" w:rsidRDefault="0005608F" w:rsidP="00AE58E8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B514193" w14:textId="77777777" w:rsidR="00417D06" w:rsidRDefault="00013A5B" w:rsidP="008E1D3D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>ALSO PRESENT:</w:t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="00417D06">
        <w:rPr>
          <w:rFonts w:ascii="Times New Roman" w:hAnsi="Times New Roman" w:cs="Times New Roman"/>
          <w:sz w:val="22"/>
          <w:szCs w:val="22"/>
        </w:rPr>
        <w:t>Rich Bosworth</w:t>
      </w:r>
      <w:r w:rsidR="00417D06">
        <w:rPr>
          <w:rFonts w:ascii="Times New Roman" w:hAnsi="Times New Roman" w:cs="Times New Roman"/>
          <w:sz w:val="22"/>
          <w:szCs w:val="22"/>
        </w:rPr>
        <w:tab/>
      </w:r>
      <w:r w:rsidR="00417D06">
        <w:rPr>
          <w:rFonts w:ascii="Times New Roman" w:hAnsi="Times New Roman" w:cs="Times New Roman"/>
          <w:sz w:val="22"/>
          <w:szCs w:val="22"/>
        </w:rPr>
        <w:tab/>
      </w:r>
      <w:r w:rsidR="00417D06">
        <w:rPr>
          <w:rFonts w:ascii="Times New Roman" w:hAnsi="Times New Roman" w:cs="Times New Roman"/>
          <w:sz w:val="22"/>
          <w:szCs w:val="22"/>
        </w:rPr>
        <w:tab/>
        <w:t>HR Coordinator</w:t>
      </w:r>
    </w:p>
    <w:p w14:paraId="778238ED" w14:textId="5A75D0F3" w:rsidR="00CF5477" w:rsidRPr="00814EC3" w:rsidRDefault="00417D06" w:rsidP="008E1D3D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F5477" w:rsidRPr="00814EC3">
        <w:rPr>
          <w:rFonts w:ascii="Times New Roman" w:hAnsi="Times New Roman" w:cs="Times New Roman"/>
          <w:sz w:val="22"/>
          <w:szCs w:val="22"/>
        </w:rPr>
        <w:t>Dave Burnett</w:t>
      </w:r>
      <w:r w:rsidR="00CF5477" w:rsidRPr="00814EC3">
        <w:rPr>
          <w:rFonts w:ascii="Times New Roman" w:hAnsi="Times New Roman" w:cs="Times New Roman"/>
          <w:sz w:val="22"/>
          <w:szCs w:val="22"/>
        </w:rPr>
        <w:tab/>
      </w:r>
      <w:r w:rsidR="00CF5477" w:rsidRPr="00814EC3">
        <w:rPr>
          <w:rFonts w:ascii="Times New Roman" w:hAnsi="Times New Roman" w:cs="Times New Roman"/>
          <w:sz w:val="22"/>
          <w:szCs w:val="22"/>
        </w:rPr>
        <w:tab/>
      </w:r>
      <w:r w:rsidR="00CF5477" w:rsidRPr="00814EC3">
        <w:rPr>
          <w:rFonts w:ascii="Times New Roman" w:hAnsi="Times New Roman" w:cs="Times New Roman"/>
          <w:sz w:val="22"/>
          <w:szCs w:val="22"/>
        </w:rPr>
        <w:tab/>
        <w:t>Public Power Director</w:t>
      </w:r>
    </w:p>
    <w:p w14:paraId="59CEDD33" w14:textId="77777777" w:rsidR="008E1D3D" w:rsidRPr="00814EC3" w:rsidRDefault="00CF5477" w:rsidP="008E1D3D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="008E1D3D" w:rsidRPr="00814EC3">
        <w:rPr>
          <w:rFonts w:ascii="Times New Roman" w:hAnsi="Times New Roman" w:cs="Times New Roman"/>
          <w:sz w:val="22"/>
          <w:szCs w:val="22"/>
        </w:rPr>
        <w:t>Mary Kate Christensen</w:t>
      </w:r>
      <w:r w:rsidR="008E1D3D" w:rsidRPr="00814EC3">
        <w:rPr>
          <w:rFonts w:ascii="Times New Roman" w:hAnsi="Times New Roman" w:cs="Times New Roman"/>
          <w:sz w:val="22"/>
          <w:szCs w:val="22"/>
        </w:rPr>
        <w:tab/>
      </w:r>
      <w:r w:rsidR="00630226">
        <w:rPr>
          <w:rFonts w:ascii="Times New Roman" w:hAnsi="Times New Roman" w:cs="Times New Roman"/>
          <w:sz w:val="22"/>
          <w:szCs w:val="22"/>
        </w:rPr>
        <w:tab/>
      </w:r>
      <w:r w:rsidR="008E1D3D" w:rsidRPr="00814EC3">
        <w:rPr>
          <w:rFonts w:ascii="Times New Roman" w:hAnsi="Times New Roman" w:cs="Times New Roman"/>
          <w:sz w:val="22"/>
          <w:szCs w:val="22"/>
        </w:rPr>
        <w:t>City Recorder</w:t>
      </w:r>
    </w:p>
    <w:p w14:paraId="2346E9EA" w14:textId="77777777" w:rsidR="00C928F3" w:rsidRDefault="008E1D3D" w:rsidP="00213AA9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="00C928F3">
        <w:rPr>
          <w:rFonts w:ascii="Times New Roman" w:hAnsi="Times New Roman" w:cs="Times New Roman"/>
          <w:sz w:val="22"/>
          <w:szCs w:val="22"/>
        </w:rPr>
        <w:t>Mike Christiansen</w:t>
      </w:r>
      <w:r w:rsidR="00C928F3">
        <w:rPr>
          <w:rFonts w:ascii="Times New Roman" w:hAnsi="Times New Roman" w:cs="Times New Roman"/>
          <w:sz w:val="22"/>
          <w:szCs w:val="22"/>
        </w:rPr>
        <w:tab/>
      </w:r>
      <w:r w:rsidR="00C928F3">
        <w:rPr>
          <w:rFonts w:ascii="Times New Roman" w:hAnsi="Times New Roman" w:cs="Times New Roman"/>
          <w:sz w:val="22"/>
          <w:szCs w:val="22"/>
        </w:rPr>
        <w:tab/>
        <w:t>City Attorney</w:t>
      </w:r>
    </w:p>
    <w:p w14:paraId="7008C62A" w14:textId="5E555D26" w:rsidR="001D277D" w:rsidRPr="00814EC3" w:rsidRDefault="00C928F3" w:rsidP="00213AA9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Paul </w:t>
      </w:r>
      <w:r w:rsidR="001D277D" w:rsidRPr="00814EC3">
        <w:rPr>
          <w:rFonts w:ascii="Times New Roman" w:hAnsi="Times New Roman" w:cs="Times New Roman"/>
          <w:sz w:val="22"/>
          <w:szCs w:val="22"/>
        </w:rPr>
        <w:t>Larsen</w:t>
      </w:r>
      <w:r w:rsidR="001D277D" w:rsidRPr="00814EC3">
        <w:rPr>
          <w:rFonts w:ascii="Times New Roman" w:hAnsi="Times New Roman" w:cs="Times New Roman"/>
          <w:sz w:val="22"/>
          <w:szCs w:val="22"/>
        </w:rPr>
        <w:tab/>
      </w:r>
      <w:r w:rsidR="001D277D" w:rsidRPr="00814EC3">
        <w:rPr>
          <w:rFonts w:ascii="Times New Roman" w:hAnsi="Times New Roman" w:cs="Times New Roman"/>
          <w:sz w:val="22"/>
          <w:szCs w:val="22"/>
        </w:rPr>
        <w:tab/>
      </w:r>
      <w:r w:rsidR="001D277D" w:rsidRPr="00814EC3">
        <w:rPr>
          <w:rFonts w:ascii="Times New Roman" w:hAnsi="Times New Roman" w:cs="Times New Roman"/>
          <w:sz w:val="22"/>
          <w:szCs w:val="22"/>
        </w:rPr>
        <w:tab/>
      </w:r>
      <w:r w:rsidR="00602021" w:rsidRPr="00814EC3">
        <w:rPr>
          <w:rFonts w:ascii="Times New Roman" w:hAnsi="Times New Roman" w:cs="Times New Roman"/>
          <w:sz w:val="22"/>
          <w:szCs w:val="22"/>
        </w:rPr>
        <w:t xml:space="preserve">Community </w:t>
      </w:r>
      <w:r w:rsidR="001D277D" w:rsidRPr="00814EC3">
        <w:rPr>
          <w:rFonts w:ascii="Times New Roman" w:hAnsi="Times New Roman" w:cs="Times New Roman"/>
          <w:sz w:val="22"/>
          <w:szCs w:val="22"/>
        </w:rPr>
        <w:t>Development</w:t>
      </w:r>
      <w:r w:rsidR="00FC2A79" w:rsidRPr="00814EC3">
        <w:rPr>
          <w:rFonts w:ascii="Times New Roman" w:hAnsi="Times New Roman" w:cs="Times New Roman"/>
          <w:sz w:val="22"/>
          <w:szCs w:val="22"/>
        </w:rPr>
        <w:t xml:space="preserve"> Director</w:t>
      </w:r>
    </w:p>
    <w:p w14:paraId="1BA734E4" w14:textId="77777777" w:rsidR="00997D54" w:rsidRPr="00814EC3" w:rsidRDefault="00013A5B" w:rsidP="001D277D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="00997D54" w:rsidRPr="00814EC3">
        <w:rPr>
          <w:rFonts w:ascii="Times New Roman" w:hAnsi="Times New Roman" w:cs="Times New Roman"/>
          <w:sz w:val="22"/>
          <w:szCs w:val="22"/>
        </w:rPr>
        <w:t>Mike Nelsen</w:t>
      </w:r>
      <w:r w:rsidR="00997D54" w:rsidRPr="00814EC3">
        <w:rPr>
          <w:rFonts w:ascii="Times New Roman" w:hAnsi="Times New Roman" w:cs="Times New Roman"/>
          <w:sz w:val="22"/>
          <w:szCs w:val="22"/>
        </w:rPr>
        <w:tab/>
      </w:r>
      <w:r w:rsidR="00997D54" w:rsidRPr="00814EC3">
        <w:rPr>
          <w:rFonts w:ascii="Times New Roman" w:hAnsi="Times New Roman" w:cs="Times New Roman"/>
          <w:sz w:val="22"/>
          <w:szCs w:val="22"/>
        </w:rPr>
        <w:tab/>
      </w:r>
      <w:r w:rsidR="00997D54" w:rsidRPr="00814EC3">
        <w:rPr>
          <w:rFonts w:ascii="Times New Roman" w:hAnsi="Times New Roman" w:cs="Times New Roman"/>
          <w:sz w:val="22"/>
          <w:szCs w:val="22"/>
        </w:rPr>
        <w:tab/>
      </w:r>
      <w:r w:rsidR="003817F5" w:rsidRPr="00814EC3">
        <w:rPr>
          <w:rFonts w:ascii="Times New Roman" w:hAnsi="Times New Roman" w:cs="Times New Roman"/>
          <w:sz w:val="22"/>
          <w:szCs w:val="22"/>
        </w:rPr>
        <w:t>P</w:t>
      </w:r>
      <w:r w:rsidR="00997D54" w:rsidRPr="00814EC3">
        <w:rPr>
          <w:rFonts w:ascii="Times New Roman" w:hAnsi="Times New Roman" w:cs="Times New Roman"/>
          <w:sz w:val="22"/>
          <w:szCs w:val="22"/>
        </w:rPr>
        <w:t>olice Chief</w:t>
      </w:r>
    </w:p>
    <w:p w14:paraId="78A4DD93" w14:textId="77777777" w:rsidR="004C37E0" w:rsidRPr="00814EC3" w:rsidRDefault="004C37E0" w:rsidP="001D277D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>Derek Oyler</w:t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 xml:space="preserve">Finance </w:t>
      </w:r>
      <w:r w:rsidR="00C360EE">
        <w:rPr>
          <w:rFonts w:ascii="Times New Roman" w:hAnsi="Times New Roman" w:cs="Times New Roman"/>
          <w:sz w:val="22"/>
          <w:szCs w:val="22"/>
        </w:rPr>
        <w:t>Director</w:t>
      </w:r>
    </w:p>
    <w:p w14:paraId="67D54CEE" w14:textId="77777777" w:rsidR="00013A5B" w:rsidRPr="00814EC3" w:rsidRDefault="00997D54" w:rsidP="001D277D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>Tyler</w:t>
      </w:r>
      <w:r w:rsidR="00CA4298" w:rsidRPr="00814EC3">
        <w:rPr>
          <w:rFonts w:ascii="Times New Roman" w:hAnsi="Times New Roman" w:cs="Times New Roman"/>
          <w:sz w:val="22"/>
          <w:szCs w:val="22"/>
        </w:rPr>
        <w:t xml:space="preserve"> Pugsley</w:t>
      </w:r>
      <w:r w:rsidR="00CA4298" w:rsidRPr="00814EC3">
        <w:rPr>
          <w:rFonts w:ascii="Times New Roman" w:hAnsi="Times New Roman" w:cs="Times New Roman"/>
          <w:sz w:val="22"/>
          <w:szCs w:val="22"/>
        </w:rPr>
        <w:tab/>
      </w:r>
      <w:r w:rsidR="00CA4298" w:rsidRPr="00814EC3">
        <w:rPr>
          <w:rFonts w:ascii="Times New Roman" w:hAnsi="Times New Roman" w:cs="Times New Roman"/>
          <w:sz w:val="22"/>
          <w:szCs w:val="22"/>
        </w:rPr>
        <w:tab/>
      </w:r>
      <w:r w:rsidR="00CA4298" w:rsidRPr="00814EC3">
        <w:rPr>
          <w:rFonts w:ascii="Times New Roman" w:hAnsi="Times New Roman" w:cs="Times New Roman"/>
          <w:sz w:val="22"/>
          <w:szCs w:val="22"/>
        </w:rPr>
        <w:tab/>
        <w:t xml:space="preserve">Public Works </w:t>
      </w:r>
      <w:r w:rsidR="00013A5B" w:rsidRPr="00814EC3">
        <w:rPr>
          <w:rFonts w:ascii="Times New Roman" w:hAnsi="Times New Roman" w:cs="Times New Roman"/>
          <w:sz w:val="22"/>
          <w:szCs w:val="22"/>
        </w:rPr>
        <w:t>Director</w:t>
      </w:r>
    </w:p>
    <w:p w14:paraId="6803C0AB" w14:textId="51A8FFDC" w:rsidR="00E32BBF" w:rsidRDefault="00E32BBF" w:rsidP="00E32BBF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ind w:left="144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>Kristy</w:t>
      </w:r>
      <w:r w:rsidR="009041A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Wolford</w:t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</w:r>
      <w:r w:rsidRPr="00814EC3">
        <w:rPr>
          <w:rFonts w:ascii="Times New Roman" w:hAnsi="Times New Roman" w:cs="Times New Roman"/>
          <w:sz w:val="22"/>
          <w:szCs w:val="22"/>
        </w:rPr>
        <w:tab/>
        <w:t>Community Activities &amp; Services Director</w:t>
      </w:r>
    </w:p>
    <w:p w14:paraId="23E4D6A8" w14:textId="22377459" w:rsidR="00F72864" w:rsidRDefault="00F72864" w:rsidP="00F72864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86813">
        <w:rPr>
          <w:rFonts w:ascii="Times New Roman" w:hAnsi="Times New Roman" w:cs="Times New Roman"/>
          <w:sz w:val="22"/>
          <w:szCs w:val="22"/>
        </w:rPr>
        <w:tab/>
      </w:r>
      <w:r w:rsidR="00886813">
        <w:rPr>
          <w:rFonts w:ascii="Times New Roman" w:hAnsi="Times New Roman" w:cs="Times New Roman"/>
          <w:sz w:val="22"/>
          <w:szCs w:val="22"/>
        </w:rPr>
        <w:tab/>
        <w:t>Kaia Wolfe</w:t>
      </w:r>
      <w:r w:rsidR="00886813">
        <w:rPr>
          <w:rFonts w:ascii="Times New Roman" w:hAnsi="Times New Roman" w:cs="Times New Roman"/>
          <w:sz w:val="22"/>
          <w:szCs w:val="22"/>
        </w:rPr>
        <w:tab/>
      </w:r>
      <w:r w:rsidR="00886813">
        <w:rPr>
          <w:rFonts w:ascii="Times New Roman" w:hAnsi="Times New Roman" w:cs="Times New Roman"/>
          <w:sz w:val="22"/>
          <w:szCs w:val="22"/>
        </w:rPr>
        <w:tab/>
      </w:r>
      <w:r w:rsidR="00886813">
        <w:rPr>
          <w:rFonts w:ascii="Times New Roman" w:hAnsi="Times New Roman" w:cs="Times New Roman"/>
          <w:sz w:val="22"/>
          <w:szCs w:val="22"/>
        </w:rPr>
        <w:tab/>
        <w:t>Museum Director</w:t>
      </w:r>
    </w:p>
    <w:p w14:paraId="4477469C" w14:textId="77777777" w:rsidR="00886813" w:rsidRPr="00814EC3" w:rsidRDefault="00886813" w:rsidP="00F72864">
      <w:pPr>
        <w:suppressLineNumbers/>
        <w:tabs>
          <w:tab w:val="left" w:pos="720"/>
          <w:tab w:val="left" w:pos="1440"/>
          <w:tab w:val="left" w:pos="2160"/>
          <w:tab w:val="left" w:pos="2970"/>
          <w:tab w:val="left" w:pos="3690"/>
          <w:tab w:val="left" w:pos="4320"/>
          <w:tab w:val="left" w:pos="48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79F1CC1" w14:textId="77777777" w:rsidR="002F23D8" w:rsidRPr="00814EC3" w:rsidRDefault="002F23D8" w:rsidP="00036994">
      <w:pPr>
        <w:suppressLineNumbers/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E1EF5C7" w14:textId="78980189" w:rsidR="001B4C4B" w:rsidRPr="00814EC3" w:rsidRDefault="007A27D7" w:rsidP="001B4C4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Mayor Vincent </w:t>
      </w:r>
      <w:r w:rsidR="00013A5B" w:rsidRPr="00814EC3">
        <w:rPr>
          <w:rFonts w:ascii="Times New Roman" w:hAnsi="Times New Roman" w:cs="Times New Roman"/>
          <w:sz w:val="22"/>
          <w:szCs w:val="22"/>
        </w:rPr>
        <w:t>called the meeting to order</w:t>
      </w:r>
      <w:r>
        <w:rPr>
          <w:rFonts w:ascii="Times New Roman" w:hAnsi="Times New Roman" w:cs="Times New Roman"/>
          <w:sz w:val="22"/>
          <w:szCs w:val="22"/>
        </w:rPr>
        <w:t>.</w:t>
      </w:r>
      <w:r w:rsidR="00013A5B" w:rsidRPr="00814E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013A5B" w:rsidRPr="00814EC3">
        <w:rPr>
          <w:rFonts w:ascii="Times New Roman" w:hAnsi="Times New Roman" w:cs="Times New Roman"/>
          <w:sz w:val="22"/>
          <w:szCs w:val="22"/>
        </w:rPr>
        <w:t>The Reverence Period was given</w:t>
      </w:r>
      <w:r w:rsidR="007000F6" w:rsidRPr="00814EC3">
        <w:rPr>
          <w:rFonts w:ascii="Times New Roman" w:hAnsi="Times New Roman" w:cs="Times New Roman"/>
          <w:sz w:val="22"/>
          <w:szCs w:val="22"/>
        </w:rPr>
        <w:t xml:space="preserve"> by</w:t>
      </w:r>
      <w:r w:rsidR="00747B58" w:rsidRPr="00814E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Mark Bradley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281F1F" w:rsidRPr="00814EC3">
        <w:rPr>
          <w:rFonts w:ascii="Times New Roman" w:hAnsi="Times New Roman" w:cs="Times New Roman"/>
          <w:sz w:val="22"/>
          <w:szCs w:val="22"/>
        </w:rPr>
        <w:t xml:space="preserve">The </w:t>
      </w:r>
      <w:r w:rsidR="00B65C9C" w:rsidRPr="00814EC3">
        <w:rPr>
          <w:rFonts w:ascii="Times New Roman" w:hAnsi="Times New Roman" w:cs="Times New Roman"/>
          <w:sz w:val="22"/>
          <w:szCs w:val="22"/>
        </w:rPr>
        <w:t xml:space="preserve">Pledge of Allegiance </w:t>
      </w:r>
      <w:proofErr w:type="gramStart"/>
      <w:r w:rsidR="00B65C9C" w:rsidRPr="00814EC3">
        <w:rPr>
          <w:rFonts w:ascii="Times New Roman" w:hAnsi="Times New Roman" w:cs="Times New Roman"/>
          <w:sz w:val="22"/>
          <w:szCs w:val="22"/>
        </w:rPr>
        <w:t>was recited</w:t>
      </w:r>
      <w:proofErr w:type="gramEnd"/>
      <w:r w:rsidR="00B65C9C" w:rsidRPr="00814EC3">
        <w:rPr>
          <w:rFonts w:ascii="Times New Roman" w:hAnsi="Times New Roman" w:cs="Times New Roman"/>
          <w:sz w:val="22"/>
          <w:szCs w:val="22"/>
        </w:rPr>
        <w:t xml:space="preserve">. </w:t>
      </w:r>
      <w:r w:rsidR="00136FB3" w:rsidRPr="00814EC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C788B7" w14:textId="77777777" w:rsidR="00E710DE" w:rsidRPr="00814EC3" w:rsidRDefault="00E710DE" w:rsidP="001B4C4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5D4C1E1" w14:textId="3C1C04D9" w:rsidR="009A34F6" w:rsidRPr="00814EC3" w:rsidRDefault="000D5403" w:rsidP="0087541F">
      <w:pPr>
        <w:pStyle w:val="Heading1"/>
        <w:spacing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>A</w:t>
      </w:r>
      <w:r w:rsidR="009A34F6" w:rsidRPr="00814EC3">
        <w:rPr>
          <w:rFonts w:ascii="Times New Roman" w:hAnsi="Times New Roman" w:cs="Times New Roman"/>
          <w:sz w:val="22"/>
          <w:szCs w:val="22"/>
        </w:rPr>
        <w:t>pproval of Minutes</w:t>
      </w:r>
      <w:r w:rsidR="00FB74F6" w:rsidRPr="00814EC3">
        <w:rPr>
          <w:rFonts w:ascii="Times New Roman" w:hAnsi="Times New Roman" w:cs="Times New Roman"/>
          <w:sz w:val="22"/>
          <w:szCs w:val="22"/>
        </w:rPr>
        <w:t xml:space="preserve">: </w:t>
      </w:r>
      <w:r w:rsidR="00D05BA9" w:rsidRPr="00814EC3">
        <w:rPr>
          <w:rFonts w:ascii="Times New Roman" w:hAnsi="Times New Roman" w:cs="Times New Roman"/>
          <w:b w:val="0"/>
          <w:sz w:val="22"/>
          <w:szCs w:val="22"/>
        </w:rPr>
        <w:t>A motion to approve t</w:t>
      </w:r>
      <w:r w:rsidR="009A34F6" w:rsidRPr="00814EC3">
        <w:rPr>
          <w:rFonts w:ascii="Times New Roman" w:hAnsi="Times New Roman" w:cs="Times New Roman"/>
          <w:b w:val="0"/>
          <w:sz w:val="22"/>
          <w:szCs w:val="22"/>
        </w:rPr>
        <w:t>he minutes of the</w:t>
      </w:r>
      <w:r w:rsidR="00F22FF6" w:rsidRPr="00814EC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b w:val="0"/>
            <w:sz w:val="22"/>
            <w:szCs w:val="22"/>
          </w:rPr>
          <w:id w:val="-614211076"/>
          <w:placeholder>
            <w:docPart w:val="3B92990146114E6EA0E9204233A726B6"/>
          </w:placeholder>
          <w:date w:fullDate="2019-08-20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292192">
            <w:rPr>
              <w:rFonts w:ascii="Times New Roman" w:hAnsi="Times New Roman" w:cs="Times New Roman"/>
              <w:b w:val="0"/>
              <w:sz w:val="22"/>
              <w:szCs w:val="22"/>
            </w:rPr>
            <w:t>August 20, 2019</w:t>
          </w:r>
        </w:sdtContent>
      </w:sdt>
      <w:r w:rsidR="00292192">
        <w:rPr>
          <w:rFonts w:ascii="Times New Roman" w:hAnsi="Times New Roman" w:cs="Times New Roman"/>
          <w:b w:val="0"/>
          <w:sz w:val="22"/>
          <w:szCs w:val="22"/>
        </w:rPr>
        <w:t xml:space="preserve"> Special Meeting and August 29, 2019 Council Meeting</w:t>
      </w:r>
      <w:r w:rsidR="0087541F" w:rsidRPr="00814EC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D05BA9" w:rsidRPr="00814EC3">
        <w:rPr>
          <w:rFonts w:ascii="Times New Roman" w:hAnsi="Times New Roman" w:cs="Times New Roman"/>
          <w:b w:val="0"/>
          <w:sz w:val="22"/>
          <w:szCs w:val="22"/>
        </w:rPr>
        <w:t>was made by</w:t>
      </w:r>
      <w:r w:rsidR="00A46290">
        <w:rPr>
          <w:rFonts w:ascii="Times New Roman" w:hAnsi="Times New Roman" w:cs="Times New Roman"/>
          <w:b w:val="0"/>
          <w:sz w:val="22"/>
          <w:szCs w:val="22"/>
        </w:rPr>
        <w:t xml:space="preserve"> Councilmember Bott</w:t>
      </w:r>
      <w:r w:rsidR="00AF350E">
        <w:rPr>
          <w:rFonts w:ascii="Times New Roman" w:hAnsi="Times New Roman" w:cs="Times New Roman"/>
          <w:b w:val="0"/>
          <w:sz w:val="22"/>
          <w:szCs w:val="22"/>
        </w:rPr>
        <w:t>,</w:t>
      </w:r>
      <w:r w:rsidR="00A4629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D05BA9" w:rsidRPr="00814EC3">
        <w:rPr>
          <w:rFonts w:ascii="Times New Roman" w:hAnsi="Times New Roman" w:cs="Times New Roman"/>
          <w:b w:val="0"/>
          <w:sz w:val="22"/>
          <w:szCs w:val="22"/>
        </w:rPr>
        <w:t xml:space="preserve">seconded by </w:t>
      </w:r>
      <w:r w:rsidR="00A46290">
        <w:rPr>
          <w:rFonts w:ascii="Times New Roman" w:hAnsi="Times New Roman" w:cs="Times New Roman"/>
          <w:b w:val="0"/>
          <w:sz w:val="22"/>
          <w:szCs w:val="22"/>
        </w:rPr>
        <w:t xml:space="preserve">Councilmember Jensen </w:t>
      </w:r>
      <w:r w:rsidR="00D05BA9" w:rsidRPr="00814EC3">
        <w:rPr>
          <w:rFonts w:ascii="Times New Roman" w:hAnsi="Times New Roman" w:cs="Times New Roman"/>
          <w:b w:val="0"/>
          <w:sz w:val="22"/>
          <w:szCs w:val="22"/>
        </w:rPr>
        <w:t xml:space="preserve">and </w:t>
      </w:r>
      <w:r w:rsidR="009A34F6" w:rsidRPr="00814EC3">
        <w:rPr>
          <w:rFonts w:ascii="Times New Roman" w:hAnsi="Times New Roman" w:cs="Times New Roman"/>
          <w:b w:val="0"/>
          <w:sz w:val="22"/>
          <w:szCs w:val="22"/>
        </w:rPr>
        <w:t>unanimously approved as distributed.</w:t>
      </w:r>
    </w:p>
    <w:p w14:paraId="4E1E8FB5" w14:textId="77777777" w:rsidR="00DD52FB" w:rsidRPr="00814EC3" w:rsidRDefault="00DD52FB" w:rsidP="00DD52FB">
      <w:pPr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57BEAB9" w14:textId="77777777" w:rsidR="000E6848" w:rsidRPr="00814EC3" w:rsidRDefault="000E6848" w:rsidP="00F75977">
      <w:pPr>
        <w:pStyle w:val="MinutesStyle1"/>
        <w:rPr>
          <w:rFonts w:ascii="Times New Roman" w:hAnsi="Times New Roman" w:cs="Times New Roman"/>
        </w:rPr>
      </w:pPr>
      <w:r w:rsidRPr="00814EC3">
        <w:rPr>
          <w:rFonts w:ascii="Times New Roman" w:hAnsi="Times New Roman" w:cs="Times New Roman"/>
        </w:rPr>
        <w:t>AGENDA</w:t>
      </w:r>
    </w:p>
    <w:p w14:paraId="7DE8781F" w14:textId="77777777" w:rsidR="000E6848" w:rsidRPr="00814EC3" w:rsidRDefault="000E6848" w:rsidP="00DD52FB">
      <w:pPr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A5530F3" w14:textId="77777777" w:rsidR="00322671" w:rsidRPr="00814EC3" w:rsidRDefault="00322671" w:rsidP="00F75977">
      <w:pPr>
        <w:pStyle w:val="MinutesList"/>
        <w:rPr>
          <w:rFonts w:ascii="Times New Roman" w:hAnsi="Times New Roman" w:cs="Times New Roman"/>
        </w:rPr>
      </w:pPr>
      <w:r w:rsidRPr="00814EC3">
        <w:rPr>
          <w:rFonts w:ascii="Times New Roman" w:hAnsi="Times New Roman" w:cs="Times New Roman"/>
        </w:rPr>
        <w:t>RECOGNITION OF EMPLOYEES</w:t>
      </w:r>
    </w:p>
    <w:p w14:paraId="5F3EE585" w14:textId="77777777" w:rsidR="00292192" w:rsidRDefault="00D76908" w:rsidP="00D76908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D76908">
        <w:rPr>
          <w:rFonts w:ascii="Times New Roman" w:hAnsi="Times New Roman" w:cs="Times New Roman"/>
          <w:sz w:val="22"/>
          <w:szCs w:val="22"/>
        </w:rPr>
        <w:t>New Hire</w:t>
      </w:r>
      <w:r w:rsidR="00292192">
        <w:rPr>
          <w:rFonts w:ascii="Times New Roman" w:hAnsi="Times New Roman" w:cs="Times New Roman"/>
          <w:sz w:val="22"/>
          <w:szCs w:val="22"/>
        </w:rPr>
        <w:t>s. CAS Department</w:t>
      </w:r>
    </w:p>
    <w:p w14:paraId="7C15666B" w14:textId="0D82E748" w:rsidR="00D76908" w:rsidRPr="00D76908" w:rsidRDefault="00292192" w:rsidP="00292192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New Hires, Senior Center</w:t>
      </w:r>
    </w:p>
    <w:p w14:paraId="1C772C37" w14:textId="138DF9EF" w:rsidR="00292192" w:rsidRDefault="00292192" w:rsidP="00D76908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New Hires, F</w:t>
      </w:r>
      <w:r w:rsidR="00FE679F">
        <w:rPr>
          <w:rFonts w:ascii="Times New Roman" w:hAnsi="Times New Roman" w:cs="Times New Roman"/>
          <w:sz w:val="22"/>
          <w:szCs w:val="22"/>
        </w:rPr>
        <w:t>ire Department</w:t>
      </w:r>
    </w:p>
    <w:p w14:paraId="7C7DFA40" w14:textId="77777777" w:rsidR="00292192" w:rsidRDefault="00292192" w:rsidP="00D76908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New Hires, Electric Department</w:t>
      </w:r>
    </w:p>
    <w:p w14:paraId="5C071978" w14:textId="2D9A4953" w:rsidR="00D76908" w:rsidRDefault="00FE679F" w:rsidP="00D76908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New Hire, Public Works</w:t>
      </w:r>
    </w:p>
    <w:p w14:paraId="5EFD1390" w14:textId="370FF084" w:rsidR="00FE679F" w:rsidRPr="00D76908" w:rsidRDefault="00FE679F" w:rsidP="00D76908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Promotion in Police Department </w:t>
      </w:r>
    </w:p>
    <w:p w14:paraId="13FA2EA9" w14:textId="2092A33D" w:rsidR="00F72864" w:rsidRPr="00814EC3" w:rsidRDefault="00EE016B" w:rsidP="00EE016B">
      <w:pPr>
        <w:pStyle w:val="MinutesLi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Cs/>
        </w:rPr>
        <w:t>CONSENT</w:t>
      </w:r>
      <w:r w:rsidR="00F72864">
        <w:rPr>
          <w:rFonts w:ascii="Times New Roman" w:hAnsi="Times New Roman" w:cs="Times New Roman"/>
          <w:b w:val="0"/>
        </w:rPr>
        <w:tab/>
      </w:r>
    </w:p>
    <w:p w14:paraId="01C4CDEE" w14:textId="77777777" w:rsidR="00FE679F" w:rsidRDefault="00FE679F" w:rsidP="00D76908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Request to Write-off Accounts Due to Bankruptcy or Being Sent to Collections</w:t>
      </w:r>
    </w:p>
    <w:p w14:paraId="10F6E413" w14:textId="16C6C48B" w:rsidR="00D76908" w:rsidRPr="00D76908" w:rsidRDefault="00FE679F" w:rsidP="000157AF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Reappointment to the Appeal Authority</w:t>
      </w:r>
    </w:p>
    <w:p w14:paraId="24063FBF" w14:textId="77777777" w:rsidR="002148EF" w:rsidRPr="00814EC3" w:rsidRDefault="002148EF" w:rsidP="002148EF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SCHEDULED DELEGATION</w:t>
      </w:r>
    </w:p>
    <w:p w14:paraId="637AA2FE" w14:textId="5F7A9407" w:rsidR="00EE016B" w:rsidRPr="00A46290" w:rsidRDefault="00D76908" w:rsidP="00A46290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A46290">
        <w:rPr>
          <w:rFonts w:ascii="Times New Roman" w:hAnsi="Times New Roman" w:cs="Times New Roman"/>
          <w:sz w:val="22"/>
          <w:szCs w:val="22"/>
        </w:rPr>
        <w:t xml:space="preserve">Request for </w:t>
      </w:r>
      <w:r w:rsidR="000157AF">
        <w:rPr>
          <w:rFonts w:ascii="Times New Roman" w:hAnsi="Times New Roman" w:cs="Times New Roman"/>
          <w:sz w:val="22"/>
          <w:szCs w:val="22"/>
        </w:rPr>
        <w:t>City to Participate in the Summer Concert Series</w:t>
      </w:r>
    </w:p>
    <w:p w14:paraId="069CDF4C" w14:textId="524CE41C" w:rsidR="00263A0D" w:rsidRPr="00814EC3" w:rsidRDefault="00263A0D" w:rsidP="00263A0D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b/>
          <w:sz w:val="22"/>
          <w:szCs w:val="22"/>
        </w:rPr>
        <w:t>PUBLIC COMMENT</w:t>
      </w:r>
    </w:p>
    <w:p w14:paraId="6AC8FB7D" w14:textId="49E9117B" w:rsidR="00263A0D" w:rsidRDefault="00263A0D" w:rsidP="00263A0D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4EC3">
        <w:rPr>
          <w:rFonts w:ascii="Times New Roman" w:hAnsi="Times New Roman" w:cs="Times New Roman"/>
          <w:b/>
          <w:sz w:val="22"/>
          <w:szCs w:val="22"/>
        </w:rPr>
        <w:t>COUNCILMEMBER COMMENTS</w:t>
      </w:r>
    </w:p>
    <w:p w14:paraId="251CCDBD" w14:textId="0E4F32D0" w:rsidR="00DD52FB" w:rsidRPr="00814EC3" w:rsidRDefault="00C928F3" w:rsidP="003F1E4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ACTION ITEMS</w:t>
      </w:r>
    </w:p>
    <w:p w14:paraId="1E40F54F" w14:textId="4C31F341" w:rsidR="004460CC" w:rsidRPr="004460CC" w:rsidRDefault="007E1C2A" w:rsidP="004460CC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Request </w:t>
      </w:r>
      <w:r w:rsidR="006C6A20">
        <w:rPr>
          <w:rFonts w:ascii="Times New Roman" w:hAnsi="Times New Roman" w:cs="Times New Roman"/>
          <w:sz w:val="22"/>
          <w:szCs w:val="22"/>
        </w:rPr>
        <w:t>Authorization</w:t>
      </w:r>
      <w:r>
        <w:rPr>
          <w:rFonts w:ascii="Times New Roman" w:hAnsi="Times New Roman" w:cs="Times New Roman"/>
          <w:sz w:val="22"/>
          <w:szCs w:val="22"/>
        </w:rPr>
        <w:t xml:space="preserve"> to Install an Awning at 17 </w:t>
      </w:r>
      <w:proofErr w:type="gramStart"/>
      <w:r>
        <w:rPr>
          <w:rFonts w:ascii="Times New Roman" w:hAnsi="Times New Roman" w:cs="Times New Roman"/>
          <w:sz w:val="22"/>
          <w:szCs w:val="22"/>
        </w:rPr>
        <w:t>West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Forest that would Project in and Above the Public Right-of-Way</w:t>
      </w:r>
    </w:p>
    <w:p w14:paraId="3D0F8F26" w14:textId="369086A9" w:rsidR="004460CC" w:rsidRPr="004460CC" w:rsidRDefault="007E1C2A" w:rsidP="004460CC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Request for Approval of the Busch Madsen S/d Final Plat with a Development Agreement located at 3008 West Forest</w:t>
      </w:r>
    </w:p>
    <w:p w14:paraId="5E1AE43A" w14:textId="038E4BDF" w:rsidR="008A62B0" w:rsidRDefault="00DE68AA" w:rsidP="008A62B0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Consideration of Ordinance to no Longer Permit Flowers </w:t>
      </w:r>
      <w:r w:rsidR="006C6A20">
        <w:rPr>
          <w:rFonts w:ascii="Times New Roman" w:hAnsi="Times New Roman" w:cs="Times New Roman"/>
          <w:sz w:val="22"/>
          <w:szCs w:val="22"/>
        </w:rPr>
        <w:t>around</w:t>
      </w:r>
      <w:r>
        <w:rPr>
          <w:rFonts w:ascii="Times New Roman" w:hAnsi="Times New Roman" w:cs="Times New Roman"/>
          <w:sz w:val="22"/>
          <w:szCs w:val="22"/>
        </w:rPr>
        <w:t xml:space="preserve"> the Base of Columbarium, Walkways or Niche Wall</w:t>
      </w:r>
    </w:p>
    <w:p w14:paraId="66F23E3D" w14:textId="4BB89F22" w:rsidR="00DE68AA" w:rsidRDefault="00DE68AA" w:rsidP="00DE68AA">
      <w:pPr>
        <w:spacing w:after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DISCUSSION ITEMS</w:t>
      </w:r>
    </w:p>
    <w:p w14:paraId="04BDAE00" w14:textId="609F4676" w:rsidR="00DE68AA" w:rsidRDefault="00C6230F" w:rsidP="008A62B0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Update on Penstock Water Lines</w:t>
      </w:r>
    </w:p>
    <w:p w14:paraId="595EFB6D" w14:textId="4A0AF759" w:rsidR="00C6230F" w:rsidRDefault="00C6230F" w:rsidP="008A62B0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Request Authorization to Restructure Museum Staff</w:t>
      </w:r>
    </w:p>
    <w:p w14:paraId="21BFF06B" w14:textId="702E047E" w:rsidR="00C6230F" w:rsidRDefault="00C6230F" w:rsidP="008A62B0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Forest Street Pedestrian Crossing and Advanced Warning System</w:t>
      </w:r>
    </w:p>
    <w:p w14:paraId="306F47F7" w14:textId="77777777" w:rsidR="00445970" w:rsidRPr="00DE68AA" w:rsidRDefault="00445970" w:rsidP="008A62B0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229F4F85" w14:textId="7CBC47C9" w:rsidR="00341EAC" w:rsidRPr="00814EC3" w:rsidRDefault="00341EAC" w:rsidP="008A62B0">
      <w:pPr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4EC3">
        <w:rPr>
          <w:rFonts w:ascii="Times New Roman" w:hAnsi="Times New Roman" w:cs="Times New Roman"/>
          <w:b/>
          <w:sz w:val="22"/>
          <w:szCs w:val="22"/>
        </w:rPr>
        <w:t>ADJOURN TO CLOSED SESSION</w:t>
      </w:r>
    </w:p>
    <w:p w14:paraId="54BA6A25" w14:textId="43C89905" w:rsidR="00341EAC" w:rsidRDefault="00341EAC" w:rsidP="00516A60">
      <w:pPr>
        <w:tabs>
          <w:tab w:val="left" w:pos="720"/>
          <w:tab w:val="left" w:pos="1080"/>
          <w:tab w:val="left" w:pos="1440"/>
          <w:tab w:val="left" w:pos="1800"/>
        </w:tabs>
        <w:spacing w:after="0"/>
        <w:rPr>
          <w:rFonts w:ascii="Times New Roman" w:hAnsi="Times New Roman" w:cs="Times New Roman"/>
          <w:sz w:val="22"/>
          <w:szCs w:val="22"/>
        </w:rPr>
      </w:pPr>
    </w:p>
    <w:p w14:paraId="01A31DA7" w14:textId="2A0925A6" w:rsidR="00914819" w:rsidRDefault="00914819" w:rsidP="00516A60">
      <w:pPr>
        <w:tabs>
          <w:tab w:val="left" w:pos="720"/>
          <w:tab w:val="left" w:pos="1080"/>
          <w:tab w:val="left" w:pos="1440"/>
          <w:tab w:val="left" w:pos="1800"/>
        </w:tabs>
        <w:spacing w:after="0"/>
        <w:rPr>
          <w:rFonts w:ascii="Times New Roman" w:hAnsi="Times New Roman" w:cs="Times New Roman"/>
          <w:sz w:val="22"/>
          <w:szCs w:val="22"/>
        </w:rPr>
      </w:pPr>
    </w:p>
    <w:p w14:paraId="3016DBF5" w14:textId="657A7DBD" w:rsidR="00914819" w:rsidRDefault="00914819" w:rsidP="00914819">
      <w:pPr>
        <w:pStyle w:val="MinutesList"/>
        <w:jc w:val="center"/>
        <w:rPr>
          <w:rFonts w:ascii="Times New Roman" w:hAnsi="Times New Roman" w:cs="Times New Roman"/>
          <w:b w:val="0"/>
        </w:rPr>
      </w:pPr>
      <w:r w:rsidRPr="00814EC3">
        <w:rPr>
          <w:rFonts w:ascii="Times New Roman" w:hAnsi="Times New Roman" w:cs="Times New Roman"/>
        </w:rPr>
        <w:t>RECOGNITION OF EMPLOYEES</w:t>
      </w:r>
    </w:p>
    <w:p w14:paraId="2736B0C6" w14:textId="77777777" w:rsidR="00D24AAE" w:rsidRPr="00D24AAE" w:rsidRDefault="00D24AAE" w:rsidP="00914819">
      <w:pPr>
        <w:pStyle w:val="MinutesList"/>
        <w:jc w:val="center"/>
        <w:rPr>
          <w:rFonts w:ascii="Times New Roman" w:hAnsi="Times New Roman" w:cs="Times New Roman"/>
          <w:b w:val="0"/>
        </w:rPr>
      </w:pPr>
    </w:p>
    <w:p w14:paraId="780120F7" w14:textId="77777777" w:rsidR="00914819" w:rsidRPr="00BC7A8E" w:rsidRDefault="00914819" w:rsidP="00BC7A8E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BC7A8E">
        <w:rPr>
          <w:rFonts w:ascii="Times New Roman" w:hAnsi="Times New Roman" w:cs="Times New Roman"/>
          <w:b/>
          <w:sz w:val="22"/>
          <w:szCs w:val="22"/>
          <w:u w:val="single"/>
        </w:rPr>
        <w:t>New Hires. CAS Department</w:t>
      </w:r>
    </w:p>
    <w:p w14:paraId="03DEFAD7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2C93C3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5E5A9133" w14:textId="7A00EA61" w:rsidR="00914819" w:rsidRPr="00856F2B" w:rsidRDefault="00914819" w:rsidP="00856F2B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56F2B">
        <w:rPr>
          <w:rFonts w:ascii="Times New Roman" w:hAnsi="Times New Roman" w:cs="Times New Roman"/>
          <w:b/>
          <w:sz w:val="22"/>
          <w:szCs w:val="22"/>
          <w:u w:val="single"/>
        </w:rPr>
        <w:t>New Hires, Senior Center</w:t>
      </w:r>
    </w:p>
    <w:p w14:paraId="2C660032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48F2D7D0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538139E7" w14:textId="6EEB0384" w:rsidR="00914819" w:rsidRPr="00856F2B" w:rsidRDefault="00914819" w:rsidP="00856F2B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56F2B">
        <w:rPr>
          <w:rFonts w:ascii="Times New Roman" w:hAnsi="Times New Roman" w:cs="Times New Roman"/>
          <w:b/>
          <w:sz w:val="22"/>
          <w:szCs w:val="22"/>
          <w:u w:val="single"/>
        </w:rPr>
        <w:t>New Hires, Fire Department</w:t>
      </w:r>
    </w:p>
    <w:p w14:paraId="4C473E47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42E1F5C0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F972DBC" w14:textId="4AEB6080" w:rsidR="00914819" w:rsidRPr="00856F2B" w:rsidRDefault="00914819" w:rsidP="00856F2B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56F2B">
        <w:rPr>
          <w:rFonts w:ascii="Times New Roman" w:hAnsi="Times New Roman" w:cs="Times New Roman"/>
          <w:b/>
          <w:sz w:val="22"/>
          <w:szCs w:val="22"/>
          <w:u w:val="single"/>
        </w:rPr>
        <w:t>New Hires, Electric Department</w:t>
      </w:r>
    </w:p>
    <w:p w14:paraId="484B4645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7B57FDBA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05C23E79" w14:textId="23291D5B" w:rsidR="00914819" w:rsidRPr="00856F2B" w:rsidRDefault="00914819" w:rsidP="00856F2B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56F2B">
        <w:rPr>
          <w:rFonts w:ascii="Times New Roman" w:hAnsi="Times New Roman" w:cs="Times New Roman"/>
          <w:b/>
          <w:sz w:val="22"/>
          <w:szCs w:val="22"/>
          <w:u w:val="single"/>
        </w:rPr>
        <w:t>New Hire, Public Works</w:t>
      </w:r>
    </w:p>
    <w:p w14:paraId="59C21BBE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5376F785" w14:textId="77777777" w:rsidR="00856F2B" w:rsidRDefault="00856F2B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07E34BC7" w14:textId="60B323F2" w:rsidR="00914819" w:rsidRPr="00D76908" w:rsidRDefault="00914819" w:rsidP="00856F2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56F2B">
        <w:rPr>
          <w:rFonts w:ascii="Times New Roman" w:hAnsi="Times New Roman" w:cs="Times New Roman"/>
          <w:b/>
          <w:sz w:val="22"/>
          <w:szCs w:val="22"/>
          <w:u w:val="single"/>
        </w:rPr>
        <w:t>Promotion in Police Department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E69172" w14:textId="77777777" w:rsidR="00856F2B" w:rsidRDefault="00856F2B" w:rsidP="00914819">
      <w:pPr>
        <w:pStyle w:val="MinutesList"/>
        <w:jc w:val="center"/>
        <w:rPr>
          <w:rFonts w:ascii="Times New Roman" w:hAnsi="Times New Roman" w:cs="Times New Roman"/>
          <w:bCs/>
        </w:rPr>
      </w:pPr>
    </w:p>
    <w:p w14:paraId="2DA3FBFB" w14:textId="77777777" w:rsidR="00856F2B" w:rsidRDefault="00856F2B" w:rsidP="00914819">
      <w:pPr>
        <w:pStyle w:val="MinutesList"/>
        <w:jc w:val="center"/>
        <w:rPr>
          <w:rFonts w:ascii="Times New Roman" w:hAnsi="Times New Roman" w:cs="Times New Roman"/>
          <w:bCs/>
        </w:rPr>
      </w:pPr>
    </w:p>
    <w:p w14:paraId="26584C08" w14:textId="77777777" w:rsidR="00856F2B" w:rsidRDefault="00856F2B" w:rsidP="00914819">
      <w:pPr>
        <w:pStyle w:val="MinutesList"/>
        <w:jc w:val="center"/>
        <w:rPr>
          <w:rFonts w:ascii="Times New Roman" w:hAnsi="Times New Roman" w:cs="Times New Roman"/>
          <w:bCs/>
        </w:rPr>
      </w:pPr>
    </w:p>
    <w:p w14:paraId="35DEBE07" w14:textId="196623D2" w:rsidR="00914819" w:rsidRDefault="00914819" w:rsidP="00914819">
      <w:pPr>
        <w:pStyle w:val="MinutesLi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CONSENT</w:t>
      </w:r>
    </w:p>
    <w:p w14:paraId="7E78E010" w14:textId="77777777" w:rsidR="00856F2B" w:rsidRPr="00814EC3" w:rsidRDefault="00856F2B" w:rsidP="00914819">
      <w:pPr>
        <w:pStyle w:val="MinutesList"/>
        <w:jc w:val="center"/>
        <w:rPr>
          <w:rFonts w:ascii="Times New Roman" w:hAnsi="Times New Roman" w:cs="Times New Roman"/>
          <w:b w:val="0"/>
        </w:rPr>
      </w:pPr>
    </w:p>
    <w:p w14:paraId="3D2CD6E1" w14:textId="44E40AD7" w:rsidR="00914819" w:rsidRDefault="00914819" w:rsidP="00856F2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56F2B">
        <w:rPr>
          <w:rFonts w:ascii="Times New Roman" w:hAnsi="Times New Roman" w:cs="Times New Roman"/>
          <w:b/>
          <w:sz w:val="22"/>
          <w:szCs w:val="22"/>
          <w:u w:val="single"/>
        </w:rPr>
        <w:t>Request to Write-off Accounts Due to Bankruptcy or Being Sent to Collections</w:t>
      </w:r>
    </w:p>
    <w:p w14:paraId="7B80C626" w14:textId="3E51B45B" w:rsidR="00BC7A8E" w:rsidRDefault="00BC7A8E" w:rsidP="00914819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5F80D98E" w14:textId="77777777" w:rsidR="00BC7A8E" w:rsidRPr="00856F2B" w:rsidRDefault="00BC7A8E" w:rsidP="00856F2B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C3C4263" w14:textId="579919B4" w:rsidR="00914819" w:rsidRPr="00856F2B" w:rsidRDefault="00914819" w:rsidP="00856F2B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56F2B">
        <w:rPr>
          <w:rFonts w:ascii="Times New Roman" w:hAnsi="Times New Roman" w:cs="Times New Roman"/>
          <w:b/>
          <w:sz w:val="22"/>
          <w:szCs w:val="22"/>
          <w:u w:val="single"/>
        </w:rPr>
        <w:t>Reappointment to the Appeal Authority</w:t>
      </w:r>
    </w:p>
    <w:p w14:paraId="277BE72F" w14:textId="2ABCA338" w:rsidR="00856F2B" w:rsidRDefault="00856F2B" w:rsidP="00914819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21CE6EE4" w14:textId="77777777" w:rsidR="00856F2B" w:rsidRPr="00D76908" w:rsidRDefault="00856F2B" w:rsidP="00914819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2ECBC933" w14:textId="248CABCF" w:rsidR="00914819" w:rsidRDefault="00914819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SCHEDULED DELEGATION</w:t>
      </w:r>
    </w:p>
    <w:p w14:paraId="43A7E3AA" w14:textId="69983F03" w:rsidR="00856F2B" w:rsidRDefault="00856F2B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0B642BD" w14:textId="77777777" w:rsidR="00856F2B" w:rsidRPr="00814EC3" w:rsidRDefault="00856F2B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7CC7F76" w14:textId="794EBC90" w:rsidR="00856F2B" w:rsidRPr="00FA6E60" w:rsidRDefault="00354CF6" w:rsidP="00FA6E60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FA6E60">
        <w:rPr>
          <w:rFonts w:ascii="Times New Roman" w:hAnsi="Times New Roman" w:cs="Times New Roman"/>
          <w:b/>
          <w:sz w:val="22"/>
          <w:szCs w:val="22"/>
          <w:u w:val="single"/>
        </w:rPr>
        <w:t>Request for City to Participate in the Summer Concert Series</w:t>
      </w:r>
      <w:r w:rsidRPr="00FA6E60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44ACEB8B" w14:textId="6F01E688" w:rsidR="00856F2B" w:rsidRDefault="00856F2B" w:rsidP="00856F2B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36F5F228" w14:textId="77777777" w:rsidR="00FA6E60" w:rsidRDefault="00FA6E60" w:rsidP="00856F2B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3C0E955D" w14:textId="33B6336C" w:rsidR="00914819" w:rsidRPr="00FA6E60" w:rsidRDefault="00914819" w:rsidP="00FA6E60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A1712C1" w14:textId="141FEFCC" w:rsidR="00BC7A8E" w:rsidRDefault="00BC7A8E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283F23FA" w14:textId="77777777" w:rsidR="00BC7A8E" w:rsidRPr="00A46290" w:rsidRDefault="00BC7A8E" w:rsidP="00914819">
      <w:pPr>
        <w:spacing w:after="0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684F1E5" w14:textId="1DDE60F9" w:rsidR="00914819" w:rsidRDefault="00914819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4EC3">
        <w:rPr>
          <w:rFonts w:ascii="Times New Roman" w:hAnsi="Times New Roman" w:cs="Times New Roman"/>
          <w:b/>
          <w:sz w:val="22"/>
          <w:szCs w:val="22"/>
        </w:rPr>
        <w:t>PUBLIC COMMENT</w:t>
      </w:r>
    </w:p>
    <w:p w14:paraId="773AE355" w14:textId="2D4556B8" w:rsidR="00914819" w:rsidRDefault="00914819" w:rsidP="00903493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81C9DF2" w14:textId="433F3266" w:rsidR="00914819" w:rsidRPr="00903493" w:rsidRDefault="00903493" w:rsidP="00903493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</w:rPr>
        <w:t>DeAnna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</w:rPr>
        <w:t xml:space="preserve"> Hardy, County</w:t>
      </w:r>
      <w:r>
        <w:rPr>
          <w:rFonts w:ascii="Times New Roman" w:hAnsi="Times New Roman" w:cs="Times New Roman"/>
          <w:sz w:val="22"/>
          <w:szCs w:val="22"/>
        </w:rPr>
        <w:t xml:space="preserve"> – Socialism. </w:t>
      </w:r>
      <w:r w:rsidR="00A73C4D">
        <w:rPr>
          <w:rFonts w:ascii="Times New Roman" w:hAnsi="Times New Roman" w:cs="Times New Roman"/>
          <w:sz w:val="22"/>
          <w:szCs w:val="22"/>
        </w:rPr>
        <w:t xml:space="preserve">Went through public education, or socialism education. Not on our watch. </w:t>
      </w:r>
      <w:proofErr w:type="spellStart"/>
      <w:r w:rsidR="00A73C4D">
        <w:rPr>
          <w:rFonts w:ascii="Times New Roman" w:hAnsi="Times New Roman" w:cs="Times New Roman"/>
          <w:sz w:val="22"/>
          <w:szCs w:val="22"/>
        </w:rPr>
        <w:t>Stgart</w:t>
      </w:r>
      <w:proofErr w:type="spellEnd"/>
      <w:r w:rsidR="00A73C4D">
        <w:rPr>
          <w:rFonts w:ascii="Times New Roman" w:hAnsi="Times New Roman" w:cs="Times New Roman"/>
          <w:sz w:val="22"/>
          <w:szCs w:val="22"/>
        </w:rPr>
        <w:t xml:space="preserve"> getting rid of it. Back to small, limited, proper roll. </w:t>
      </w:r>
    </w:p>
    <w:p w14:paraId="4BA88589" w14:textId="77777777" w:rsidR="00903493" w:rsidRDefault="00903493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540A142" w14:textId="43346236" w:rsidR="00914819" w:rsidRDefault="00914819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4EC3">
        <w:rPr>
          <w:rFonts w:ascii="Times New Roman" w:hAnsi="Times New Roman" w:cs="Times New Roman"/>
          <w:b/>
          <w:sz w:val="22"/>
          <w:szCs w:val="22"/>
        </w:rPr>
        <w:t>COUNCILMEMBER COMMENTS</w:t>
      </w:r>
    </w:p>
    <w:p w14:paraId="7F69837C" w14:textId="3AE76BF0" w:rsidR="00914819" w:rsidRDefault="00914819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B24B2CC" w14:textId="481870BA" w:rsidR="00914819" w:rsidRDefault="00476494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 w:rsidRPr="00476494">
        <w:rPr>
          <w:rFonts w:ascii="Times New Roman" w:hAnsi="Times New Roman" w:cs="Times New Roman"/>
          <w:sz w:val="22"/>
          <w:szCs w:val="22"/>
          <w:u w:val="single"/>
        </w:rPr>
        <w:t xml:space="preserve">Councilmember </w:t>
      </w:r>
      <w:proofErr w:type="gramStart"/>
      <w:r w:rsidRPr="00476494">
        <w:rPr>
          <w:rFonts w:ascii="Times New Roman" w:hAnsi="Times New Roman" w:cs="Times New Roman"/>
          <w:sz w:val="22"/>
          <w:szCs w:val="22"/>
          <w:u w:val="single"/>
        </w:rPr>
        <w:t>Peterson</w:t>
      </w:r>
      <w:r w:rsidRPr="0047649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said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the FD had an open house it was a great turnout with food trucks. </w:t>
      </w:r>
    </w:p>
    <w:p w14:paraId="6CA95CBE" w14:textId="3E720CAC" w:rsidR="00476494" w:rsidRDefault="00476494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385D0936" w14:textId="36155FE8" w:rsidR="00476494" w:rsidRDefault="00476494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Councilmember Thompson </w:t>
      </w:r>
      <w:r>
        <w:rPr>
          <w:rFonts w:ascii="Times New Roman" w:hAnsi="Times New Roman" w:cs="Times New Roman"/>
          <w:sz w:val="22"/>
          <w:szCs w:val="22"/>
        </w:rPr>
        <w:t xml:space="preserve">best Peach Days. Largest attendance we had. </w:t>
      </w:r>
    </w:p>
    <w:p w14:paraId="6D0D1308" w14:textId="71CAF523" w:rsidR="0062728F" w:rsidRDefault="0062728F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122B2D43" w14:textId="5AB31B5A" w:rsidR="0062728F" w:rsidRDefault="0062728F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Councilmember Bott</w:t>
      </w:r>
      <w:r>
        <w:rPr>
          <w:rFonts w:ascii="Times New Roman" w:hAnsi="Times New Roman" w:cs="Times New Roman"/>
          <w:sz w:val="22"/>
          <w:szCs w:val="22"/>
        </w:rPr>
        <w:t xml:space="preserve"> was involved with the </w:t>
      </w:r>
      <w:proofErr w:type="spellStart"/>
      <w:r>
        <w:rPr>
          <w:rFonts w:ascii="Times New Roman" w:hAnsi="Times New Roman" w:cs="Times New Roman"/>
          <w:sz w:val="22"/>
          <w:szCs w:val="22"/>
        </w:rPr>
        <w:t>carshow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this hear. </w:t>
      </w:r>
      <w:proofErr w:type="gramStart"/>
      <w:r>
        <w:rPr>
          <w:rFonts w:ascii="Times New Roman" w:hAnsi="Times New Roman" w:cs="Times New Roman"/>
          <w:sz w:val="22"/>
          <w:szCs w:val="22"/>
        </w:rPr>
        <w:t>970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cars. </w:t>
      </w:r>
    </w:p>
    <w:p w14:paraId="242D2A42" w14:textId="3F143B5F" w:rsidR="0062728F" w:rsidRDefault="0062728F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06368B93" w14:textId="3BF1FA78" w:rsidR="0062728F" w:rsidRDefault="0062728F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Councilmember Farr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said ..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worry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about floating a loan. Opens the city up for other people to ask for money. </w:t>
      </w:r>
    </w:p>
    <w:p w14:paraId="4D22ACC1" w14:textId="5C31E329" w:rsidR="00EF6270" w:rsidRDefault="00EF6270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00E47271" w14:textId="17E5BC55" w:rsidR="00EF6270" w:rsidRPr="00EF6270" w:rsidRDefault="00EF6270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MV</w:t>
      </w:r>
      <w:r>
        <w:rPr>
          <w:rFonts w:ascii="Times New Roman" w:hAnsi="Times New Roman" w:cs="Times New Roman"/>
          <w:sz w:val="22"/>
          <w:szCs w:val="22"/>
        </w:rPr>
        <w:t xml:space="preserve"> Peach Days was busy. Great to see everyone. </w:t>
      </w:r>
      <w:proofErr w:type="spellStart"/>
      <w:r>
        <w:rPr>
          <w:rFonts w:ascii="Times New Roman" w:hAnsi="Times New Roman" w:cs="Times New Roman"/>
          <w:sz w:val="22"/>
          <w:szCs w:val="22"/>
        </w:rPr>
        <w:t>Carshow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and bike were great. Sgt. Gary Wright</w:t>
      </w:r>
      <w:r w:rsidR="00A95B2A">
        <w:rPr>
          <w:rFonts w:ascii="Times New Roman" w:hAnsi="Times New Roman" w:cs="Times New Roman"/>
          <w:sz w:val="22"/>
          <w:szCs w:val="22"/>
        </w:rPr>
        <w:t xml:space="preserve">, military bike. How humble he was. Tours he had done, sacrificing so much to keep us free. </w:t>
      </w:r>
    </w:p>
    <w:p w14:paraId="31BC874E" w14:textId="216B1A04" w:rsidR="00476494" w:rsidRDefault="00476494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4D1DC4E" w14:textId="77777777" w:rsidR="00476494" w:rsidRDefault="00476494" w:rsidP="00476494">
      <w:pPr>
        <w:tabs>
          <w:tab w:val="left" w:pos="360"/>
          <w:tab w:val="left" w:pos="720"/>
        </w:tabs>
        <w:spacing w:after="0"/>
        <w:ind w:left="720" w:hanging="72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7703E5" w14:textId="0612B9BE" w:rsidR="00914819" w:rsidRDefault="00914819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ACTION ITEMS</w:t>
      </w:r>
    </w:p>
    <w:p w14:paraId="176C5C1B" w14:textId="7B0D130E" w:rsidR="00914819" w:rsidRDefault="00914819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FA0FA98" w14:textId="77777777" w:rsidR="00914819" w:rsidRPr="00814EC3" w:rsidRDefault="00914819" w:rsidP="00914819">
      <w:pPr>
        <w:tabs>
          <w:tab w:val="left" w:pos="360"/>
          <w:tab w:val="left" w:pos="720"/>
        </w:tabs>
        <w:spacing w:after="0"/>
        <w:ind w:left="720" w:hanging="720"/>
        <w:jc w:val="center"/>
        <w:rPr>
          <w:rFonts w:ascii="Times New Roman" w:hAnsi="Times New Roman" w:cs="Times New Roman"/>
          <w:sz w:val="22"/>
          <w:szCs w:val="22"/>
        </w:rPr>
      </w:pPr>
    </w:p>
    <w:p w14:paraId="3FDD3465" w14:textId="77777777" w:rsidR="00914819" w:rsidRPr="00980ADE" w:rsidRDefault="00914819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14819">
        <w:rPr>
          <w:rFonts w:ascii="Times New Roman" w:hAnsi="Times New Roman" w:cs="Times New Roman"/>
          <w:b/>
          <w:sz w:val="22"/>
          <w:szCs w:val="22"/>
          <w:u w:val="single"/>
        </w:rPr>
        <w:t xml:space="preserve">Request Authorization to Install an Awning at 17 </w:t>
      </w:r>
      <w:proofErr w:type="gramStart"/>
      <w:r w:rsidRPr="00914819">
        <w:rPr>
          <w:rFonts w:ascii="Times New Roman" w:hAnsi="Times New Roman" w:cs="Times New Roman"/>
          <w:b/>
          <w:sz w:val="22"/>
          <w:szCs w:val="22"/>
          <w:u w:val="single"/>
        </w:rPr>
        <w:t>West</w:t>
      </w:r>
      <w:proofErr w:type="gramEnd"/>
      <w:r w:rsidRPr="00914819">
        <w:rPr>
          <w:rFonts w:ascii="Times New Roman" w:hAnsi="Times New Roman" w:cs="Times New Roman"/>
          <w:b/>
          <w:sz w:val="22"/>
          <w:szCs w:val="22"/>
          <w:u w:val="single"/>
        </w:rPr>
        <w:t xml:space="preserve"> Forest that would Project in and Above the Public Right-of-Way</w:t>
      </w:r>
    </w:p>
    <w:p w14:paraId="16E6E6E1" w14:textId="47AE96A4" w:rsidR="00980ADE" w:rsidRDefault="00CC5EAF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Mr. Larsen came to the table and … for a new salon. Any projections has to be approved the city council. </w:t>
      </w:r>
    </w:p>
    <w:p w14:paraId="0FD5DC36" w14:textId="744CAD8D" w:rsidR="00CC5EAF" w:rsidRDefault="00CC5EAF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CAAF674" w14:textId="3B3005D6" w:rsidR="00CC5EAF" w:rsidRPr="008C4F14" w:rsidRDefault="00CC5EAF" w:rsidP="00CC5EAF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MOTION:</w:t>
      </w:r>
      <w:r w:rsidR="008C4F14">
        <w:rPr>
          <w:rFonts w:ascii="Times New Roman" w:hAnsi="Times New Roman" w:cs="Times New Roman"/>
          <w:sz w:val="22"/>
          <w:szCs w:val="22"/>
        </w:rPr>
        <w:t xml:space="preserve"> A motion to authorize the installation of an awning at 17 West forest </w:t>
      </w:r>
      <w:proofErr w:type="gramStart"/>
      <w:r w:rsidR="008C4F14">
        <w:rPr>
          <w:rFonts w:ascii="Times New Roman" w:hAnsi="Times New Roman" w:cs="Times New Roman"/>
          <w:sz w:val="22"/>
          <w:szCs w:val="22"/>
        </w:rPr>
        <w:t>was made by Councilmember Thompson, seconded by Councilmember Bott and unanimously carried</w:t>
      </w:r>
      <w:proofErr w:type="gramEnd"/>
      <w:r w:rsidR="008C4F14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25B2553" w14:textId="03D77A37" w:rsidR="00980ADE" w:rsidRDefault="00980ADE" w:rsidP="00CC5EAF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</w:p>
    <w:p w14:paraId="7C7844A7" w14:textId="77777777" w:rsidR="00CC5EAF" w:rsidRDefault="00CC5EAF" w:rsidP="00CC5EAF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</w:p>
    <w:p w14:paraId="242FD61E" w14:textId="4CDE47EC" w:rsidR="00914819" w:rsidRDefault="00914819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80ADE">
        <w:rPr>
          <w:rFonts w:ascii="Times New Roman" w:hAnsi="Times New Roman" w:cs="Times New Roman"/>
          <w:b/>
          <w:sz w:val="22"/>
          <w:szCs w:val="22"/>
          <w:u w:val="single"/>
        </w:rPr>
        <w:t>Request for Approval of the Busch Madsen S/d Final Plat with a Development Agreement located at 3008 West Forest</w:t>
      </w:r>
    </w:p>
    <w:p w14:paraId="0679F46A" w14:textId="49E177E5" w:rsidR="00980ADE" w:rsidRDefault="008C4F14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Mr. Larsen explained that this is </w:t>
      </w:r>
      <w:proofErr w:type="gramStart"/>
      <w:r>
        <w:rPr>
          <w:rFonts w:ascii="Times New Roman" w:hAnsi="Times New Roman" w:cs="Times New Roman"/>
          <w:sz w:val="22"/>
          <w:szCs w:val="22"/>
        </w:rPr>
        <w:t>a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s/d that would create two lots. Corning Forest and 30</w:t>
      </w:r>
      <w:r w:rsidRPr="008C4F14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south. Recently annexed. </w:t>
      </w:r>
      <w:r w:rsidR="00482C86">
        <w:rPr>
          <w:rFonts w:ascii="Times New Roman" w:hAnsi="Times New Roman" w:cs="Times New Roman"/>
          <w:sz w:val="22"/>
          <w:szCs w:val="22"/>
        </w:rPr>
        <w:t xml:space="preserve">Future improvement of property. No curb or sidewalk in this area. </w:t>
      </w:r>
    </w:p>
    <w:p w14:paraId="69C15671" w14:textId="0E7A6256" w:rsidR="00E172AE" w:rsidRDefault="00E172AE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81B4627" w14:textId="22EDD397" w:rsidR="00E172AE" w:rsidRDefault="00456C73" w:rsidP="00456C73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MOTION: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172AE">
        <w:rPr>
          <w:rFonts w:ascii="Times New Roman" w:hAnsi="Times New Roman" w:cs="Times New Roman"/>
          <w:sz w:val="22"/>
          <w:szCs w:val="22"/>
        </w:rPr>
        <w:t xml:space="preserve">Councilmember Farr made a motion to approve the Busch Madsen s/d Final Plat with development located at3008 West Forest, seconded by Councilmember Bott and carried </w:t>
      </w:r>
      <w:proofErr w:type="spellStart"/>
      <w:r w:rsidR="00E172AE">
        <w:rPr>
          <w:rFonts w:ascii="Times New Roman" w:hAnsi="Times New Roman" w:cs="Times New Roman"/>
          <w:sz w:val="22"/>
          <w:szCs w:val="22"/>
        </w:rPr>
        <w:t>unanmimously</w:t>
      </w:r>
      <w:proofErr w:type="spellEnd"/>
      <w:r w:rsidR="00E172A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A0C6179" w14:textId="241A80B2" w:rsidR="00980ADE" w:rsidRDefault="00980ADE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7C7E5E9" w14:textId="77777777" w:rsidR="00980ADE" w:rsidRPr="00980ADE" w:rsidRDefault="00980ADE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A36050E" w14:textId="2F885873" w:rsidR="00914819" w:rsidRDefault="00914819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80ADE">
        <w:rPr>
          <w:rFonts w:ascii="Times New Roman" w:hAnsi="Times New Roman" w:cs="Times New Roman"/>
          <w:b/>
          <w:sz w:val="22"/>
          <w:szCs w:val="22"/>
          <w:u w:val="single"/>
        </w:rPr>
        <w:t>Consideration of Ordinance to no Longer Permit Flowers around the Base of Columbarium, Walkways or Niche Wall</w:t>
      </w:r>
    </w:p>
    <w:p w14:paraId="1CB60B72" w14:textId="49508BCF" w:rsidR="00980ADE" w:rsidRDefault="00980ADE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2105007" w14:textId="0895FB43" w:rsidR="009C46D9" w:rsidRDefault="009C46D9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CD4E3D2" w14:textId="77777777" w:rsidR="009C46D9" w:rsidRDefault="009C46D9" w:rsidP="00914819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BD14A07" w14:textId="0557B313" w:rsidR="00980ADE" w:rsidRDefault="009C46D9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MOTION: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F7458">
        <w:rPr>
          <w:rFonts w:ascii="Times New Roman" w:hAnsi="Times New Roman" w:cs="Times New Roman"/>
          <w:sz w:val="22"/>
          <w:szCs w:val="22"/>
        </w:rPr>
        <w:t>Councilmember Bott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moved  to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approve the ordinance to no longer permit flowers around the base of the columbarium, walkways or niche</w:t>
      </w:r>
      <w:r w:rsidR="00DC6164">
        <w:rPr>
          <w:rFonts w:ascii="Times New Roman" w:hAnsi="Times New Roman" w:cs="Times New Roman"/>
          <w:sz w:val="22"/>
          <w:szCs w:val="22"/>
        </w:rPr>
        <w:t xml:space="preserve"> wall. </w:t>
      </w:r>
      <w:proofErr w:type="gramStart"/>
      <w:r w:rsidR="00DC6164">
        <w:rPr>
          <w:rFonts w:ascii="Times New Roman" w:hAnsi="Times New Roman" w:cs="Times New Roman"/>
          <w:sz w:val="22"/>
          <w:szCs w:val="22"/>
        </w:rPr>
        <w:t xml:space="preserve">The motion was seconded by </w:t>
      </w:r>
      <w:r w:rsidR="006F7458">
        <w:rPr>
          <w:rFonts w:ascii="Times New Roman" w:hAnsi="Times New Roman" w:cs="Times New Roman"/>
          <w:sz w:val="22"/>
          <w:szCs w:val="22"/>
        </w:rPr>
        <w:t>Councilmember Farr</w:t>
      </w:r>
      <w:proofErr w:type="gramEnd"/>
      <w:r w:rsidR="006F745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07D8897" w14:textId="7D2BBA9D" w:rsidR="006F7458" w:rsidRDefault="006F7458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 w:rsidRPr="006F7458">
        <w:rPr>
          <w:rFonts w:ascii="Times New Roman" w:hAnsi="Times New Roman" w:cs="Times New Roman"/>
          <w:b/>
          <w:sz w:val="22"/>
          <w:szCs w:val="22"/>
        </w:rPr>
        <w:t>Roll Call</w:t>
      </w:r>
      <w:r>
        <w:rPr>
          <w:rFonts w:ascii="Times New Roman" w:hAnsi="Times New Roman" w:cs="Times New Roman"/>
          <w:b/>
          <w:sz w:val="22"/>
          <w:szCs w:val="22"/>
        </w:rPr>
        <w:t>:</w:t>
      </w:r>
    </w:p>
    <w:p w14:paraId="11A31246" w14:textId="7132CF1E" w:rsidR="006F7458" w:rsidRDefault="006F7458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Councilmember Bott – aye</w:t>
      </w:r>
    </w:p>
    <w:p w14:paraId="69F8F372" w14:textId="1CF39F7C" w:rsidR="006F7458" w:rsidRDefault="006F7458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Councilmember Farr – aye</w:t>
      </w:r>
    </w:p>
    <w:p w14:paraId="50FD2D36" w14:textId="4D58F592" w:rsidR="006F7458" w:rsidRDefault="006F7458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Councilmember Peterson – aye</w:t>
      </w:r>
    </w:p>
    <w:p w14:paraId="24B6C050" w14:textId="6A6FE76A" w:rsidR="006F7458" w:rsidRDefault="006F7458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Councilmember Thompson – aye</w:t>
      </w:r>
    </w:p>
    <w:p w14:paraId="6A23BE09" w14:textId="77777777" w:rsidR="006F7458" w:rsidRPr="006F7458" w:rsidRDefault="006F7458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</w:p>
    <w:p w14:paraId="07C9CDD0" w14:textId="086D2B55" w:rsidR="009C46D9" w:rsidRDefault="009C46D9" w:rsidP="0071214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F240E9B" w14:textId="77777777" w:rsidR="009C46D9" w:rsidRPr="00980ADE" w:rsidRDefault="009C46D9" w:rsidP="009C46D9">
      <w:pPr>
        <w:spacing w:after="0"/>
        <w:ind w:left="720" w:right="720"/>
        <w:jc w:val="both"/>
        <w:rPr>
          <w:rFonts w:ascii="Times New Roman" w:hAnsi="Times New Roman" w:cs="Times New Roman"/>
          <w:sz w:val="22"/>
          <w:szCs w:val="22"/>
        </w:rPr>
      </w:pPr>
    </w:p>
    <w:p w14:paraId="656CC0DA" w14:textId="77777777" w:rsidR="00914819" w:rsidRDefault="00914819" w:rsidP="00980ADE">
      <w:pPr>
        <w:spacing w:after="0"/>
        <w:ind w:left="360" w:hanging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DISCUSSION ITEMS</w:t>
      </w:r>
    </w:p>
    <w:p w14:paraId="76A70434" w14:textId="77777777" w:rsidR="00980ADE" w:rsidRDefault="00980ADE" w:rsidP="00914819">
      <w:pPr>
        <w:spacing w:after="0"/>
        <w:ind w:left="72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182F5213" w14:textId="53657785" w:rsidR="00914819" w:rsidRPr="00980ADE" w:rsidRDefault="00914819" w:rsidP="00980ADE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80ADE">
        <w:rPr>
          <w:rFonts w:ascii="Times New Roman" w:hAnsi="Times New Roman" w:cs="Times New Roman"/>
          <w:b/>
          <w:sz w:val="22"/>
          <w:szCs w:val="22"/>
          <w:u w:val="single"/>
        </w:rPr>
        <w:t>Update on Penstock Water Lines</w:t>
      </w:r>
    </w:p>
    <w:p w14:paraId="07C27C13" w14:textId="77777777" w:rsidR="00980ADE" w:rsidRDefault="00980ADE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57F2D1D" w14:textId="77777777" w:rsidR="00980ADE" w:rsidRDefault="00980ADE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A6C6570" w14:textId="6D508806" w:rsidR="00914819" w:rsidRPr="00980ADE" w:rsidRDefault="00914819" w:rsidP="00980ADE">
      <w:pPr>
        <w:spacing w:after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80ADE">
        <w:rPr>
          <w:rFonts w:ascii="Times New Roman" w:hAnsi="Times New Roman" w:cs="Times New Roman"/>
          <w:b/>
          <w:sz w:val="22"/>
          <w:szCs w:val="22"/>
          <w:u w:val="single"/>
        </w:rPr>
        <w:t>Request Authorization to Restructure Museum Staff</w:t>
      </w:r>
    </w:p>
    <w:p w14:paraId="7E72D121" w14:textId="77777777" w:rsidR="00980ADE" w:rsidRDefault="00980ADE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6E76D20" w14:textId="43E1DC0A" w:rsidR="00980ADE" w:rsidRDefault="00980ADE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AC337E9" w14:textId="77777777" w:rsidR="00886813" w:rsidRDefault="00886813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B7C5EEA" w14:textId="623FDBFD" w:rsidR="00914819" w:rsidRDefault="00914819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80ADE">
        <w:rPr>
          <w:rFonts w:ascii="Times New Roman" w:hAnsi="Times New Roman" w:cs="Times New Roman"/>
          <w:b/>
          <w:sz w:val="22"/>
          <w:szCs w:val="22"/>
          <w:u w:val="single"/>
        </w:rPr>
        <w:t>Forest Street Pedestrian Crossing and Advanced Warning System</w:t>
      </w:r>
    </w:p>
    <w:p w14:paraId="4D52200F" w14:textId="7B46FBD7" w:rsidR="00914819" w:rsidRDefault="00914819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D38589F" w14:textId="25BA5836" w:rsidR="00940E87" w:rsidRDefault="00940E87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8D6CB08" w14:textId="77777777" w:rsidR="00940E87" w:rsidRPr="00DE68AA" w:rsidRDefault="00940E87" w:rsidP="00980AD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BF62826" w14:textId="77777777" w:rsidR="00914819" w:rsidRPr="00814EC3" w:rsidRDefault="00914819" w:rsidP="00980ADE">
      <w:pPr>
        <w:tabs>
          <w:tab w:val="left" w:pos="720"/>
          <w:tab w:val="left" w:pos="1080"/>
          <w:tab w:val="left" w:pos="1440"/>
          <w:tab w:val="left" w:pos="1800"/>
        </w:tabs>
        <w:spacing w:after="0"/>
        <w:rPr>
          <w:rFonts w:ascii="Times New Roman" w:hAnsi="Times New Roman" w:cs="Times New Roman"/>
          <w:sz w:val="22"/>
          <w:szCs w:val="22"/>
        </w:rPr>
      </w:pPr>
    </w:p>
    <w:p w14:paraId="514FC971" w14:textId="3170366C" w:rsidR="00970BE3" w:rsidRDefault="00970BE3" w:rsidP="008B7B46">
      <w:pPr>
        <w:tabs>
          <w:tab w:val="left" w:pos="-90"/>
          <w:tab w:val="left" w:pos="360"/>
          <w:tab w:val="left" w:pos="1080"/>
          <w:tab w:val="left" w:pos="1440"/>
          <w:tab w:val="left" w:pos="1800"/>
        </w:tabs>
        <w:spacing w:after="0"/>
        <w:rPr>
          <w:rFonts w:ascii="Times New Roman" w:hAnsi="Times New Roman" w:cs="Times New Roman"/>
          <w:bCs/>
          <w:sz w:val="22"/>
          <w:szCs w:val="22"/>
        </w:rPr>
      </w:pPr>
    </w:p>
    <w:p w14:paraId="2F7598EE" w14:textId="77777777" w:rsidR="00341EAC" w:rsidRPr="00814EC3" w:rsidRDefault="00341EAC" w:rsidP="00BD0052">
      <w:pPr>
        <w:tabs>
          <w:tab w:val="left" w:pos="-90"/>
          <w:tab w:val="left" w:pos="0"/>
          <w:tab w:val="left" w:pos="360"/>
          <w:tab w:val="left" w:pos="1080"/>
          <w:tab w:val="left" w:pos="1440"/>
          <w:tab w:val="left" w:pos="1800"/>
        </w:tabs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4EC3">
        <w:rPr>
          <w:rFonts w:ascii="Times New Roman" w:hAnsi="Times New Roman" w:cs="Times New Roman"/>
          <w:b/>
          <w:sz w:val="22"/>
          <w:szCs w:val="22"/>
        </w:rPr>
        <w:t>ADJOURN TO CLOSED SESSION</w:t>
      </w:r>
    </w:p>
    <w:p w14:paraId="4D78B45B" w14:textId="77777777" w:rsidR="00341EAC" w:rsidRPr="00814EC3" w:rsidRDefault="00341EAC" w:rsidP="0061774A">
      <w:pPr>
        <w:tabs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AABF55B" w14:textId="152B5F69" w:rsidR="00341EAC" w:rsidRPr="00814EC3" w:rsidRDefault="00341EAC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>A motion to adjourn to a closed session to discuss the purchase, exchange or lease of property</w:t>
      </w:r>
      <w:r w:rsidR="00970BE3">
        <w:rPr>
          <w:rFonts w:ascii="Times New Roman" w:hAnsi="Times New Roman" w:cs="Times New Roman"/>
          <w:sz w:val="22"/>
          <w:szCs w:val="22"/>
        </w:rPr>
        <w:t xml:space="preserve">, and the </w:t>
      </w:r>
      <w:r w:rsidR="00CF4B81">
        <w:rPr>
          <w:rFonts w:ascii="Times New Roman" w:hAnsi="Times New Roman" w:cs="Times New Roman"/>
          <w:sz w:val="22"/>
          <w:szCs w:val="22"/>
        </w:rPr>
        <w:t>character, professional competence or physical or mental health of an individual</w:t>
      </w:r>
      <w:r w:rsidRPr="00814E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814EC3">
        <w:rPr>
          <w:rFonts w:ascii="Times New Roman" w:hAnsi="Times New Roman" w:cs="Times New Roman"/>
          <w:sz w:val="22"/>
          <w:szCs w:val="22"/>
        </w:rPr>
        <w:t xml:space="preserve">was made by </w:t>
      </w:r>
      <w:r w:rsidR="008B7B46">
        <w:rPr>
          <w:rFonts w:ascii="Times New Roman" w:hAnsi="Times New Roman" w:cs="Times New Roman"/>
          <w:sz w:val="22"/>
          <w:szCs w:val="22"/>
        </w:rPr>
        <w:t>Councilmembe</w:t>
      </w:r>
      <w:r w:rsidR="002B6D44">
        <w:rPr>
          <w:rFonts w:ascii="Times New Roman" w:hAnsi="Times New Roman" w:cs="Times New Roman"/>
          <w:sz w:val="22"/>
          <w:szCs w:val="22"/>
        </w:rPr>
        <w:t xml:space="preserve">r </w:t>
      </w:r>
      <w:bookmarkStart w:id="0" w:name="_GoBack"/>
      <w:bookmarkEnd w:id="0"/>
      <w:r w:rsidR="002B6D44">
        <w:rPr>
          <w:rFonts w:ascii="Times New Roman" w:hAnsi="Times New Roman" w:cs="Times New Roman"/>
          <w:sz w:val="22"/>
          <w:szCs w:val="22"/>
        </w:rPr>
        <w:t>Thompson</w:t>
      </w:r>
      <w:r w:rsidR="008B7B46">
        <w:rPr>
          <w:rFonts w:ascii="Times New Roman" w:hAnsi="Times New Roman" w:cs="Times New Roman"/>
          <w:sz w:val="22"/>
          <w:szCs w:val="22"/>
        </w:rPr>
        <w:t xml:space="preserve"> </w:t>
      </w:r>
      <w:r w:rsidRPr="00814EC3">
        <w:rPr>
          <w:rFonts w:ascii="Times New Roman" w:hAnsi="Times New Roman" w:cs="Times New Roman"/>
          <w:sz w:val="22"/>
          <w:szCs w:val="22"/>
        </w:rPr>
        <w:t xml:space="preserve">and seconded by </w:t>
      </w:r>
      <w:r w:rsidR="008B7B46">
        <w:rPr>
          <w:rFonts w:ascii="Times New Roman" w:hAnsi="Times New Roman" w:cs="Times New Roman"/>
          <w:sz w:val="22"/>
          <w:szCs w:val="22"/>
        </w:rPr>
        <w:t xml:space="preserve">Councilmember </w:t>
      </w:r>
      <w:proofErr w:type="spellStart"/>
      <w:r w:rsidR="002B6D44">
        <w:rPr>
          <w:rFonts w:ascii="Times New Roman" w:hAnsi="Times New Roman" w:cs="Times New Roman"/>
          <w:sz w:val="22"/>
          <w:szCs w:val="22"/>
        </w:rPr>
        <w:t>farr</w:t>
      </w:r>
      <w:proofErr w:type="spellEnd"/>
      <w:proofErr w:type="gramEnd"/>
      <w:r w:rsidR="008B7B46">
        <w:rPr>
          <w:rFonts w:ascii="Times New Roman" w:hAnsi="Times New Roman" w:cs="Times New Roman"/>
          <w:sz w:val="22"/>
          <w:szCs w:val="22"/>
        </w:rPr>
        <w:t xml:space="preserve">. </w:t>
      </w:r>
      <w:r w:rsidRPr="00814EC3">
        <w:rPr>
          <w:rFonts w:ascii="Times New Roman" w:hAnsi="Times New Roman" w:cs="Times New Roman"/>
          <w:sz w:val="22"/>
          <w:szCs w:val="22"/>
        </w:rPr>
        <w:t xml:space="preserve">A roll call vote </w:t>
      </w:r>
      <w:proofErr w:type="gramStart"/>
      <w:r w:rsidRPr="00814EC3">
        <w:rPr>
          <w:rFonts w:ascii="Times New Roman" w:hAnsi="Times New Roman" w:cs="Times New Roman"/>
          <w:sz w:val="22"/>
          <w:szCs w:val="22"/>
        </w:rPr>
        <w:t>was taken</w:t>
      </w:r>
      <w:proofErr w:type="gramEnd"/>
      <w:r w:rsidRPr="00814EC3">
        <w:rPr>
          <w:rFonts w:ascii="Times New Roman" w:hAnsi="Times New Roman" w:cs="Times New Roman"/>
          <w:sz w:val="22"/>
          <w:szCs w:val="22"/>
        </w:rPr>
        <w:t xml:space="preserve"> with all councilmembers voting aye. The meeting adjourned to a closed session at </w:t>
      </w:r>
      <w:r w:rsidR="00CF4B81">
        <w:rPr>
          <w:rFonts w:ascii="Times New Roman" w:hAnsi="Times New Roman" w:cs="Times New Roman"/>
          <w:sz w:val="22"/>
          <w:szCs w:val="22"/>
        </w:rPr>
        <w:t>9:17</w:t>
      </w:r>
      <w:r w:rsidRPr="00814EC3">
        <w:rPr>
          <w:rFonts w:ascii="Times New Roman" w:hAnsi="Times New Roman" w:cs="Times New Roman"/>
          <w:sz w:val="22"/>
          <w:szCs w:val="22"/>
        </w:rPr>
        <w:t xml:space="preserve"> p.m. </w:t>
      </w:r>
    </w:p>
    <w:p w14:paraId="21F065EC" w14:textId="77777777" w:rsidR="00341EAC" w:rsidRPr="00814EC3" w:rsidRDefault="00341EAC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E82DB9D" w14:textId="615CAA38" w:rsidR="00341EAC" w:rsidRPr="00814EC3" w:rsidRDefault="00341EAC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14EC3">
        <w:rPr>
          <w:rFonts w:ascii="Times New Roman" w:hAnsi="Times New Roman" w:cs="Times New Roman"/>
          <w:sz w:val="22"/>
          <w:szCs w:val="22"/>
        </w:rPr>
        <w:t xml:space="preserve">The Council returned to an open meeting at </w:t>
      </w:r>
      <w:r w:rsidR="00CF4B81">
        <w:rPr>
          <w:rFonts w:ascii="Times New Roman" w:hAnsi="Times New Roman" w:cs="Times New Roman"/>
          <w:sz w:val="22"/>
          <w:szCs w:val="22"/>
        </w:rPr>
        <w:t>10:23 p.</w:t>
      </w:r>
      <w:r w:rsidRPr="00814EC3">
        <w:rPr>
          <w:rFonts w:ascii="Times New Roman" w:hAnsi="Times New Roman" w:cs="Times New Roman"/>
          <w:sz w:val="22"/>
          <w:szCs w:val="22"/>
        </w:rPr>
        <w:t xml:space="preserve">m. and adjourned. </w:t>
      </w:r>
    </w:p>
    <w:p w14:paraId="1D2FD773" w14:textId="77777777" w:rsidR="004B7725" w:rsidRPr="00814EC3" w:rsidRDefault="004B7725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4F692035" w14:textId="49E5774E" w:rsidR="004B7725" w:rsidRPr="00814EC3" w:rsidRDefault="004B7725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814EC3">
        <w:rPr>
          <w:rFonts w:ascii="Times New Roman" w:hAnsi="Times New Roman" w:cs="Times New Roman"/>
          <w:i/>
          <w:sz w:val="22"/>
          <w:szCs w:val="22"/>
        </w:rPr>
        <w:t>The undersigned duly appointed Recorder for Brigham City Corporation hereby certif</w:t>
      </w:r>
      <w:r w:rsidR="000430BE">
        <w:rPr>
          <w:rFonts w:ascii="Times New Roman" w:hAnsi="Times New Roman" w:cs="Times New Roman"/>
          <w:i/>
          <w:sz w:val="22"/>
          <w:szCs w:val="22"/>
        </w:rPr>
        <w:t>ies</w:t>
      </w:r>
      <w:r w:rsidRPr="00814EC3">
        <w:rPr>
          <w:rFonts w:ascii="Times New Roman" w:hAnsi="Times New Roman" w:cs="Times New Roman"/>
          <w:i/>
          <w:sz w:val="22"/>
          <w:szCs w:val="22"/>
        </w:rPr>
        <w:t xml:space="preserve"> that the foregoing is a true, accurate and complete record of the </w:t>
      </w:r>
      <w:sdt>
        <w:sdtPr>
          <w:rPr>
            <w:rFonts w:ascii="Times New Roman" w:hAnsi="Times New Roman" w:cs="Times New Roman"/>
            <w:i/>
            <w:sz w:val="22"/>
            <w:szCs w:val="22"/>
          </w:rPr>
          <w:id w:val="-1527016229"/>
          <w:placeholder>
            <w:docPart w:val="56E8E896A1C74C10975C057CA12C0ADF"/>
          </w:placeholder>
          <w:date w:fullDate="2019-08-29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CF4B81">
            <w:rPr>
              <w:rFonts w:ascii="Times New Roman" w:hAnsi="Times New Roman" w:cs="Times New Roman"/>
              <w:i/>
              <w:sz w:val="22"/>
              <w:szCs w:val="22"/>
            </w:rPr>
            <w:t>August 29, 2019</w:t>
          </w:r>
        </w:sdtContent>
      </w:sdt>
      <w:r w:rsidRPr="00814EC3">
        <w:rPr>
          <w:rFonts w:ascii="Times New Roman" w:hAnsi="Times New Roman" w:cs="Times New Roman"/>
          <w:i/>
          <w:sz w:val="22"/>
          <w:szCs w:val="22"/>
        </w:rPr>
        <w:t xml:space="preserve"> City Council Meeting. </w:t>
      </w:r>
    </w:p>
    <w:p w14:paraId="0F056B65" w14:textId="77777777" w:rsidR="004B7725" w:rsidRPr="00814EC3" w:rsidRDefault="004B7725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5DF5C8DF" w14:textId="4AA908BA" w:rsidR="004B7725" w:rsidRPr="00814EC3" w:rsidRDefault="004B7725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814EC3">
        <w:rPr>
          <w:rFonts w:ascii="Times New Roman" w:hAnsi="Times New Roman" w:cs="Times New Roman"/>
          <w:i/>
          <w:sz w:val="22"/>
          <w:szCs w:val="22"/>
        </w:rPr>
        <w:t>Dated this _________ day of __</w:t>
      </w:r>
      <w:r w:rsidR="009C2B91" w:rsidRPr="00814EC3">
        <w:rPr>
          <w:rFonts w:ascii="Times New Roman" w:hAnsi="Times New Roman" w:cs="Times New Roman"/>
          <w:i/>
          <w:sz w:val="22"/>
          <w:szCs w:val="22"/>
        </w:rPr>
        <w:t>__________________________, 201</w:t>
      </w:r>
      <w:r w:rsidR="00C928F3">
        <w:rPr>
          <w:rFonts w:ascii="Times New Roman" w:hAnsi="Times New Roman" w:cs="Times New Roman"/>
          <w:i/>
          <w:sz w:val="22"/>
          <w:szCs w:val="22"/>
        </w:rPr>
        <w:t>9</w:t>
      </w:r>
      <w:r w:rsidRPr="00814EC3">
        <w:rPr>
          <w:rFonts w:ascii="Times New Roman" w:hAnsi="Times New Roman" w:cs="Times New Roman"/>
          <w:i/>
          <w:sz w:val="22"/>
          <w:szCs w:val="22"/>
        </w:rPr>
        <w:t>.</w:t>
      </w:r>
    </w:p>
    <w:p w14:paraId="39280248" w14:textId="77777777" w:rsidR="004B7725" w:rsidRPr="00814EC3" w:rsidRDefault="004B7725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4EEC53E1" w14:textId="77777777" w:rsidR="004B7725" w:rsidRPr="00814EC3" w:rsidRDefault="004B7725" w:rsidP="0061774A">
      <w:pPr>
        <w:tabs>
          <w:tab w:val="left" w:pos="-90"/>
          <w:tab w:val="left" w:pos="0"/>
          <w:tab w:val="left" w:pos="360"/>
        </w:tabs>
        <w:spacing w:after="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5B5AC2C4" w14:textId="77777777" w:rsidR="00E53E17" w:rsidRPr="00E53E17" w:rsidRDefault="00E53E17" w:rsidP="0061774A">
      <w:pPr>
        <w:tabs>
          <w:tab w:val="left" w:pos="-90"/>
        </w:tabs>
        <w:spacing w:after="0"/>
        <w:rPr>
          <w:rFonts w:ascii="Freestyle Script" w:hAnsi="Freestyle Script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</w:tblGrid>
      <w:tr w:rsidR="00E53E17" w14:paraId="3A28FE35" w14:textId="77777777" w:rsidTr="00E53E17">
        <w:tc>
          <w:tcPr>
            <w:tcW w:w="3618" w:type="dxa"/>
            <w:tcBorders>
              <w:bottom w:val="single" w:sz="4" w:space="0" w:color="auto"/>
            </w:tcBorders>
          </w:tcPr>
          <w:p w14:paraId="43EEC5D9" w14:textId="77777777" w:rsidR="00E53E17" w:rsidRDefault="00E53E17" w:rsidP="0061774A">
            <w:pPr>
              <w:tabs>
                <w:tab w:val="left" w:pos="-90"/>
              </w:tabs>
              <w:spacing w:after="0"/>
              <w:rPr>
                <w:rFonts w:ascii="Freestyle Script" w:hAnsi="Freestyle Script" w:cs="Times New Roman"/>
                <w:i/>
                <w:sz w:val="32"/>
                <w:szCs w:val="32"/>
              </w:rPr>
            </w:pPr>
          </w:p>
        </w:tc>
      </w:tr>
    </w:tbl>
    <w:p w14:paraId="51AD1211" w14:textId="77777777" w:rsidR="004B7725" w:rsidRPr="00814EC3" w:rsidRDefault="004B7725" w:rsidP="0061774A">
      <w:pPr>
        <w:tabs>
          <w:tab w:val="left" w:pos="-90"/>
        </w:tabs>
        <w:spacing w:after="0"/>
        <w:rPr>
          <w:rFonts w:ascii="Times New Roman" w:hAnsi="Times New Roman" w:cs="Times New Roman"/>
          <w:i/>
          <w:sz w:val="22"/>
          <w:szCs w:val="22"/>
        </w:rPr>
      </w:pPr>
      <w:r w:rsidRPr="00814EC3">
        <w:rPr>
          <w:rFonts w:ascii="Times New Roman" w:hAnsi="Times New Roman" w:cs="Times New Roman"/>
          <w:i/>
          <w:sz w:val="22"/>
          <w:szCs w:val="22"/>
        </w:rPr>
        <w:t>Mary Kate Christensen, Recorder</w:t>
      </w:r>
    </w:p>
    <w:p w14:paraId="779AF5B5" w14:textId="77777777" w:rsidR="004B7725" w:rsidRPr="00814EC3" w:rsidRDefault="004B7725" w:rsidP="0061774A">
      <w:pPr>
        <w:tabs>
          <w:tab w:val="left" w:pos="-90"/>
          <w:tab w:val="left" w:pos="1080"/>
          <w:tab w:val="left" w:pos="1440"/>
          <w:tab w:val="left" w:pos="1800"/>
        </w:tabs>
        <w:spacing w:after="0"/>
        <w:ind w:left="90" w:hanging="90"/>
        <w:jc w:val="center"/>
        <w:rPr>
          <w:rFonts w:ascii="Times New Roman" w:hAnsi="Times New Roman" w:cs="Times New Roman"/>
          <w:sz w:val="22"/>
          <w:szCs w:val="22"/>
        </w:rPr>
      </w:pPr>
    </w:p>
    <w:p w14:paraId="0ED1114D" w14:textId="77777777" w:rsidR="00C30A29" w:rsidRPr="00814EC3" w:rsidRDefault="00C30A29" w:rsidP="0061774A">
      <w:pPr>
        <w:tabs>
          <w:tab w:val="left" w:pos="-90"/>
          <w:tab w:val="left" w:pos="1080"/>
          <w:tab w:val="left" w:pos="1440"/>
          <w:tab w:val="left" w:pos="1800"/>
        </w:tabs>
        <w:spacing w:after="0"/>
        <w:ind w:left="90" w:hanging="90"/>
        <w:jc w:val="center"/>
        <w:rPr>
          <w:rFonts w:ascii="Times New Roman" w:hAnsi="Times New Roman" w:cs="Times New Roman"/>
        </w:rPr>
      </w:pPr>
    </w:p>
    <w:sectPr w:rsidR="00C30A29" w:rsidRPr="00814EC3" w:rsidSect="00036994">
      <w:headerReference w:type="even" r:id="rId8"/>
      <w:headerReference w:type="default" r:id="rId9"/>
      <w:headerReference w:type="first" r:id="rId10"/>
      <w:pgSz w:w="12240" w:h="15840" w:code="1"/>
      <w:pgMar w:top="720" w:right="1440" w:bottom="720" w:left="1440" w:header="720" w:footer="720" w:gutter="0"/>
      <w:lnNumType w:countBy="1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2D2C1" w14:textId="77777777" w:rsidR="00DE68AA" w:rsidRDefault="00DE68AA" w:rsidP="00E05CFB">
      <w:pPr>
        <w:spacing w:after="0"/>
      </w:pPr>
      <w:r>
        <w:separator/>
      </w:r>
    </w:p>
  </w:endnote>
  <w:endnote w:type="continuationSeparator" w:id="0">
    <w:p w14:paraId="26C3E4D5" w14:textId="77777777" w:rsidR="00DE68AA" w:rsidRDefault="00DE68AA" w:rsidP="00E05C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AA07C" w14:textId="77777777" w:rsidR="00DE68AA" w:rsidRDefault="00DE68AA" w:rsidP="00E05CFB">
      <w:pPr>
        <w:spacing w:after="0"/>
      </w:pPr>
      <w:r>
        <w:separator/>
      </w:r>
    </w:p>
  </w:footnote>
  <w:footnote w:type="continuationSeparator" w:id="0">
    <w:p w14:paraId="1000CA84" w14:textId="77777777" w:rsidR="00DE68AA" w:rsidRDefault="00DE68AA" w:rsidP="00E05C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EA06A" w14:textId="77777777" w:rsidR="00DE68AA" w:rsidRDefault="00DE68AA">
    <w:pPr>
      <w:pStyle w:val="Header"/>
    </w:pPr>
    <w:r>
      <w:rPr>
        <w:noProof/>
      </w:rPr>
      <w:pict w14:anchorId="671493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066558" o:spid="_x0000_s2053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831DC" w14:textId="77777777" w:rsidR="00DE68AA" w:rsidRPr="00814EC3" w:rsidRDefault="00DE68AA" w:rsidP="00013A5B">
    <w:pPr>
      <w:pStyle w:val="Header"/>
      <w:tabs>
        <w:tab w:val="left" w:pos="2580"/>
        <w:tab w:val="left" w:pos="2985"/>
      </w:tabs>
      <w:spacing w:after="0" w:line="276" w:lineRule="auto"/>
      <w:jc w:val="right"/>
      <w:rPr>
        <w:rFonts w:ascii="Times New Roman" w:hAnsi="Times New Roman" w:cs="Times New Roman"/>
        <w:bCs/>
        <w:i/>
        <w:sz w:val="18"/>
        <w:szCs w:val="18"/>
      </w:rPr>
    </w:pPr>
    <w:r w:rsidRPr="00814EC3">
      <w:rPr>
        <w:rFonts w:ascii="Times New Roman" w:hAnsi="Times New Roman" w:cs="Times New Roman"/>
        <w:bCs/>
        <w:i/>
        <w:sz w:val="18"/>
        <w:szCs w:val="18"/>
      </w:rPr>
      <w:t>City Council Meeting</w:t>
    </w:r>
  </w:p>
  <w:p w14:paraId="124D7B9F" w14:textId="197C7151" w:rsidR="00DE68AA" w:rsidRPr="00814EC3" w:rsidRDefault="00DE68AA" w:rsidP="00013A5B">
    <w:pPr>
      <w:pStyle w:val="Header"/>
      <w:tabs>
        <w:tab w:val="left" w:pos="2580"/>
        <w:tab w:val="left" w:pos="2985"/>
      </w:tabs>
      <w:spacing w:after="0" w:line="276" w:lineRule="auto"/>
      <w:jc w:val="right"/>
      <w:rPr>
        <w:rFonts w:ascii="Times New Roman" w:hAnsi="Times New Roman" w:cs="Times New Roman"/>
        <w:i/>
        <w:sz w:val="18"/>
        <w:szCs w:val="18"/>
      </w:rPr>
    </w:pPr>
    <w:r w:rsidRPr="00814EC3">
      <w:rPr>
        <w:rFonts w:ascii="Times New Roman" w:hAnsi="Times New Roman" w:cs="Times New Roman"/>
        <w:i/>
        <w:sz w:val="18"/>
        <w:szCs w:val="18"/>
      </w:rPr>
      <w:t xml:space="preserve">Page </w:t>
    </w:r>
    <w:r w:rsidRPr="00814EC3">
      <w:rPr>
        <w:rFonts w:ascii="Times New Roman" w:hAnsi="Times New Roman" w:cs="Times New Roman"/>
        <w:i/>
        <w:sz w:val="18"/>
        <w:szCs w:val="18"/>
      </w:rPr>
      <w:fldChar w:fldCharType="begin"/>
    </w:r>
    <w:r w:rsidRPr="00814EC3">
      <w:rPr>
        <w:rFonts w:ascii="Times New Roman" w:hAnsi="Times New Roman" w:cs="Times New Roman"/>
        <w:i/>
        <w:sz w:val="18"/>
        <w:szCs w:val="18"/>
      </w:rPr>
      <w:instrText xml:space="preserve"> PAGE </w:instrText>
    </w:r>
    <w:r w:rsidRPr="00814EC3">
      <w:rPr>
        <w:rFonts w:ascii="Times New Roman" w:hAnsi="Times New Roman" w:cs="Times New Roman"/>
        <w:i/>
        <w:sz w:val="18"/>
        <w:szCs w:val="18"/>
      </w:rPr>
      <w:fldChar w:fldCharType="separate"/>
    </w:r>
    <w:r w:rsidR="002B6D44">
      <w:rPr>
        <w:rFonts w:ascii="Times New Roman" w:hAnsi="Times New Roman" w:cs="Times New Roman"/>
        <w:i/>
        <w:noProof/>
        <w:sz w:val="18"/>
        <w:szCs w:val="18"/>
      </w:rPr>
      <w:t>3</w:t>
    </w:r>
    <w:r w:rsidRPr="00814EC3">
      <w:rPr>
        <w:rFonts w:ascii="Times New Roman" w:hAnsi="Times New Roman" w:cs="Times New Roman"/>
        <w:i/>
        <w:sz w:val="18"/>
        <w:szCs w:val="18"/>
      </w:rPr>
      <w:fldChar w:fldCharType="end"/>
    </w:r>
    <w:r w:rsidRPr="00814EC3">
      <w:rPr>
        <w:rFonts w:ascii="Times New Roman" w:hAnsi="Times New Roman" w:cs="Times New Roman"/>
        <w:i/>
        <w:sz w:val="18"/>
        <w:szCs w:val="18"/>
      </w:rPr>
      <w:t xml:space="preserve"> of </w:t>
    </w:r>
    <w:r w:rsidRPr="00814EC3">
      <w:rPr>
        <w:rFonts w:ascii="Times New Roman" w:hAnsi="Times New Roman" w:cs="Times New Roman"/>
        <w:i/>
        <w:sz w:val="18"/>
        <w:szCs w:val="18"/>
      </w:rPr>
      <w:fldChar w:fldCharType="begin"/>
    </w:r>
    <w:r w:rsidRPr="00814EC3">
      <w:rPr>
        <w:rFonts w:ascii="Times New Roman" w:hAnsi="Times New Roman" w:cs="Times New Roman"/>
        <w:i/>
        <w:sz w:val="18"/>
        <w:szCs w:val="18"/>
      </w:rPr>
      <w:instrText xml:space="preserve"> NUMPAGES </w:instrText>
    </w:r>
    <w:r w:rsidRPr="00814EC3">
      <w:rPr>
        <w:rFonts w:ascii="Times New Roman" w:hAnsi="Times New Roman" w:cs="Times New Roman"/>
        <w:i/>
        <w:sz w:val="18"/>
        <w:szCs w:val="18"/>
      </w:rPr>
      <w:fldChar w:fldCharType="separate"/>
    </w:r>
    <w:r w:rsidR="002B6D44">
      <w:rPr>
        <w:rFonts w:ascii="Times New Roman" w:hAnsi="Times New Roman" w:cs="Times New Roman"/>
        <w:i/>
        <w:noProof/>
        <w:sz w:val="18"/>
        <w:szCs w:val="18"/>
      </w:rPr>
      <w:t>4</w:t>
    </w:r>
    <w:r w:rsidRPr="00814EC3">
      <w:rPr>
        <w:rFonts w:ascii="Times New Roman" w:hAnsi="Times New Roman" w:cs="Times New Roman"/>
        <w:i/>
        <w:sz w:val="18"/>
        <w:szCs w:val="18"/>
      </w:rPr>
      <w:fldChar w:fldCharType="end"/>
    </w:r>
  </w:p>
  <w:p w14:paraId="418C4D2A" w14:textId="08118785" w:rsidR="00DE68AA" w:rsidRPr="00814EC3" w:rsidRDefault="00DE68AA" w:rsidP="00013A5B">
    <w:pPr>
      <w:pStyle w:val="Header"/>
      <w:pBdr>
        <w:bottom w:val="single" w:sz="4" w:space="1" w:color="A5A5A5"/>
      </w:pBdr>
      <w:tabs>
        <w:tab w:val="left" w:pos="2580"/>
        <w:tab w:val="left" w:pos="2985"/>
      </w:tabs>
      <w:spacing w:after="0" w:line="276" w:lineRule="auto"/>
      <w:jc w:val="right"/>
      <w:rPr>
        <w:rFonts w:ascii="Times New Roman" w:hAnsi="Times New Roman" w:cs="Times New Roman"/>
        <w:i/>
        <w:color w:val="7F7F7F"/>
        <w:sz w:val="18"/>
        <w:szCs w:val="18"/>
      </w:rPr>
    </w:pPr>
    <w:sdt>
      <w:sdtPr>
        <w:rPr>
          <w:rFonts w:ascii="Times New Roman" w:hAnsi="Times New Roman" w:cs="Times New Roman"/>
          <w:i/>
          <w:sz w:val="18"/>
          <w:szCs w:val="18"/>
        </w:rPr>
        <w:id w:val="-833455330"/>
        <w:placeholder>
          <w:docPart w:val="3B92990146114E6EA0E9204233A726B6"/>
        </w:placeholder>
        <w:date w:fullDate="2019-09-19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Times New Roman" w:hAnsi="Times New Roman" w:cs="Times New Roman"/>
            <w:i/>
            <w:sz w:val="18"/>
            <w:szCs w:val="18"/>
          </w:rPr>
          <w:t>September 19, 2019</w:t>
        </w:r>
      </w:sdtContent>
    </w:sdt>
    <w:r w:rsidRPr="00814EC3">
      <w:rPr>
        <w:rFonts w:ascii="Times New Roman" w:hAnsi="Times New Roman" w:cs="Times New Roman"/>
        <w:i/>
        <w:color w:val="7F7F7F"/>
        <w:sz w:val="18"/>
        <w:szCs w:val="18"/>
      </w:rPr>
      <w:fldChar w:fldCharType="begin"/>
    </w:r>
    <w:r w:rsidRPr="00814EC3">
      <w:rPr>
        <w:rFonts w:ascii="Times New Roman" w:hAnsi="Times New Roman" w:cs="Times New Roman"/>
        <w:i/>
        <w:color w:val="7F7F7F"/>
        <w:sz w:val="18"/>
        <w:szCs w:val="18"/>
      </w:rPr>
      <w:instrText xml:space="preserve"> ASK   \* MERGEFORMAT </w:instrText>
    </w:r>
    <w:r w:rsidRPr="00814EC3">
      <w:rPr>
        <w:rFonts w:ascii="Times New Roman" w:hAnsi="Times New Roman" w:cs="Times New Roman"/>
        <w:i/>
        <w:color w:val="7F7F7F"/>
        <w:sz w:val="18"/>
        <w:szCs w:val="18"/>
      </w:rPr>
      <w:fldChar w:fldCharType="end"/>
    </w:r>
  </w:p>
  <w:p w14:paraId="3E792C42" w14:textId="77777777" w:rsidR="00DE68AA" w:rsidRDefault="00DE68AA">
    <w:pPr>
      <w:pStyle w:val="Header"/>
    </w:pPr>
    <w:r>
      <w:rPr>
        <w:noProof/>
      </w:rPr>
      <w:pict w14:anchorId="1B6A25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066559" o:spid="_x0000_s2054" type="#_x0000_t136" style="position:absolute;margin-left:0;margin-top:0;width:549.9pt;height:109.95pt;rotation:315;z-index:-251653120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8D0D7" w14:textId="77777777" w:rsidR="00DE68AA" w:rsidRDefault="00DE68AA">
    <w:pPr>
      <w:pStyle w:val="Header"/>
    </w:pPr>
    <w:r>
      <w:rPr>
        <w:noProof/>
      </w:rPr>
      <w:pict w14:anchorId="523C06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066557" o:spid="_x0000_s2052" type="#_x0000_t136" style="position:absolute;margin-left:0;margin-top:0;width:549.9pt;height:109.95pt;rotation:315;z-index:-251657216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7439"/>
    <w:multiLevelType w:val="hybridMultilevel"/>
    <w:tmpl w:val="F048C1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30620"/>
    <w:multiLevelType w:val="hybridMultilevel"/>
    <w:tmpl w:val="6FF220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60925"/>
    <w:multiLevelType w:val="hybridMultilevel"/>
    <w:tmpl w:val="1E4802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82AE6"/>
    <w:multiLevelType w:val="hybridMultilevel"/>
    <w:tmpl w:val="EA4270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8F3"/>
    <w:rsid w:val="0001164C"/>
    <w:rsid w:val="00013A5B"/>
    <w:rsid w:val="000157AF"/>
    <w:rsid w:val="00016838"/>
    <w:rsid w:val="000265B5"/>
    <w:rsid w:val="0003407B"/>
    <w:rsid w:val="00036994"/>
    <w:rsid w:val="000404E0"/>
    <w:rsid w:val="000430BE"/>
    <w:rsid w:val="0005608F"/>
    <w:rsid w:val="00061A79"/>
    <w:rsid w:val="00087661"/>
    <w:rsid w:val="000A083B"/>
    <w:rsid w:val="000D5403"/>
    <w:rsid w:val="000E575A"/>
    <w:rsid w:val="000E6848"/>
    <w:rsid w:val="000F2E57"/>
    <w:rsid w:val="00132145"/>
    <w:rsid w:val="00136FB3"/>
    <w:rsid w:val="001374A5"/>
    <w:rsid w:val="00152A2E"/>
    <w:rsid w:val="00153A61"/>
    <w:rsid w:val="001603CA"/>
    <w:rsid w:val="001613E6"/>
    <w:rsid w:val="00166BC8"/>
    <w:rsid w:val="001703A1"/>
    <w:rsid w:val="00177129"/>
    <w:rsid w:val="00177DCC"/>
    <w:rsid w:val="00186546"/>
    <w:rsid w:val="00187B17"/>
    <w:rsid w:val="00191802"/>
    <w:rsid w:val="001A3055"/>
    <w:rsid w:val="001B4C4B"/>
    <w:rsid w:val="001B73EC"/>
    <w:rsid w:val="001C2025"/>
    <w:rsid w:val="001C5BF1"/>
    <w:rsid w:val="001D277D"/>
    <w:rsid w:val="00200677"/>
    <w:rsid w:val="002061C1"/>
    <w:rsid w:val="00213AA9"/>
    <w:rsid w:val="002148EF"/>
    <w:rsid w:val="0021519F"/>
    <w:rsid w:val="00236576"/>
    <w:rsid w:val="00236DC5"/>
    <w:rsid w:val="002372B3"/>
    <w:rsid w:val="00263A0D"/>
    <w:rsid w:val="00281F1F"/>
    <w:rsid w:val="002857B9"/>
    <w:rsid w:val="00292192"/>
    <w:rsid w:val="00297BFC"/>
    <w:rsid w:val="002A595E"/>
    <w:rsid w:val="002B039A"/>
    <w:rsid w:val="002B6D44"/>
    <w:rsid w:val="002C59AE"/>
    <w:rsid w:val="002C7B47"/>
    <w:rsid w:val="002D4269"/>
    <w:rsid w:val="002E0B3C"/>
    <w:rsid w:val="002F0D30"/>
    <w:rsid w:val="002F23D8"/>
    <w:rsid w:val="00305663"/>
    <w:rsid w:val="00312F13"/>
    <w:rsid w:val="00312FBD"/>
    <w:rsid w:val="00314146"/>
    <w:rsid w:val="00316C23"/>
    <w:rsid w:val="00322671"/>
    <w:rsid w:val="003308ED"/>
    <w:rsid w:val="0033214E"/>
    <w:rsid w:val="00334486"/>
    <w:rsid w:val="003416B6"/>
    <w:rsid w:val="00341EAC"/>
    <w:rsid w:val="0034329C"/>
    <w:rsid w:val="00350663"/>
    <w:rsid w:val="00354A66"/>
    <w:rsid w:val="00354CF6"/>
    <w:rsid w:val="00364C78"/>
    <w:rsid w:val="003753F7"/>
    <w:rsid w:val="00377216"/>
    <w:rsid w:val="00377D5A"/>
    <w:rsid w:val="003817F5"/>
    <w:rsid w:val="00393C6B"/>
    <w:rsid w:val="0039626D"/>
    <w:rsid w:val="003A6143"/>
    <w:rsid w:val="003B2315"/>
    <w:rsid w:val="003C63DA"/>
    <w:rsid w:val="003C6BBB"/>
    <w:rsid w:val="003D3313"/>
    <w:rsid w:val="003E092A"/>
    <w:rsid w:val="003E3F6A"/>
    <w:rsid w:val="003F1E44"/>
    <w:rsid w:val="003F48A1"/>
    <w:rsid w:val="003F4AB0"/>
    <w:rsid w:val="004135F7"/>
    <w:rsid w:val="00417D06"/>
    <w:rsid w:val="0042257D"/>
    <w:rsid w:val="004308B6"/>
    <w:rsid w:val="00433473"/>
    <w:rsid w:val="00445970"/>
    <w:rsid w:val="00445B0B"/>
    <w:rsid w:val="004460CC"/>
    <w:rsid w:val="004500F7"/>
    <w:rsid w:val="00450928"/>
    <w:rsid w:val="00456C73"/>
    <w:rsid w:val="004629F5"/>
    <w:rsid w:val="00463B34"/>
    <w:rsid w:val="0047073A"/>
    <w:rsid w:val="00476494"/>
    <w:rsid w:val="00481F7C"/>
    <w:rsid w:val="00481FAB"/>
    <w:rsid w:val="00482C86"/>
    <w:rsid w:val="004A6330"/>
    <w:rsid w:val="004B23CA"/>
    <w:rsid w:val="004B7725"/>
    <w:rsid w:val="004B79EC"/>
    <w:rsid w:val="004C2D39"/>
    <w:rsid w:val="004C37E0"/>
    <w:rsid w:val="004C6131"/>
    <w:rsid w:val="004D0A49"/>
    <w:rsid w:val="004D6498"/>
    <w:rsid w:val="004E626E"/>
    <w:rsid w:val="004F7659"/>
    <w:rsid w:val="00506E07"/>
    <w:rsid w:val="00513507"/>
    <w:rsid w:val="00516A60"/>
    <w:rsid w:val="00527EA4"/>
    <w:rsid w:val="00533BE3"/>
    <w:rsid w:val="00536495"/>
    <w:rsid w:val="00537755"/>
    <w:rsid w:val="005408A4"/>
    <w:rsid w:val="0054171C"/>
    <w:rsid w:val="00543703"/>
    <w:rsid w:val="00571911"/>
    <w:rsid w:val="00573D5D"/>
    <w:rsid w:val="00576047"/>
    <w:rsid w:val="00591C12"/>
    <w:rsid w:val="005A0F49"/>
    <w:rsid w:val="005A4E05"/>
    <w:rsid w:val="005B0248"/>
    <w:rsid w:val="005B570B"/>
    <w:rsid w:val="005D457D"/>
    <w:rsid w:val="005D4D19"/>
    <w:rsid w:val="005D6B11"/>
    <w:rsid w:val="005E643C"/>
    <w:rsid w:val="00602021"/>
    <w:rsid w:val="00602AB8"/>
    <w:rsid w:val="0061774A"/>
    <w:rsid w:val="00626FFE"/>
    <w:rsid w:val="0062728F"/>
    <w:rsid w:val="00627A29"/>
    <w:rsid w:val="00630226"/>
    <w:rsid w:val="0064466D"/>
    <w:rsid w:val="0064527D"/>
    <w:rsid w:val="00654340"/>
    <w:rsid w:val="00661A95"/>
    <w:rsid w:val="00671BFD"/>
    <w:rsid w:val="00675CA2"/>
    <w:rsid w:val="00682F16"/>
    <w:rsid w:val="00684B6C"/>
    <w:rsid w:val="00692C0E"/>
    <w:rsid w:val="00694009"/>
    <w:rsid w:val="0069738C"/>
    <w:rsid w:val="006C6A20"/>
    <w:rsid w:val="006D21AD"/>
    <w:rsid w:val="006F7458"/>
    <w:rsid w:val="007000F6"/>
    <w:rsid w:val="00710E6B"/>
    <w:rsid w:val="0071214B"/>
    <w:rsid w:val="00717C4E"/>
    <w:rsid w:val="007200AD"/>
    <w:rsid w:val="0072160B"/>
    <w:rsid w:val="0072283E"/>
    <w:rsid w:val="00722C22"/>
    <w:rsid w:val="00744564"/>
    <w:rsid w:val="007454A2"/>
    <w:rsid w:val="00747B58"/>
    <w:rsid w:val="0075716D"/>
    <w:rsid w:val="0076315D"/>
    <w:rsid w:val="0076568B"/>
    <w:rsid w:val="00767D43"/>
    <w:rsid w:val="00785764"/>
    <w:rsid w:val="007A27D7"/>
    <w:rsid w:val="007A75D9"/>
    <w:rsid w:val="007B6AD8"/>
    <w:rsid w:val="007C3401"/>
    <w:rsid w:val="007C431D"/>
    <w:rsid w:val="007D3BA2"/>
    <w:rsid w:val="007E1C2A"/>
    <w:rsid w:val="007E662E"/>
    <w:rsid w:val="007F5737"/>
    <w:rsid w:val="00800BB2"/>
    <w:rsid w:val="00814EC3"/>
    <w:rsid w:val="00817BF1"/>
    <w:rsid w:val="00850C63"/>
    <w:rsid w:val="00856F2B"/>
    <w:rsid w:val="00871DB7"/>
    <w:rsid w:val="0087541F"/>
    <w:rsid w:val="00886813"/>
    <w:rsid w:val="00896B70"/>
    <w:rsid w:val="008A0EF0"/>
    <w:rsid w:val="008A62B0"/>
    <w:rsid w:val="008B0F9F"/>
    <w:rsid w:val="008B7B46"/>
    <w:rsid w:val="008C09C4"/>
    <w:rsid w:val="008C466B"/>
    <w:rsid w:val="008C4F14"/>
    <w:rsid w:val="008C576C"/>
    <w:rsid w:val="008C6276"/>
    <w:rsid w:val="008D3D1F"/>
    <w:rsid w:val="008D72DF"/>
    <w:rsid w:val="008E1D3D"/>
    <w:rsid w:val="008F36B6"/>
    <w:rsid w:val="008F6224"/>
    <w:rsid w:val="00903493"/>
    <w:rsid w:val="009041AA"/>
    <w:rsid w:val="00906650"/>
    <w:rsid w:val="009146EA"/>
    <w:rsid w:val="00914819"/>
    <w:rsid w:val="00920CBA"/>
    <w:rsid w:val="0092109C"/>
    <w:rsid w:val="00930C53"/>
    <w:rsid w:val="009373F2"/>
    <w:rsid w:val="00940E87"/>
    <w:rsid w:val="00943072"/>
    <w:rsid w:val="00943652"/>
    <w:rsid w:val="0094488C"/>
    <w:rsid w:val="009504F6"/>
    <w:rsid w:val="00951402"/>
    <w:rsid w:val="00957196"/>
    <w:rsid w:val="00966A89"/>
    <w:rsid w:val="00970BE3"/>
    <w:rsid w:val="00980ADE"/>
    <w:rsid w:val="009819E2"/>
    <w:rsid w:val="0098593A"/>
    <w:rsid w:val="00997D54"/>
    <w:rsid w:val="009A34F6"/>
    <w:rsid w:val="009B284B"/>
    <w:rsid w:val="009B57D3"/>
    <w:rsid w:val="009B6BDA"/>
    <w:rsid w:val="009C2B91"/>
    <w:rsid w:val="009C2BBE"/>
    <w:rsid w:val="009C313C"/>
    <w:rsid w:val="009C46D9"/>
    <w:rsid w:val="00A057B4"/>
    <w:rsid w:val="00A062AF"/>
    <w:rsid w:val="00A10788"/>
    <w:rsid w:val="00A14B89"/>
    <w:rsid w:val="00A21D1B"/>
    <w:rsid w:val="00A252FF"/>
    <w:rsid w:val="00A26AF2"/>
    <w:rsid w:val="00A27050"/>
    <w:rsid w:val="00A30DE3"/>
    <w:rsid w:val="00A31287"/>
    <w:rsid w:val="00A32DE9"/>
    <w:rsid w:val="00A42CA6"/>
    <w:rsid w:val="00A46290"/>
    <w:rsid w:val="00A532C5"/>
    <w:rsid w:val="00A568A1"/>
    <w:rsid w:val="00A645CD"/>
    <w:rsid w:val="00A70461"/>
    <w:rsid w:val="00A71410"/>
    <w:rsid w:val="00A7352C"/>
    <w:rsid w:val="00A73C4D"/>
    <w:rsid w:val="00A775DB"/>
    <w:rsid w:val="00A850F1"/>
    <w:rsid w:val="00A87C10"/>
    <w:rsid w:val="00A95B2A"/>
    <w:rsid w:val="00AA06DA"/>
    <w:rsid w:val="00AB10C5"/>
    <w:rsid w:val="00AB53DD"/>
    <w:rsid w:val="00AC79F0"/>
    <w:rsid w:val="00AE58E8"/>
    <w:rsid w:val="00AE664B"/>
    <w:rsid w:val="00AF1FC8"/>
    <w:rsid w:val="00AF2D60"/>
    <w:rsid w:val="00AF350E"/>
    <w:rsid w:val="00AF72B2"/>
    <w:rsid w:val="00B0476A"/>
    <w:rsid w:val="00B211C8"/>
    <w:rsid w:val="00B2247A"/>
    <w:rsid w:val="00B224D2"/>
    <w:rsid w:val="00B322D1"/>
    <w:rsid w:val="00B40A06"/>
    <w:rsid w:val="00B45461"/>
    <w:rsid w:val="00B46838"/>
    <w:rsid w:val="00B50D28"/>
    <w:rsid w:val="00B57529"/>
    <w:rsid w:val="00B6261F"/>
    <w:rsid w:val="00B654A6"/>
    <w:rsid w:val="00B6558C"/>
    <w:rsid w:val="00B65C9C"/>
    <w:rsid w:val="00B67F6B"/>
    <w:rsid w:val="00B76A01"/>
    <w:rsid w:val="00B95909"/>
    <w:rsid w:val="00BA4015"/>
    <w:rsid w:val="00BA79C2"/>
    <w:rsid w:val="00BC0D37"/>
    <w:rsid w:val="00BC6844"/>
    <w:rsid w:val="00BC7A8E"/>
    <w:rsid w:val="00BD0052"/>
    <w:rsid w:val="00BD40D7"/>
    <w:rsid w:val="00BD7CAD"/>
    <w:rsid w:val="00BE3866"/>
    <w:rsid w:val="00BE7DC0"/>
    <w:rsid w:val="00BF4D03"/>
    <w:rsid w:val="00C03D10"/>
    <w:rsid w:val="00C03F87"/>
    <w:rsid w:val="00C07D8E"/>
    <w:rsid w:val="00C12AEA"/>
    <w:rsid w:val="00C22602"/>
    <w:rsid w:val="00C23302"/>
    <w:rsid w:val="00C30A29"/>
    <w:rsid w:val="00C31C80"/>
    <w:rsid w:val="00C33619"/>
    <w:rsid w:val="00C360EE"/>
    <w:rsid w:val="00C4462C"/>
    <w:rsid w:val="00C54894"/>
    <w:rsid w:val="00C552B5"/>
    <w:rsid w:val="00C556E9"/>
    <w:rsid w:val="00C6230F"/>
    <w:rsid w:val="00C71FD6"/>
    <w:rsid w:val="00C837C1"/>
    <w:rsid w:val="00C879BD"/>
    <w:rsid w:val="00C928F3"/>
    <w:rsid w:val="00CA4298"/>
    <w:rsid w:val="00CB3C03"/>
    <w:rsid w:val="00CC174E"/>
    <w:rsid w:val="00CC5EAF"/>
    <w:rsid w:val="00CD07F8"/>
    <w:rsid w:val="00CD2896"/>
    <w:rsid w:val="00CE6B0A"/>
    <w:rsid w:val="00CF4B81"/>
    <w:rsid w:val="00CF5477"/>
    <w:rsid w:val="00D05BA9"/>
    <w:rsid w:val="00D17052"/>
    <w:rsid w:val="00D24AAE"/>
    <w:rsid w:val="00D374B1"/>
    <w:rsid w:val="00D42BF3"/>
    <w:rsid w:val="00D51912"/>
    <w:rsid w:val="00D5704B"/>
    <w:rsid w:val="00D66C3D"/>
    <w:rsid w:val="00D738D9"/>
    <w:rsid w:val="00D76908"/>
    <w:rsid w:val="00D85EC5"/>
    <w:rsid w:val="00D86ABF"/>
    <w:rsid w:val="00D90327"/>
    <w:rsid w:val="00D9424F"/>
    <w:rsid w:val="00DA3F0D"/>
    <w:rsid w:val="00DB0C22"/>
    <w:rsid w:val="00DB565B"/>
    <w:rsid w:val="00DB5669"/>
    <w:rsid w:val="00DC22E0"/>
    <w:rsid w:val="00DC6164"/>
    <w:rsid w:val="00DD52FB"/>
    <w:rsid w:val="00DE68AA"/>
    <w:rsid w:val="00E024BC"/>
    <w:rsid w:val="00E05CFB"/>
    <w:rsid w:val="00E10D2D"/>
    <w:rsid w:val="00E149F9"/>
    <w:rsid w:val="00E1575E"/>
    <w:rsid w:val="00E172AE"/>
    <w:rsid w:val="00E27389"/>
    <w:rsid w:val="00E32BBF"/>
    <w:rsid w:val="00E43140"/>
    <w:rsid w:val="00E44288"/>
    <w:rsid w:val="00E4760E"/>
    <w:rsid w:val="00E53E17"/>
    <w:rsid w:val="00E54B3F"/>
    <w:rsid w:val="00E710DE"/>
    <w:rsid w:val="00E824F4"/>
    <w:rsid w:val="00E86A47"/>
    <w:rsid w:val="00E977B4"/>
    <w:rsid w:val="00EA50A9"/>
    <w:rsid w:val="00EB0A44"/>
    <w:rsid w:val="00EB1658"/>
    <w:rsid w:val="00EB6EA7"/>
    <w:rsid w:val="00EC1BE2"/>
    <w:rsid w:val="00EC5681"/>
    <w:rsid w:val="00ED6DEE"/>
    <w:rsid w:val="00ED7747"/>
    <w:rsid w:val="00ED7F1A"/>
    <w:rsid w:val="00EE016B"/>
    <w:rsid w:val="00EE4DD9"/>
    <w:rsid w:val="00EF0091"/>
    <w:rsid w:val="00EF6270"/>
    <w:rsid w:val="00F12E36"/>
    <w:rsid w:val="00F22FF6"/>
    <w:rsid w:val="00F26C90"/>
    <w:rsid w:val="00F3278B"/>
    <w:rsid w:val="00F44EA6"/>
    <w:rsid w:val="00F46BF8"/>
    <w:rsid w:val="00F71919"/>
    <w:rsid w:val="00F72864"/>
    <w:rsid w:val="00F756A7"/>
    <w:rsid w:val="00F75977"/>
    <w:rsid w:val="00F80A90"/>
    <w:rsid w:val="00F8182B"/>
    <w:rsid w:val="00F919A1"/>
    <w:rsid w:val="00F932AE"/>
    <w:rsid w:val="00F93771"/>
    <w:rsid w:val="00FA6E60"/>
    <w:rsid w:val="00FA796F"/>
    <w:rsid w:val="00FB17A0"/>
    <w:rsid w:val="00FB74F6"/>
    <w:rsid w:val="00FB7673"/>
    <w:rsid w:val="00FC2A79"/>
    <w:rsid w:val="00FC48A9"/>
    <w:rsid w:val="00FD6418"/>
    <w:rsid w:val="00FE3603"/>
    <w:rsid w:val="00FE5FFA"/>
    <w:rsid w:val="00FE679F"/>
    <w:rsid w:val="00FE77AA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0139D4BD"/>
  <w15:docId w15:val="{9CC1228D-CB03-4795-81FA-733214E6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4F4"/>
    <w:pPr>
      <w:spacing w:after="240"/>
    </w:pPr>
  </w:style>
  <w:style w:type="paragraph" w:styleId="Heading1">
    <w:name w:val="heading 1"/>
    <w:basedOn w:val="Normal"/>
    <w:next w:val="Normal"/>
    <w:qFormat/>
    <w:rsid w:val="00E824F4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824F4"/>
    <w:pPr>
      <w:spacing w:after="360"/>
      <w:jc w:val="center"/>
      <w:outlineLvl w:val="1"/>
    </w:pPr>
  </w:style>
  <w:style w:type="paragraph" w:styleId="Heading3">
    <w:name w:val="heading 3"/>
    <w:basedOn w:val="Normal"/>
    <w:next w:val="Normal"/>
    <w:qFormat/>
    <w:rsid w:val="00E824F4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s">
    <w:name w:val="Names"/>
    <w:basedOn w:val="Normal"/>
    <w:rsid w:val="00E824F4"/>
    <w:pPr>
      <w:tabs>
        <w:tab w:val="left" w:pos="3960"/>
      </w:tabs>
      <w:spacing w:before="240"/>
    </w:pPr>
  </w:style>
  <w:style w:type="paragraph" w:styleId="Header">
    <w:name w:val="header"/>
    <w:basedOn w:val="Normal"/>
    <w:link w:val="HeaderChar"/>
    <w:uiPriority w:val="99"/>
    <w:rsid w:val="00E05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05CFB"/>
    <w:rPr>
      <w:sz w:val="24"/>
      <w:szCs w:val="24"/>
    </w:rPr>
  </w:style>
  <w:style w:type="paragraph" w:styleId="Footer">
    <w:name w:val="footer"/>
    <w:basedOn w:val="Normal"/>
    <w:link w:val="FooterChar"/>
    <w:rsid w:val="00E05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05CFB"/>
    <w:rPr>
      <w:sz w:val="24"/>
      <w:szCs w:val="24"/>
    </w:rPr>
  </w:style>
  <w:style w:type="paragraph" w:styleId="BalloonText">
    <w:name w:val="Balloon Text"/>
    <w:basedOn w:val="Normal"/>
    <w:link w:val="BalloonTextChar"/>
    <w:rsid w:val="00E05CF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05CF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7BFC"/>
    <w:rPr>
      <w:color w:val="808080"/>
    </w:rPr>
  </w:style>
  <w:style w:type="character" w:styleId="LineNumber">
    <w:name w:val="line number"/>
    <w:basedOn w:val="DefaultParagraphFont"/>
    <w:rsid w:val="002F0D30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34"/>
    <w:qFormat/>
    <w:rsid w:val="00E54B3F"/>
    <w:pPr>
      <w:ind w:left="720"/>
      <w:contextualSpacing/>
    </w:pPr>
  </w:style>
  <w:style w:type="character" w:styleId="FootnoteReference">
    <w:name w:val="footnote reference"/>
    <w:rsid w:val="00516A60"/>
  </w:style>
  <w:style w:type="paragraph" w:styleId="FootnoteText">
    <w:name w:val="footnote text"/>
    <w:basedOn w:val="Normal"/>
    <w:link w:val="FootnoteTextChar"/>
    <w:rsid w:val="00516A60"/>
    <w:pPr>
      <w:spacing w:after="0"/>
    </w:pPr>
    <w:rPr>
      <w:rFonts w:ascii="Times New Roman" w:hAnsi="Times New Roman" w:cs="Times New Roman"/>
    </w:rPr>
  </w:style>
  <w:style w:type="character" w:customStyle="1" w:styleId="FootnoteTextChar">
    <w:name w:val="Footnote Text Char"/>
    <w:basedOn w:val="DefaultParagraphFont"/>
    <w:link w:val="FootnoteText"/>
    <w:rsid w:val="00516A60"/>
    <w:rPr>
      <w:rFonts w:ascii="Times New Roman" w:hAnsi="Times New Roman" w:cs="Times New Roman"/>
    </w:rPr>
  </w:style>
  <w:style w:type="paragraph" w:customStyle="1" w:styleId="MinutesStyle1">
    <w:name w:val="Minutes Style 1"/>
    <w:basedOn w:val="Normal"/>
    <w:link w:val="MinutesStyle1Char"/>
    <w:qFormat/>
    <w:rsid w:val="00F75977"/>
    <w:pPr>
      <w:spacing w:after="0"/>
      <w:jc w:val="center"/>
    </w:pPr>
    <w:rPr>
      <w:rFonts w:ascii="Trebuchet MS" w:hAnsi="Trebuchet MS"/>
      <w:b/>
      <w:sz w:val="22"/>
      <w:szCs w:val="22"/>
    </w:rPr>
  </w:style>
  <w:style w:type="paragraph" w:customStyle="1" w:styleId="MinutesList">
    <w:name w:val="Minutes List"/>
    <w:basedOn w:val="Normal"/>
    <w:link w:val="MinutesListChar"/>
    <w:qFormat/>
    <w:rsid w:val="00F75977"/>
    <w:pPr>
      <w:tabs>
        <w:tab w:val="left" w:pos="360"/>
        <w:tab w:val="left" w:pos="720"/>
      </w:tabs>
      <w:spacing w:after="0"/>
      <w:ind w:left="720" w:hanging="720"/>
      <w:jc w:val="both"/>
    </w:pPr>
    <w:rPr>
      <w:rFonts w:ascii="Trebuchet MS" w:hAnsi="Trebuchet MS"/>
      <w:b/>
      <w:sz w:val="22"/>
      <w:szCs w:val="22"/>
    </w:rPr>
  </w:style>
  <w:style w:type="character" w:customStyle="1" w:styleId="MinutesStyle1Char">
    <w:name w:val="Minutes Style 1 Char"/>
    <w:basedOn w:val="DefaultParagraphFont"/>
    <w:link w:val="MinutesStyle1"/>
    <w:rsid w:val="00F75977"/>
    <w:rPr>
      <w:rFonts w:ascii="Trebuchet MS" w:hAnsi="Trebuchet MS"/>
      <w:b/>
      <w:sz w:val="22"/>
      <w:szCs w:val="22"/>
    </w:rPr>
  </w:style>
  <w:style w:type="paragraph" w:customStyle="1" w:styleId="Minuteslist2">
    <w:name w:val="Minutes list 2"/>
    <w:basedOn w:val="Normal"/>
    <w:link w:val="Minuteslist2Char"/>
    <w:qFormat/>
    <w:rsid w:val="00A062AF"/>
    <w:pPr>
      <w:tabs>
        <w:tab w:val="left" w:pos="90"/>
        <w:tab w:val="left" w:pos="360"/>
      </w:tabs>
      <w:spacing w:after="0"/>
      <w:jc w:val="both"/>
    </w:pPr>
    <w:rPr>
      <w:rFonts w:ascii="Trebuchet MS" w:hAnsi="Trebuchet MS"/>
      <w:sz w:val="22"/>
      <w:szCs w:val="22"/>
    </w:rPr>
  </w:style>
  <w:style w:type="character" w:customStyle="1" w:styleId="MinutesListChar">
    <w:name w:val="Minutes List Char"/>
    <w:basedOn w:val="DefaultParagraphFont"/>
    <w:link w:val="MinutesList"/>
    <w:rsid w:val="00F75977"/>
    <w:rPr>
      <w:rFonts w:ascii="Trebuchet MS" w:hAnsi="Trebuchet MS"/>
      <w:b/>
      <w:sz w:val="22"/>
      <w:szCs w:val="22"/>
    </w:rPr>
  </w:style>
  <w:style w:type="paragraph" w:customStyle="1" w:styleId="MinutesParaHeading">
    <w:name w:val="Minutes Para Heading"/>
    <w:basedOn w:val="Normal"/>
    <w:link w:val="MinutesParaHeadingChar"/>
    <w:qFormat/>
    <w:rsid w:val="00A062AF"/>
    <w:pPr>
      <w:tabs>
        <w:tab w:val="left" w:pos="90"/>
        <w:tab w:val="left" w:pos="360"/>
      </w:tabs>
      <w:spacing w:after="0"/>
      <w:jc w:val="both"/>
    </w:pPr>
    <w:rPr>
      <w:rFonts w:ascii="Trebuchet MS" w:hAnsi="Trebuchet MS"/>
      <w:b/>
      <w:sz w:val="22"/>
      <w:szCs w:val="22"/>
      <w:u w:val="single"/>
    </w:rPr>
  </w:style>
  <w:style w:type="character" w:customStyle="1" w:styleId="Minuteslist2Char">
    <w:name w:val="Minutes list 2 Char"/>
    <w:basedOn w:val="DefaultParagraphFont"/>
    <w:link w:val="Minuteslist2"/>
    <w:rsid w:val="00A062AF"/>
    <w:rPr>
      <w:rFonts w:ascii="Trebuchet MS" w:hAnsi="Trebuchet MS"/>
      <w:sz w:val="22"/>
      <w:szCs w:val="22"/>
    </w:rPr>
  </w:style>
  <w:style w:type="character" w:customStyle="1" w:styleId="MinutesParaHeadingChar">
    <w:name w:val="Minutes Para Heading Char"/>
    <w:basedOn w:val="DefaultParagraphFont"/>
    <w:link w:val="MinutesParaHeading"/>
    <w:rsid w:val="00A062AF"/>
    <w:rPr>
      <w:rFonts w:ascii="Trebuchet MS" w:hAnsi="Trebuchet MS"/>
      <w:b/>
      <w:sz w:val="22"/>
      <w:szCs w:val="22"/>
      <w:u w:val="single"/>
    </w:rPr>
  </w:style>
  <w:style w:type="table" w:styleId="TableGrid">
    <w:name w:val="Table Grid"/>
    <w:basedOn w:val="TableNormal"/>
    <w:rsid w:val="00E53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2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kc\AppData\Roaming\Microsoft\Templates\Minutes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AB6EFEBE9154ECAA420D06D5CEB8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65D9F-10E0-41A9-A7B6-107A5BA4ECAA}"/>
      </w:docPartPr>
      <w:docPartBody>
        <w:p w:rsidR="003D59DF" w:rsidRDefault="004661D2">
          <w:pPr>
            <w:pStyle w:val="2AB6EFEBE9154ECAA420D06D5CEB8383"/>
          </w:pPr>
          <w:r w:rsidRPr="0017627C">
            <w:rPr>
              <w:rStyle w:val="PlaceholderText"/>
            </w:rPr>
            <w:t>Click here to enter a date.</w:t>
          </w:r>
        </w:p>
      </w:docPartBody>
    </w:docPart>
    <w:docPart>
      <w:docPartPr>
        <w:name w:val="3B92990146114E6EA0E9204233A72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0821C-9DC0-49E3-81AE-4E69ED42888F}"/>
      </w:docPartPr>
      <w:docPartBody>
        <w:p w:rsidR="003D59DF" w:rsidRDefault="004661D2">
          <w:pPr>
            <w:pStyle w:val="3B92990146114E6EA0E9204233A726B6"/>
          </w:pPr>
          <w:r w:rsidRPr="0017627C">
            <w:rPr>
              <w:rStyle w:val="PlaceholderText"/>
            </w:rPr>
            <w:t>Click here to enter a date.</w:t>
          </w:r>
        </w:p>
      </w:docPartBody>
    </w:docPart>
    <w:docPart>
      <w:docPartPr>
        <w:name w:val="56E8E896A1C74C10975C057CA12C0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6CAF1-DF76-4200-B626-8D9AA744E27E}"/>
      </w:docPartPr>
      <w:docPartBody>
        <w:p w:rsidR="003D59DF" w:rsidRDefault="004661D2">
          <w:pPr>
            <w:pStyle w:val="56E8E896A1C74C10975C057CA12C0ADF"/>
          </w:pPr>
          <w:r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1D2"/>
    <w:rsid w:val="00117BC1"/>
    <w:rsid w:val="00221D91"/>
    <w:rsid w:val="002E4A05"/>
    <w:rsid w:val="003D59DF"/>
    <w:rsid w:val="004661D2"/>
    <w:rsid w:val="004E1F54"/>
    <w:rsid w:val="007A1B2F"/>
    <w:rsid w:val="00A022EA"/>
    <w:rsid w:val="00DD2710"/>
    <w:rsid w:val="00F0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AB6EFEBE9154ECAA420D06D5CEB8383">
    <w:name w:val="2AB6EFEBE9154ECAA420D06D5CEB8383"/>
  </w:style>
  <w:style w:type="paragraph" w:customStyle="1" w:styleId="3B92990146114E6EA0E9204233A726B6">
    <w:name w:val="3B92990146114E6EA0E9204233A726B6"/>
  </w:style>
  <w:style w:type="paragraph" w:customStyle="1" w:styleId="56E8E896A1C74C10975C057CA12C0ADF">
    <w:name w:val="56E8E896A1C74C10975C057CA12C0A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84C5E-D8C3-46F6-A645-597B36319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Template</Template>
  <TotalTime>79</TotalTime>
  <Pages>4</Pages>
  <Words>801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</vt:lpstr>
    </vt:vector>
  </TitlesOfParts>
  <Company>Microsoft Corporation</Company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</dc:title>
  <dc:subject>Page</dc:subject>
  <dc:creator>Mary Kate Christensen</dc:creator>
  <cp:keywords>Prayer</cp:keywords>
  <cp:lastModifiedBy>Mary Kate Christensen</cp:lastModifiedBy>
  <cp:revision>4</cp:revision>
  <cp:lastPrinted>2019-09-11T14:28:00Z</cp:lastPrinted>
  <dcterms:created xsi:type="dcterms:W3CDTF">2019-09-20T01:16:00Z</dcterms:created>
  <dcterms:modified xsi:type="dcterms:W3CDTF">2019-09-20T02:35:00Z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TC010184131033</vt:lpwstr>
  </property>
</Properties>
</file>