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55E" w:rsidRPr="00F5576E" w:rsidRDefault="001778DA" w:rsidP="00CC7CE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1" layoutInCell="1" allowOverlap="1">
                <wp:simplePos x="0" y="0"/>
                <wp:positionH relativeFrom="column">
                  <wp:posOffset>15240</wp:posOffset>
                </wp:positionH>
                <wp:positionV relativeFrom="page">
                  <wp:posOffset>480060</wp:posOffset>
                </wp:positionV>
                <wp:extent cx="6784848" cy="8942832"/>
                <wp:effectExtent l="0" t="0" r="16510" b="1079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4848" cy="89428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576E" w:rsidRDefault="00F5576E" w:rsidP="00F5576E">
                            <w:pPr>
                              <w:jc w:val="center"/>
                            </w:pPr>
                          </w:p>
                          <w:p w:rsidR="00CC7CEC" w:rsidRPr="00CC7CEC" w:rsidRDefault="00CC7CEC" w:rsidP="00CC7CE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C7CEC">
                              <w:rPr>
                                <w:sz w:val="32"/>
                                <w:szCs w:val="32"/>
                              </w:rPr>
                              <w:t>NOTICE OF AGENDA OF REGULAR MEETING</w:t>
                            </w:r>
                          </w:p>
                          <w:p w:rsidR="00CC7CEC" w:rsidRPr="00CC7CEC" w:rsidRDefault="00CC7CEC" w:rsidP="00CC7CE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CC7CEC" w:rsidRPr="00CC7CEC" w:rsidRDefault="00CC7CEC" w:rsidP="00CC7CE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C7CEC">
                              <w:rPr>
                                <w:sz w:val="32"/>
                                <w:szCs w:val="32"/>
                              </w:rPr>
                              <w:t>* * * * * *</w:t>
                            </w:r>
                          </w:p>
                          <w:p w:rsidR="00CC7CEC" w:rsidRPr="00CC7CEC" w:rsidRDefault="00CC7CEC" w:rsidP="00CC7CE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CC7CEC" w:rsidRPr="00CC7CEC" w:rsidRDefault="00CC7CEC" w:rsidP="00CC7CE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C7CEC">
                              <w:rPr>
                                <w:sz w:val="32"/>
                                <w:szCs w:val="32"/>
                              </w:rPr>
                              <w:t>PLEASE TAKE NOTICE that the Mayor and the Town Council of Tropic, Garfield County, State of Utah, will ho</w:t>
                            </w:r>
                            <w:r w:rsidR="00981E08">
                              <w:rPr>
                                <w:sz w:val="32"/>
                                <w:szCs w:val="32"/>
                              </w:rPr>
                              <w:t>ld a Regular Meeting on Wednesday, the 10</w:t>
                            </w:r>
                            <w:r w:rsidRPr="00CC7CEC">
                              <w:rPr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CC7CEC">
                              <w:rPr>
                                <w:sz w:val="32"/>
                                <w:szCs w:val="32"/>
                              </w:rPr>
                              <w:t xml:space="preserve"> day of </w:t>
                            </w:r>
                            <w:r w:rsidR="00981E08">
                              <w:rPr>
                                <w:sz w:val="32"/>
                                <w:szCs w:val="32"/>
                              </w:rPr>
                              <w:t>July 2019</w:t>
                            </w:r>
                            <w:r w:rsidRPr="00CC7CEC">
                              <w:rPr>
                                <w:sz w:val="32"/>
                                <w:szCs w:val="32"/>
                              </w:rPr>
                              <w:t xml:space="preserve"> at its regular meeting place, the T</w:t>
                            </w:r>
                            <w:r w:rsidR="00981E08">
                              <w:rPr>
                                <w:sz w:val="32"/>
                                <w:szCs w:val="32"/>
                              </w:rPr>
                              <w:t>ropic Town Heritage Center 20 North Main</w:t>
                            </w:r>
                            <w:r w:rsidR="00C039C8">
                              <w:rPr>
                                <w:sz w:val="32"/>
                                <w:szCs w:val="32"/>
                              </w:rPr>
                              <w:t>,</w:t>
                            </w:r>
                            <w:r w:rsidRPr="00CC7CEC">
                              <w:rPr>
                                <w:sz w:val="32"/>
                                <w:szCs w:val="32"/>
                              </w:rPr>
                              <w:t xml:space="preserve"> Tropi</w:t>
                            </w:r>
                            <w:r w:rsidR="00981E08">
                              <w:rPr>
                                <w:sz w:val="32"/>
                                <w:szCs w:val="32"/>
                              </w:rPr>
                              <w:t>c Utah, at the hour of 6:00 p.m.</w:t>
                            </w:r>
                          </w:p>
                          <w:p w:rsidR="00CC7CEC" w:rsidRPr="00CC7CEC" w:rsidRDefault="00CC7CEC" w:rsidP="00CC7CE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CC7CEC" w:rsidRPr="00CC7CEC" w:rsidRDefault="00CC7CEC" w:rsidP="00CC7CE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C7CEC">
                              <w:rPr>
                                <w:sz w:val="32"/>
                                <w:szCs w:val="32"/>
                              </w:rPr>
                              <w:tab/>
                              <w:t>The Agenda for the meeting consists, in part, of the following:</w:t>
                            </w:r>
                          </w:p>
                          <w:p w:rsidR="00CC7CEC" w:rsidRPr="00CC7CEC" w:rsidRDefault="00CC7CEC" w:rsidP="00CC7CE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CC7CEC" w:rsidRPr="00CC7CEC" w:rsidRDefault="00981E08" w:rsidP="00CC7CEC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1440"/>
                              </w:tabs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Consideration for and adoption of a Parameters Resolution authorizing the issuance Sewer Revenue Bonds of Tropic Town and calling of a public hearing to receive input with respect to the issuance of such Bonds and any potential impact to the private sector from the construction of Project.”</w:t>
                            </w:r>
                          </w:p>
                          <w:p w:rsidR="00CC7CEC" w:rsidRPr="00CC7CEC" w:rsidRDefault="00CC7CEC" w:rsidP="00CC7CEC">
                            <w:pPr>
                              <w:ind w:left="72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CC7CEC" w:rsidRPr="00CC7CEC" w:rsidRDefault="00CC7CEC" w:rsidP="00CC7CEC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1440"/>
                              </w:tabs>
                              <w:rPr>
                                <w:sz w:val="32"/>
                                <w:szCs w:val="32"/>
                              </w:rPr>
                            </w:pPr>
                            <w:r w:rsidRPr="00CC7CEC">
                              <w:rPr>
                                <w:sz w:val="32"/>
                                <w:szCs w:val="32"/>
                              </w:rPr>
                              <w:t>Any other business that may come before said meeting.</w:t>
                            </w:r>
                          </w:p>
                          <w:p w:rsidR="00CC7CEC" w:rsidRPr="00CC7CEC" w:rsidRDefault="00CC7CEC" w:rsidP="00CC7CE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CC7CEC" w:rsidRPr="00CC7CEC" w:rsidRDefault="00981E08" w:rsidP="00CC7CE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DATED this 9</w:t>
                            </w:r>
                            <w:r w:rsidRPr="00981E08">
                              <w:rPr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day of July 2019</w:t>
                            </w:r>
                          </w:p>
                          <w:p w:rsidR="00CC7CEC" w:rsidRPr="00CC7CEC" w:rsidRDefault="00CC7CEC" w:rsidP="00CC7CE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CC7CEC" w:rsidRPr="00CC7CEC" w:rsidRDefault="00CC7CEC" w:rsidP="00CC7CE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CC7CEC" w:rsidRPr="00981E08" w:rsidRDefault="00CC7CEC" w:rsidP="00CC7CE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C7CEC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CC7CEC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CC7CEC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CC7CEC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CC7CEC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DA5720">
                              <w:rPr>
                                <w:sz w:val="32"/>
                                <w:szCs w:val="32"/>
                                <w:u w:val="single"/>
                              </w:rPr>
                              <w:t xml:space="preserve">/s/ Marie H Niemann </w:t>
                            </w:r>
                            <w:r w:rsidR="00DA5720">
                              <w:rPr>
                                <w:sz w:val="32"/>
                                <w:szCs w:val="32"/>
                                <w:u w:val="single"/>
                              </w:rPr>
                              <w:tab/>
                            </w:r>
                            <w:r w:rsidR="00DA5720">
                              <w:rPr>
                                <w:sz w:val="32"/>
                                <w:szCs w:val="32"/>
                                <w:u w:val="single"/>
                              </w:rPr>
                              <w:tab/>
                            </w:r>
                            <w:bookmarkStart w:id="0" w:name="_GoBack"/>
                            <w:bookmarkEnd w:id="0"/>
                          </w:p>
                          <w:p w:rsidR="00CC7CEC" w:rsidRPr="00CC7CEC" w:rsidRDefault="00CC7CEC" w:rsidP="00CC7CE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C7CEC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CC7CEC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CC7CEC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CC7CEC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CC7CEC">
                              <w:rPr>
                                <w:sz w:val="32"/>
                                <w:szCs w:val="32"/>
                              </w:rPr>
                              <w:tab/>
                              <w:t>Tropic Town Clerk</w:t>
                            </w:r>
                          </w:p>
                          <w:p w:rsidR="00F5576E" w:rsidRPr="00CC7CEC" w:rsidRDefault="00CC7CEC" w:rsidP="00CC7CE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C7CEC">
                              <w:rPr>
                                <w:sz w:val="32"/>
                                <w:szCs w:val="32"/>
                              </w:rPr>
                              <w:br w:type="page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.2pt;margin-top:37.8pt;width:534.25pt;height:704.1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">
                <v:textbox>
                  <w:txbxContent>
                    <w:p w:rsidR="00F5576E" w:rsidRDefault="00F5576E" w:rsidP="00F5576E">
                      <w:pPr>
                        <w:jc w:val="center"/>
                      </w:pPr>
                    </w:p>
                    <w:p w:rsidR="00CC7CEC" w:rsidRPr="00CC7CEC" w:rsidRDefault="00CC7CEC" w:rsidP="00CC7CE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C7CEC">
                        <w:rPr>
                          <w:sz w:val="32"/>
                          <w:szCs w:val="32"/>
                        </w:rPr>
                        <w:t>NOTICE OF AGENDA OF REGULAR MEETING</w:t>
                      </w:r>
                    </w:p>
                    <w:p w:rsidR="00CC7CEC" w:rsidRPr="00CC7CEC" w:rsidRDefault="00CC7CEC" w:rsidP="00CC7CE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CC7CEC" w:rsidRPr="00CC7CEC" w:rsidRDefault="00CC7CEC" w:rsidP="00CC7CE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C7CEC">
                        <w:rPr>
                          <w:sz w:val="32"/>
                          <w:szCs w:val="32"/>
                        </w:rPr>
                        <w:t>* * * * * *</w:t>
                      </w:r>
                    </w:p>
                    <w:p w:rsidR="00CC7CEC" w:rsidRPr="00CC7CEC" w:rsidRDefault="00CC7CEC" w:rsidP="00CC7CEC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CC7CEC" w:rsidRPr="00CC7CEC" w:rsidRDefault="00CC7CEC" w:rsidP="00CC7CEC">
                      <w:pPr>
                        <w:rPr>
                          <w:sz w:val="32"/>
                          <w:szCs w:val="32"/>
                        </w:rPr>
                      </w:pPr>
                      <w:r w:rsidRPr="00CC7CEC">
                        <w:rPr>
                          <w:sz w:val="32"/>
                          <w:szCs w:val="32"/>
                        </w:rPr>
                        <w:t>PLEASE TAKE NOTICE that the Mayor and the Town Council of Tropic, Garfield County, State of Utah, will ho</w:t>
                      </w:r>
                      <w:r w:rsidR="00981E08">
                        <w:rPr>
                          <w:sz w:val="32"/>
                          <w:szCs w:val="32"/>
                        </w:rPr>
                        <w:t>ld a Regular Meeting on Wednesday, the 10</w:t>
                      </w:r>
                      <w:r w:rsidRPr="00CC7CEC">
                        <w:rPr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CC7CEC">
                        <w:rPr>
                          <w:sz w:val="32"/>
                          <w:szCs w:val="32"/>
                        </w:rPr>
                        <w:t xml:space="preserve"> day of </w:t>
                      </w:r>
                      <w:r w:rsidR="00981E08">
                        <w:rPr>
                          <w:sz w:val="32"/>
                          <w:szCs w:val="32"/>
                        </w:rPr>
                        <w:t>July 2019</w:t>
                      </w:r>
                      <w:r w:rsidRPr="00CC7CEC">
                        <w:rPr>
                          <w:sz w:val="32"/>
                          <w:szCs w:val="32"/>
                        </w:rPr>
                        <w:t xml:space="preserve"> at its regular meeting place, the T</w:t>
                      </w:r>
                      <w:r w:rsidR="00981E08">
                        <w:rPr>
                          <w:sz w:val="32"/>
                          <w:szCs w:val="32"/>
                        </w:rPr>
                        <w:t>ropic Town Heritage Center 20 North Main</w:t>
                      </w:r>
                      <w:r w:rsidR="00C039C8">
                        <w:rPr>
                          <w:sz w:val="32"/>
                          <w:szCs w:val="32"/>
                        </w:rPr>
                        <w:t>,</w:t>
                      </w:r>
                      <w:r w:rsidRPr="00CC7CEC">
                        <w:rPr>
                          <w:sz w:val="32"/>
                          <w:szCs w:val="32"/>
                        </w:rPr>
                        <w:t xml:space="preserve"> Tropi</w:t>
                      </w:r>
                      <w:r w:rsidR="00981E08">
                        <w:rPr>
                          <w:sz w:val="32"/>
                          <w:szCs w:val="32"/>
                        </w:rPr>
                        <w:t>c Utah, at the hour of 6:00 p.m.</w:t>
                      </w:r>
                    </w:p>
                    <w:p w:rsidR="00CC7CEC" w:rsidRPr="00CC7CEC" w:rsidRDefault="00CC7CEC" w:rsidP="00CC7CEC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CC7CEC" w:rsidRPr="00CC7CEC" w:rsidRDefault="00CC7CEC" w:rsidP="00CC7CEC">
                      <w:pPr>
                        <w:rPr>
                          <w:sz w:val="32"/>
                          <w:szCs w:val="32"/>
                        </w:rPr>
                      </w:pPr>
                      <w:r w:rsidRPr="00CC7CEC">
                        <w:rPr>
                          <w:sz w:val="32"/>
                          <w:szCs w:val="32"/>
                        </w:rPr>
                        <w:tab/>
                        <w:t>The Agenda for the meeting consists, in part, of the following:</w:t>
                      </w:r>
                    </w:p>
                    <w:p w:rsidR="00CC7CEC" w:rsidRPr="00CC7CEC" w:rsidRDefault="00CC7CEC" w:rsidP="00CC7CEC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CC7CEC" w:rsidRPr="00CC7CEC" w:rsidRDefault="00981E08" w:rsidP="00CC7CEC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1440"/>
                        </w:tabs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Consideration for and adoption of a Parameters Resolution authorizing the issuance Sewer Revenue Bonds of Tropic Town and calling of a public hearing to receive input with respect to the issuance of such Bonds and any potential impact to the private sector from the construction of Project.”</w:t>
                      </w:r>
                    </w:p>
                    <w:p w:rsidR="00CC7CEC" w:rsidRPr="00CC7CEC" w:rsidRDefault="00CC7CEC" w:rsidP="00CC7CEC">
                      <w:pPr>
                        <w:ind w:left="720"/>
                        <w:rPr>
                          <w:sz w:val="32"/>
                          <w:szCs w:val="32"/>
                        </w:rPr>
                      </w:pPr>
                    </w:p>
                    <w:p w:rsidR="00CC7CEC" w:rsidRPr="00CC7CEC" w:rsidRDefault="00CC7CEC" w:rsidP="00CC7CEC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1440"/>
                        </w:tabs>
                        <w:rPr>
                          <w:sz w:val="32"/>
                          <w:szCs w:val="32"/>
                        </w:rPr>
                      </w:pPr>
                      <w:r w:rsidRPr="00CC7CEC">
                        <w:rPr>
                          <w:sz w:val="32"/>
                          <w:szCs w:val="32"/>
                        </w:rPr>
                        <w:t>Any other business that may come before said meeting.</w:t>
                      </w:r>
                    </w:p>
                    <w:p w:rsidR="00CC7CEC" w:rsidRPr="00CC7CEC" w:rsidRDefault="00CC7CEC" w:rsidP="00CC7CEC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CC7CEC" w:rsidRPr="00CC7CEC" w:rsidRDefault="00981E08" w:rsidP="00CC7CEC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DATED this 9</w:t>
                      </w:r>
                      <w:r w:rsidRPr="00981E08">
                        <w:rPr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sz w:val="32"/>
                          <w:szCs w:val="32"/>
                        </w:rPr>
                        <w:t xml:space="preserve"> day of July 2019</w:t>
                      </w:r>
                    </w:p>
                    <w:p w:rsidR="00CC7CEC" w:rsidRPr="00CC7CEC" w:rsidRDefault="00CC7CEC" w:rsidP="00CC7CEC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CC7CEC" w:rsidRPr="00CC7CEC" w:rsidRDefault="00CC7CEC" w:rsidP="00CC7CEC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CC7CEC" w:rsidRPr="00981E08" w:rsidRDefault="00CC7CEC" w:rsidP="00CC7CEC">
                      <w:pPr>
                        <w:rPr>
                          <w:sz w:val="32"/>
                          <w:szCs w:val="32"/>
                        </w:rPr>
                      </w:pPr>
                      <w:r w:rsidRPr="00CC7CEC">
                        <w:rPr>
                          <w:sz w:val="32"/>
                          <w:szCs w:val="32"/>
                        </w:rPr>
                        <w:tab/>
                      </w:r>
                      <w:r w:rsidRPr="00CC7CEC">
                        <w:rPr>
                          <w:sz w:val="32"/>
                          <w:szCs w:val="32"/>
                        </w:rPr>
                        <w:tab/>
                      </w:r>
                      <w:r w:rsidRPr="00CC7CEC">
                        <w:rPr>
                          <w:sz w:val="32"/>
                          <w:szCs w:val="32"/>
                        </w:rPr>
                        <w:tab/>
                      </w:r>
                      <w:r w:rsidRPr="00CC7CEC">
                        <w:rPr>
                          <w:sz w:val="32"/>
                          <w:szCs w:val="32"/>
                        </w:rPr>
                        <w:tab/>
                      </w:r>
                      <w:r w:rsidRPr="00CC7CEC">
                        <w:rPr>
                          <w:sz w:val="32"/>
                          <w:szCs w:val="32"/>
                        </w:rPr>
                        <w:tab/>
                      </w:r>
                      <w:r w:rsidR="00DA5720">
                        <w:rPr>
                          <w:sz w:val="32"/>
                          <w:szCs w:val="32"/>
                          <w:u w:val="single"/>
                        </w:rPr>
                        <w:t xml:space="preserve">/s/ Marie H Niemann </w:t>
                      </w:r>
                      <w:r w:rsidR="00DA5720">
                        <w:rPr>
                          <w:sz w:val="32"/>
                          <w:szCs w:val="32"/>
                          <w:u w:val="single"/>
                        </w:rPr>
                        <w:tab/>
                      </w:r>
                      <w:r w:rsidR="00DA5720">
                        <w:rPr>
                          <w:sz w:val="32"/>
                          <w:szCs w:val="32"/>
                          <w:u w:val="single"/>
                        </w:rPr>
                        <w:tab/>
                      </w:r>
                      <w:bookmarkStart w:id="1" w:name="_GoBack"/>
                      <w:bookmarkEnd w:id="1"/>
                    </w:p>
                    <w:p w:rsidR="00CC7CEC" w:rsidRPr="00CC7CEC" w:rsidRDefault="00CC7CEC" w:rsidP="00CC7CEC">
                      <w:pPr>
                        <w:rPr>
                          <w:sz w:val="32"/>
                          <w:szCs w:val="32"/>
                        </w:rPr>
                      </w:pPr>
                      <w:r w:rsidRPr="00CC7CEC">
                        <w:rPr>
                          <w:sz w:val="32"/>
                          <w:szCs w:val="32"/>
                        </w:rPr>
                        <w:tab/>
                      </w:r>
                      <w:r w:rsidRPr="00CC7CEC">
                        <w:rPr>
                          <w:sz w:val="32"/>
                          <w:szCs w:val="32"/>
                        </w:rPr>
                        <w:tab/>
                      </w:r>
                      <w:r w:rsidRPr="00CC7CEC">
                        <w:rPr>
                          <w:sz w:val="32"/>
                          <w:szCs w:val="32"/>
                        </w:rPr>
                        <w:tab/>
                      </w:r>
                      <w:r w:rsidRPr="00CC7CEC">
                        <w:rPr>
                          <w:sz w:val="32"/>
                          <w:szCs w:val="32"/>
                        </w:rPr>
                        <w:tab/>
                      </w:r>
                      <w:r w:rsidRPr="00CC7CEC">
                        <w:rPr>
                          <w:sz w:val="32"/>
                          <w:szCs w:val="32"/>
                        </w:rPr>
                        <w:tab/>
                        <w:t>Tropic Town Clerk</w:t>
                      </w:r>
                    </w:p>
                    <w:p w:rsidR="00F5576E" w:rsidRPr="00CC7CEC" w:rsidRDefault="00CC7CEC" w:rsidP="00CC7CE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C7CEC">
                        <w:rPr>
                          <w:sz w:val="32"/>
                          <w:szCs w:val="32"/>
                        </w:rPr>
                        <w:br w:type="page"/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sectPr w:rsidR="00E1155E" w:rsidRPr="00F5576E" w:rsidSect="00F5576E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743" w:rsidRDefault="00E23743" w:rsidP="00F5576E">
      <w:r>
        <w:separator/>
      </w:r>
    </w:p>
  </w:endnote>
  <w:endnote w:type="continuationSeparator" w:id="0">
    <w:p w:rsidR="00E23743" w:rsidRDefault="00E23743" w:rsidP="00F55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743" w:rsidRDefault="00E23743" w:rsidP="00F5576E">
      <w:r>
        <w:separator/>
      </w:r>
    </w:p>
  </w:footnote>
  <w:footnote w:type="continuationSeparator" w:id="0">
    <w:p w:rsidR="00E23743" w:rsidRDefault="00E23743" w:rsidP="00F557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A0518"/>
    <w:multiLevelType w:val="hybridMultilevel"/>
    <w:tmpl w:val="45A2D132"/>
    <w:lvl w:ilvl="0" w:tplc="4A46BBC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CEC"/>
    <w:rsid w:val="00055EF9"/>
    <w:rsid w:val="000603B5"/>
    <w:rsid w:val="001778DA"/>
    <w:rsid w:val="00260C36"/>
    <w:rsid w:val="00316E8A"/>
    <w:rsid w:val="00592587"/>
    <w:rsid w:val="006F6428"/>
    <w:rsid w:val="00834394"/>
    <w:rsid w:val="00865080"/>
    <w:rsid w:val="00877494"/>
    <w:rsid w:val="008A5CB6"/>
    <w:rsid w:val="00981E08"/>
    <w:rsid w:val="00BD07A8"/>
    <w:rsid w:val="00C039C8"/>
    <w:rsid w:val="00C111C3"/>
    <w:rsid w:val="00C3436A"/>
    <w:rsid w:val="00CC7CEC"/>
    <w:rsid w:val="00CC7D2E"/>
    <w:rsid w:val="00D2642C"/>
    <w:rsid w:val="00DA5720"/>
    <w:rsid w:val="00DC6438"/>
    <w:rsid w:val="00E1155E"/>
    <w:rsid w:val="00E15B13"/>
    <w:rsid w:val="00E23743"/>
    <w:rsid w:val="00F5576E"/>
    <w:rsid w:val="00F64AA4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CE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9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56"/>
    </w:rPr>
  </w:style>
  <w:style w:type="paragraph" w:styleId="Heading3">
    <w:name w:val="heading 3"/>
    <w:basedOn w:val="Normal"/>
    <w:next w:val="Normal"/>
    <w:qFormat/>
    <w:pPr>
      <w:keepNext/>
      <w:outlineLvl w:val="2"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03B5"/>
    <w:pPr>
      <w:keepNext/>
      <w:outlineLvl w:val="3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48"/>
    </w:rPr>
  </w:style>
  <w:style w:type="paragraph" w:styleId="BodyText">
    <w:name w:val="Body Text"/>
    <w:basedOn w:val="Normal"/>
    <w:semiHidden/>
    <w:pPr>
      <w:jc w:val="center"/>
    </w:pPr>
    <w:rPr>
      <w:sz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4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7409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uiPriority w:val="9"/>
    <w:rsid w:val="000603B5"/>
    <w:rPr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F55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576E"/>
  </w:style>
  <w:style w:type="paragraph" w:styleId="Footer">
    <w:name w:val="footer"/>
    <w:basedOn w:val="Normal"/>
    <w:link w:val="FooterChar"/>
    <w:uiPriority w:val="99"/>
    <w:unhideWhenUsed/>
    <w:rsid w:val="00F55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57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CE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9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56"/>
    </w:rPr>
  </w:style>
  <w:style w:type="paragraph" w:styleId="Heading3">
    <w:name w:val="heading 3"/>
    <w:basedOn w:val="Normal"/>
    <w:next w:val="Normal"/>
    <w:qFormat/>
    <w:pPr>
      <w:keepNext/>
      <w:outlineLvl w:val="2"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03B5"/>
    <w:pPr>
      <w:keepNext/>
      <w:outlineLvl w:val="3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48"/>
    </w:rPr>
  </w:style>
  <w:style w:type="paragraph" w:styleId="BodyText">
    <w:name w:val="Body Text"/>
    <w:basedOn w:val="Normal"/>
    <w:semiHidden/>
    <w:pPr>
      <w:jc w:val="center"/>
    </w:pPr>
    <w:rPr>
      <w:sz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4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7409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uiPriority w:val="9"/>
    <w:rsid w:val="000603B5"/>
    <w:rPr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F55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576E"/>
  </w:style>
  <w:style w:type="paragraph" w:styleId="Footer">
    <w:name w:val="footer"/>
    <w:basedOn w:val="Normal"/>
    <w:link w:val="FooterChar"/>
    <w:uiPriority w:val="99"/>
    <w:unhideWhenUsed/>
    <w:rsid w:val="00F55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5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n7\Desktop\Office%20&amp;%20other%20Forms\TB%20PC%20Templates\Notice%20Fram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Notice Frame Template</Template>
  <TotalTime>17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3</cp:revision>
  <cp:lastPrinted>2016-04-01T18:55:00Z</cp:lastPrinted>
  <dcterms:created xsi:type="dcterms:W3CDTF">2019-07-09T15:09:00Z</dcterms:created>
  <dcterms:modified xsi:type="dcterms:W3CDTF">2019-07-09T15:36:00Z</dcterms:modified>
</cp:coreProperties>
</file>