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rPr>
          <w:rFonts w:cstheme="majorHAnsi"/>
          <w:sz w:val="28"/>
          <w:szCs w:val="28"/>
        </w:rPr>
        <w:alias w:val="Name"/>
        <w:tag w:val="Name"/>
        <w:id w:val="-1315174101"/>
        <w:placeholder>
          <w:docPart w:val="0A14AFBF165744DFA000DC00E5B5CA71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:rsidR="00AB2140" w:rsidRPr="004D0F53" w:rsidRDefault="00AB2140" w:rsidP="00AB2140">
          <w:pPr>
            <w:pStyle w:val="Heading2"/>
            <w:jc w:val="center"/>
            <w:rPr>
              <w:rFonts w:cstheme="majorHAnsi"/>
              <w:sz w:val="28"/>
              <w:szCs w:val="28"/>
            </w:rPr>
          </w:pPr>
          <w:r w:rsidRPr="004D0F53">
            <w:rPr>
              <w:rFonts w:cstheme="majorHAnsi"/>
              <w:sz w:val="28"/>
              <w:szCs w:val="28"/>
            </w:rPr>
            <w:t>ST. GEORGE ART MUSEUM</w:t>
          </w:r>
        </w:p>
      </w:sdtContent>
    </w:sdt>
    <w:p w:rsidR="00AB2140" w:rsidRPr="004D0F53" w:rsidRDefault="00AB2140" w:rsidP="00AB2140">
      <w:pPr>
        <w:pStyle w:val="Heading1"/>
        <w:spacing w:after="120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>Minutes of the Advisory Board Meeting</w:t>
      </w:r>
    </w:p>
    <w:p w:rsidR="00AB2140" w:rsidRDefault="00C15EFD" w:rsidP="00CA27C9">
      <w:pPr>
        <w:pStyle w:val="Heading1"/>
        <w:spacing w:after="120"/>
        <w:rPr>
          <w:rFonts w:asciiTheme="majorHAnsi" w:hAnsiTheme="majorHAnsi" w:cstheme="majorHAnsi"/>
          <w:sz w:val="28"/>
          <w:szCs w:val="28"/>
        </w:rPr>
      </w:pPr>
      <w:sdt>
        <w:sdtPr>
          <w:rPr>
            <w:rFonts w:asciiTheme="majorHAnsi" w:hAnsiTheme="majorHAnsi" w:cstheme="majorHAnsi"/>
            <w:sz w:val="28"/>
            <w:szCs w:val="28"/>
          </w:rPr>
          <w:alias w:val="Date"/>
          <w:tag w:val="Date"/>
          <w:id w:val="-273711396"/>
          <w:placeholder>
            <w:docPart w:val="57D1985F00504960A92F2186F49CA2D4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AB2140" w:rsidRPr="004D0F53">
            <w:rPr>
              <w:rFonts w:asciiTheme="majorHAnsi" w:hAnsiTheme="majorHAnsi" w:cstheme="majorHAnsi"/>
              <w:sz w:val="28"/>
              <w:szCs w:val="28"/>
            </w:rPr>
            <w:t>Wednesday</w:t>
          </w:r>
        </w:sdtContent>
      </w:sdt>
      <w:r w:rsidR="00AB2140" w:rsidRPr="004D0F53">
        <w:rPr>
          <w:rFonts w:asciiTheme="majorHAnsi" w:hAnsiTheme="majorHAnsi" w:cstheme="majorHAnsi"/>
          <w:sz w:val="28"/>
          <w:szCs w:val="28"/>
        </w:rPr>
        <w:t xml:space="preserve"> </w:t>
      </w:r>
      <w:r w:rsidR="00C55E4C" w:rsidRPr="004D0F53">
        <w:rPr>
          <w:rFonts w:asciiTheme="majorHAnsi" w:hAnsiTheme="majorHAnsi" w:cstheme="majorHAnsi"/>
          <w:sz w:val="28"/>
          <w:szCs w:val="28"/>
        </w:rPr>
        <w:t>December</w:t>
      </w:r>
      <w:r w:rsidR="00AB2140" w:rsidRPr="004D0F53">
        <w:rPr>
          <w:rFonts w:asciiTheme="majorHAnsi" w:hAnsiTheme="majorHAnsi" w:cstheme="majorHAnsi"/>
          <w:sz w:val="28"/>
          <w:szCs w:val="28"/>
        </w:rPr>
        <w:t xml:space="preserve"> 19, 2018</w:t>
      </w:r>
    </w:p>
    <w:p w:rsidR="00CA27C9" w:rsidRPr="00CA27C9" w:rsidRDefault="00CA27C9" w:rsidP="00CA27C9"/>
    <w:p w:rsidR="00AB2140" w:rsidRPr="004D0F53" w:rsidRDefault="00AB2140" w:rsidP="004D0F53">
      <w:pPr>
        <w:pStyle w:val="Heading2"/>
        <w:spacing w:line="240" w:lineRule="auto"/>
        <w:jc w:val="both"/>
        <w:rPr>
          <w:rFonts w:cstheme="majorHAnsi"/>
          <w:sz w:val="28"/>
          <w:szCs w:val="28"/>
          <w:u w:val="single"/>
        </w:rPr>
      </w:pPr>
      <w:r w:rsidRPr="004D0F53">
        <w:rPr>
          <w:rFonts w:cstheme="majorHAnsi"/>
          <w:sz w:val="28"/>
          <w:szCs w:val="28"/>
          <w:u w:val="single"/>
        </w:rPr>
        <w:t>Opening</w:t>
      </w:r>
    </w:p>
    <w:p w:rsidR="00AB2140" w:rsidRPr="004D0F53" w:rsidRDefault="00153476" w:rsidP="004D0F53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 xml:space="preserve">Steven Brough </w:t>
      </w:r>
      <w:r w:rsidR="00AB2140" w:rsidRPr="004D0F53">
        <w:rPr>
          <w:rFonts w:asciiTheme="majorHAnsi" w:hAnsiTheme="majorHAnsi" w:cstheme="majorHAnsi"/>
          <w:sz w:val="28"/>
          <w:szCs w:val="28"/>
        </w:rPr>
        <w:t>called the meeting to order at 8:</w:t>
      </w:r>
      <w:r w:rsidRPr="004D0F53">
        <w:rPr>
          <w:rFonts w:asciiTheme="majorHAnsi" w:hAnsiTheme="majorHAnsi" w:cstheme="majorHAnsi"/>
          <w:sz w:val="28"/>
          <w:szCs w:val="28"/>
        </w:rPr>
        <w:t>2</w:t>
      </w:r>
      <w:r w:rsidR="00871D8C">
        <w:rPr>
          <w:rFonts w:asciiTheme="majorHAnsi" w:hAnsiTheme="majorHAnsi" w:cstheme="majorHAnsi"/>
          <w:sz w:val="28"/>
          <w:szCs w:val="28"/>
        </w:rPr>
        <w:t>3</w:t>
      </w:r>
      <w:r w:rsidR="00AB2140" w:rsidRPr="004D0F53">
        <w:rPr>
          <w:rFonts w:asciiTheme="majorHAnsi" w:hAnsiTheme="majorHAnsi" w:cstheme="majorHAnsi"/>
          <w:sz w:val="28"/>
          <w:szCs w:val="28"/>
        </w:rPr>
        <w:t xml:space="preserve"> am.</w:t>
      </w:r>
    </w:p>
    <w:p w:rsidR="00AB2140" w:rsidRPr="004D0F53" w:rsidRDefault="00AB2140" w:rsidP="004D0F53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10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3150"/>
        <w:gridCol w:w="3690"/>
      </w:tblGrid>
      <w:tr w:rsidR="00153476" w:rsidRPr="004D0F53" w:rsidTr="00C55E4C">
        <w:tc>
          <w:tcPr>
            <w:tcW w:w="3870" w:type="dxa"/>
          </w:tcPr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8"/>
                <w:szCs w:val="28"/>
                <w:u w:val="single"/>
              </w:rPr>
            </w:pPr>
            <w:r w:rsidRPr="004D0F53">
              <w:rPr>
                <w:rFonts w:asciiTheme="majorHAnsi" w:hAnsiTheme="majorHAnsi" w:cstheme="majorHAnsi"/>
                <w:b/>
                <w:sz w:val="28"/>
                <w:szCs w:val="28"/>
                <w:u w:val="single"/>
              </w:rPr>
              <w:t>Attendance</w:t>
            </w:r>
          </w:p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i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Present: </w:t>
            </w:r>
          </w:p>
        </w:tc>
        <w:tc>
          <w:tcPr>
            <w:tcW w:w="3150" w:type="dxa"/>
          </w:tcPr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b/>
                <w:sz w:val="28"/>
                <w:szCs w:val="28"/>
              </w:rPr>
              <w:t>Invited:</w:t>
            </w:r>
          </w:p>
        </w:tc>
        <w:tc>
          <w:tcPr>
            <w:tcW w:w="3690" w:type="dxa"/>
          </w:tcPr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Absent: </w:t>
            </w:r>
          </w:p>
        </w:tc>
      </w:tr>
      <w:tr w:rsidR="00153476" w:rsidRPr="004D0F53" w:rsidTr="00871D8C">
        <w:trPr>
          <w:trHeight w:val="2088"/>
        </w:trPr>
        <w:tc>
          <w:tcPr>
            <w:tcW w:w="3870" w:type="dxa"/>
          </w:tcPr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>Ste</w:t>
            </w:r>
            <w:r w:rsidR="008A5A59" w:rsidRPr="004D0F53">
              <w:rPr>
                <w:rFonts w:asciiTheme="majorHAnsi" w:hAnsiTheme="majorHAnsi" w:cstheme="majorHAnsi"/>
                <w:sz w:val="28"/>
                <w:szCs w:val="28"/>
              </w:rPr>
              <w:t>v</w:t>
            </w: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>en Brough</w:t>
            </w:r>
            <w:r w:rsidR="00C55E4C" w:rsidRPr="004D0F53">
              <w:rPr>
                <w:rFonts w:asciiTheme="majorHAnsi" w:hAnsiTheme="majorHAnsi" w:cstheme="majorHAnsi"/>
                <w:sz w:val="28"/>
                <w:szCs w:val="28"/>
              </w:rPr>
              <w:t>, chairman</w:t>
            </w:r>
          </w:p>
          <w:p w:rsidR="00FF40B7" w:rsidRPr="004D0F53" w:rsidRDefault="00FF40B7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>Twila Abrams</w:t>
            </w:r>
            <w:r w:rsidR="00C55E4C" w:rsidRPr="004D0F53">
              <w:rPr>
                <w:rFonts w:asciiTheme="majorHAnsi" w:hAnsiTheme="majorHAnsi" w:cstheme="majorHAnsi"/>
                <w:sz w:val="28"/>
                <w:szCs w:val="28"/>
              </w:rPr>
              <w:t xml:space="preserve">, vice-chairman </w:t>
            </w:r>
          </w:p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 xml:space="preserve">Deborah Reeder </w:t>
            </w:r>
          </w:p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 xml:space="preserve">Larisa Zhukova </w:t>
            </w:r>
          </w:p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 xml:space="preserve">Susan Spackman </w:t>
            </w:r>
          </w:p>
          <w:p w:rsidR="00153476" w:rsidRPr="004D0F53" w:rsidRDefault="00871D8C" w:rsidP="00871D8C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Kam Capik</w:t>
            </w:r>
          </w:p>
        </w:tc>
        <w:tc>
          <w:tcPr>
            <w:tcW w:w="3150" w:type="dxa"/>
          </w:tcPr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>Gary Sanders</w:t>
            </w:r>
          </w:p>
        </w:tc>
        <w:tc>
          <w:tcPr>
            <w:tcW w:w="3690" w:type="dxa"/>
            <w:shd w:val="clear" w:color="auto" w:fill="auto"/>
          </w:tcPr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>Bette Arial</w:t>
            </w:r>
          </w:p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 xml:space="preserve">Shane McAffee </w:t>
            </w:r>
          </w:p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 xml:space="preserve">Elsa Picklesimer </w:t>
            </w:r>
          </w:p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>Cynthia Callaghan</w:t>
            </w:r>
          </w:p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153476" w:rsidRPr="004D0F53" w:rsidRDefault="0015347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i/>
                <w:sz w:val="28"/>
                <w:szCs w:val="28"/>
              </w:rPr>
            </w:pPr>
          </w:p>
        </w:tc>
      </w:tr>
    </w:tbl>
    <w:p w:rsidR="00AB2140" w:rsidRPr="004D0F53" w:rsidRDefault="00AB2140" w:rsidP="004D0F53">
      <w:pPr>
        <w:pStyle w:val="Heading2"/>
        <w:spacing w:line="240" w:lineRule="auto"/>
        <w:jc w:val="both"/>
        <w:rPr>
          <w:rFonts w:cstheme="majorHAnsi"/>
          <w:sz w:val="28"/>
          <w:szCs w:val="28"/>
          <w:u w:val="single"/>
        </w:rPr>
      </w:pPr>
      <w:r w:rsidRPr="004D0F53">
        <w:rPr>
          <w:rFonts w:cstheme="majorHAnsi"/>
          <w:sz w:val="28"/>
          <w:szCs w:val="28"/>
          <w:u w:val="single"/>
        </w:rPr>
        <w:t>Approval of Minutes</w:t>
      </w:r>
    </w:p>
    <w:p w:rsidR="00AB2140" w:rsidRPr="004D0F53" w:rsidRDefault="00153476" w:rsidP="004D0F53">
      <w:pPr>
        <w:pStyle w:val="Heading1"/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 xml:space="preserve">Steven Brough </w:t>
      </w:r>
      <w:r w:rsidR="00E7061B">
        <w:rPr>
          <w:rFonts w:asciiTheme="majorHAnsi" w:hAnsiTheme="majorHAnsi" w:cstheme="majorHAnsi"/>
          <w:sz w:val="28"/>
          <w:szCs w:val="28"/>
        </w:rPr>
        <w:t>approved the minutes.</w:t>
      </w:r>
    </w:p>
    <w:p w:rsidR="00AB2140" w:rsidRPr="004D0F53" w:rsidRDefault="00AB2140" w:rsidP="004D0F53">
      <w:pPr>
        <w:pStyle w:val="Heading2"/>
        <w:spacing w:line="240" w:lineRule="auto"/>
        <w:jc w:val="both"/>
        <w:rPr>
          <w:rFonts w:cstheme="majorHAnsi"/>
          <w:sz w:val="28"/>
          <w:szCs w:val="28"/>
          <w:u w:val="single"/>
        </w:rPr>
      </w:pPr>
      <w:r w:rsidRPr="004D0F53">
        <w:rPr>
          <w:rFonts w:cstheme="majorHAnsi"/>
          <w:sz w:val="28"/>
          <w:szCs w:val="28"/>
          <w:u w:val="single"/>
        </w:rPr>
        <w:t>Arts Commission Report</w:t>
      </w:r>
    </w:p>
    <w:p w:rsidR="00AB2140" w:rsidRPr="004D0F53" w:rsidRDefault="00E7061B" w:rsidP="004D0F53">
      <w:pPr>
        <w:pStyle w:val="Heading1"/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The m</w:t>
      </w:r>
      <w:r w:rsidR="00AB2140" w:rsidRPr="004D0F53">
        <w:rPr>
          <w:rFonts w:asciiTheme="majorHAnsi" w:hAnsiTheme="majorHAnsi" w:cstheme="majorHAnsi"/>
          <w:sz w:val="28"/>
          <w:szCs w:val="28"/>
        </w:rPr>
        <w:t xml:space="preserve">eeting was </w:t>
      </w:r>
      <w:r w:rsidR="00E005F1" w:rsidRPr="004D0F53">
        <w:rPr>
          <w:rFonts w:asciiTheme="majorHAnsi" w:hAnsiTheme="majorHAnsi" w:cstheme="majorHAnsi"/>
          <w:sz w:val="28"/>
          <w:szCs w:val="28"/>
        </w:rPr>
        <w:t>dedicated to Winter Solstice and Soup&amp;Bowl events</w:t>
      </w:r>
      <w:r w:rsidR="00AB2140" w:rsidRPr="004D0F53">
        <w:rPr>
          <w:rFonts w:asciiTheme="majorHAnsi" w:hAnsiTheme="majorHAnsi" w:cstheme="majorHAnsi"/>
          <w:sz w:val="28"/>
          <w:szCs w:val="28"/>
        </w:rPr>
        <w:t>, so no other discussion took place.</w:t>
      </w:r>
      <w:r w:rsidR="00E005F1" w:rsidRPr="004D0F53">
        <w:rPr>
          <w:rFonts w:asciiTheme="majorHAnsi" w:hAnsiTheme="majorHAnsi" w:cstheme="majorHAnsi"/>
          <w:sz w:val="28"/>
          <w:szCs w:val="28"/>
        </w:rPr>
        <w:t xml:space="preserve"> </w:t>
      </w:r>
    </w:p>
    <w:p w:rsidR="00C55E4C" w:rsidRPr="004D0F53" w:rsidRDefault="00AB2140" w:rsidP="004D0F53">
      <w:pPr>
        <w:pStyle w:val="Heading2"/>
        <w:spacing w:line="240" w:lineRule="auto"/>
        <w:jc w:val="both"/>
        <w:rPr>
          <w:rFonts w:cstheme="majorHAnsi"/>
          <w:sz w:val="28"/>
          <w:szCs w:val="28"/>
          <w:u w:val="single"/>
        </w:rPr>
      </w:pPr>
      <w:r w:rsidRPr="004D0F53">
        <w:rPr>
          <w:rFonts w:cstheme="majorHAnsi"/>
          <w:sz w:val="28"/>
          <w:szCs w:val="28"/>
          <w:u w:val="single"/>
        </w:rPr>
        <w:t>Old Business</w:t>
      </w:r>
    </w:p>
    <w:p w:rsidR="003C2E62" w:rsidRPr="004D0F53" w:rsidRDefault="003C2E62" w:rsidP="00CA27C9">
      <w:pPr>
        <w:spacing w:after="0" w:line="240" w:lineRule="auto"/>
        <w:ind w:left="720"/>
        <w:jc w:val="both"/>
        <w:rPr>
          <w:rFonts w:asciiTheme="majorHAnsi" w:hAnsiTheme="majorHAnsi" w:cstheme="majorHAnsi"/>
          <w:b/>
          <w:sz w:val="28"/>
          <w:szCs w:val="28"/>
        </w:rPr>
      </w:pPr>
      <w:r w:rsidRPr="004D0F53">
        <w:rPr>
          <w:rFonts w:asciiTheme="majorHAnsi" w:hAnsiTheme="majorHAnsi" w:cstheme="majorHAnsi"/>
          <w:b/>
          <w:sz w:val="28"/>
          <w:szCs w:val="28"/>
        </w:rPr>
        <w:t xml:space="preserve">Docents, Advisory Board Membership and a </w:t>
      </w:r>
      <w:r w:rsidR="00E7061B">
        <w:rPr>
          <w:rFonts w:asciiTheme="majorHAnsi" w:hAnsiTheme="majorHAnsi" w:cstheme="majorHAnsi"/>
          <w:b/>
          <w:sz w:val="28"/>
          <w:szCs w:val="28"/>
        </w:rPr>
        <w:t>C</w:t>
      </w:r>
      <w:r w:rsidRPr="004D0F53">
        <w:rPr>
          <w:rFonts w:asciiTheme="majorHAnsi" w:hAnsiTheme="majorHAnsi" w:cstheme="majorHAnsi"/>
          <w:b/>
          <w:sz w:val="28"/>
          <w:szCs w:val="28"/>
        </w:rPr>
        <w:t xml:space="preserve">hairman. </w:t>
      </w:r>
    </w:p>
    <w:p w:rsidR="00FF40B7" w:rsidRPr="004D0F53" w:rsidRDefault="00FF40B7" w:rsidP="004D0F53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 xml:space="preserve">The Museum needs new docents and new advisory members. </w:t>
      </w:r>
    </w:p>
    <w:p w:rsidR="00CA27C9" w:rsidRDefault="00FF40B7" w:rsidP="004D0F53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>Advisory Board had accepted Linda Sap</w:t>
      </w:r>
      <w:r w:rsidR="00C55E4C" w:rsidRPr="004D0F53">
        <w:rPr>
          <w:rFonts w:asciiTheme="majorHAnsi" w:hAnsiTheme="majorHAnsi" w:cstheme="majorHAnsi"/>
          <w:sz w:val="28"/>
          <w:szCs w:val="28"/>
        </w:rPr>
        <w:t>pington’s resignation,</w:t>
      </w:r>
      <w:r w:rsidR="00E005F1" w:rsidRPr="004D0F53">
        <w:rPr>
          <w:rFonts w:asciiTheme="majorHAnsi" w:hAnsiTheme="majorHAnsi" w:cstheme="majorHAnsi"/>
          <w:sz w:val="28"/>
          <w:szCs w:val="28"/>
        </w:rPr>
        <w:t xml:space="preserve"> </w:t>
      </w:r>
      <w:r w:rsidR="00C55E4C" w:rsidRPr="004D0F53">
        <w:rPr>
          <w:rFonts w:asciiTheme="majorHAnsi" w:hAnsiTheme="majorHAnsi" w:cstheme="majorHAnsi"/>
          <w:sz w:val="28"/>
          <w:szCs w:val="28"/>
        </w:rPr>
        <w:t xml:space="preserve">brought </w:t>
      </w:r>
      <w:r w:rsidRPr="004D0F53">
        <w:rPr>
          <w:rFonts w:asciiTheme="majorHAnsi" w:hAnsiTheme="majorHAnsi" w:cstheme="majorHAnsi"/>
          <w:sz w:val="28"/>
          <w:szCs w:val="28"/>
        </w:rPr>
        <w:t>appreciations t</w:t>
      </w:r>
      <w:r w:rsidR="00C55E4C" w:rsidRPr="004D0F53">
        <w:rPr>
          <w:rFonts w:asciiTheme="majorHAnsi" w:hAnsiTheme="majorHAnsi" w:cstheme="majorHAnsi"/>
          <w:sz w:val="28"/>
          <w:szCs w:val="28"/>
        </w:rPr>
        <w:t xml:space="preserve">o </w:t>
      </w:r>
      <w:r w:rsidR="00CA27C9" w:rsidRPr="004D0F53">
        <w:rPr>
          <w:rFonts w:asciiTheme="majorHAnsi" w:hAnsiTheme="majorHAnsi" w:cstheme="majorHAnsi"/>
          <w:sz w:val="28"/>
          <w:szCs w:val="28"/>
        </w:rPr>
        <w:t>her for</w:t>
      </w:r>
      <w:r w:rsidR="00E7061B">
        <w:rPr>
          <w:rFonts w:asciiTheme="majorHAnsi" w:hAnsiTheme="majorHAnsi" w:cstheme="majorHAnsi"/>
          <w:sz w:val="28"/>
          <w:szCs w:val="28"/>
        </w:rPr>
        <w:t xml:space="preserve"> long time and</w:t>
      </w:r>
      <w:r w:rsidR="00C55E4C" w:rsidRPr="004D0F53">
        <w:rPr>
          <w:rFonts w:asciiTheme="majorHAnsi" w:hAnsiTheme="majorHAnsi" w:cstheme="majorHAnsi"/>
          <w:sz w:val="28"/>
          <w:szCs w:val="28"/>
        </w:rPr>
        <w:t xml:space="preserve"> still being </w:t>
      </w:r>
      <w:r w:rsidRPr="004D0F53">
        <w:rPr>
          <w:rFonts w:asciiTheme="majorHAnsi" w:hAnsiTheme="majorHAnsi" w:cstheme="majorHAnsi"/>
          <w:sz w:val="28"/>
          <w:szCs w:val="28"/>
        </w:rPr>
        <w:t xml:space="preserve">so helpful. </w:t>
      </w:r>
    </w:p>
    <w:p w:rsidR="00FF40B7" w:rsidRPr="004D0F53" w:rsidRDefault="00FF40B7" w:rsidP="004D0F53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>Steven Brough ha</w:t>
      </w:r>
      <w:r w:rsidR="00C55E4C" w:rsidRPr="004D0F53">
        <w:rPr>
          <w:rFonts w:asciiTheme="majorHAnsi" w:hAnsiTheme="majorHAnsi" w:cstheme="majorHAnsi"/>
          <w:sz w:val="28"/>
          <w:szCs w:val="28"/>
        </w:rPr>
        <w:t>d</w:t>
      </w:r>
      <w:r w:rsidRPr="004D0F53">
        <w:rPr>
          <w:rFonts w:asciiTheme="majorHAnsi" w:hAnsiTheme="majorHAnsi" w:cstheme="majorHAnsi"/>
          <w:sz w:val="28"/>
          <w:szCs w:val="28"/>
        </w:rPr>
        <w:t xml:space="preserve"> started his career as a new Chairman of Advisory Board. </w:t>
      </w:r>
    </w:p>
    <w:p w:rsidR="003C2E62" w:rsidRPr="00CA27C9" w:rsidRDefault="00FF40B7" w:rsidP="004D0F53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>Twila Abrams had regretted the busy schedule in her main job and travel plan sometime</w:t>
      </w:r>
      <w:r w:rsidR="00E7061B">
        <w:rPr>
          <w:rFonts w:asciiTheme="majorHAnsi" w:hAnsiTheme="majorHAnsi" w:cstheme="majorHAnsi"/>
          <w:sz w:val="28"/>
          <w:szCs w:val="28"/>
        </w:rPr>
        <w:t>s</w:t>
      </w:r>
      <w:r w:rsidRPr="004D0F53">
        <w:rPr>
          <w:rFonts w:asciiTheme="majorHAnsi" w:hAnsiTheme="majorHAnsi" w:cstheme="majorHAnsi"/>
          <w:sz w:val="28"/>
          <w:szCs w:val="28"/>
        </w:rPr>
        <w:t xml:space="preserve"> getting in conflict with </w:t>
      </w:r>
      <w:r w:rsidR="00E7061B">
        <w:rPr>
          <w:rFonts w:asciiTheme="majorHAnsi" w:hAnsiTheme="majorHAnsi" w:cstheme="majorHAnsi"/>
          <w:sz w:val="28"/>
          <w:szCs w:val="28"/>
        </w:rPr>
        <w:t>A</w:t>
      </w:r>
      <w:r w:rsidRPr="004D0F53">
        <w:rPr>
          <w:rFonts w:asciiTheme="majorHAnsi" w:hAnsiTheme="majorHAnsi" w:cstheme="majorHAnsi"/>
          <w:sz w:val="28"/>
          <w:szCs w:val="28"/>
        </w:rPr>
        <w:t xml:space="preserve">dvisory </w:t>
      </w:r>
      <w:r w:rsidR="00E7061B">
        <w:rPr>
          <w:rFonts w:asciiTheme="majorHAnsi" w:hAnsiTheme="majorHAnsi" w:cstheme="majorHAnsi"/>
          <w:sz w:val="28"/>
          <w:szCs w:val="28"/>
        </w:rPr>
        <w:t>B</w:t>
      </w:r>
      <w:r w:rsidRPr="004D0F53">
        <w:rPr>
          <w:rFonts w:asciiTheme="majorHAnsi" w:hAnsiTheme="majorHAnsi" w:cstheme="majorHAnsi"/>
          <w:sz w:val="28"/>
          <w:szCs w:val="28"/>
        </w:rPr>
        <w:t>oard meetings.</w:t>
      </w:r>
    </w:p>
    <w:p w:rsidR="003C2E62" w:rsidRPr="004D0F53" w:rsidRDefault="003C2E62" w:rsidP="00CA27C9">
      <w:pPr>
        <w:spacing w:after="0" w:line="240" w:lineRule="auto"/>
        <w:ind w:left="720"/>
        <w:jc w:val="both"/>
        <w:rPr>
          <w:rFonts w:asciiTheme="majorHAnsi" w:hAnsiTheme="majorHAnsi" w:cstheme="majorHAnsi"/>
          <w:b/>
          <w:sz w:val="28"/>
          <w:szCs w:val="28"/>
        </w:rPr>
      </w:pPr>
      <w:r w:rsidRPr="004D0F53">
        <w:rPr>
          <w:rFonts w:asciiTheme="majorHAnsi" w:hAnsiTheme="majorHAnsi" w:cstheme="majorHAnsi"/>
          <w:b/>
          <w:sz w:val="28"/>
          <w:szCs w:val="28"/>
        </w:rPr>
        <w:t>Winter Solstice</w:t>
      </w:r>
      <w:r w:rsidR="001C7326" w:rsidRPr="004D0F53">
        <w:rPr>
          <w:rFonts w:asciiTheme="majorHAnsi" w:hAnsiTheme="majorHAnsi" w:cstheme="majorHAnsi"/>
          <w:b/>
          <w:sz w:val="28"/>
          <w:szCs w:val="28"/>
        </w:rPr>
        <w:t xml:space="preserve"> (Light the Night)</w:t>
      </w:r>
    </w:p>
    <w:p w:rsidR="00AB2140" w:rsidRPr="004D0F53" w:rsidRDefault="00AB2140" w:rsidP="004D0F53">
      <w:pPr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 xml:space="preserve">General discussion was about readiness for the </w:t>
      </w:r>
      <w:r w:rsidR="001C7326" w:rsidRPr="004D0F53">
        <w:rPr>
          <w:rFonts w:asciiTheme="majorHAnsi" w:hAnsiTheme="majorHAnsi" w:cstheme="majorHAnsi"/>
          <w:sz w:val="28"/>
          <w:szCs w:val="28"/>
        </w:rPr>
        <w:t>WS</w:t>
      </w:r>
      <w:r w:rsidRPr="004D0F53">
        <w:rPr>
          <w:rFonts w:asciiTheme="majorHAnsi" w:hAnsiTheme="majorHAnsi" w:cstheme="majorHAnsi"/>
          <w:sz w:val="28"/>
          <w:szCs w:val="28"/>
        </w:rPr>
        <w:t xml:space="preserve"> at </w:t>
      </w:r>
      <w:r w:rsidR="0016314F" w:rsidRPr="004D0F53">
        <w:rPr>
          <w:rFonts w:asciiTheme="majorHAnsi" w:hAnsiTheme="majorHAnsi" w:cstheme="majorHAnsi"/>
          <w:sz w:val="28"/>
          <w:szCs w:val="28"/>
        </w:rPr>
        <w:t>Friday 21</w:t>
      </w:r>
      <w:r w:rsidR="001C7326" w:rsidRPr="004D0F53">
        <w:rPr>
          <w:rFonts w:asciiTheme="majorHAnsi" w:hAnsiTheme="majorHAnsi" w:cstheme="majorHAnsi"/>
          <w:sz w:val="28"/>
          <w:szCs w:val="28"/>
        </w:rPr>
        <w:t xml:space="preserve"> Dec</w:t>
      </w:r>
      <w:r w:rsidRPr="004D0F53">
        <w:rPr>
          <w:rFonts w:asciiTheme="majorHAnsi" w:hAnsiTheme="majorHAnsi" w:cstheme="majorHAnsi"/>
          <w:sz w:val="28"/>
          <w:szCs w:val="28"/>
        </w:rPr>
        <w:t xml:space="preserve"> 2018</w:t>
      </w:r>
      <w:r w:rsidR="001C7326" w:rsidRPr="004D0F53">
        <w:rPr>
          <w:rFonts w:asciiTheme="majorHAnsi" w:hAnsiTheme="majorHAnsi" w:cstheme="majorHAnsi"/>
          <w:sz w:val="28"/>
          <w:szCs w:val="28"/>
        </w:rPr>
        <w:t xml:space="preserve"> compa</w:t>
      </w:r>
      <w:r w:rsidR="00E7061B">
        <w:rPr>
          <w:rFonts w:asciiTheme="majorHAnsi" w:hAnsiTheme="majorHAnsi" w:cstheme="majorHAnsi"/>
          <w:sz w:val="28"/>
          <w:szCs w:val="28"/>
        </w:rPr>
        <w:t>rison</w:t>
      </w:r>
      <w:r w:rsidR="001C7326" w:rsidRPr="004D0F53">
        <w:rPr>
          <w:rFonts w:asciiTheme="majorHAnsi" w:hAnsiTheme="majorHAnsi" w:cstheme="majorHAnsi"/>
          <w:sz w:val="28"/>
          <w:szCs w:val="28"/>
        </w:rPr>
        <w:t xml:space="preserve"> with the previous WS events. It</w:t>
      </w:r>
      <w:r w:rsidR="00C55E4C" w:rsidRPr="004D0F53">
        <w:rPr>
          <w:rFonts w:asciiTheme="majorHAnsi" w:hAnsiTheme="majorHAnsi" w:cstheme="majorHAnsi"/>
          <w:sz w:val="28"/>
          <w:szCs w:val="28"/>
        </w:rPr>
        <w:t xml:space="preserve"> was</w:t>
      </w:r>
      <w:r w:rsidR="001C7326" w:rsidRPr="004D0F53">
        <w:rPr>
          <w:rFonts w:asciiTheme="majorHAnsi" w:hAnsiTheme="majorHAnsi" w:cstheme="majorHAnsi"/>
          <w:sz w:val="28"/>
          <w:szCs w:val="28"/>
        </w:rPr>
        <w:t xml:space="preserve"> going to be in 2 sections, Luminaries Festival outside and St. George Opera performance inside.</w:t>
      </w:r>
    </w:p>
    <w:p w:rsidR="001C7326" w:rsidRPr="00871D8C" w:rsidRDefault="001C7326" w:rsidP="004D0F53">
      <w:pPr>
        <w:pStyle w:val="ListParagraph"/>
        <w:numPr>
          <w:ilvl w:val="0"/>
          <w:numId w:val="22"/>
        </w:numPr>
        <w:spacing w:after="12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Luminaries Festival in the courtyard</w:t>
      </w:r>
      <w:r w:rsidR="00E7061B">
        <w:rPr>
          <w:rFonts w:asciiTheme="majorHAnsi" w:hAnsiTheme="majorHAnsi" w:cstheme="majorHAnsi"/>
          <w:b/>
          <w:sz w:val="28"/>
          <w:szCs w:val="28"/>
        </w:rPr>
        <w:t xml:space="preserve"> of SGAM</w:t>
      </w:r>
      <w:r w:rsidR="0095046A" w:rsidRPr="00871D8C">
        <w:rPr>
          <w:rFonts w:asciiTheme="majorHAnsi" w:hAnsiTheme="majorHAnsi" w:cstheme="majorHAnsi"/>
          <w:b/>
          <w:sz w:val="28"/>
          <w:szCs w:val="28"/>
        </w:rPr>
        <w:t>:</w:t>
      </w:r>
    </w:p>
    <w:p w:rsidR="0095046A" w:rsidRPr="004D0F53" w:rsidRDefault="0095046A" w:rsidP="00871D8C">
      <w:pPr>
        <w:pStyle w:val="ListParagraph"/>
        <w:numPr>
          <w:ilvl w:val="1"/>
          <w:numId w:val="22"/>
        </w:numPr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>Free and wo</w:t>
      </w:r>
      <w:r w:rsidR="00C55E4C" w:rsidRPr="004D0F53">
        <w:rPr>
          <w:rFonts w:asciiTheme="majorHAnsi" w:hAnsiTheme="majorHAnsi" w:cstheme="majorHAnsi"/>
          <w:sz w:val="28"/>
          <w:szCs w:val="28"/>
        </w:rPr>
        <w:t>uldn’</w:t>
      </w:r>
      <w:r w:rsidRPr="004D0F53">
        <w:rPr>
          <w:rFonts w:asciiTheme="majorHAnsi" w:hAnsiTheme="majorHAnsi" w:cstheme="majorHAnsi"/>
          <w:sz w:val="28"/>
          <w:szCs w:val="28"/>
        </w:rPr>
        <w:t>t be possible to count visitors.</w:t>
      </w:r>
    </w:p>
    <w:p w:rsidR="0095046A" w:rsidRPr="004D0F53" w:rsidRDefault="0095046A" w:rsidP="00871D8C">
      <w:pPr>
        <w:pStyle w:val="ListParagraph"/>
        <w:numPr>
          <w:ilvl w:val="1"/>
          <w:numId w:val="22"/>
        </w:numPr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>Need</w:t>
      </w:r>
      <w:r w:rsidR="00C55E4C" w:rsidRPr="004D0F53">
        <w:rPr>
          <w:rFonts w:asciiTheme="majorHAnsi" w:hAnsiTheme="majorHAnsi" w:cstheme="majorHAnsi"/>
          <w:sz w:val="28"/>
          <w:szCs w:val="28"/>
        </w:rPr>
        <w:t>ed</w:t>
      </w:r>
      <w:r w:rsidRPr="004D0F53">
        <w:rPr>
          <w:rFonts w:asciiTheme="majorHAnsi" w:hAnsiTheme="majorHAnsi" w:cstheme="majorHAnsi"/>
          <w:sz w:val="28"/>
          <w:szCs w:val="28"/>
        </w:rPr>
        <w:t xml:space="preserve"> a crew to set up at day and a crew take down at night luminaries, which mostly</w:t>
      </w:r>
      <w:r w:rsidR="00C55E4C" w:rsidRPr="004D0F53">
        <w:rPr>
          <w:rFonts w:asciiTheme="majorHAnsi" w:hAnsiTheme="majorHAnsi" w:cstheme="majorHAnsi"/>
          <w:sz w:val="28"/>
          <w:szCs w:val="28"/>
        </w:rPr>
        <w:t xml:space="preserve"> were</w:t>
      </w:r>
      <w:r w:rsidRPr="004D0F53">
        <w:rPr>
          <w:rFonts w:asciiTheme="majorHAnsi" w:hAnsiTheme="majorHAnsi" w:cstheme="majorHAnsi"/>
          <w:sz w:val="28"/>
          <w:szCs w:val="28"/>
        </w:rPr>
        <w:t xml:space="preserve"> formed by staff.</w:t>
      </w:r>
    </w:p>
    <w:p w:rsidR="0095046A" w:rsidRPr="004D0F53" w:rsidRDefault="0095046A" w:rsidP="004D0F53">
      <w:pPr>
        <w:pStyle w:val="ListParagraph"/>
        <w:numPr>
          <w:ilvl w:val="0"/>
          <w:numId w:val="22"/>
        </w:numPr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St. George Opera performance in the bldg. of SGAM</w:t>
      </w:r>
      <w:r w:rsidRPr="004D0F53">
        <w:rPr>
          <w:rFonts w:asciiTheme="majorHAnsi" w:hAnsiTheme="majorHAnsi" w:cstheme="majorHAnsi"/>
          <w:sz w:val="28"/>
          <w:szCs w:val="28"/>
        </w:rPr>
        <w:t>:</w:t>
      </w:r>
    </w:p>
    <w:p w:rsidR="0095046A" w:rsidRPr="004D0F53" w:rsidRDefault="001D31B5" w:rsidP="004D0F53">
      <w:pPr>
        <w:pStyle w:val="ListParagraph"/>
        <w:numPr>
          <w:ilvl w:val="1"/>
          <w:numId w:val="22"/>
        </w:numPr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>Tickets were on a sale</w:t>
      </w:r>
      <w:r w:rsidR="0095046A" w:rsidRPr="004D0F53">
        <w:rPr>
          <w:rFonts w:asciiTheme="majorHAnsi" w:hAnsiTheme="majorHAnsi" w:cstheme="majorHAnsi"/>
          <w:sz w:val="28"/>
          <w:szCs w:val="28"/>
        </w:rPr>
        <w:t xml:space="preserve"> and numbers of expected visitors </w:t>
      </w:r>
      <w:r w:rsidR="00C55E4C" w:rsidRPr="004D0F53">
        <w:rPr>
          <w:rFonts w:asciiTheme="majorHAnsi" w:hAnsiTheme="majorHAnsi" w:cstheme="majorHAnsi"/>
          <w:sz w:val="28"/>
          <w:szCs w:val="28"/>
        </w:rPr>
        <w:t>w</w:t>
      </w:r>
      <w:r w:rsidRPr="004D0F53">
        <w:rPr>
          <w:rFonts w:asciiTheme="majorHAnsi" w:hAnsiTheme="majorHAnsi" w:cstheme="majorHAnsi"/>
          <w:sz w:val="28"/>
          <w:szCs w:val="28"/>
        </w:rPr>
        <w:t>ere</w:t>
      </w:r>
      <w:r w:rsidR="0095046A" w:rsidRPr="004D0F53">
        <w:rPr>
          <w:rFonts w:asciiTheme="majorHAnsi" w:hAnsiTheme="majorHAnsi" w:cstheme="majorHAnsi"/>
          <w:sz w:val="28"/>
          <w:szCs w:val="28"/>
        </w:rPr>
        <w:t xml:space="preserve"> about 100-150.</w:t>
      </w:r>
    </w:p>
    <w:p w:rsidR="0095046A" w:rsidRPr="004D0F53" w:rsidRDefault="0095046A" w:rsidP="004D0F53">
      <w:pPr>
        <w:pStyle w:val="ListParagraph"/>
        <w:numPr>
          <w:ilvl w:val="1"/>
          <w:numId w:val="22"/>
        </w:numPr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lastRenderedPageBreak/>
        <w:t>Need</w:t>
      </w:r>
      <w:r w:rsidR="00C55E4C" w:rsidRPr="004D0F53">
        <w:rPr>
          <w:rFonts w:asciiTheme="majorHAnsi" w:hAnsiTheme="majorHAnsi" w:cstheme="majorHAnsi"/>
          <w:sz w:val="28"/>
          <w:szCs w:val="28"/>
        </w:rPr>
        <w:t>ed</w:t>
      </w:r>
      <w:r w:rsidRPr="004D0F53">
        <w:rPr>
          <w:rFonts w:asciiTheme="majorHAnsi" w:hAnsiTheme="majorHAnsi" w:cstheme="majorHAnsi"/>
          <w:sz w:val="28"/>
          <w:szCs w:val="28"/>
        </w:rPr>
        <w:t xml:space="preserve"> a crew to setup and take down chairs, mostly</w:t>
      </w:r>
      <w:r w:rsidR="00C55E4C" w:rsidRPr="004D0F53">
        <w:rPr>
          <w:rFonts w:asciiTheme="majorHAnsi" w:hAnsiTheme="majorHAnsi" w:cstheme="majorHAnsi"/>
          <w:sz w:val="28"/>
          <w:szCs w:val="28"/>
        </w:rPr>
        <w:t xml:space="preserve"> was</w:t>
      </w:r>
      <w:r w:rsidRPr="004D0F53">
        <w:rPr>
          <w:rFonts w:asciiTheme="majorHAnsi" w:hAnsiTheme="majorHAnsi" w:cstheme="majorHAnsi"/>
          <w:sz w:val="28"/>
          <w:szCs w:val="28"/>
        </w:rPr>
        <w:t xml:space="preserve"> formed by staff and volunteers.</w:t>
      </w:r>
    </w:p>
    <w:p w:rsidR="00C55E4C" w:rsidRPr="004D0F53" w:rsidRDefault="0095046A" w:rsidP="004D0F53">
      <w:pPr>
        <w:pStyle w:val="ListParagraph"/>
        <w:numPr>
          <w:ilvl w:val="1"/>
          <w:numId w:val="22"/>
        </w:numPr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>Need</w:t>
      </w:r>
      <w:r w:rsidR="00C55E4C" w:rsidRPr="004D0F53">
        <w:rPr>
          <w:rFonts w:asciiTheme="majorHAnsi" w:hAnsiTheme="majorHAnsi" w:cstheme="majorHAnsi"/>
          <w:sz w:val="28"/>
          <w:szCs w:val="28"/>
        </w:rPr>
        <w:t>ed</w:t>
      </w:r>
      <w:r w:rsidRPr="004D0F53">
        <w:rPr>
          <w:rFonts w:asciiTheme="majorHAnsi" w:hAnsiTheme="majorHAnsi" w:cstheme="majorHAnsi"/>
          <w:sz w:val="28"/>
          <w:szCs w:val="28"/>
        </w:rPr>
        <w:t xml:space="preserve"> staff and volunteers to greet</w:t>
      </w:r>
      <w:r w:rsidR="00C55E4C" w:rsidRPr="004D0F53">
        <w:rPr>
          <w:rFonts w:asciiTheme="majorHAnsi" w:hAnsiTheme="majorHAnsi" w:cstheme="majorHAnsi"/>
          <w:sz w:val="28"/>
          <w:szCs w:val="28"/>
        </w:rPr>
        <w:t xml:space="preserve"> visitors and work with tickets.</w:t>
      </w:r>
    </w:p>
    <w:p w:rsidR="00C55E4C" w:rsidRPr="004D0F53" w:rsidRDefault="00C55E4C" w:rsidP="004D0F53">
      <w:pPr>
        <w:pStyle w:val="ListParagraph"/>
        <w:numPr>
          <w:ilvl w:val="1"/>
          <w:numId w:val="22"/>
        </w:numPr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>No any food or drink on the event wouldn’t be provided what mistakenly w</w:t>
      </w:r>
      <w:r w:rsidR="00E7061B">
        <w:rPr>
          <w:rFonts w:asciiTheme="majorHAnsi" w:hAnsiTheme="majorHAnsi" w:cstheme="majorHAnsi"/>
          <w:sz w:val="28"/>
          <w:szCs w:val="28"/>
        </w:rPr>
        <w:t>as</w:t>
      </w:r>
      <w:r w:rsidRPr="004D0F53">
        <w:rPr>
          <w:rFonts w:asciiTheme="majorHAnsi" w:hAnsiTheme="majorHAnsi" w:cstheme="majorHAnsi"/>
          <w:sz w:val="28"/>
          <w:szCs w:val="28"/>
        </w:rPr>
        <w:t xml:space="preserve"> published in newspapers. </w:t>
      </w:r>
    </w:p>
    <w:p w:rsidR="001D31B5" w:rsidRPr="004D0F53" w:rsidRDefault="001D31B5" w:rsidP="00871D8C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4D0F53">
        <w:rPr>
          <w:rFonts w:asciiTheme="majorHAnsi" w:hAnsiTheme="majorHAnsi" w:cstheme="majorHAnsi"/>
          <w:b/>
          <w:sz w:val="28"/>
          <w:szCs w:val="28"/>
        </w:rPr>
        <w:t>Zions Bank special Art Show.</w:t>
      </w:r>
    </w:p>
    <w:p w:rsidR="009B3199" w:rsidRPr="004D0F53" w:rsidRDefault="00E005F1" w:rsidP="00871D8C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 xml:space="preserve">At the end of the meeting </w:t>
      </w:r>
      <w:r w:rsidR="001D31B5" w:rsidRPr="004D0F53">
        <w:rPr>
          <w:rFonts w:asciiTheme="majorHAnsi" w:hAnsiTheme="majorHAnsi" w:cstheme="majorHAnsi"/>
          <w:sz w:val="28"/>
          <w:szCs w:val="28"/>
        </w:rPr>
        <w:t>Steven Brough</w:t>
      </w:r>
      <w:r w:rsidRPr="004D0F53">
        <w:rPr>
          <w:rFonts w:asciiTheme="majorHAnsi" w:hAnsiTheme="majorHAnsi" w:cstheme="majorHAnsi"/>
          <w:sz w:val="28"/>
          <w:szCs w:val="28"/>
        </w:rPr>
        <w:t xml:space="preserve"> </w:t>
      </w:r>
      <w:r w:rsidR="001D31B5" w:rsidRPr="004D0F53">
        <w:rPr>
          <w:rFonts w:asciiTheme="majorHAnsi" w:hAnsiTheme="majorHAnsi" w:cstheme="majorHAnsi"/>
          <w:sz w:val="28"/>
          <w:szCs w:val="28"/>
        </w:rPr>
        <w:t xml:space="preserve">briefly </w:t>
      </w:r>
      <w:r w:rsidRPr="004D0F53">
        <w:rPr>
          <w:rFonts w:asciiTheme="majorHAnsi" w:hAnsiTheme="majorHAnsi" w:cstheme="majorHAnsi"/>
          <w:sz w:val="28"/>
          <w:szCs w:val="28"/>
        </w:rPr>
        <w:t>mentioned</w:t>
      </w:r>
      <w:r w:rsidR="001D31B5" w:rsidRPr="004D0F53">
        <w:rPr>
          <w:rFonts w:asciiTheme="majorHAnsi" w:hAnsiTheme="majorHAnsi" w:cstheme="majorHAnsi"/>
          <w:sz w:val="28"/>
          <w:szCs w:val="28"/>
        </w:rPr>
        <w:t xml:space="preserve"> about a special event planning at Sept 2019 in, Provo, SLC area. He had been </w:t>
      </w:r>
      <w:r w:rsidRPr="004D0F53">
        <w:rPr>
          <w:rFonts w:asciiTheme="majorHAnsi" w:hAnsiTheme="majorHAnsi" w:cstheme="majorHAnsi"/>
          <w:sz w:val="28"/>
          <w:szCs w:val="28"/>
        </w:rPr>
        <w:t>working</w:t>
      </w:r>
      <w:r w:rsidR="001D31B5" w:rsidRPr="004D0F53">
        <w:rPr>
          <w:rFonts w:asciiTheme="majorHAnsi" w:hAnsiTheme="majorHAnsi" w:cstheme="majorHAnsi"/>
          <w:sz w:val="28"/>
          <w:szCs w:val="28"/>
        </w:rPr>
        <w:t xml:space="preserve"> </w:t>
      </w:r>
      <w:r w:rsidRPr="004D0F53">
        <w:rPr>
          <w:rFonts w:asciiTheme="majorHAnsi" w:hAnsiTheme="majorHAnsi" w:cstheme="majorHAnsi"/>
          <w:sz w:val="28"/>
          <w:szCs w:val="28"/>
        </w:rPr>
        <w:t xml:space="preserve">on the </w:t>
      </w:r>
      <w:r w:rsidR="00E7061B">
        <w:rPr>
          <w:rFonts w:asciiTheme="majorHAnsi" w:hAnsiTheme="majorHAnsi" w:cstheme="majorHAnsi"/>
          <w:sz w:val="28"/>
          <w:szCs w:val="28"/>
        </w:rPr>
        <w:t>artists</w:t>
      </w:r>
      <w:r w:rsidR="009B3199" w:rsidRPr="004D0F53">
        <w:rPr>
          <w:rFonts w:asciiTheme="majorHAnsi" w:hAnsiTheme="majorHAnsi" w:cstheme="majorHAnsi"/>
          <w:sz w:val="28"/>
          <w:szCs w:val="28"/>
        </w:rPr>
        <w:t xml:space="preserve"> list.</w:t>
      </w:r>
    </w:p>
    <w:p w:rsidR="009B3199" w:rsidRPr="004D0F53" w:rsidRDefault="009B3199" w:rsidP="004D0F53">
      <w:pPr>
        <w:spacing w:after="0" w:line="240" w:lineRule="auto"/>
        <w:ind w:left="360"/>
        <w:jc w:val="both"/>
        <w:rPr>
          <w:rFonts w:asciiTheme="majorHAnsi" w:hAnsiTheme="majorHAnsi" w:cstheme="majorHAnsi"/>
          <w:sz w:val="28"/>
          <w:szCs w:val="28"/>
        </w:rPr>
      </w:pPr>
    </w:p>
    <w:p w:rsidR="009B3199" w:rsidRPr="004D0F53" w:rsidRDefault="009B3199" w:rsidP="004D0F53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  <w:u w:val="single"/>
        </w:rPr>
      </w:pPr>
      <w:r w:rsidRPr="004D0F53">
        <w:rPr>
          <w:rFonts w:asciiTheme="majorHAnsi" w:hAnsiTheme="majorHAnsi" w:cstheme="majorHAnsi"/>
          <w:b/>
          <w:sz w:val="28"/>
          <w:szCs w:val="28"/>
          <w:u w:val="single"/>
        </w:rPr>
        <w:t>New business</w:t>
      </w:r>
    </w:p>
    <w:p w:rsidR="001D31B5" w:rsidRPr="00871D8C" w:rsidRDefault="009B3199" w:rsidP="00871D8C">
      <w:pPr>
        <w:spacing w:after="0" w:line="240" w:lineRule="auto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Soup &amp; Bowl</w:t>
      </w:r>
      <w:r w:rsidR="00CA27C9">
        <w:rPr>
          <w:rFonts w:asciiTheme="majorHAnsi" w:hAnsiTheme="majorHAnsi" w:cstheme="majorHAnsi"/>
          <w:b/>
          <w:sz w:val="28"/>
          <w:szCs w:val="28"/>
        </w:rPr>
        <w:t>.</w:t>
      </w:r>
      <w:r w:rsidR="00986D86" w:rsidRPr="00871D8C">
        <w:rPr>
          <w:rFonts w:asciiTheme="majorHAnsi" w:hAnsiTheme="majorHAnsi" w:cstheme="majorHAnsi"/>
          <w:b/>
          <w:sz w:val="28"/>
          <w:szCs w:val="28"/>
        </w:rPr>
        <w:t xml:space="preserve"> </w:t>
      </w:r>
    </w:p>
    <w:p w:rsidR="003472F6" w:rsidRPr="004D0F53" w:rsidRDefault="001D31B5" w:rsidP="00871D8C">
      <w:pPr>
        <w:pStyle w:val="ListParagraph"/>
        <w:spacing w:after="0" w:line="240" w:lineRule="auto"/>
        <w:ind w:left="0"/>
        <w:rPr>
          <w:rFonts w:asciiTheme="majorHAnsi" w:hAnsiTheme="majorHAnsi" w:cstheme="majorHAnsi"/>
          <w:b/>
          <w:sz w:val="28"/>
          <w:szCs w:val="28"/>
        </w:rPr>
      </w:pPr>
      <w:r w:rsidRPr="004D0F53">
        <w:rPr>
          <w:rFonts w:asciiTheme="majorHAnsi" w:hAnsiTheme="majorHAnsi" w:cstheme="majorHAnsi"/>
          <w:b/>
          <w:sz w:val="28"/>
          <w:szCs w:val="28"/>
        </w:rPr>
        <w:t xml:space="preserve">As a result of the discussion it had been </w:t>
      </w:r>
      <w:r w:rsidR="00986D86" w:rsidRPr="004D0F53">
        <w:rPr>
          <w:rFonts w:asciiTheme="majorHAnsi" w:hAnsiTheme="majorHAnsi" w:cstheme="majorHAnsi"/>
          <w:b/>
          <w:sz w:val="28"/>
          <w:szCs w:val="28"/>
        </w:rPr>
        <w:t>marked a few important points</w:t>
      </w:r>
      <w:r w:rsidRPr="004D0F53">
        <w:rPr>
          <w:rFonts w:asciiTheme="majorHAnsi" w:hAnsiTheme="majorHAnsi" w:cstheme="majorHAnsi"/>
          <w:b/>
          <w:sz w:val="28"/>
          <w:szCs w:val="28"/>
        </w:rPr>
        <w:t>:</w:t>
      </w:r>
    </w:p>
    <w:p w:rsidR="006F2D06" w:rsidRPr="00871D8C" w:rsidRDefault="003472F6" w:rsidP="00871D8C">
      <w:pPr>
        <w:pStyle w:val="ListParagraph"/>
        <w:numPr>
          <w:ilvl w:val="0"/>
          <w:numId w:val="29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Sponsorship.</w:t>
      </w:r>
      <w:r w:rsidR="00CC20C2" w:rsidRPr="00871D8C">
        <w:rPr>
          <w:rFonts w:asciiTheme="majorHAnsi" w:hAnsiTheme="majorHAnsi" w:cstheme="majorHAnsi"/>
          <w:sz w:val="28"/>
          <w:szCs w:val="28"/>
        </w:rPr>
        <w:t xml:space="preserve"> </w:t>
      </w:r>
    </w:p>
    <w:p w:rsidR="003472F6" w:rsidRPr="00871D8C" w:rsidRDefault="00CC20C2" w:rsidP="00871D8C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871D8C">
        <w:rPr>
          <w:rFonts w:asciiTheme="majorHAnsi" w:hAnsiTheme="majorHAnsi" w:cstheme="majorHAnsi"/>
          <w:sz w:val="28"/>
          <w:szCs w:val="28"/>
        </w:rPr>
        <w:t>Everyone should work on soliciting sponsors for the SNB.</w:t>
      </w:r>
      <w:r w:rsidR="004D0F53" w:rsidRPr="00871D8C">
        <w:rPr>
          <w:rFonts w:asciiTheme="majorHAnsi" w:hAnsiTheme="majorHAnsi" w:cstheme="majorHAnsi"/>
          <w:sz w:val="28"/>
          <w:szCs w:val="28"/>
        </w:rPr>
        <w:t xml:space="preserve"> Deborah would send the list of past sponsors to all board members and w</w:t>
      </w:r>
      <w:r w:rsidR="00E7061B">
        <w:rPr>
          <w:rFonts w:asciiTheme="majorHAnsi" w:hAnsiTheme="majorHAnsi" w:cstheme="majorHAnsi"/>
          <w:sz w:val="28"/>
          <w:szCs w:val="28"/>
        </w:rPr>
        <w:t>ould</w:t>
      </w:r>
      <w:r w:rsidR="004D0F53" w:rsidRPr="00871D8C">
        <w:rPr>
          <w:rFonts w:asciiTheme="majorHAnsi" w:hAnsiTheme="majorHAnsi" w:cstheme="majorHAnsi"/>
          <w:sz w:val="28"/>
          <w:szCs w:val="28"/>
        </w:rPr>
        <w:t xml:space="preserve"> provide the sponsor levels information to everyone. </w:t>
      </w:r>
      <w:r w:rsidR="008A5A59" w:rsidRPr="00871D8C">
        <w:rPr>
          <w:rFonts w:asciiTheme="majorHAnsi" w:hAnsiTheme="majorHAnsi" w:cstheme="majorHAnsi"/>
          <w:sz w:val="28"/>
          <w:szCs w:val="28"/>
        </w:rPr>
        <w:t xml:space="preserve"> Steven Brough said, that th</w:t>
      </w:r>
      <w:r w:rsidR="00E7061B">
        <w:rPr>
          <w:rFonts w:asciiTheme="majorHAnsi" w:hAnsiTheme="majorHAnsi" w:cstheme="majorHAnsi"/>
          <w:sz w:val="28"/>
          <w:szCs w:val="28"/>
        </w:rPr>
        <w:t>at</w:t>
      </w:r>
      <w:r w:rsidR="008A5A59" w:rsidRPr="00871D8C">
        <w:rPr>
          <w:rFonts w:asciiTheme="majorHAnsi" w:hAnsiTheme="majorHAnsi" w:cstheme="majorHAnsi"/>
          <w:sz w:val="28"/>
          <w:szCs w:val="28"/>
        </w:rPr>
        <w:t xml:space="preserve"> time a year is a good opportunity for fundraising, </w:t>
      </w:r>
      <w:r w:rsidR="006F2D06" w:rsidRPr="00871D8C">
        <w:rPr>
          <w:rFonts w:asciiTheme="majorHAnsi" w:hAnsiTheme="majorHAnsi" w:cstheme="majorHAnsi"/>
          <w:sz w:val="28"/>
          <w:szCs w:val="28"/>
        </w:rPr>
        <w:t>because companies</w:t>
      </w:r>
      <w:r w:rsidR="008A5A59" w:rsidRPr="00871D8C">
        <w:rPr>
          <w:rFonts w:asciiTheme="majorHAnsi" w:hAnsiTheme="majorHAnsi" w:cstheme="majorHAnsi"/>
          <w:sz w:val="28"/>
          <w:szCs w:val="28"/>
        </w:rPr>
        <w:t xml:space="preserve"> have unspent budget for charity. Though, </w:t>
      </w:r>
      <w:r w:rsidR="006F2D06" w:rsidRPr="00871D8C">
        <w:rPr>
          <w:rFonts w:asciiTheme="majorHAnsi" w:hAnsiTheme="majorHAnsi" w:cstheme="majorHAnsi"/>
          <w:sz w:val="28"/>
          <w:szCs w:val="28"/>
        </w:rPr>
        <w:t xml:space="preserve">if the sponsors </w:t>
      </w:r>
      <w:r w:rsidR="00CA27C9" w:rsidRPr="00871D8C">
        <w:rPr>
          <w:rFonts w:asciiTheme="majorHAnsi" w:hAnsiTheme="majorHAnsi" w:cstheme="majorHAnsi"/>
          <w:sz w:val="28"/>
          <w:szCs w:val="28"/>
        </w:rPr>
        <w:t>wouldn’t be</w:t>
      </w:r>
      <w:r w:rsidR="00871D8C" w:rsidRPr="00871D8C">
        <w:rPr>
          <w:rFonts w:asciiTheme="majorHAnsi" w:hAnsiTheme="majorHAnsi" w:cstheme="majorHAnsi"/>
          <w:sz w:val="28"/>
          <w:szCs w:val="28"/>
        </w:rPr>
        <w:t xml:space="preserve"> </w:t>
      </w:r>
      <w:r w:rsidR="006F2D06" w:rsidRPr="00871D8C">
        <w:rPr>
          <w:rFonts w:asciiTheme="majorHAnsi" w:hAnsiTheme="majorHAnsi" w:cstheme="majorHAnsi"/>
          <w:sz w:val="28"/>
          <w:szCs w:val="28"/>
        </w:rPr>
        <w:t>ready for the season, put them in sponsors list for next events.</w:t>
      </w:r>
    </w:p>
    <w:p w:rsidR="004D0F53" w:rsidRPr="00871D8C" w:rsidRDefault="004D0F53" w:rsidP="00871D8C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871D8C">
        <w:rPr>
          <w:rFonts w:asciiTheme="majorHAnsi" w:hAnsiTheme="majorHAnsi" w:cstheme="majorHAnsi"/>
          <w:sz w:val="28"/>
          <w:szCs w:val="28"/>
        </w:rPr>
        <w:t xml:space="preserve">Steve Brough proposed to develop a General Sponsor Package </w:t>
      </w:r>
      <w:r w:rsidR="00871D8C" w:rsidRPr="00871D8C">
        <w:rPr>
          <w:rFonts w:asciiTheme="majorHAnsi" w:hAnsiTheme="majorHAnsi" w:cstheme="majorHAnsi"/>
          <w:sz w:val="28"/>
          <w:szCs w:val="28"/>
        </w:rPr>
        <w:t>to make the sponsorship more attractive.</w:t>
      </w:r>
    </w:p>
    <w:p w:rsidR="00871D8C" w:rsidRPr="00871D8C" w:rsidRDefault="003472F6" w:rsidP="00871D8C">
      <w:pPr>
        <w:pStyle w:val="ListParagraph"/>
        <w:numPr>
          <w:ilvl w:val="0"/>
          <w:numId w:val="29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Donation.</w:t>
      </w:r>
      <w:r w:rsidR="008A5A59" w:rsidRPr="00871D8C">
        <w:rPr>
          <w:rFonts w:asciiTheme="majorHAnsi" w:hAnsiTheme="majorHAnsi" w:cstheme="majorHAnsi"/>
          <w:sz w:val="28"/>
          <w:szCs w:val="28"/>
        </w:rPr>
        <w:t xml:space="preserve"> </w:t>
      </w:r>
    </w:p>
    <w:p w:rsidR="00DE150F" w:rsidRPr="00871D8C" w:rsidRDefault="008A5A59" w:rsidP="00871D8C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sz w:val="28"/>
          <w:szCs w:val="28"/>
        </w:rPr>
        <w:t>Steven Brough and</w:t>
      </w:r>
      <w:r w:rsidRPr="00871D8C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871D8C">
        <w:rPr>
          <w:rFonts w:asciiTheme="majorHAnsi" w:hAnsiTheme="majorHAnsi" w:cstheme="majorHAnsi"/>
          <w:sz w:val="28"/>
          <w:szCs w:val="28"/>
        </w:rPr>
        <w:t xml:space="preserve">Twila Abrams </w:t>
      </w:r>
      <w:r w:rsidR="004D0F53" w:rsidRPr="00871D8C">
        <w:rPr>
          <w:rFonts w:asciiTheme="majorHAnsi" w:hAnsiTheme="majorHAnsi" w:cstheme="majorHAnsi"/>
          <w:sz w:val="28"/>
          <w:szCs w:val="28"/>
        </w:rPr>
        <w:t>expressed intentions</w:t>
      </w:r>
      <w:r w:rsidRPr="00871D8C">
        <w:rPr>
          <w:rFonts w:asciiTheme="majorHAnsi" w:hAnsiTheme="majorHAnsi" w:cstheme="majorHAnsi"/>
          <w:sz w:val="28"/>
          <w:szCs w:val="28"/>
        </w:rPr>
        <w:t xml:space="preserve"> to be sponsors.</w:t>
      </w:r>
    </w:p>
    <w:p w:rsidR="00871D8C" w:rsidRDefault="003472F6" w:rsidP="00871D8C">
      <w:pPr>
        <w:pStyle w:val="ListParagraph"/>
        <w:numPr>
          <w:ilvl w:val="0"/>
          <w:numId w:val="29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Soup.</w:t>
      </w:r>
      <w:r w:rsidR="00121938" w:rsidRPr="00871D8C">
        <w:rPr>
          <w:rFonts w:asciiTheme="majorHAnsi" w:hAnsiTheme="majorHAnsi" w:cstheme="majorHAnsi"/>
          <w:sz w:val="28"/>
          <w:szCs w:val="28"/>
        </w:rPr>
        <w:t xml:space="preserve"> </w:t>
      </w:r>
    </w:p>
    <w:p w:rsidR="003472F6" w:rsidRPr="00871D8C" w:rsidRDefault="004D0F53" w:rsidP="00871D8C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871D8C">
        <w:rPr>
          <w:rFonts w:asciiTheme="majorHAnsi" w:hAnsiTheme="majorHAnsi" w:cstheme="majorHAnsi"/>
          <w:sz w:val="28"/>
          <w:szCs w:val="28"/>
        </w:rPr>
        <w:t xml:space="preserve">Zions Bank would provide soup and </w:t>
      </w:r>
      <w:r w:rsidR="00121938" w:rsidRPr="00871D8C">
        <w:rPr>
          <w:rFonts w:asciiTheme="majorHAnsi" w:hAnsiTheme="majorHAnsi" w:cstheme="majorHAnsi"/>
          <w:sz w:val="28"/>
          <w:szCs w:val="28"/>
        </w:rPr>
        <w:t>Steven Brough</w:t>
      </w:r>
      <w:r w:rsidRPr="00871D8C">
        <w:rPr>
          <w:rFonts w:asciiTheme="majorHAnsi" w:hAnsiTheme="majorHAnsi" w:cstheme="majorHAnsi"/>
          <w:sz w:val="28"/>
          <w:szCs w:val="28"/>
        </w:rPr>
        <w:t xml:space="preserve"> was going to be a soup wrangler.</w:t>
      </w:r>
    </w:p>
    <w:p w:rsidR="004D0F53" w:rsidRPr="00871D8C" w:rsidRDefault="004D0F53" w:rsidP="00871D8C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sz w:val="28"/>
          <w:szCs w:val="28"/>
        </w:rPr>
        <w:t>Another wrangler position was open.</w:t>
      </w:r>
    </w:p>
    <w:p w:rsidR="00CC20C2" w:rsidRPr="00871D8C" w:rsidRDefault="003472F6" w:rsidP="00871D8C">
      <w:pPr>
        <w:pStyle w:val="ListParagraph"/>
        <w:numPr>
          <w:ilvl w:val="0"/>
          <w:numId w:val="29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Bowls.</w:t>
      </w:r>
      <w:r w:rsidR="00CC20C2" w:rsidRPr="00871D8C">
        <w:rPr>
          <w:rFonts w:asciiTheme="majorHAnsi" w:hAnsiTheme="majorHAnsi" w:cstheme="majorHAnsi"/>
          <w:b/>
          <w:sz w:val="28"/>
          <w:szCs w:val="28"/>
        </w:rPr>
        <w:t xml:space="preserve"> </w:t>
      </w:r>
    </w:p>
    <w:p w:rsidR="003472F6" w:rsidRPr="00871D8C" w:rsidRDefault="00CC20C2" w:rsidP="00871D8C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sz w:val="28"/>
          <w:szCs w:val="28"/>
        </w:rPr>
        <w:t xml:space="preserve">Deborah </w:t>
      </w:r>
      <w:r w:rsidR="001C7410" w:rsidRPr="00871D8C">
        <w:rPr>
          <w:rFonts w:asciiTheme="majorHAnsi" w:hAnsiTheme="majorHAnsi" w:cstheme="majorHAnsi"/>
          <w:sz w:val="28"/>
          <w:szCs w:val="28"/>
        </w:rPr>
        <w:t xml:space="preserve">Reeder </w:t>
      </w:r>
      <w:r w:rsidRPr="00871D8C">
        <w:rPr>
          <w:rFonts w:asciiTheme="majorHAnsi" w:hAnsiTheme="majorHAnsi" w:cstheme="majorHAnsi"/>
          <w:sz w:val="28"/>
          <w:szCs w:val="28"/>
        </w:rPr>
        <w:t>always ha</w:t>
      </w:r>
      <w:r w:rsidR="00E7061B">
        <w:rPr>
          <w:rFonts w:asciiTheme="majorHAnsi" w:hAnsiTheme="majorHAnsi" w:cstheme="majorHAnsi"/>
          <w:sz w:val="28"/>
          <w:szCs w:val="28"/>
        </w:rPr>
        <w:t>s</w:t>
      </w:r>
      <w:r w:rsidRPr="00871D8C">
        <w:rPr>
          <w:rFonts w:asciiTheme="majorHAnsi" w:hAnsiTheme="majorHAnsi" w:cstheme="majorHAnsi"/>
          <w:sz w:val="28"/>
          <w:szCs w:val="28"/>
        </w:rPr>
        <w:t xml:space="preserve"> a list of galleries and potteries </w:t>
      </w:r>
      <w:r w:rsidR="001C7410" w:rsidRPr="00871D8C">
        <w:rPr>
          <w:rFonts w:asciiTheme="majorHAnsi" w:hAnsiTheme="majorHAnsi" w:cstheme="majorHAnsi"/>
          <w:sz w:val="28"/>
          <w:szCs w:val="28"/>
        </w:rPr>
        <w:t xml:space="preserve">which </w:t>
      </w:r>
      <w:r w:rsidRPr="00871D8C">
        <w:rPr>
          <w:rFonts w:asciiTheme="majorHAnsi" w:hAnsiTheme="majorHAnsi" w:cstheme="majorHAnsi"/>
          <w:sz w:val="28"/>
          <w:szCs w:val="28"/>
        </w:rPr>
        <w:t xml:space="preserve">are available to bring their pottery and be </w:t>
      </w:r>
      <w:r w:rsidR="001C7410" w:rsidRPr="00871D8C">
        <w:rPr>
          <w:rFonts w:asciiTheme="majorHAnsi" w:hAnsiTheme="majorHAnsi" w:cstheme="majorHAnsi"/>
          <w:sz w:val="28"/>
          <w:szCs w:val="28"/>
        </w:rPr>
        <w:t>participants of SNB. She has been keeping in touch with them.</w:t>
      </w:r>
      <w:r w:rsidRPr="00871D8C">
        <w:rPr>
          <w:rFonts w:asciiTheme="majorHAnsi" w:hAnsiTheme="majorHAnsi" w:cstheme="majorHAnsi"/>
          <w:sz w:val="28"/>
          <w:szCs w:val="28"/>
        </w:rPr>
        <w:t xml:space="preserve"> </w:t>
      </w:r>
    </w:p>
    <w:p w:rsidR="003472F6" w:rsidRPr="00871D8C" w:rsidRDefault="003472F6" w:rsidP="00871D8C">
      <w:pPr>
        <w:pStyle w:val="ListParagraph"/>
        <w:numPr>
          <w:ilvl w:val="0"/>
          <w:numId w:val="29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Silent auction.</w:t>
      </w:r>
    </w:p>
    <w:p w:rsidR="001D31B5" w:rsidRPr="00871D8C" w:rsidRDefault="008A5A59" w:rsidP="00871D8C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871D8C">
        <w:rPr>
          <w:rFonts w:asciiTheme="majorHAnsi" w:hAnsiTheme="majorHAnsi" w:cstheme="majorHAnsi"/>
          <w:sz w:val="28"/>
          <w:szCs w:val="28"/>
        </w:rPr>
        <w:t>Twila Abrams offered herself to be a Silent Auction Emcee, but she needs strategy and training and received Deborah’s consent to help and go through all the procedure.</w:t>
      </w:r>
    </w:p>
    <w:p w:rsidR="006F2D06" w:rsidRPr="004D0F53" w:rsidRDefault="006F2D06" w:rsidP="004D0F53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</w:p>
    <w:p w:rsidR="00AB2140" w:rsidRPr="004D0F53" w:rsidRDefault="00AB2140" w:rsidP="004D0F53">
      <w:pPr>
        <w:pStyle w:val="Heading2"/>
        <w:spacing w:line="240" w:lineRule="auto"/>
        <w:jc w:val="both"/>
        <w:rPr>
          <w:rFonts w:cstheme="majorHAnsi"/>
          <w:sz w:val="28"/>
          <w:szCs w:val="28"/>
          <w:u w:val="single"/>
        </w:rPr>
      </w:pPr>
      <w:r w:rsidRPr="004D0F53">
        <w:rPr>
          <w:rFonts w:cstheme="majorHAnsi"/>
          <w:sz w:val="28"/>
          <w:szCs w:val="28"/>
          <w:u w:val="single"/>
        </w:rPr>
        <w:t>Arts Museum Report</w:t>
      </w:r>
    </w:p>
    <w:p w:rsidR="00AB2140" w:rsidRPr="004D0F53" w:rsidRDefault="00AB2140" w:rsidP="004D0F53">
      <w:pPr>
        <w:pStyle w:val="Heading2"/>
        <w:spacing w:line="240" w:lineRule="auto"/>
        <w:jc w:val="both"/>
        <w:rPr>
          <w:rFonts w:cstheme="majorHAnsi"/>
          <w:sz w:val="28"/>
          <w:szCs w:val="28"/>
        </w:rPr>
      </w:pPr>
      <w:r w:rsidRPr="004D0F53">
        <w:rPr>
          <w:rFonts w:cstheme="majorHAnsi"/>
          <w:sz w:val="28"/>
          <w:szCs w:val="28"/>
        </w:rPr>
        <w:t>Director’s Report</w:t>
      </w:r>
    </w:p>
    <w:p w:rsidR="00AB2140" w:rsidRPr="004D0F53" w:rsidRDefault="00AB2140" w:rsidP="004D0F53">
      <w:pPr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 xml:space="preserve">A printed Director’s Report was provided.  </w:t>
      </w:r>
    </w:p>
    <w:p w:rsidR="00AB2140" w:rsidRPr="00CA27C9" w:rsidRDefault="00AB2140" w:rsidP="004D0F53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CA27C9">
        <w:rPr>
          <w:rFonts w:asciiTheme="majorHAnsi" w:hAnsiTheme="majorHAnsi" w:cstheme="majorHAnsi"/>
          <w:b/>
          <w:sz w:val="28"/>
          <w:szCs w:val="28"/>
        </w:rPr>
        <w:t>Action Items</w:t>
      </w:r>
    </w:p>
    <w:p w:rsidR="00CA27C9" w:rsidRPr="00CA27C9" w:rsidRDefault="00CA27C9" w:rsidP="004D0F53">
      <w:pPr>
        <w:spacing w:after="0" w:line="240" w:lineRule="auto"/>
        <w:jc w:val="both"/>
        <w:rPr>
          <w:sz w:val="28"/>
          <w:szCs w:val="28"/>
        </w:rPr>
      </w:pPr>
      <w:r w:rsidRPr="00CA27C9">
        <w:rPr>
          <w:sz w:val="28"/>
          <w:szCs w:val="28"/>
        </w:rPr>
        <w:t xml:space="preserve">All board members should solicit sponsorships. </w:t>
      </w:r>
    </w:p>
    <w:p w:rsidR="00AB2140" w:rsidRPr="00CA27C9" w:rsidRDefault="00AB2140" w:rsidP="004D0F53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CA27C9">
        <w:rPr>
          <w:rFonts w:asciiTheme="majorHAnsi" w:hAnsiTheme="majorHAnsi" w:cstheme="majorHAnsi"/>
          <w:b/>
          <w:sz w:val="28"/>
          <w:szCs w:val="28"/>
        </w:rPr>
        <w:t>Adjournment</w:t>
      </w:r>
    </w:p>
    <w:p w:rsidR="00871D8C" w:rsidRPr="00CA27C9" w:rsidRDefault="00AB2140" w:rsidP="00CA27C9">
      <w:pPr>
        <w:spacing w:after="120"/>
        <w:rPr>
          <w:rFonts w:asciiTheme="majorHAnsi" w:hAnsiTheme="majorHAnsi" w:cstheme="majorHAnsi"/>
          <w:sz w:val="28"/>
          <w:szCs w:val="28"/>
        </w:rPr>
      </w:pPr>
      <w:r w:rsidRPr="00CA27C9">
        <w:rPr>
          <w:rFonts w:asciiTheme="majorHAnsi" w:hAnsiTheme="majorHAnsi" w:cstheme="majorHAnsi"/>
          <w:sz w:val="28"/>
          <w:szCs w:val="28"/>
        </w:rPr>
        <w:t>Meeting was adjourned at 9:0</w:t>
      </w:r>
      <w:r w:rsidR="00871D8C" w:rsidRPr="00CA27C9">
        <w:rPr>
          <w:rFonts w:asciiTheme="majorHAnsi" w:hAnsiTheme="majorHAnsi" w:cstheme="majorHAnsi"/>
          <w:sz w:val="28"/>
          <w:szCs w:val="28"/>
        </w:rPr>
        <w:t>6</w:t>
      </w:r>
      <w:r w:rsidRPr="00CA27C9">
        <w:rPr>
          <w:rFonts w:asciiTheme="majorHAnsi" w:hAnsiTheme="majorHAnsi" w:cstheme="majorHAnsi"/>
          <w:sz w:val="28"/>
          <w:szCs w:val="28"/>
        </w:rPr>
        <w:t xml:space="preserve">. </w:t>
      </w:r>
      <w:r w:rsidR="00CA27C9" w:rsidRPr="00CA27C9">
        <w:rPr>
          <w:sz w:val="28"/>
          <w:szCs w:val="28"/>
        </w:rPr>
        <w:t>The next general meeting will be at 8:00</w:t>
      </w:r>
      <w:r w:rsidR="00CA27C9">
        <w:rPr>
          <w:sz w:val="28"/>
          <w:szCs w:val="28"/>
        </w:rPr>
        <w:t xml:space="preserve">                </w:t>
      </w:r>
      <w:r w:rsidR="00CA27C9" w:rsidRPr="00CA27C9">
        <w:rPr>
          <w:sz w:val="28"/>
          <w:szCs w:val="28"/>
        </w:rPr>
        <w:t>, 201</w:t>
      </w:r>
      <w:r w:rsidR="00CA27C9">
        <w:rPr>
          <w:sz w:val="28"/>
          <w:szCs w:val="28"/>
        </w:rPr>
        <w:t>9</w:t>
      </w:r>
      <w:r w:rsidR="00CA27C9" w:rsidRPr="00CA27C9">
        <w:rPr>
          <w:sz w:val="28"/>
          <w:szCs w:val="28"/>
        </w:rPr>
        <w:t>.</w:t>
      </w:r>
    </w:p>
    <w:p w:rsidR="00AB2140" w:rsidRPr="004D0F53" w:rsidRDefault="00AB2140" w:rsidP="004D0F53">
      <w:pPr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b/>
          <w:sz w:val="28"/>
          <w:szCs w:val="28"/>
        </w:rPr>
        <w:t>Minutes submitted by</w:t>
      </w:r>
      <w:r w:rsidRPr="004D0F53">
        <w:rPr>
          <w:rFonts w:asciiTheme="majorHAnsi" w:hAnsiTheme="majorHAnsi" w:cstheme="majorHAnsi"/>
          <w:sz w:val="28"/>
          <w:szCs w:val="28"/>
        </w:rPr>
        <w:t>:</w:t>
      </w:r>
      <w:r w:rsidRPr="004D0F53">
        <w:rPr>
          <w:rFonts w:asciiTheme="majorHAnsi" w:hAnsiTheme="majorHAnsi" w:cstheme="majorHAnsi"/>
          <w:sz w:val="28"/>
          <w:szCs w:val="28"/>
        </w:rPr>
        <w:tab/>
        <w:t>Larisa Zhukova</w:t>
      </w:r>
    </w:p>
    <w:p w:rsidR="00D261A4" w:rsidRPr="00CA27C9" w:rsidRDefault="00AB2140" w:rsidP="00CA27C9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b/>
          <w:sz w:val="28"/>
          <w:szCs w:val="28"/>
        </w:rPr>
        <w:t>Approved by</w:t>
      </w:r>
      <w:r w:rsidR="00CA27C9">
        <w:rPr>
          <w:rFonts w:asciiTheme="majorHAnsi" w:hAnsiTheme="majorHAnsi" w:cstheme="majorHAnsi"/>
          <w:sz w:val="28"/>
          <w:szCs w:val="28"/>
        </w:rPr>
        <w:t>:</w:t>
      </w:r>
    </w:p>
    <w:sectPr w:rsidR="00D261A4" w:rsidRPr="00CA27C9" w:rsidSect="00CA27C9">
      <w:type w:val="continuous"/>
      <w:pgSz w:w="12240" w:h="15840"/>
      <w:pgMar w:top="1170" w:right="1080" w:bottom="90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5EFD" w:rsidRDefault="00C15EFD" w:rsidP="00CE411A">
      <w:pPr>
        <w:spacing w:after="0" w:line="240" w:lineRule="auto"/>
      </w:pPr>
      <w:r>
        <w:separator/>
      </w:r>
    </w:p>
  </w:endnote>
  <w:endnote w:type="continuationSeparator" w:id="0">
    <w:p w:rsidR="00C15EFD" w:rsidRDefault="00C15EFD" w:rsidP="00CE4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5EFD" w:rsidRDefault="00C15EFD" w:rsidP="00CE411A">
      <w:pPr>
        <w:spacing w:after="0" w:line="240" w:lineRule="auto"/>
      </w:pPr>
      <w:r>
        <w:separator/>
      </w:r>
    </w:p>
  </w:footnote>
  <w:footnote w:type="continuationSeparator" w:id="0">
    <w:p w:rsidR="00C15EFD" w:rsidRDefault="00C15EFD" w:rsidP="00CE4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A22F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6D85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3266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348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B3A6AF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5458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F8F1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1A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65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F2A4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E05090"/>
    <w:multiLevelType w:val="hybridMultilevel"/>
    <w:tmpl w:val="062E6D3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DC7439"/>
    <w:multiLevelType w:val="hybridMultilevel"/>
    <w:tmpl w:val="F048C1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2D3033"/>
    <w:multiLevelType w:val="hybridMultilevel"/>
    <w:tmpl w:val="83E44920"/>
    <w:lvl w:ilvl="0" w:tplc="031802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E714EA"/>
    <w:multiLevelType w:val="hybridMultilevel"/>
    <w:tmpl w:val="03DED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FA4107"/>
    <w:multiLevelType w:val="hybridMultilevel"/>
    <w:tmpl w:val="D4101500"/>
    <w:lvl w:ilvl="0" w:tplc="031802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333A3A"/>
    <w:multiLevelType w:val="hybridMultilevel"/>
    <w:tmpl w:val="3978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633973"/>
    <w:multiLevelType w:val="hybridMultilevel"/>
    <w:tmpl w:val="7C265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03600F"/>
    <w:multiLevelType w:val="hybridMultilevel"/>
    <w:tmpl w:val="DF44CA2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00027E"/>
    <w:multiLevelType w:val="hybridMultilevel"/>
    <w:tmpl w:val="B2FE5AD6"/>
    <w:lvl w:ilvl="0" w:tplc="031802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5077F4"/>
    <w:multiLevelType w:val="hybridMultilevel"/>
    <w:tmpl w:val="48380F18"/>
    <w:lvl w:ilvl="0" w:tplc="031802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D81E87"/>
    <w:multiLevelType w:val="hybridMultilevel"/>
    <w:tmpl w:val="7F4E5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177D1"/>
    <w:multiLevelType w:val="hybridMultilevel"/>
    <w:tmpl w:val="904EAC30"/>
    <w:lvl w:ilvl="0" w:tplc="031802E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CA6A2E"/>
    <w:multiLevelType w:val="hybridMultilevel"/>
    <w:tmpl w:val="722C9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A1019E"/>
    <w:multiLevelType w:val="hybridMultilevel"/>
    <w:tmpl w:val="6F7A026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31802E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6F0780"/>
    <w:multiLevelType w:val="hybridMultilevel"/>
    <w:tmpl w:val="F982B8C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4C0057"/>
    <w:multiLevelType w:val="hybridMultilevel"/>
    <w:tmpl w:val="6268B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C048A9"/>
    <w:multiLevelType w:val="hybridMultilevel"/>
    <w:tmpl w:val="90188A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2810E4F"/>
    <w:multiLevelType w:val="hybridMultilevel"/>
    <w:tmpl w:val="5EFAF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63728F"/>
    <w:multiLevelType w:val="hybridMultilevel"/>
    <w:tmpl w:val="2AB4A8C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31802E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3"/>
  </w:num>
  <w:num w:numId="14">
    <w:abstractNumId w:val="21"/>
  </w:num>
  <w:num w:numId="15">
    <w:abstractNumId w:val="20"/>
  </w:num>
  <w:num w:numId="16">
    <w:abstractNumId w:val="15"/>
  </w:num>
  <w:num w:numId="17">
    <w:abstractNumId w:val="10"/>
  </w:num>
  <w:num w:numId="18">
    <w:abstractNumId w:val="17"/>
  </w:num>
  <w:num w:numId="19">
    <w:abstractNumId w:val="24"/>
  </w:num>
  <w:num w:numId="20">
    <w:abstractNumId w:val="28"/>
  </w:num>
  <w:num w:numId="21">
    <w:abstractNumId w:val="23"/>
  </w:num>
  <w:num w:numId="22">
    <w:abstractNumId w:val="26"/>
  </w:num>
  <w:num w:numId="23">
    <w:abstractNumId w:val="27"/>
  </w:num>
  <w:num w:numId="24">
    <w:abstractNumId w:val="22"/>
  </w:num>
  <w:num w:numId="25">
    <w:abstractNumId w:val="18"/>
  </w:num>
  <w:num w:numId="26">
    <w:abstractNumId w:val="14"/>
  </w:num>
  <w:num w:numId="27">
    <w:abstractNumId w:val="12"/>
  </w:num>
  <w:num w:numId="28">
    <w:abstractNumId w:val="19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41"/>
    <w:rsid w:val="000047C5"/>
    <w:rsid w:val="00020937"/>
    <w:rsid w:val="000218E5"/>
    <w:rsid w:val="00023739"/>
    <w:rsid w:val="000251F7"/>
    <w:rsid w:val="000342F4"/>
    <w:rsid w:val="00035C82"/>
    <w:rsid w:val="00036D64"/>
    <w:rsid w:val="000534FF"/>
    <w:rsid w:val="00061789"/>
    <w:rsid w:val="00072694"/>
    <w:rsid w:val="00072D1A"/>
    <w:rsid w:val="0007444D"/>
    <w:rsid w:val="00080C41"/>
    <w:rsid w:val="00082AC4"/>
    <w:rsid w:val="00090730"/>
    <w:rsid w:val="00096614"/>
    <w:rsid w:val="000A1490"/>
    <w:rsid w:val="000A609A"/>
    <w:rsid w:val="000A63F6"/>
    <w:rsid w:val="000C4E5C"/>
    <w:rsid w:val="000C6C71"/>
    <w:rsid w:val="000D1EBE"/>
    <w:rsid w:val="0010140C"/>
    <w:rsid w:val="001045A1"/>
    <w:rsid w:val="00106687"/>
    <w:rsid w:val="00107E1C"/>
    <w:rsid w:val="00121938"/>
    <w:rsid w:val="00126305"/>
    <w:rsid w:val="00126E70"/>
    <w:rsid w:val="001335AB"/>
    <w:rsid w:val="00140350"/>
    <w:rsid w:val="00141859"/>
    <w:rsid w:val="001445EC"/>
    <w:rsid w:val="00146CBE"/>
    <w:rsid w:val="001508BB"/>
    <w:rsid w:val="00153476"/>
    <w:rsid w:val="00154BB8"/>
    <w:rsid w:val="001600BE"/>
    <w:rsid w:val="0016314F"/>
    <w:rsid w:val="00167E10"/>
    <w:rsid w:val="00174BC5"/>
    <w:rsid w:val="00176C70"/>
    <w:rsid w:val="001873DE"/>
    <w:rsid w:val="00195B70"/>
    <w:rsid w:val="00195FD4"/>
    <w:rsid w:val="001A49D0"/>
    <w:rsid w:val="001A4D24"/>
    <w:rsid w:val="001A5E68"/>
    <w:rsid w:val="001B1592"/>
    <w:rsid w:val="001C15C2"/>
    <w:rsid w:val="001C272A"/>
    <w:rsid w:val="001C39F0"/>
    <w:rsid w:val="001C5665"/>
    <w:rsid w:val="001C57B9"/>
    <w:rsid w:val="001C7326"/>
    <w:rsid w:val="001C7410"/>
    <w:rsid w:val="001D31B5"/>
    <w:rsid w:val="001E6A8B"/>
    <w:rsid w:val="001F0FAC"/>
    <w:rsid w:val="001F1AE3"/>
    <w:rsid w:val="001F5ACE"/>
    <w:rsid w:val="001F7E79"/>
    <w:rsid w:val="002012F5"/>
    <w:rsid w:val="00210B10"/>
    <w:rsid w:val="0022100F"/>
    <w:rsid w:val="00222E4B"/>
    <w:rsid w:val="002234C6"/>
    <w:rsid w:val="00225D38"/>
    <w:rsid w:val="00236CB2"/>
    <w:rsid w:val="00251263"/>
    <w:rsid w:val="0025156C"/>
    <w:rsid w:val="00251ED7"/>
    <w:rsid w:val="002525AD"/>
    <w:rsid w:val="00253B4E"/>
    <w:rsid w:val="00261B9C"/>
    <w:rsid w:val="00263742"/>
    <w:rsid w:val="00263AAB"/>
    <w:rsid w:val="00266BBD"/>
    <w:rsid w:val="00271E9A"/>
    <w:rsid w:val="00272ABC"/>
    <w:rsid w:val="00280E6A"/>
    <w:rsid w:val="00291DF3"/>
    <w:rsid w:val="002A46DF"/>
    <w:rsid w:val="002B6DE6"/>
    <w:rsid w:val="002C55DE"/>
    <w:rsid w:val="002D2DC6"/>
    <w:rsid w:val="002E6B67"/>
    <w:rsid w:val="002F359C"/>
    <w:rsid w:val="002F370A"/>
    <w:rsid w:val="003005B4"/>
    <w:rsid w:val="003160F3"/>
    <w:rsid w:val="00316C23"/>
    <w:rsid w:val="00316CFE"/>
    <w:rsid w:val="00331239"/>
    <w:rsid w:val="003325E3"/>
    <w:rsid w:val="0033348A"/>
    <w:rsid w:val="00333491"/>
    <w:rsid w:val="00334F32"/>
    <w:rsid w:val="00336C37"/>
    <w:rsid w:val="0034329E"/>
    <w:rsid w:val="003472F6"/>
    <w:rsid w:val="003607F5"/>
    <w:rsid w:val="003623B5"/>
    <w:rsid w:val="00367E38"/>
    <w:rsid w:val="0038437B"/>
    <w:rsid w:val="003A6A18"/>
    <w:rsid w:val="003B465A"/>
    <w:rsid w:val="003B4981"/>
    <w:rsid w:val="003B56E7"/>
    <w:rsid w:val="003B6614"/>
    <w:rsid w:val="003B791C"/>
    <w:rsid w:val="003C09C4"/>
    <w:rsid w:val="003C126D"/>
    <w:rsid w:val="003C2E62"/>
    <w:rsid w:val="003D73A4"/>
    <w:rsid w:val="003E0A44"/>
    <w:rsid w:val="00414F4D"/>
    <w:rsid w:val="00423AF9"/>
    <w:rsid w:val="004465AD"/>
    <w:rsid w:val="00447E7D"/>
    <w:rsid w:val="0045463B"/>
    <w:rsid w:val="00460304"/>
    <w:rsid w:val="00461BB5"/>
    <w:rsid w:val="00463148"/>
    <w:rsid w:val="00463B87"/>
    <w:rsid w:val="0047228D"/>
    <w:rsid w:val="00472E77"/>
    <w:rsid w:val="00473349"/>
    <w:rsid w:val="00482428"/>
    <w:rsid w:val="004829BB"/>
    <w:rsid w:val="0048642F"/>
    <w:rsid w:val="00487A74"/>
    <w:rsid w:val="0049073A"/>
    <w:rsid w:val="00494895"/>
    <w:rsid w:val="00496834"/>
    <w:rsid w:val="00497ED1"/>
    <w:rsid w:val="004A1286"/>
    <w:rsid w:val="004B5FF9"/>
    <w:rsid w:val="004C1768"/>
    <w:rsid w:val="004C1B47"/>
    <w:rsid w:val="004C3BB5"/>
    <w:rsid w:val="004D0F53"/>
    <w:rsid w:val="004E04CA"/>
    <w:rsid w:val="004E2526"/>
    <w:rsid w:val="004E6C86"/>
    <w:rsid w:val="004F0935"/>
    <w:rsid w:val="004F23CC"/>
    <w:rsid w:val="004F52E5"/>
    <w:rsid w:val="005002F1"/>
    <w:rsid w:val="00512C60"/>
    <w:rsid w:val="005245DB"/>
    <w:rsid w:val="005379FD"/>
    <w:rsid w:val="005409D3"/>
    <w:rsid w:val="00553D8F"/>
    <w:rsid w:val="00556FB0"/>
    <w:rsid w:val="005578C9"/>
    <w:rsid w:val="00561EBE"/>
    <w:rsid w:val="00562511"/>
    <w:rsid w:val="00562586"/>
    <w:rsid w:val="00572D11"/>
    <w:rsid w:val="00582CA9"/>
    <w:rsid w:val="00586C7F"/>
    <w:rsid w:val="0059591B"/>
    <w:rsid w:val="005A054A"/>
    <w:rsid w:val="005B1CDA"/>
    <w:rsid w:val="005B22BF"/>
    <w:rsid w:val="005C4B02"/>
    <w:rsid w:val="005C5D88"/>
    <w:rsid w:val="005D378A"/>
    <w:rsid w:val="005D46AB"/>
    <w:rsid w:val="005D68D9"/>
    <w:rsid w:val="005E148D"/>
    <w:rsid w:val="005E5D1E"/>
    <w:rsid w:val="005F3708"/>
    <w:rsid w:val="006107CF"/>
    <w:rsid w:val="00611342"/>
    <w:rsid w:val="006117A4"/>
    <w:rsid w:val="00613D32"/>
    <w:rsid w:val="00614E27"/>
    <w:rsid w:val="00625B0F"/>
    <w:rsid w:val="00640A6C"/>
    <w:rsid w:val="006620F6"/>
    <w:rsid w:val="00670541"/>
    <w:rsid w:val="00671D56"/>
    <w:rsid w:val="00671E88"/>
    <w:rsid w:val="00675698"/>
    <w:rsid w:val="006961CA"/>
    <w:rsid w:val="0069738C"/>
    <w:rsid w:val="006A0A3D"/>
    <w:rsid w:val="006A4F0C"/>
    <w:rsid w:val="006C523D"/>
    <w:rsid w:val="006C5D72"/>
    <w:rsid w:val="006C7346"/>
    <w:rsid w:val="006E0D02"/>
    <w:rsid w:val="006E7E62"/>
    <w:rsid w:val="006F2D06"/>
    <w:rsid w:val="00716B47"/>
    <w:rsid w:val="007219C7"/>
    <w:rsid w:val="00736C6C"/>
    <w:rsid w:val="0074270D"/>
    <w:rsid w:val="0076199F"/>
    <w:rsid w:val="00764126"/>
    <w:rsid w:val="00771CBA"/>
    <w:rsid w:val="007774A2"/>
    <w:rsid w:val="00787018"/>
    <w:rsid w:val="007921B2"/>
    <w:rsid w:val="007974E9"/>
    <w:rsid w:val="007A031C"/>
    <w:rsid w:val="007A6D6C"/>
    <w:rsid w:val="007A6FFC"/>
    <w:rsid w:val="007B14B7"/>
    <w:rsid w:val="007B4F1F"/>
    <w:rsid w:val="007C5525"/>
    <w:rsid w:val="007D461D"/>
    <w:rsid w:val="007D78A7"/>
    <w:rsid w:val="007E235A"/>
    <w:rsid w:val="007F1E05"/>
    <w:rsid w:val="007F4F4C"/>
    <w:rsid w:val="007F5C36"/>
    <w:rsid w:val="00802476"/>
    <w:rsid w:val="008126A5"/>
    <w:rsid w:val="0081384E"/>
    <w:rsid w:val="0081730A"/>
    <w:rsid w:val="00817629"/>
    <w:rsid w:val="00825E14"/>
    <w:rsid w:val="00826D26"/>
    <w:rsid w:val="00827DC0"/>
    <w:rsid w:val="00833838"/>
    <w:rsid w:val="00837537"/>
    <w:rsid w:val="00840D8B"/>
    <w:rsid w:val="00847B60"/>
    <w:rsid w:val="00851FB3"/>
    <w:rsid w:val="00852C9D"/>
    <w:rsid w:val="00864601"/>
    <w:rsid w:val="00871D8C"/>
    <w:rsid w:val="00875EA6"/>
    <w:rsid w:val="00886E00"/>
    <w:rsid w:val="008873AF"/>
    <w:rsid w:val="008A0E10"/>
    <w:rsid w:val="008A5A59"/>
    <w:rsid w:val="008B6D82"/>
    <w:rsid w:val="008C051B"/>
    <w:rsid w:val="008C7C5E"/>
    <w:rsid w:val="008D3DFC"/>
    <w:rsid w:val="008E0C50"/>
    <w:rsid w:val="008F1900"/>
    <w:rsid w:val="008F46DF"/>
    <w:rsid w:val="008F586E"/>
    <w:rsid w:val="00900A7A"/>
    <w:rsid w:val="00902928"/>
    <w:rsid w:val="009114DA"/>
    <w:rsid w:val="009142A2"/>
    <w:rsid w:val="009164E2"/>
    <w:rsid w:val="00944720"/>
    <w:rsid w:val="00944FDA"/>
    <w:rsid w:val="00946F99"/>
    <w:rsid w:val="0095046A"/>
    <w:rsid w:val="00952640"/>
    <w:rsid w:val="009713BE"/>
    <w:rsid w:val="00974DF1"/>
    <w:rsid w:val="009817E0"/>
    <w:rsid w:val="00982B90"/>
    <w:rsid w:val="00985EAE"/>
    <w:rsid w:val="00986D86"/>
    <w:rsid w:val="00993A95"/>
    <w:rsid w:val="0099793F"/>
    <w:rsid w:val="00997AE3"/>
    <w:rsid w:val="009A34F6"/>
    <w:rsid w:val="009B3199"/>
    <w:rsid w:val="009B5FC5"/>
    <w:rsid w:val="009C4D76"/>
    <w:rsid w:val="009C5BF4"/>
    <w:rsid w:val="009C7CB3"/>
    <w:rsid w:val="009E1256"/>
    <w:rsid w:val="009E3FA3"/>
    <w:rsid w:val="00A1127D"/>
    <w:rsid w:val="00A22D64"/>
    <w:rsid w:val="00A25C49"/>
    <w:rsid w:val="00A32DE9"/>
    <w:rsid w:val="00A34B39"/>
    <w:rsid w:val="00A46316"/>
    <w:rsid w:val="00A46F63"/>
    <w:rsid w:val="00A5381B"/>
    <w:rsid w:val="00A54DDC"/>
    <w:rsid w:val="00A57D45"/>
    <w:rsid w:val="00A610F9"/>
    <w:rsid w:val="00A753D4"/>
    <w:rsid w:val="00A80C9C"/>
    <w:rsid w:val="00A81D80"/>
    <w:rsid w:val="00A831F0"/>
    <w:rsid w:val="00A85762"/>
    <w:rsid w:val="00A92568"/>
    <w:rsid w:val="00A97FA3"/>
    <w:rsid w:val="00AA5C9D"/>
    <w:rsid w:val="00AA5E22"/>
    <w:rsid w:val="00AB2140"/>
    <w:rsid w:val="00AB5D3D"/>
    <w:rsid w:val="00AC49D6"/>
    <w:rsid w:val="00AC7DBD"/>
    <w:rsid w:val="00AD1589"/>
    <w:rsid w:val="00AE36C8"/>
    <w:rsid w:val="00AF0DE9"/>
    <w:rsid w:val="00B036BB"/>
    <w:rsid w:val="00B100B0"/>
    <w:rsid w:val="00B15CE6"/>
    <w:rsid w:val="00B166C3"/>
    <w:rsid w:val="00B21B83"/>
    <w:rsid w:val="00B31E1B"/>
    <w:rsid w:val="00B37C84"/>
    <w:rsid w:val="00B4598C"/>
    <w:rsid w:val="00B5172B"/>
    <w:rsid w:val="00B54C12"/>
    <w:rsid w:val="00B677D2"/>
    <w:rsid w:val="00B87397"/>
    <w:rsid w:val="00B94159"/>
    <w:rsid w:val="00B942B5"/>
    <w:rsid w:val="00BA3015"/>
    <w:rsid w:val="00BC1A7B"/>
    <w:rsid w:val="00BC1C78"/>
    <w:rsid w:val="00BC46E5"/>
    <w:rsid w:val="00BD60BB"/>
    <w:rsid w:val="00BE137D"/>
    <w:rsid w:val="00BF43D5"/>
    <w:rsid w:val="00C15EFD"/>
    <w:rsid w:val="00C31F18"/>
    <w:rsid w:val="00C360F7"/>
    <w:rsid w:val="00C37475"/>
    <w:rsid w:val="00C46386"/>
    <w:rsid w:val="00C550E7"/>
    <w:rsid w:val="00C55E4C"/>
    <w:rsid w:val="00C57379"/>
    <w:rsid w:val="00C577A5"/>
    <w:rsid w:val="00C7123B"/>
    <w:rsid w:val="00C741DC"/>
    <w:rsid w:val="00C74CC5"/>
    <w:rsid w:val="00C77056"/>
    <w:rsid w:val="00C77096"/>
    <w:rsid w:val="00C85820"/>
    <w:rsid w:val="00CA1D9A"/>
    <w:rsid w:val="00CA27C9"/>
    <w:rsid w:val="00CC0699"/>
    <w:rsid w:val="00CC20C2"/>
    <w:rsid w:val="00CC2D46"/>
    <w:rsid w:val="00CC71BF"/>
    <w:rsid w:val="00CD4641"/>
    <w:rsid w:val="00CE411A"/>
    <w:rsid w:val="00CE5AF6"/>
    <w:rsid w:val="00CF010A"/>
    <w:rsid w:val="00CF38A1"/>
    <w:rsid w:val="00D1641B"/>
    <w:rsid w:val="00D22E9B"/>
    <w:rsid w:val="00D25D94"/>
    <w:rsid w:val="00D25F8E"/>
    <w:rsid w:val="00D261A4"/>
    <w:rsid w:val="00D2788E"/>
    <w:rsid w:val="00D301C7"/>
    <w:rsid w:val="00D301C9"/>
    <w:rsid w:val="00D448BB"/>
    <w:rsid w:val="00D47103"/>
    <w:rsid w:val="00D52931"/>
    <w:rsid w:val="00D6351E"/>
    <w:rsid w:val="00D708B3"/>
    <w:rsid w:val="00D73F3A"/>
    <w:rsid w:val="00D763D8"/>
    <w:rsid w:val="00D81763"/>
    <w:rsid w:val="00D839F8"/>
    <w:rsid w:val="00D84732"/>
    <w:rsid w:val="00DA4208"/>
    <w:rsid w:val="00DB0AA5"/>
    <w:rsid w:val="00DB3CF3"/>
    <w:rsid w:val="00DB4975"/>
    <w:rsid w:val="00DC0B27"/>
    <w:rsid w:val="00DC3C08"/>
    <w:rsid w:val="00DC47A5"/>
    <w:rsid w:val="00DD1D5E"/>
    <w:rsid w:val="00DD6A6E"/>
    <w:rsid w:val="00DE150F"/>
    <w:rsid w:val="00DE62D1"/>
    <w:rsid w:val="00DE77BD"/>
    <w:rsid w:val="00DF240A"/>
    <w:rsid w:val="00DF6985"/>
    <w:rsid w:val="00E005F1"/>
    <w:rsid w:val="00E00907"/>
    <w:rsid w:val="00E06429"/>
    <w:rsid w:val="00E10D50"/>
    <w:rsid w:val="00E2264E"/>
    <w:rsid w:val="00E35D4B"/>
    <w:rsid w:val="00E40784"/>
    <w:rsid w:val="00E44288"/>
    <w:rsid w:val="00E56941"/>
    <w:rsid w:val="00E65028"/>
    <w:rsid w:val="00E7061B"/>
    <w:rsid w:val="00E74715"/>
    <w:rsid w:val="00E76C53"/>
    <w:rsid w:val="00E77552"/>
    <w:rsid w:val="00E7780C"/>
    <w:rsid w:val="00E824F4"/>
    <w:rsid w:val="00E85F86"/>
    <w:rsid w:val="00E87FA2"/>
    <w:rsid w:val="00E94EEB"/>
    <w:rsid w:val="00E96579"/>
    <w:rsid w:val="00EA0B96"/>
    <w:rsid w:val="00EA1B9C"/>
    <w:rsid w:val="00EB0AF2"/>
    <w:rsid w:val="00EB1370"/>
    <w:rsid w:val="00EC1F50"/>
    <w:rsid w:val="00EC50C5"/>
    <w:rsid w:val="00EC6C9B"/>
    <w:rsid w:val="00EC70E7"/>
    <w:rsid w:val="00EE240B"/>
    <w:rsid w:val="00EE6F93"/>
    <w:rsid w:val="00EF1B92"/>
    <w:rsid w:val="00EF7B6B"/>
    <w:rsid w:val="00F026D1"/>
    <w:rsid w:val="00F029F9"/>
    <w:rsid w:val="00F05D1A"/>
    <w:rsid w:val="00F11467"/>
    <w:rsid w:val="00F26091"/>
    <w:rsid w:val="00F37F24"/>
    <w:rsid w:val="00F40485"/>
    <w:rsid w:val="00F42C43"/>
    <w:rsid w:val="00F5111F"/>
    <w:rsid w:val="00F556AF"/>
    <w:rsid w:val="00F71A54"/>
    <w:rsid w:val="00F74696"/>
    <w:rsid w:val="00F756A7"/>
    <w:rsid w:val="00F83161"/>
    <w:rsid w:val="00F930DF"/>
    <w:rsid w:val="00F96D37"/>
    <w:rsid w:val="00F97C01"/>
    <w:rsid w:val="00FA0876"/>
    <w:rsid w:val="00FA75FA"/>
    <w:rsid w:val="00FB2E8C"/>
    <w:rsid w:val="00FC2E70"/>
    <w:rsid w:val="00FD0E34"/>
    <w:rsid w:val="00FE4E0B"/>
    <w:rsid w:val="00FF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3B096B8-CC3D-4713-B9F8-C6F3248AC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534FF"/>
    <w:pPr>
      <w:tabs>
        <w:tab w:val="left" w:pos="2448"/>
      </w:tabs>
      <w:spacing w:after="240" w:line="276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534FF"/>
    <w:pPr>
      <w:spacing w:after="360"/>
      <w:contextualSpacing/>
      <w:jc w:val="center"/>
      <w:outlineLvl w:val="0"/>
    </w:pPr>
    <w:rPr>
      <w:sz w:val="26"/>
    </w:rPr>
  </w:style>
  <w:style w:type="paragraph" w:styleId="Heading2">
    <w:name w:val="heading 2"/>
    <w:basedOn w:val="Normal"/>
    <w:next w:val="Normal"/>
    <w:qFormat/>
    <w:rsid w:val="005578C9"/>
    <w:pPr>
      <w:spacing w:after="0"/>
      <w:outlineLvl w:val="1"/>
    </w:pPr>
    <w:rPr>
      <w:rFonts w:asciiTheme="majorHAnsi" w:hAnsiTheme="majorHAnsi"/>
      <w:b/>
    </w:rPr>
  </w:style>
  <w:style w:type="paragraph" w:styleId="Heading3">
    <w:name w:val="heading 3"/>
    <w:basedOn w:val="Normal"/>
    <w:next w:val="Normal"/>
    <w:semiHidden/>
    <w:unhideWhenUsed/>
    <w:rsid w:val="005578C9"/>
    <w:pPr>
      <w:keepNext/>
      <w:outlineLvl w:val="2"/>
    </w:pPr>
    <w:rPr>
      <w:rFonts w:asciiTheme="majorHAnsi" w:hAnsiTheme="majorHAns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unhideWhenUsed/>
    <w:qFormat/>
    <w:rsid w:val="00272ABC"/>
    <w:pPr>
      <w:jc w:val="center"/>
    </w:pPr>
    <w:rPr>
      <w:b/>
      <w:sz w:val="28"/>
    </w:rPr>
  </w:style>
  <w:style w:type="character" w:styleId="PlaceholderText">
    <w:name w:val="Placeholder Text"/>
    <w:basedOn w:val="DefaultParagraphFont"/>
    <w:uiPriority w:val="99"/>
    <w:semiHidden/>
    <w:rsid w:val="00272ABC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272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72A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unhideWhenUsed/>
    <w:rsid w:val="0081730A"/>
    <w:pPr>
      <w:ind w:left="720"/>
      <w:contextualSpacing/>
    </w:pPr>
  </w:style>
  <w:style w:type="character" w:styleId="Hyperlink">
    <w:name w:val="Hyperlink"/>
    <w:basedOn w:val="DefaultParagraphFont"/>
    <w:unhideWhenUsed/>
    <w:rsid w:val="001600BE"/>
    <w:rPr>
      <w:color w:val="0000FF" w:themeColor="hyperlink"/>
      <w:u w:val="single"/>
    </w:rPr>
  </w:style>
  <w:style w:type="table" w:styleId="TableGrid">
    <w:name w:val="Table Grid"/>
    <w:basedOn w:val="TableNormal"/>
    <w:rsid w:val="00222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owt-stl-normal">
    <w:name w:val="qowt-stl-normal"/>
    <w:basedOn w:val="Normal"/>
    <w:rsid w:val="00447E7D"/>
    <w:pPr>
      <w:tabs>
        <w:tab w:val="clear" w:pos="2448"/>
      </w:tabs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customStyle="1" w:styleId="qowt-font4-tahoma">
    <w:name w:val="qowt-font4-tahoma"/>
    <w:basedOn w:val="DefaultParagraphFont"/>
    <w:rsid w:val="00447E7D"/>
  </w:style>
  <w:style w:type="paragraph" w:styleId="Header">
    <w:name w:val="header"/>
    <w:basedOn w:val="Normal"/>
    <w:link w:val="HeaderChar"/>
    <w:unhideWhenUsed/>
    <w:rsid w:val="00CE411A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E411A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CE411A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E411A"/>
    <w:rPr>
      <w:rFonts w:asciiTheme="minorHAnsi" w:hAnsiTheme="minorHAnsi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005F1"/>
    <w:rPr>
      <w:rFonts w:asciiTheme="minorHAnsi" w:hAnsiTheme="minorHAnsi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4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9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6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6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ril.cummings\AppData\Roaming\Microsoft\Templates\MS_FormalMeeting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A14AFBF165744DFA000DC00E5B5C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A5041-4A3F-4477-982F-11E19272CD4E}"/>
      </w:docPartPr>
      <w:docPartBody>
        <w:p w:rsidR="004D0FA4" w:rsidRDefault="00AE2B3F" w:rsidP="00AE2B3F">
          <w:pPr>
            <w:pStyle w:val="0A14AFBF165744DFA000DC00E5B5CA71"/>
          </w:pPr>
          <w:r>
            <w:t>[Organization/Committee Name]</w:t>
          </w:r>
        </w:p>
      </w:docPartBody>
    </w:docPart>
    <w:docPart>
      <w:docPartPr>
        <w:name w:val="57D1985F00504960A92F2186F49CA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7EC90-09FF-4A9A-97F9-B4F7891F4829}"/>
      </w:docPartPr>
      <w:docPartBody>
        <w:p w:rsidR="004D0FA4" w:rsidRDefault="00AE2B3F" w:rsidP="00AE2B3F">
          <w:pPr>
            <w:pStyle w:val="57D1985F00504960A92F2186F49CA2D4"/>
          </w:pPr>
          <w: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FCD"/>
    <w:rsid w:val="00144CDF"/>
    <w:rsid w:val="00227F74"/>
    <w:rsid w:val="0024014D"/>
    <w:rsid w:val="002C5BCD"/>
    <w:rsid w:val="004D0FA4"/>
    <w:rsid w:val="007422C3"/>
    <w:rsid w:val="007F2B8D"/>
    <w:rsid w:val="008A76F8"/>
    <w:rsid w:val="00984FCD"/>
    <w:rsid w:val="00A9370D"/>
    <w:rsid w:val="00AE2B3F"/>
    <w:rsid w:val="00B35A3C"/>
    <w:rsid w:val="00B96261"/>
    <w:rsid w:val="00CE4D9E"/>
    <w:rsid w:val="00E5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13DDD1EC846409E8AAF9A33E742F446">
    <w:name w:val="713DDD1EC846409E8AAF9A33E742F446"/>
    <w:rsid w:val="007422C3"/>
  </w:style>
  <w:style w:type="paragraph" w:customStyle="1" w:styleId="168EED936A194F8392E2BFD905DCDB3F">
    <w:name w:val="168EED936A194F8392E2BFD905DCDB3F"/>
    <w:rsid w:val="007422C3"/>
  </w:style>
  <w:style w:type="paragraph" w:customStyle="1" w:styleId="5CE4D899CAD44E989611E559CB17BB87">
    <w:name w:val="5CE4D899CAD44E989611E559CB17BB87"/>
    <w:rsid w:val="007422C3"/>
  </w:style>
  <w:style w:type="character" w:styleId="PlaceholderText">
    <w:name w:val="Placeholder Text"/>
    <w:basedOn w:val="DefaultParagraphFont"/>
    <w:uiPriority w:val="99"/>
    <w:semiHidden/>
    <w:rsid w:val="007422C3"/>
    <w:rPr>
      <w:color w:val="808080"/>
    </w:rPr>
  </w:style>
  <w:style w:type="paragraph" w:customStyle="1" w:styleId="371DB929D81141049ACB33689A710EC8">
    <w:name w:val="371DB929D81141049ACB33689A710EC8"/>
    <w:rsid w:val="007422C3"/>
  </w:style>
  <w:style w:type="paragraph" w:customStyle="1" w:styleId="3E8C8B3B9567459EA196D8CA67B085A1">
    <w:name w:val="3E8C8B3B9567459EA196D8CA67B085A1"/>
    <w:rsid w:val="007422C3"/>
  </w:style>
  <w:style w:type="paragraph" w:customStyle="1" w:styleId="2F5898AF63004576BAE05B1D02466ACE">
    <w:name w:val="2F5898AF63004576BAE05B1D02466ACE"/>
    <w:rsid w:val="007422C3"/>
  </w:style>
  <w:style w:type="paragraph" w:customStyle="1" w:styleId="9895B39A2A3F46BC8AEFB991077A01AD">
    <w:name w:val="9895B39A2A3F46BC8AEFB991077A01AD"/>
    <w:rsid w:val="007422C3"/>
  </w:style>
  <w:style w:type="paragraph" w:customStyle="1" w:styleId="EDB5BD44D0F346E6A80C81AE1B4D3E97">
    <w:name w:val="EDB5BD44D0F346E6A80C81AE1B4D3E97"/>
    <w:rsid w:val="007422C3"/>
  </w:style>
  <w:style w:type="paragraph" w:customStyle="1" w:styleId="BD56A6DA937344439C60541CBBA2510F">
    <w:name w:val="BD56A6DA937344439C60541CBBA2510F"/>
    <w:rsid w:val="007422C3"/>
  </w:style>
  <w:style w:type="paragraph" w:customStyle="1" w:styleId="E9D79D98E1154A4F88508212D0B61606">
    <w:name w:val="E9D79D98E1154A4F88508212D0B61606"/>
    <w:rsid w:val="007422C3"/>
  </w:style>
  <w:style w:type="paragraph" w:customStyle="1" w:styleId="D9373D67D43F44C1901738EF0104A92D">
    <w:name w:val="D9373D67D43F44C1901738EF0104A92D"/>
    <w:rsid w:val="007422C3"/>
  </w:style>
  <w:style w:type="paragraph" w:customStyle="1" w:styleId="54F5AE1AC8784649BF8750178EEE6DC3">
    <w:name w:val="54F5AE1AC8784649BF8750178EEE6DC3"/>
    <w:rsid w:val="007422C3"/>
  </w:style>
  <w:style w:type="paragraph" w:customStyle="1" w:styleId="5F973E6FEADF4120ABD1CAC8FDED9020">
    <w:name w:val="5F973E6FEADF4120ABD1CAC8FDED9020"/>
    <w:rsid w:val="007422C3"/>
  </w:style>
  <w:style w:type="paragraph" w:customStyle="1" w:styleId="89967E317AC34BBBB13252E6A167A096">
    <w:name w:val="89967E317AC34BBBB13252E6A167A096"/>
    <w:rsid w:val="007422C3"/>
  </w:style>
  <w:style w:type="paragraph" w:customStyle="1" w:styleId="FDABF8316F94496491697CC8DBCFC765">
    <w:name w:val="FDABF8316F94496491697CC8DBCFC765"/>
    <w:rsid w:val="007422C3"/>
  </w:style>
  <w:style w:type="paragraph" w:customStyle="1" w:styleId="A7B1990630EA4FFD89887E03599F4863">
    <w:name w:val="A7B1990630EA4FFD89887E03599F4863"/>
    <w:rsid w:val="007422C3"/>
  </w:style>
  <w:style w:type="paragraph" w:customStyle="1" w:styleId="69724BCEF60E4E8D84EDDA2F553ED1D7">
    <w:name w:val="69724BCEF60E4E8D84EDDA2F553ED1D7"/>
    <w:rsid w:val="007422C3"/>
  </w:style>
  <w:style w:type="paragraph" w:customStyle="1" w:styleId="AC1DC0D331FD42C093ECAB1F9B63C7BA">
    <w:name w:val="AC1DC0D331FD42C093ECAB1F9B63C7BA"/>
    <w:rsid w:val="007422C3"/>
  </w:style>
  <w:style w:type="paragraph" w:customStyle="1" w:styleId="6B4EB2155A9F4829B68843C50AED9C0D">
    <w:name w:val="6B4EB2155A9F4829B68843C50AED9C0D"/>
    <w:rsid w:val="007422C3"/>
  </w:style>
  <w:style w:type="paragraph" w:customStyle="1" w:styleId="6F3738EB24344DA3A4869190C2BEC2F2">
    <w:name w:val="6F3738EB24344DA3A4869190C2BEC2F2"/>
    <w:rsid w:val="007422C3"/>
  </w:style>
  <w:style w:type="paragraph" w:customStyle="1" w:styleId="52DEF1F49EB441428EEDF2A9D0CC9622">
    <w:name w:val="52DEF1F49EB441428EEDF2A9D0CC9622"/>
    <w:rsid w:val="00984FCD"/>
  </w:style>
  <w:style w:type="paragraph" w:customStyle="1" w:styleId="C0C96420BD8840679E95907D19596C00">
    <w:name w:val="C0C96420BD8840679E95907D19596C00"/>
    <w:rsid w:val="00984FCD"/>
  </w:style>
  <w:style w:type="paragraph" w:customStyle="1" w:styleId="0A14AFBF165744DFA000DC00E5B5CA71">
    <w:name w:val="0A14AFBF165744DFA000DC00E5B5CA71"/>
    <w:rsid w:val="00AE2B3F"/>
    <w:pPr>
      <w:spacing w:after="160" w:line="259" w:lineRule="auto"/>
    </w:pPr>
  </w:style>
  <w:style w:type="paragraph" w:customStyle="1" w:styleId="57D1985F00504960A92F2186F49CA2D4">
    <w:name w:val="57D1985F00504960A92F2186F49CA2D4"/>
    <w:rsid w:val="00AE2B3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inut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E4BCA-D2D3-42D7-839E-EEB83BE3DD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FF707F-A3AA-48B4-BFCF-CEDD9D462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MS_FormalMeetingMinutes</Template>
  <TotalTime>1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for organization meeting (long form)</vt:lpstr>
    </vt:vector>
  </TitlesOfParts>
  <Company>Microsoft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for organization meeting (long form)</dc:title>
  <dc:subject>ST. GEORGE ART MUSEUM</dc:subject>
  <dc:creator>April Cummings</dc:creator>
  <cp:lastModifiedBy>Deborah Reeder</cp:lastModifiedBy>
  <cp:revision>2</cp:revision>
  <cp:lastPrinted>2019-01-03T21:47:00Z</cp:lastPrinted>
  <dcterms:created xsi:type="dcterms:W3CDTF">2019-01-08T22:35:00Z</dcterms:created>
  <dcterms:modified xsi:type="dcterms:W3CDTF">2019-01-08T22:35:00Z</dcterms:modified>
  <cp:category>Wednesday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TC010184131033</vt:lpwstr>
  </property>
</Properties>
</file>