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CF81F" w14:textId="77777777" w:rsidR="00D94306" w:rsidRDefault="005810EA">
      <w:pPr>
        <w:ind w:hanging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1" layoutInCell="0" allowOverlap="1" wp14:anchorId="3CE09A45" wp14:editId="0F8B186B">
                <wp:simplePos x="0" y="0"/>
                <wp:positionH relativeFrom="page">
                  <wp:posOffset>3386455</wp:posOffset>
                </wp:positionH>
                <wp:positionV relativeFrom="page">
                  <wp:posOffset>8930640</wp:posOffset>
                </wp:positionV>
                <wp:extent cx="3733800" cy="366395"/>
                <wp:effectExtent l="0" t="0" r="0" b="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33800" cy="366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76200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0912AC" w14:textId="77777777" w:rsidR="00F159D8" w:rsidRDefault="00F159D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E09A45" id="Rectangle 6" o:spid="_x0000_s1026" style="position:absolute;margin-left:266.65pt;margin-top:703.2pt;width:294pt;height:28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" o:allowincell="f" filled="f" stroked="f" strokecolor="white" strokeweight="6pt">
                <v:textbox inset="0,0,0,0">
                  <w:txbxContent>
                    <w:p w14:paraId="5E0912AC" w14:textId="77777777" w:rsidR="00F159D8" w:rsidRDefault="00F159D8"/>
                  </w:txbxContent>
                </v:textbox>
                <w10:wrap anchorx="page" anchory="page"/>
                <w10:anchorlock/>
              </v:rect>
            </w:pict>
          </mc:Fallback>
        </mc:AlternateContent>
      </w:r>
      <w:r w:rsidR="00D94306">
        <w:tab/>
      </w:r>
      <w:r w:rsidR="00D94306">
        <w:tab/>
      </w:r>
      <w:r w:rsidR="00D94306">
        <w:tab/>
      </w:r>
    </w:p>
    <w:p w14:paraId="6C19555A" w14:textId="77777777" w:rsidR="00533E60" w:rsidRDefault="00533E60" w:rsidP="00533E60">
      <w:pPr>
        <w:framePr w:w="5841" w:h="865" w:hSpace="180" w:wrap="around" w:vAnchor="text" w:hAnchor="page" w:x="4381" w:y="340"/>
        <w:rPr>
          <w:rFonts w:cs="Arial"/>
          <w:b/>
        </w:rPr>
      </w:pPr>
      <w:r>
        <w:rPr>
          <w:rFonts w:cs="Arial"/>
          <w:b/>
        </w:rPr>
        <w:t xml:space="preserve">LIBRARY BOARD MEETING </w:t>
      </w:r>
    </w:p>
    <w:p w14:paraId="22EC3ECE" w14:textId="4284655F" w:rsidR="00533E60" w:rsidRDefault="00085892" w:rsidP="00533E60">
      <w:pPr>
        <w:framePr w:w="5841" w:h="865" w:hSpace="180" w:wrap="around" w:vAnchor="text" w:hAnchor="page" w:x="4381" w:y="340"/>
        <w:rPr>
          <w:rFonts w:cs="Arial"/>
          <w:b/>
        </w:rPr>
      </w:pPr>
      <w:r>
        <w:rPr>
          <w:rFonts w:cs="Arial"/>
          <w:b/>
        </w:rPr>
        <w:t>Oct 15, 2026</w:t>
      </w:r>
    </w:p>
    <w:p w14:paraId="0B316BD7" w14:textId="45F8E4AA" w:rsidR="00533E60" w:rsidRDefault="00533E60" w:rsidP="00533E60">
      <w:pPr>
        <w:framePr w:w="5841" w:h="865" w:hSpace="180" w:wrap="around" w:vAnchor="text" w:hAnchor="page" w:x="4381" w:y="340"/>
        <w:rPr>
          <w:rFonts w:cs="Arial"/>
          <w:b/>
        </w:rPr>
      </w:pPr>
      <w:r>
        <w:rPr>
          <w:rFonts w:cs="Arial"/>
          <w:b/>
        </w:rPr>
        <w:t>401 SOUTH 100 WES</w:t>
      </w:r>
      <w:r w:rsidR="00775205">
        <w:rPr>
          <w:rFonts w:cs="Arial"/>
          <w:b/>
        </w:rPr>
        <w:t>T</w:t>
      </w:r>
    </w:p>
    <w:p w14:paraId="78691F0D" w14:textId="2EB8145D" w:rsidR="00775205" w:rsidRPr="00775205" w:rsidRDefault="00775205" w:rsidP="00533E60">
      <w:pPr>
        <w:framePr w:w="5841" w:h="865" w:hSpace="180" w:wrap="around" w:vAnchor="text" w:hAnchor="page" w:x="4381" w:y="340"/>
        <w:rPr>
          <w:rFonts w:cs="Arial"/>
          <w:b/>
        </w:rPr>
      </w:pPr>
      <w:r>
        <w:rPr>
          <w:rFonts w:cs="Arial"/>
          <w:b/>
        </w:rPr>
        <w:t>MILFORD, UTAH 84751</w:t>
      </w:r>
    </w:p>
    <w:p w14:paraId="60779454" w14:textId="0708BB7B" w:rsidR="00D94306" w:rsidRDefault="005810EA" w:rsidP="000C6656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634820F" wp14:editId="076E5457">
                <wp:simplePos x="0" y="0"/>
                <wp:positionH relativeFrom="column">
                  <wp:posOffset>1459865</wp:posOffset>
                </wp:positionH>
                <wp:positionV relativeFrom="paragraph">
                  <wp:posOffset>53340</wp:posOffset>
                </wp:positionV>
                <wp:extent cx="635" cy="1231900"/>
                <wp:effectExtent l="0" t="0" r="0" b="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231900"/>
                        </a:xfrm>
                        <a:prstGeom prst="straightConnector1">
                          <a:avLst/>
                        </a:prstGeom>
                        <a:noFill/>
                        <a:ln w="444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8862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14.95pt;margin-top:4.2pt;width:.05pt;height:9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" strokeweight="3.5pt"/>
            </w:pict>
          </mc:Fallback>
        </mc:AlternateContent>
      </w:r>
      <w:r w:rsidR="00B5601D">
        <w:rPr>
          <w:noProof/>
        </w:rPr>
        <w:drawing>
          <wp:inline distT="0" distB="0" distL="0" distR="0" wp14:anchorId="750D0432" wp14:editId="0B02ACD2">
            <wp:extent cx="1343025" cy="13395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5246" cy="1351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236E6" w14:textId="77777777" w:rsidR="003913C3" w:rsidRDefault="003913C3" w:rsidP="00FC1CD9"/>
    <w:p w14:paraId="2C811456" w14:textId="77777777" w:rsidR="003913C3" w:rsidRDefault="003913C3" w:rsidP="00FC1CD9"/>
    <w:p w14:paraId="6EF5E79A" w14:textId="77777777" w:rsidR="003913C3" w:rsidRDefault="003913C3" w:rsidP="00FC1CD9"/>
    <w:p w14:paraId="328E8ADD" w14:textId="63A99881" w:rsidR="00533E60" w:rsidRPr="00775205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b/>
          <w:bCs/>
          <w:color w:val="000000"/>
          <w:szCs w:val="24"/>
        </w:rPr>
      </w:pPr>
      <w:r w:rsidRPr="00775205">
        <w:rPr>
          <w:rFonts w:ascii="Trebuchet MS" w:hAnsi="Trebuchet MS" w:cs="Courier New"/>
          <w:b/>
          <w:bCs/>
          <w:color w:val="000000"/>
          <w:szCs w:val="24"/>
        </w:rPr>
        <w:t xml:space="preserve">PUBLIC NOTICE is hereby given that the Milford Public Library will hold a </w:t>
      </w:r>
      <w:r w:rsidR="00E81D67">
        <w:rPr>
          <w:rFonts w:ascii="Trebuchet MS" w:hAnsi="Trebuchet MS" w:cs="Courier New"/>
          <w:b/>
          <w:bCs/>
          <w:color w:val="000000"/>
          <w:szCs w:val="24"/>
        </w:rPr>
        <w:t>regular</w:t>
      </w:r>
      <w:r w:rsidRPr="00775205">
        <w:rPr>
          <w:rFonts w:ascii="Trebuchet MS" w:hAnsi="Trebuchet MS" w:cs="Courier New"/>
          <w:b/>
          <w:bCs/>
          <w:color w:val="000000"/>
          <w:szCs w:val="24"/>
        </w:rPr>
        <w:t xml:space="preserve"> meeting, reserving the right to go into executive session</w:t>
      </w:r>
      <w:r w:rsidR="007A16F8">
        <w:rPr>
          <w:rFonts w:ascii="Trebuchet MS" w:hAnsi="Trebuchet MS" w:cs="Courier New"/>
          <w:b/>
          <w:bCs/>
          <w:color w:val="000000"/>
          <w:szCs w:val="24"/>
        </w:rPr>
        <w:t xml:space="preserve"> </w:t>
      </w:r>
      <w:r w:rsidR="00085892">
        <w:rPr>
          <w:rFonts w:ascii="Trebuchet MS" w:hAnsi="Trebuchet MS" w:cs="Courier New"/>
          <w:b/>
          <w:bCs/>
          <w:color w:val="000000"/>
          <w:szCs w:val="24"/>
        </w:rPr>
        <w:t>Thursday October 15,</w:t>
      </w:r>
      <w:r w:rsidR="008407C0">
        <w:rPr>
          <w:rFonts w:ascii="Trebuchet MS" w:hAnsi="Trebuchet MS" w:cs="Courier New"/>
          <w:b/>
          <w:bCs/>
          <w:color w:val="000000"/>
          <w:szCs w:val="24"/>
        </w:rPr>
        <w:t xml:space="preserve"> 2026</w:t>
      </w:r>
      <w:r w:rsidR="00074544">
        <w:rPr>
          <w:rFonts w:ascii="Trebuchet MS" w:hAnsi="Trebuchet MS" w:cs="Courier New"/>
          <w:b/>
          <w:bCs/>
          <w:color w:val="000000"/>
          <w:szCs w:val="24"/>
        </w:rPr>
        <w:t>,</w:t>
      </w:r>
      <w:r w:rsidRPr="00775205">
        <w:rPr>
          <w:rFonts w:ascii="Trebuchet MS" w:hAnsi="Trebuchet MS" w:cs="Courier New"/>
          <w:b/>
          <w:bCs/>
          <w:color w:val="000000"/>
          <w:szCs w:val="24"/>
        </w:rPr>
        <w:t xml:space="preserve"> at the library, 401 South 100 West, Milford, Utah 84751 at </w:t>
      </w:r>
      <w:r w:rsidR="00A2093F">
        <w:rPr>
          <w:rFonts w:ascii="Trebuchet MS" w:hAnsi="Trebuchet MS" w:cs="Courier New"/>
          <w:b/>
          <w:bCs/>
          <w:color w:val="000000"/>
          <w:szCs w:val="24"/>
        </w:rPr>
        <w:t>5:</w:t>
      </w:r>
      <w:r w:rsidR="00085892">
        <w:rPr>
          <w:rFonts w:ascii="Trebuchet MS" w:hAnsi="Trebuchet MS" w:cs="Courier New"/>
          <w:b/>
          <w:bCs/>
          <w:color w:val="000000"/>
          <w:szCs w:val="24"/>
        </w:rPr>
        <w:t>3</w:t>
      </w:r>
      <w:r w:rsidR="0079574C">
        <w:rPr>
          <w:rFonts w:ascii="Trebuchet MS" w:hAnsi="Trebuchet MS" w:cs="Courier New"/>
          <w:b/>
          <w:bCs/>
          <w:color w:val="000000"/>
          <w:szCs w:val="24"/>
        </w:rPr>
        <w:t>0</w:t>
      </w:r>
      <w:r w:rsidRPr="00775205">
        <w:rPr>
          <w:rFonts w:ascii="Trebuchet MS" w:hAnsi="Trebuchet MS" w:cs="Courier New"/>
          <w:b/>
          <w:bCs/>
          <w:color w:val="000000"/>
          <w:szCs w:val="24"/>
        </w:rPr>
        <w:t xml:space="preserve"> PM.</w:t>
      </w:r>
    </w:p>
    <w:p w14:paraId="217211A9" w14:textId="77777777" w:rsidR="00533E60" w:rsidRPr="00533E60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</w:p>
    <w:p w14:paraId="27D620D2" w14:textId="1B406B3A" w:rsidR="00775205" w:rsidRPr="008E6E3A" w:rsidRDefault="00A2093F" w:rsidP="008E6E3A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b/>
          <w:bCs/>
          <w:color w:val="000000"/>
          <w:szCs w:val="24"/>
        </w:rPr>
      </w:pPr>
      <w:r>
        <w:rPr>
          <w:rFonts w:ascii="Trebuchet MS" w:hAnsi="Trebuchet MS" w:cs="Courier New"/>
          <w:b/>
          <w:bCs/>
          <w:color w:val="000000"/>
          <w:szCs w:val="24"/>
        </w:rPr>
        <w:t>5:</w:t>
      </w:r>
      <w:r w:rsidR="00085892">
        <w:rPr>
          <w:rFonts w:ascii="Trebuchet MS" w:hAnsi="Trebuchet MS" w:cs="Courier New"/>
          <w:b/>
          <w:bCs/>
          <w:color w:val="000000"/>
          <w:szCs w:val="24"/>
        </w:rPr>
        <w:t>3</w:t>
      </w:r>
      <w:r>
        <w:rPr>
          <w:rFonts w:ascii="Trebuchet MS" w:hAnsi="Trebuchet MS" w:cs="Courier New"/>
          <w:b/>
          <w:bCs/>
          <w:color w:val="000000"/>
          <w:szCs w:val="24"/>
        </w:rPr>
        <w:t>0</w:t>
      </w:r>
      <w:r w:rsidR="00775205" w:rsidRPr="008E6E3A">
        <w:rPr>
          <w:rFonts w:ascii="Trebuchet MS" w:hAnsi="Trebuchet MS" w:cs="Courier New"/>
          <w:b/>
          <w:bCs/>
          <w:color w:val="000000"/>
          <w:szCs w:val="24"/>
        </w:rPr>
        <w:t xml:space="preserve"> PM WELCOME AND CALL TO ORDER </w:t>
      </w:r>
      <w:r w:rsidR="00533E60" w:rsidRPr="008E6E3A">
        <w:rPr>
          <w:rFonts w:ascii="Trebuchet MS" w:hAnsi="Trebuchet MS" w:cs="Courier New"/>
          <w:b/>
          <w:bCs/>
          <w:color w:val="000000"/>
          <w:szCs w:val="24"/>
        </w:rPr>
        <w:t xml:space="preserve"> </w:t>
      </w:r>
    </w:p>
    <w:p w14:paraId="4AB4F20F" w14:textId="77777777" w:rsidR="00775205" w:rsidRPr="00775205" w:rsidRDefault="00775205" w:rsidP="00775205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b/>
          <w:bCs/>
          <w:color w:val="000000"/>
          <w:szCs w:val="24"/>
        </w:rPr>
      </w:pPr>
    </w:p>
    <w:p w14:paraId="35815750" w14:textId="169CF3C3" w:rsidR="00533E60" w:rsidRDefault="00533E60" w:rsidP="00533E60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b/>
          <w:bCs/>
          <w:color w:val="000000"/>
          <w:szCs w:val="24"/>
        </w:rPr>
      </w:pPr>
      <w:r w:rsidRPr="00775205">
        <w:rPr>
          <w:rFonts w:ascii="Trebuchet MS" w:hAnsi="Trebuchet MS" w:cs="Courier New"/>
          <w:b/>
          <w:bCs/>
          <w:color w:val="000000"/>
          <w:szCs w:val="24"/>
        </w:rPr>
        <w:t>Old Business:</w:t>
      </w:r>
    </w:p>
    <w:p w14:paraId="6ECC2D59" w14:textId="41A75C8B" w:rsidR="004E41FF" w:rsidRPr="009747DC" w:rsidRDefault="00775205" w:rsidP="009747DC">
      <w:pPr>
        <w:pStyle w:val="ListParagraph"/>
        <w:numPr>
          <w:ilvl w:val="0"/>
          <w:numId w:val="3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 w:rsidRPr="008D4B2B">
        <w:rPr>
          <w:rFonts w:ascii="Trebuchet MS" w:hAnsi="Trebuchet MS" w:cs="Courier New"/>
          <w:color w:val="000000"/>
          <w:szCs w:val="24"/>
        </w:rPr>
        <w:t>Minutes from the previous meetin</w:t>
      </w:r>
      <w:r w:rsidR="008348A3" w:rsidRPr="008D4B2B">
        <w:rPr>
          <w:rFonts w:ascii="Trebuchet MS" w:hAnsi="Trebuchet MS" w:cs="Courier New"/>
          <w:color w:val="000000"/>
          <w:szCs w:val="24"/>
        </w:rPr>
        <w:t>g</w:t>
      </w:r>
      <w:r w:rsidRPr="008D4B2B">
        <w:rPr>
          <w:rFonts w:ascii="Trebuchet MS" w:hAnsi="Trebuchet MS" w:cs="Courier New"/>
          <w:color w:val="000000"/>
          <w:szCs w:val="24"/>
        </w:rPr>
        <w:t xml:space="preserve"> </w:t>
      </w:r>
    </w:p>
    <w:p w14:paraId="72C7AD41" w14:textId="77777777" w:rsidR="004E41FF" w:rsidRDefault="004E41FF" w:rsidP="004E41FF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70"/>
        <w:rPr>
          <w:rFonts w:ascii="Trebuchet MS" w:hAnsi="Trebuchet MS" w:cs="Courier New"/>
          <w:color w:val="000000"/>
          <w:szCs w:val="24"/>
        </w:rPr>
      </w:pPr>
    </w:p>
    <w:p w14:paraId="6D13F7A8" w14:textId="79D58462" w:rsidR="004E41FF" w:rsidRPr="004E41FF" w:rsidRDefault="004E41FF" w:rsidP="004E41FF">
      <w:pPr>
        <w:pStyle w:val="ListParagraph"/>
        <w:numPr>
          <w:ilvl w:val="0"/>
          <w:numId w:val="1"/>
        </w:numPr>
        <w:rPr>
          <w:rStyle w:val="IntenseEmphasis"/>
          <w:rFonts w:ascii="Trebuchet MS" w:hAnsi="Trebuchet MS"/>
          <w:b/>
          <w:bCs/>
          <w:i w:val="0"/>
          <w:iCs w:val="0"/>
          <w:color w:val="auto"/>
        </w:rPr>
      </w:pPr>
      <w:r w:rsidRPr="004E41FF">
        <w:rPr>
          <w:rStyle w:val="Strong"/>
          <w:rFonts w:ascii="Trebuchet MS" w:hAnsi="Trebuchet MS"/>
        </w:rPr>
        <w:t>New Business:</w:t>
      </w:r>
    </w:p>
    <w:p w14:paraId="19BFC2F9" w14:textId="31848864" w:rsidR="009747DC" w:rsidRDefault="008407C0" w:rsidP="004E41FF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</w:t>
      </w:r>
      <w:r w:rsidR="00085892">
        <w:rPr>
          <w:rFonts w:ascii="Trebuchet MS" w:hAnsi="Trebuchet MS" w:cs="Courier New"/>
          <w:color w:val="000000"/>
          <w:szCs w:val="24"/>
        </w:rPr>
        <w:t>Director’s Summit</w:t>
      </w:r>
    </w:p>
    <w:p w14:paraId="0147E774" w14:textId="4EFED17B" w:rsidR="0079574C" w:rsidRDefault="008407C0" w:rsidP="008407C0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</w:t>
      </w:r>
      <w:r w:rsidR="00085892">
        <w:rPr>
          <w:rFonts w:ascii="Trebuchet MS" w:hAnsi="Trebuchet MS" w:cs="Courier New"/>
          <w:color w:val="000000"/>
          <w:szCs w:val="24"/>
        </w:rPr>
        <w:t>Teen Enhancement Grant</w:t>
      </w:r>
    </w:p>
    <w:p w14:paraId="110A6F52" w14:textId="455741A5" w:rsidR="00873C44" w:rsidRDefault="00873C44" w:rsidP="008407C0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Spanish collection</w:t>
      </w:r>
    </w:p>
    <w:p w14:paraId="687B2ACF" w14:textId="1D58CE4C" w:rsidR="00873C44" w:rsidRDefault="00873C44" w:rsidP="008407C0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Christmas light parade</w:t>
      </w:r>
    </w:p>
    <w:p w14:paraId="47A8A1C8" w14:textId="6A61CCE4" w:rsidR="00085690" w:rsidRPr="00085690" w:rsidRDefault="00085690" w:rsidP="00085690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Policy review</w:t>
      </w:r>
    </w:p>
    <w:p w14:paraId="40CCC41E" w14:textId="375F75A1" w:rsidR="00A2093F" w:rsidRPr="008407C0" w:rsidRDefault="00873C44" w:rsidP="008407C0">
      <w:pPr>
        <w:pStyle w:val="ListParagraph"/>
        <w:numPr>
          <w:ilvl w:val="0"/>
          <w:numId w:val="6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color w:val="000000"/>
          <w:szCs w:val="24"/>
        </w:rPr>
        <w:t xml:space="preserve">  </w:t>
      </w:r>
      <w:r w:rsidR="008966B5" w:rsidRPr="008407C0">
        <w:rPr>
          <w:rFonts w:ascii="Trebuchet MS" w:hAnsi="Trebuchet MS" w:cs="Courier New"/>
          <w:color w:val="000000"/>
          <w:szCs w:val="24"/>
        </w:rPr>
        <w:t xml:space="preserve"> </w:t>
      </w:r>
      <w:r w:rsidR="0079574C" w:rsidRPr="008407C0">
        <w:rPr>
          <w:rFonts w:ascii="Trebuchet MS" w:hAnsi="Trebuchet MS" w:cs="Courier New"/>
          <w:color w:val="000000"/>
          <w:szCs w:val="24"/>
        </w:rPr>
        <w:t>Board member comments, questions, and concerns</w:t>
      </w:r>
    </w:p>
    <w:p w14:paraId="6796FC10" w14:textId="77777777" w:rsidR="008E6E3A" w:rsidRPr="008E6E3A" w:rsidRDefault="008E6E3A" w:rsidP="008E6E3A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080"/>
        <w:rPr>
          <w:rStyle w:val="Strong"/>
          <w:rFonts w:ascii="Trebuchet MS" w:hAnsi="Trebuchet MS" w:cs="Courier New"/>
          <w:b w:val="0"/>
          <w:bCs w:val="0"/>
          <w:color w:val="000000"/>
          <w:szCs w:val="24"/>
        </w:rPr>
      </w:pPr>
    </w:p>
    <w:p w14:paraId="15EC6597" w14:textId="61785FF0" w:rsidR="004E41FF" w:rsidRPr="008E6E3A" w:rsidRDefault="008E6E3A" w:rsidP="008E6E3A">
      <w:pPr>
        <w:pStyle w:val="ListParagraph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 w:rsidRPr="008E6E3A">
        <w:rPr>
          <w:rStyle w:val="Strong"/>
          <w:rFonts w:ascii="Trebuchet MS" w:hAnsi="Trebuchet MS"/>
        </w:rPr>
        <w:t>Adjournment</w:t>
      </w:r>
    </w:p>
    <w:p w14:paraId="1E403065" w14:textId="46F1E409" w:rsidR="00775205" w:rsidRPr="008E6E3A" w:rsidRDefault="00775205" w:rsidP="008E6E3A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170"/>
        <w:rPr>
          <w:rStyle w:val="Strong"/>
        </w:rPr>
      </w:pPr>
    </w:p>
    <w:p w14:paraId="3D7869FC" w14:textId="77777777" w:rsidR="00533E60" w:rsidRPr="00533E60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</w:p>
    <w:p w14:paraId="4F86D019" w14:textId="1A3F7612" w:rsidR="00533E60" w:rsidRPr="00533E60" w:rsidRDefault="00775205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>
        <w:rPr>
          <w:rFonts w:ascii="Trebuchet MS" w:hAnsi="Trebuchet MS" w:cs="Courier New"/>
          <w:b/>
          <w:bCs/>
          <w:color w:val="000000"/>
          <w:szCs w:val="24"/>
        </w:rPr>
        <w:t>BOARD MEMBERS</w:t>
      </w:r>
      <w:r w:rsidR="00533E60" w:rsidRPr="00533E60">
        <w:rPr>
          <w:rFonts w:ascii="Trebuchet MS" w:hAnsi="Trebuchet MS" w:cs="Courier New"/>
          <w:color w:val="000000"/>
          <w:szCs w:val="24"/>
        </w:rPr>
        <w:t xml:space="preserve">:  </w:t>
      </w:r>
      <w:r w:rsidR="00F70F3D">
        <w:rPr>
          <w:rFonts w:ascii="Trebuchet MS" w:hAnsi="Trebuchet MS" w:cs="Courier New"/>
          <w:color w:val="000000"/>
          <w:szCs w:val="24"/>
        </w:rPr>
        <w:t>Jaynell Bailey, Shanyce Maxwell</w:t>
      </w:r>
      <w:r w:rsidR="00533E60" w:rsidRPr="00533E60">
        <w:rPr>
          <w:rFonts w:ascii="Trebuchet MS" w:hAnsi="Trebuchet MS" w:cs="Courier New"/>
          <w:color w:val="000000"/>
          <w:szCs w:val="24"/>
        </w:rPr>
        <w:t>, Evelyn Wright,</w:t>
      </w:r>
      <w:r w:rsidR="007A16F8">
        <w:rPr>
          <w:rFonts w:ascii="Trebuchet MS" w:hAnsi="Trebuchet MS" w:cs="Courier New"/>
          <w:color w:val="000000"/>
          <w:szCs w:val="24"/>
        </w:rPr>
        <w:t xml:space="preserve"> Lynae Malchus</w:t>
      </w:r>
      <w:r w:rsidR="00533E60" w:rsidRPr="00533E60">
        <w:rPr>
          <w:rFonts w:ascii="Trebuchet MS" w:hAnsi="Trebuchet MS" w:cs="Courier New"/>
          <w:color w:val="000000"/>
          <w:szCs w:val="24"/>
        </w:rPr>
        <w:t>, Meaghan Ah-Fook,</w:t>
      </w:r>
      <w:r w:rsidR="00B55F5D">
        <w:rPr>
          <w:rFonts w:ascii="Trebuchet MS" w:hAnsi="Trebuchet MS" w:cs="Courier New"/>
          <w:color w:val="000000"/>
          <w:szCs w:val="24"/>
        </w:rPr>
        <w:t xml:space="preserve"> Lydia Gross,</w:t>
      </w:r>
      <w:r w:rsidR="007A16F8">
        <w:rPr>
          <w:rFonts w:ascii="Trebuchet MS" w:hAnsi="Trebuchet MS" w:cs="Courier New"/>
          <w:color w:val="000000"/>
          <w:szCs w:val="24"/>
        </w:rPr>
        <w:t xml:space="preserve"> Sherri Yardley,</w:t>
      </w:r>
      <w:r w:rsidR="00FB4971">
        <w:rPr>
          <w:rFonts w:ascii="Trebuchet MS" w:hAnsi="Trebuchet MS" w:cs="Courier New"/>
          <w:color w:val="000000"/>
          <w:szCs w:val="24"/>
        </w:rPr>
        <w:t xml:space="preserve"> Wayne Wiseman,</w:t>
      </w:r>
      <w:r w:rsidR="00533E60" w:rsidRPr="00533E60">
        <w:rPr>
          <w:rFonts w:ascii="Trebuchet MS" w:hAnsi="Trebuchet MS" w:cs="Courier New"/>
          <w:color w:val="000000"/>
          <w:szCs w:val="24"/>
        </w:rPr>
        <w:t xml:space="preserve"> Council Member Scott Symond, Library Director Cynthia Ca</w:t>
      </w:r>
      <w:r w:rsidR="009B242D">
        <w:rPr>
          <w:rFonts w:ascii="Trebuchet MS" w:hAnsi="Trebuchet MS" w:cs="Courier New"/>
          <w:color w:val="000000"/>
          <w:szCs w:val="24"/>
        </w:rPr>
        <w:t>rter</w:t>
      </w:r>
      <w:r w:rsidR="009747DC">
        <w:rPr>
          <w:rFonts w:ascii="Trebuchet MS" w:hAnsi="Trebuchet MS" w:cs="Courier New"/>
          <w:color w:val="000000"/>
          <w:szCs w:val="24"/>
        </w:rPr>
        <w:t>, Assistant Librarian Lacey Wiseman</w:t>
      </w:r>
      <w:r w:rsidR="009B242D">
        <w:rPr>
          <w:rFonts w:ascii="Trebuchet MS" w:hAnsi="Trebuchet MS" w:cs="Courier New"/>
          <w:color w:val="000000"/>
          <w:szCs w:val="24"/>
        </w:rPr>
        <w:t>.</w:t>
      </w:r>
    </w:p>
    <w:p w14:paraId="01EA29F9" w14:textId="77777777" w:rsidR="00533E60" w:rsidRPr="00533E60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</w:p>
    <w:p w14:paraId="0F58F599" w14:textId="0574D3E6" w:rsidR="00533E60" w:rsidRPr="00533E60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 w:rsidRPr="00533E60">
        <w:rPr>
          <w:rFonts w:ascii="Trebuchet MS" w:hAnsi="Trebuchet MS" w:cs="Courier New"/>
          <w:color w:val="000000"/>
          <w:szCs w:val="24"/>
        </w:rPr>
        <w:t xml:space="preserve">Certification </w:t>
      </w:r>
      <w:r w:rsidR="00775205">
        <w:rPr>
          <w:rFonts w:ascii="Trebuchet MS" w:hAnsi="Trebuchet MS" w:cs="Courier New"/>
          <w:color w:val="000000"/>
          <w:szCs w:val="24"/>
        </w:rPr>
        <w:t>of</w:t>
      </w:r>
      <w:r w:rsidRPr="00533E60">
        <w:rPr>
          <w:rFonts w:ascii="Trebuchet MS" w:hAnsi="Trebuchet MS" w:cs="Courier New"/>
          <w:color w:val="000000"/>
          <w:szCs w:val="24"/>
        </w:rPr>
        <w:t xml:space="preserve"> delivery and posting:</w:t>
      </w:r>
    </w:p>
    <w:p w14:paraId="62D2B4A4" w14:textId="07BAEAB8" w:rsidR="00533E60" w:rsidRPr="00533E60" w:rsidRDefault="00533E60" w:rsidP="00533E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rebuchet MS" w:hAnsi="Trebuchet MS" w:cs="Courier New"/>
          <w:color w:val="000000"/>
          <w:szCs w:val="24"/>
        </w:rPr>
      </w:pPr>
      <w:r w:rsidRPr="00533E60">
        <w:rPr>
          <w:rFonts w:ascii="Trebuchet MS" w:hAnsi="Trebuchet MS" w:cs="Courier New"/>
          <w:color w:val="000000"/>
          <w:szCs w:val="24"/>
        </w:rPr>
        <w:t>The undersigned, duly appointed and acting Library Director does here</w:t>
      </w:r>
      <w:r w:rsidR="00775205">
        <w:rPr>
          <w:rFonts w:ascii="Trebuchet MS" w:hAnsi="Trebuchet MS" w:cs="Courier New"/>
          <w:color w:val="000000"/>
          <w:szCs w:val="24"/>
        </w:rPr>
        <w:t>by</w:t>
      </w:r>
      <w:r w:rsidRPr="00533E60">
        <w:rPr>
          <w:rFonts w:ascii="Trebuchet MS" w:hAnsi="Trebuchet MS" w:cs="Courier New"/>
          <w:color w:val="000000"/>
          <w:szCs w:val="24"/>
        </w:rPr>
        <w:t xml:space="preserve"> certify that the above agenda was posted in three public places within the city limits on this day, </w:t>
      </w:r>
      <w:r w:rsidR="008348A3">
        <w:rPr>
          <w:rFonts w:ascii="Trebuchet MS" w:hAnsi="Trebuchet MS" w:cs="Courier New"/>
          <w:color w:val="000000"/>
          <w:szCs w:val="24"/>
        </w:rPr>
        <w:br/>
      </w:r>
      <w:r w:rsidR="00085892">
        <w:rPr>
          <w:rFonts w:ascii="Trebuchet MS" w:hAnsi="Trebuchet MS" w:cs="Courier New"/>
          <w:color w:val="000000"/>
          <w:szCs w:val="24"/>
        </w:rPr>
        <w:t>Oct 13</w:t>
      </w:r>
      <w:r w:rsidR="00FD5A29">
        <w:rPr>
          <w:rFonts w:ascii="Trebuchet MS" w:hAnsi="Trebuchet MS" w:cs="Courier New"/>
          <w:color w:val="000000"/>
          <w:szCs w:val="24"/>
        </w:rPr>
        <w:t>, 202</w:t>
      </w:r>
      <w:r w:rsidR="00FB4971">
        <w:rPr>
          <w:rFonts w:ascii="Trebuchet MS" w:hAnsi="Trebuchet MS" w:cs="Courier New"/>
          <w:color w:val="000000"/>
          <w:szCs w:val="24"/>
        </w:rPr>
        <w:t>6</w:t>
      </w:r>
      <w:r w:rsidRPr="00533E60">
        <w:rPr>
          <w:rFonts w:ascii="Trebuchet MS" w:hAnsi="Trebuchet MS" w:cs="Courier New"/>
          <w:color w:val="000000"/>
          <w:szCs w:val="24"/>
        </w:rPr>
        <w:t xml:space="preserve">. Those places being 1) the Milford City Office, 2) Milford Public Library, </w:t>
      </w:r>
      <w:r w:rsidR="00775205">
        <w:rPr>
          <w:rFonts w:ascii="Trebuchet MS" w:hAnsi="Trebuchet MS" w:cs="Courier New"/>
          <w:color w:val="000000"/>
          <w:szCs w:val="24"/>
        </w:rPr>
        <w:t xml:space="preserve">and </w:t>
      </w:r>
      <w:r w:rsidRPr="00533E60">
        <w:rPr>
          <w:rFonts w:ascii="Trebuchet MS" w:hAnsi="Trebuchet MS" w:cs="Courier New"/>
          <w:color w:val="000000"/>
          <w:szCs w:val="24"/>
        </w:rPr>
        <w:t>3) U.S. Post Office. The foregoing notice and agenda was also delivered to each member of the Library Board and posted on Utah.gov/</w:t>
      </w:r>
      <w:proofErr w:type="spellStart"/>
      <w:r w:rsidRPr="00533E60">
        <w:rPr>
          <w:rFonts w:ascii="Trebuchet MS" w:hAnsi="Trebuchet MS" w:cs="Courier New"/>
          <w:color w:val="000000"/>
          <w:szCs w:val="24"/>
        </w:rPr>
        <w:t>pmn</w:t>
      </w:r>
      <w:proofErr w:type="spellEnd"/>
      <w:r w:rsidRPr="00533E60">
        <w:rPr>
          <w:rFonts w:ascii="Trebuchet MS" w:hAnsi="Trebuchet MS" w:cs="Courier New"/>
          <w:color w:val="000000"/>
          <w:szCs w:val="24"/>
        </w:rPr>
        <w:t xml:space="preserve">. </w:t>
      </w:r>
    </w:p>
    <w:p w14:paraId="355FF256" w14:textId="3DBE1E14" w:rsidR="00D94306" w:rsidRDefault="00533E60" w:rsidP="00533E60">
      <w:pPr>
        <w:rPr>
          <w:szCs w:val="24"/>
        </w:rPr>
      </w:pPr>
      <w:r>
        <w:rPr>
          <w:noProof/>
        </w:rPr>
        <w:drawing>
          <wp:inline distT="0" distB="0" distL="0" distR="0" wp14:anchorId="21B154C4" wp14:editId="3E89C853">
            <wp:extent cx="3009900" cy="6953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4AE19" w14:textId="4525F18F" w:rsidR="00533E60" w:rsidRPr="000C7049" w:rsidRDefault="00775205" w:rsidP="00533E60">
      <w:pPr>
        <w:rPr>
          <w:szCs w:val="24"/>
        </w:rPr>
      </w:pPr>
      <w:r>
        <w:rPr>
          <w:szCs w:val="24"/>
        </w:rPr>
        <w:t xml:space="preserve">Milford City </w:t>
      </w:r>
      <w:r w:rsidR="00533E60">
        <w:rPr>
          <w:szCs w:val="24"/>
        </w:rPr>
        <w:t xml:space="preserve">Library Director </w:t>
      </w:r>
    </w:p>
    <w:sectPr w:rsidR="00533E60" w:rsidRPr="000C7049" w:rsidSect="001D03F0">
      <w:pgSz w:w="12240" w:h="15840"/>
      <w:pgMar w:top="720" w:right="1440" w:bottom="7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A9BBD" w14:textId="77777777" w:rsidR="00807566" w:rsidRDefault="00807566">
      <w:r>
        <w:separator/>
      </w:r>
    </w:p>
  </w:endnote>
  <w:endnote w:type="continuationSeparator" w:id="0">
    <w:p w14:paraId="173ED786" w14:textId="77777777" w:rsidR="00807566" w:rsidRDefault="00807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29647" w14:textId="77777777" w:rsidR="00807566" w:rsidRDefault="00807566">
      <w:r>
        <w:separator/>
      </w:r>
    </w:p>
  </w:footnote>
  <w:footnote w:type="continuationSeparator" w:id="0">
    <w:p w14:paraId="270500F2" w14:textId="77777777" w:rsidR="00807566" w:rsidRDefault="008075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3617D"/>
    <w:multiLevelType w:val="hybridMultilevel"/>
    <w:tmpl w:val="AE20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2178C8"/>
    <w:multiLevelType w:val="hybridMultilevel"/>
    <w:tmpl w:val="E56CF7E8"/>
    <w:lvl w:ilvl="0" w:tplc="CB2E1D2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035A07"/>
    <w:multiLevelType w:val="hybridMultilevel"/>
    <w:tmpl w:val="A240F2C6"/>
    <w:lvl w:ilvl="0" w:tplc="F10056F6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302E1C14"/>
    <w:multiLevelType w:val="hybridMultilevel"/>
    <w:tmpl w:val="0A026426"/>
    <w:lvl w:ilvl="0" w:tplc="ACEA248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9412134"/>
    <w:multiLevelType w:val="hybridMultilevel"/>
    <w:tmpl w:val="C308A54A"/>
    <w:lvl w:ilvl="0" w:tplc="5E9AAE92">
      <w:start w:val="1"/>
      <w:numFmt w:val="lowerLetter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5" w15:restartNumberingAfterBreak="0">
    <w:nsid w:val="78884FBE"/>
    <w:multiLevelType w:val="hybridMultilevel"/>
    <w:tmpl w:val="B3B82DCE"/>
    <w:lvl w:ilvl="0" w:tplc="9E4E92C8">
      <w:start w:val="1"/>
      <w:numFmt w:val="lowerLetter"/>
      <w:lvlText w:val="%1."/>
      <w:lvlJc w:val="left"/>
      <w:pPr>
        <w:ind w:left="1080" w:hanging="360"/>
      </w:pPr>
      <w:rPr>
        <w:rFonts w:ascii="Trebuchet MS" w:eastAsia="Times New Roman" w:hAnsi="Trebuchet MS" w:cs="Courier New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4882961">
    <w:abstractNumId w:val="0"/>
  </w:num>
  <w:num w:numId="2" w16cid:durableId="1545681003">
    <w:abstractNumId w:val="4"/>
  </w:num>
  <w:num w:numId="3" w16cid:durableId="1603032130">
    <w:abstractNumId w:val="5"/>
  </w:num>
  <w:num w:numId="4" w16cid:durableId="196234087">
    <w:abstractNumId w:val="2"/>
  </w:num>
  <w:num w:numId="5" w16cid:durableId="1553038643">
    <w:abstractNumId w:val="3"/>
  </w:num>
  <w:num w:numId="6" w16cid:durableId="1186018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N7UwMjIzMTG1NDVU0lEKTi0uzszPAykwrgUAIunyaiwAAAA="/>
  </w:docVars>
  <w:rsids>
    <w:rsidRoot w:val="00FC1CD9"/>
    <w:rsid w:val="0001355D"/>
    <w:rsid w:val="00031ECD"/>
    <w:rsid w:val="00074544"/>
    <w:rsid w:val="00077901"/>
    <w:rsid w:val="00080CE0"/>
    <w:rsid w:val="00085690"/>
    <w:rsid w:val="00085892"/>
    <w:rsid w:val="000A5F9E"/>
    <w:rsid w:val="000C6656"/>
    <w:rsid w:val="000C7049"/>
    <w:rsid w:val="000D42F2"/>
    <w:rsid w:val="000E7644"/>
    <w:rsid w:val="00134243"/>
    <w:rsid w:val="00145DEC"/>
    <w:rsid w:val="001D03F0"/>
    <w:rsid w:val="001F2C42"/>
    <w:rsid w:val="00205E10"/>
    <w:rsid w:val="00217938"/>
    <w:rsid w:val="00242E43"/>
    <w:rsid w:val="0025143D"/>
    <w:rsid w:val="002A22D9"/>
    <w:rsid w:val="002A6123"/>
    <w:rsid w:val="002F5FBD"/>
    <w:rsid w:val="00343B22"/>
    <w:rsid w:val="003564FB"/>
    <w:rsid w:val="00357460"/>
    <w:rsid w:val="003913C3"/>
    <w:rsid w:val="00391948"/>
    <w:rsid w:val="003B0E5D"/>
    <w:rsid w:val="003B2E13"/>
    <w:rsid w:val="003D3756"/>
    <w:rsid w:val="003D3D24"/>
    <w:rsid w:val="00403969"/>
    <w:rsid w:val="0040524A"/>
    <w:rsid w:val="00406825"/>
    <w:rsid w:val="00411F01"/>
    <w:rsid w:val="00423CAF"/>
    <w:rsid w:val="00432BC9"/>
    <w:rsid w:val="0044078E"/>
    <w:rsid w:val="0046403B"/>
    <w:rsid w:val="00484D5A"/>
    <w:rsid w:val="00492ED1"/>
    <w:rsid w:val="004B3173"/>
    <w:rsid w:val="004E41FF"/>
    <w:rsid w:val="004F6C9D"/>
    <w:rsid w:val="0050744E"/>
    <w:rsid w:val="005129AC"/>
    <w:rsid w:val="00533E60"/>
    <w:rsid w:val="005504B7"/>
    <w:rsid w:val="005557FC"/>
    <w:rsid w:val="005810EA"/>
    <w:rsid w:val="00582C15"/>
    <w:rsid w:val="005B00DF"/>
    <w:rsid w:val="005C0F1C"/>
    <w:rsid w:val="005E55F1"/>
    <w:rsid w:val="00662681"/>
    <w:rsid w:val="006715AD"/>
    <w:rsid w:val="00692E8B"/>
    <w:rsid w:val="006B07FD"/>
    <w:rsid w:val="006B752B"/>
    <w:rsid w:val="006C1E5A"/>
    <w:rsid w:val="006C5BC0"/>
    <w:rsid w:val="006D1130"/>
    <w:rsid w:val="006F6140"/>
    <w:rsid w:val="00716B53"/>
    <w:rsid w:val="0072268E"/>
    <w:rsid w:val="00744717"/>
    <w:rsid w:val="00750E3D"/>
    <w:rsid w:val="00775205"/>
    <w:rsid w:val="007945D2"/>
    <w:rsid w:val="0079574C"/>
    <w:rsid w:val="007A16F8"/>
    <w:rsid w:val="007C1437"/>
    <w:rsid w:val="00807566"/>
    <w:rsid w:val="00827BF6"/>
    <w:rsid w:val="00830B4A"/>
    <w:rsid w:val="00834411"/>
    <w:rsid w:val="008348A3"/>
    <w:rsid w:val="008407C0"/>
    <w:rsid w:val="008413A3"/>
    <w:rsid w:val="008643CA"/>
    <w:rsid w:val="00873C44"/>
    <w:rsid w:val="008906C9"/>
    <w:rsid w:val="008966B5"/>
    <w:rsid w:val="008B1496"/>
    <w:rsid w:val="008C558A"/>
    <w:rsid w:val="008D4B2B"/>
    <w:rsid w:val="008E6E3A"/>
    <w:rsid w:val="008F3B2F"/>
    <w:rsid w:val="00901355"/>
    <w:rsid w:val="00906AA2"/>
    <w:rsid w:val="009147EC"/>
    <w:rsid w:val="00925AB0"/>
    <w:rsid w:val="00934861"/>
    <w:rsid w:val="00936CAB"/>
    <w:rsid w:val="00973B2A"/>
    <w:rsid w:val="009747DC"/>
    <w:rsid w:val="009A7F3F"/>
    <w:rsid w:val="009B242D"/>
    <w:rsid w:val="009C10BE"/>
    <w:rsid w:val="009C3C1C"/>
    <w:rsid w:val="009E44ED"/>
    <w:rsid w:val="009E5957"/>
    <w:rsid w:val="00A12AEA"/>
    <w:rsid w:val="00A17216"/>
    <w:rsid w:val="00A2093F"/>
    <w:rsid w:val="00A52015"/>
    <w:rsid w:val="00AB5CDC"/>
    <w:rsid w:val="00AC49A7"/>
    <w:rsid w:val="00B4708E"/>
    <w:rsid w:val="00B55F5D"/>
    <w:rsid w:val="00B5601D"/>
    <w:rsid w:val="00B77381"/>
    <w:rsid w:val="00B773F8"/>
    <w:rsid w:val="00B77C65"/>
    <w:rsid w:val="00B82450"/>
    <w:rsid w:val="00B92CE5"/>
    <w:rsid w:val="00B935FA"/>
    <w:rsid w:val="00B96FBE"/>
    <w:rsid w:val="00BA1E95"/>
    <w:rsid w:val="00C15BC0"/>
    <w:rsid w:val="00C603E8"/>
    <w:rsid w:val="00C63454"/>
    <w:rsid w:val="00CB6A9C"/>
    <w:rsid w:val="00CD26A2"/>
    <w:rsid w:val="00D57C72"/>
    <w:rsid w:val="00D64121"/>
    <w:rsid w:val="00D71E32"/>
    <w:rsid w:val="00D873A7"/>
    <w:rsid w:val="00D90A4E"/>
    <w:rsid w:val="00D937C6"/>
    <w:rsid w:val="00D94306"/>
    <w:rsid w:val="00DD5E25"/>
    <w:rsid w:val="00DD661D"/>
    <w:rsid w:val="00DF6C84"/>
    <w:rsid w:val="00E02353"/>
    <w:rsid w:val="00E27BA0"/>
    <w:rsid w:val="00E42E71"/>
    <w:rsid w:val="00E46344"/>
    <w:rsid w:val="00E54F5F"/>
    <w:rsid w:val="00E81D67"/>
    <w:rsid w:val="00EB0C43"/>
    <w:rsid w:val="00EC1080"/>
    <w:rsid w:val="00EE2110"/>
    <w:rsid w:val="00EE5DF6"/>
    <w:rsid w:val="00EF0842"/>
    <w:rsid w:val="00EF5B9A"/>
    <w:rsid w:val="00F11538"/>
    <w:rsid w:val="00F122FC"/>
    <w:rsid w:val="00F159D8"/>
    <w:rsid w:val="00F225E6"/>
    <w:rsid w:val="00F401BB"/>
    <w:rsid w:val="00F60F87"/>
    <w:rsid w:val="00F70F3D"/>
    <w:rsid w:val="00F860E1"/>
    <w:rsid w:val="00FA7A36"/>
    <w:rsid w:val="00FB4971"/>
    <w:rsid w:val="00FB6027"/>
    <w:rsid w:val="00FB7657"/>
    <w:rsid w:val="00FC1CD9"/>
    <w:rsid w:val="00FD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79087"/>
  <w15:docId w15:val="{C89FD812-B4B4-4E84-82DB-827676C59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4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50744E"/>
    <w:pPr>
      <w:keepNext/>
      <w:framePr w:w="6877" w:h="865" w:hSpace="180" w:wrap="around" w:vAnchor="text" w:hAnchor="page" w:x="3745" w:y="141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rsid w:val="0050744E"/>
    <w:pPr>
      <w:keepNext/>
      <w:jc w:val="center"/>
      <w:outlineLvl w:val="1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50744E"/>
    <w:pPr>
      <w:framePr w:w="7920" w:h="1980" w:hRule="exact" w:hSpace="180" w:wrap="auto" w:hAnchor="page" w:xAlign="center" w:yAlign="bottom"/>
      <w:ind w:left="2880"/>
    </w:pPr>
  </w:style>
  <w:style w:type="paragraph" w:styleId="BodyText">
    <w:name w:val="Body Text"/>
    <w:basedOn w:val="Normal"/>
    <w:semiHidden/>
    <w:rsid w:val="0050744E"/>
    <w:pPr>
      <w:spacing w:after="220" w:line="220" w:lineRule="atLeast"/>
      <w:jc w:val="both"/>
    </w:pPr>
    <w:rPr>
      <w:spacing w:val="-5"/>
      <w:sz w:val="20"/>
    </w:rPr>
  </w:style>
  <w:style w:type="paragraph" w:styleId="Closing">
    <w:name w:val="Closing"/>
    <w:basedOn w:val="BodyText"/>
    <w:next w:val="Normal"/>
    <w:link w:val="ClosingChar"/>
    <w:semiHidden/>
    <w:rsid w:val="0050744E"/>
    <w:pPr>
      <w:keepNext/>
      <w:spacing w:after="60"/>
      <w:jc w:val="left"/>
    </w:pPr>
  </w:style>
  <w:style w:type="paragraph" w:customStyle="1" w:styleId="SignatureName">
    <w:name w:val="Signature Name"/>
    <w:basedOn w:val="Signature"/>
    <w:next w:val="SignatureJobTitle"/>
    <w:rsid w:val="0050744E"/>
    <w:pPr>
      <w:keepNext/>
      <w:spacing w:before="880" w:line="220" w:lineRule="atLeast"/>
      <w:ind w:left="0"/>
    </w:pPr>
    <w:rPr>
      <w:spacing w:val="-5"/>
      <w:sz w:val="20"/>
    </w:rPr>
  </w:style>
  <w:style w:type="paragraph" w:customStyle="1" w:styleId="SignatureJobTitle">
    <w:name w:val="Signature Job Title"/>
    <w:basedOn w:val="Signature"/>
    <w:next w:val="ReferenceInitials"/>
    <w:rsid w:val="0050744E"/>
    <w:pPr>
      <w:keepNext/>
      <w:spacing w:line="220" w:lineRule="atLeast"/>
      <w:ind w:left="0"/>
    </w:pPr>
    <w:rPr>
      <w:spacing w:val="-5"/>
      <w:sz w:val="20"/>
    </w:rPr>
  </w:style>
  <w:style w:type="paragraph" w:customStyle="1" w:styleId="ReferenceInitials">
    <w:name w:val="Reference Initials"/>
    <w:basedOn w:val="BodyText"/>
    <w:next w:val="Normal"/>
    <w:rsid w:val="0050744E"/>
    <w:pPr>
      <w:keepNext/>
      <w:keepLines/>
      <w:spacing w:before="220" w:after="0"/>
    </w:pPr>
  </w:style>
  <w:style w:type="paragraph" w:styleId="Date">
    <w:name w:val="Date"/>
    <w:basedOn w:val="BodyText"/>
    <w:next w:val="InsideAddress"/>
    <w:semiHidden/>
    <w:rsid w:val="0050744E"/>
    <w:pPr>
      <w:spacing w:after="440"/>
      <w:ind w:left="4320"/>
      <w:jc w:val="left"/>
    </w:pPr>
  </w:style>
  <w:style w:type="paragraph" w:customStyle="1" w:styleId="InsideAddress">
    <w:name w:val="Inside Address"/>
    <w:basedOn w:val="BodyText"/>
    <w:rsid w:val="0050744E"/>
    <w:pPr>
      <w:spacing w:after="0"/>
      <w:jc w:val="left"/>
    </w:pPr>
  </w:style>
  <w:style w:type="paragraph" w:styleId="Salutation">
    <w:name w:val="Salutation"/>
    <w:basedOn w:val="BodyText"/>
    <w:next w:val="Normal"/>
    <w:link w:val="SalutationChar"/>
    <w:semiHidden/>
    <w:rsid w:val="0050744E"/>
    <w:pPr>
      <w:spacing w:before="220"/>
      <w:jc w:val="left"/>
    </w:pPr>
  </w:style>
  <w:style w:type="paragraph" w:styleId="Signature">
    <w:name w:val="Signature"/>
    <w:basedOn w:val="Normal"/>
    <w:semiHidden/>
    <w:rsid w:val="0050744E"/>
    <w:pPr>
      <w:ind w:left="4320"/>
    </w:pPr>
  </w:style>
  <w:style w:type="paragraph" w:styleId="Header">
    <w:name w:val="header"/>
    <w:basedOn w:val="Normal"/>
    <w:link w:val="HeaderChar"/>
    <w:semiHidden/>
    <w:rsid w:val="005074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0744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semiHidden/>
    <w:rsid w:val="0050744E"/>
    <w:pPr>
      <w:ind w:left="2"/>
    </w:pPr>
    <w:rPr>
      <w:spacing w:val="2"/>
      <w:sz w:val="40"/>
    </w:rPr>
  </w:style>
  <w:style w:type="character" w:customStyle="1" w:styleId="HeaderChar">
    <w:name w:val="Header Char"/>
    <w:basedOn w:val="DefaultParagraphFont"/>
    <w:link w:val="Header"/>
    <w:semiHidden/>
    <w:rsid w:val="008B1496"/>
    <w:rPr>
      <w:rFonts w:ascii="Arial" w:hAnsi="Arial"/>
      <w:sz w:val="24"/>
    </w:rPr>
  </w:style>
  <w:style w:type="character" w:customStyle="1" w:styleId="ClosingChar">
    <w:name w:val="Closing Char"/>
    <w:basedOn w:val="DefaultParagraphFont"/>
    <w:link w:val="Closing"/>
    <w:semiHidden/>
    <w:rsid w:val="008B1496"/>
    <w:rPr>
      <w:rFonts w:ascii="Arial" w:hAnsi="Arial"/>
      <w:spacing w:val="-5"/>
    </w:rPr>
  </w:style>
  <w:style w:type="character" w:customStyle="1" w:styleId="SalutationChar">
    <w:name w:val="Salutation Char"/>
    <w:basedOn w:val="DefaultParagraphFont"/>
    <w:link w:val="Salutation"/>
    <w:semiHidden/>
    <w:rsid w:val="008B1496"/>
    <w:rPr>
      <w:rFonts w:ascii="Arial" w:hAnsi="Arial"/>
      <w:spacing w:val="-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0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0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560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601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7520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4E41FF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4E41FF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1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City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4D540-7ABD-4966-8D81-93C576C43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City Letterhead</Template>
  <TotalTime>47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Milford</vt:lpstr>
    </vt:vector>
  </TitlesOfParts>
  <Company>Milford City Offices</Company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Milford</dc:title>
  <dc:subject/>
  <dc:creator>Nedra Kennedy</dc:creator>
  <cp:keywords/>
  <dc:description/>
  <cp:lastModifiedBy>NUC</cp:lastModifiedBy>
  <cp:revision>2</cp:revision>
  <cp:lastPrinted>2026-01-09T01:07:00Z</cp:lastPrinted>
  <dcterms:created xsi:type="dcterms:W3CDTF">2026-10-13T21:07:00Z</dcterms:created>
  <dcterms:modified xsi:type="dcterms:W3CDTF">2026-10-13T21:07:00Z</dcterms:modified>
</cp:coreProperties>
</file>