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7991" w:rsidP="51F00238" w:rsidRDefault="00787991" w14:paraId="3E5A5B4F" w14:textId="524F5549">
      <w:pPr>
        <w:jc w:val="center"/>
        <w:rPr>
          <w:b/>
          <w:bCs/>
        </w:rPr>
      </w:pPr>
    </w:p>
    <w:p w:rsidR="51F00238" w:rsidP="51F00238" w:rsidRDefault="51F00238" w14:paraId="7AB483F3" w14:textId="1A6FF39E">
      <w:pPr>
        <w:jc w:val="center"/>
        <w:rPr>
          <w:b/>
          <w:bCs/>
        </w:rPr>
      </w:pPr>
    </w:p>
    <w:p w:rsidR="009F2028" w:rsidP="00787991" w:rsidRDefault="009F2028" w14:paraId="7981AF83" w14:textId="77777777">
      <w:pPr>
        <w:jc w:val="center"/>
        <w:rPr>
          <w:b/>
        </w:rPr>
      </w:pPr>
    </w:p>
    <w:p w:rsidR="009F2028" w:rsidP="00787991" w:rsidRDefault="009F2028" w14:paraId="110F447B" w14:textId="77777777">
      <w:pPr>
        <w:jc w:val="center"/>
        <w:rPr>
          <w:b/>
        </w:rPr>
      </w:pPr>
    </w:p>
    <w:p w:rsidR="00EE0946" w:rsidP="00787991" w:rsidRDefault="00787991" w14:paraId="336A44CD" w14:textId="48858164">
      <w:pPr>
        <w:jc w:val="center"/>
        <w:rPr>
          <w:b/>
          <w:bCs/>
        </w:rPr>
      </w:pPr>
      <w:r w:rsidRPr="630A3477">
        <w:rPr>
          <w:b/>
          <w:bCs/>
        </w:rPr>
        <w:t>NOTICE OF BOARD OF TRUSTEES MEETING</w:t>
      </w:r>
    </w:p>
    <w:p w:rsidR="00787991" w:rsidP="00787991" w:rsidRDefault="00787991" w14:paraId="2B6DB01B" w14:textId="4828BC91">
      <w:pPr>
        <w:jc w:val="center"/>
        <w:rPr>
          <w:b/>
        </w:rPr>
      </w:pPr>
      <w:r w:rsidRPr="00E8039F">
        <w:t>GREATER SALT LAKE MUNICIPAL SERVICES DISTRICT</w:t>
      </w:r>
    </w:p>
    <w:p w:rsidR="004C7A8B" w:rsidP="00B95AC7" w:rsidRDefault="005E3E37" w14:paraId="2BEFB7DB" w14:textId="67D6E0CD">
      <w:pPr>
        <w:jc w:val="center"/>
      </w:pPr>
      <w:r>
        <w:t xml:space="preserve">August </w:t>
      </w:r>
      <w:r w:rsidR="00AB717A">
        <w:t>26</w:t>
      </w:r>
      <w:r w:rsidR="00DB40BC">
        <w:t xml:space="preserve">, </w:t>
      </w:r>
      <w:r w:rsidR="00EF6DDE">
        <w:t>202</w:t>
      </w:r>
      <w:r w:rsidR="00B27045">
        <w:t>6</w:t>
      </w:r>
      <w:r w:rsidR="00AA16CD">
        <w:t>,</w:t>
      </w:r>
      <w:r w:rsidR="00787991">
        <w:t xml:space="preserve"> </w:t>
      </w:r>
      <w:r w:rsidR="00286B09">
        <w:t>6</w:t>
      </w:r>
      <w:r w:rsidR="00787991">
        <w:t xml:space="preserve">:00 </w:t>
      </w:r>
      <w:r w:rsidR="00286B09">
        <w:t>p</w:t>
      </w:r>
      <w:r w:rsidR="00787991">
        <w:t>.m.</w:t>
      </w:r>
    </w:p>
    <w:p w:rsidR="00B95AC7" w:rsidP="00B95AC7" w:rsidRDefault="6DE45115" w14:paraId="2AD862D5" w14:textId="77777777">
      <w:pPr>
        <w:jc w:val="center"/>
      </w:pPr>
      <w:r>
        <w:t>860</w:t>
      </w:r>
      <w:r w:rsidR="00130279">
        <w:t xml:space="preserve"> W</w:t>
      </w:r>
      <w:r>
        <w:t xml:space="preserve"> LeVoy</w:t>
      </w:r>
      <w:r w:rsidR="00130279">
        <w:t xml:space="preserve"> Dr</w:t>
      </w:r>
      <w:r>
        <w:t>, Suite 300</w:t>
      </w:r>
      <w:r w:rsidR="00760617">
        <w:t xml:space="preserve">, </w:t>
      </w:r>
      <w:r w:rsidR="66FD0F5F">
        <w:t>Taylorsville</w:t>
      </w:r>
      <w:r w:rsidR="00787991">
        <w:t>, UT 84</w:t>
      </w:r>
      <w:r w:rsidR="30305C2A">
        <w:t>123</w:t>
      </w:r>
    </w:p>
    <w:p w:rsidR="00787991" w:rsidP="00B95AC7" w:rsidRDefault="006F6421" w14:paraId="52B59CBF" w14:textId="1491723E">
      <w:pPr>
        <w:jc w:val="center"/>
      </w:pPr>
      <w:r>
        <w:t>801-678-26</w:t>
      </w:r>
      <w:r w:rsidR="009E0CA0">
        <w:t xml:space="preserve">51 </w:t>
      </w:r>
      <w:r w:rsidR="00787991">
        <w:t>TTY 711</w:t>
      </w:r>
    </w:p>
    <w:p w:rsidR="00FB15CD" w:rsidP="00FB15CD" w:rsidRDefault="00FB15CD" w14:paraId="64B49FD1" w14:textId="77777777"/>
    <w:p w:rsidR="00FB15CD" w:rsidP="2D6C6822" w:rsidRDefault="00FB15CD" w14:paraId="09C60CC0" w14:textId="77777777">
      <w:r w:rsidRPr="2D6C6822">
        <w:t xml:space="preserve">Members of the Board of Trustees may participate electronically. Portions of meetings may be closed for reasons allowed by statute. Motions relating to any of the items listed below, including final action, may be taken. </w:t>
      </w:r>
    </w:p>
    <w:p w:rsidRPr="001519DE" w:rsidR="00FB15CD" w:rsidP="2D6C6822" w:rsidRDefault="00B630EF" w14:paraId="5D9C8D99" w14:textId="0A59B4F1">
      <w:r w:rsidRPr="6C1EEDB5" w:rsidR="00B630EF">
        <w:rPr>
          <w:i w:val="1"/>
          <w:iCs w:val="1"/>
        </w:rPr>
        <w:t>T</w:t>
      </w:r>
      <w:r w:rsidRPr="6C1EEDB5" w:rsidR="00FB15CD">
        <w:rPr>
          <w:i w:val="1"/>
          <w:iCs w:val="1"/>
        </w:rPr>
        <w:t>he public</w:t>
      </w:r>
      <w:r w:rsidRPr="6C1EEDB5" w:rsidR="00772341">
        <w:rPr>
          <w:i w:val="1"/>
          <w:iCs w:val="1"/>
        </w:rPr>
        <w:t xml:space="preserve"> </w:t>
      </w:r>
      <w:r w:rsidRPr="6C1EEDB5" w:rsidR="00B630EF">
        <w:rPr>
          <w:i w:val="1"/>
          <w:iCs w:val="1"/>
        </w:rPr>
        <w:t xml:space="preserve">may attend board meetings </w:t>
      </w:r>
      <w:r w:rsidRPr="6C1EEDB5" w:rsidR="00772341">
        <w:rPr>
          <w:i w:val="1"/>
          <w:iCs w:val="1"/>
        </w:rPr>
        <w:t>either in</w:t>
      </w:r>
      <w:r w:rsidRPr="6C1EEDB5" w:rsidR="0094742F">
        <w:rPr>
          <w:i w:val="1"/>
          <w:iCs w:val="1"/>
        </w:rPr>
        <w:t xml:space="preserve"> </w:t>
      </w:r>
      <w:r w:rsidRPr="6C1EEDB5" w:rsidR="00772341">
        <w:rPr>
          <w:i w:val="1"/>
          <w:iCs w:val="1"/>
        </w:rPr>
        <w:t xml:space="preserve">person or online (see </w:t>
      </w:r>
      <w:r w:rsidRPr="6C1EEDB5" w:rsidR="00DB6860">
        <w:rPr>
          <w:i w:val="1"/>
          <w:iCs w:val="1"/>
        </w:rPr>
        <w:t xml:space="preserve">“Video and Audio”, </w:t>
      </w:r>
    </w:p>
    <w:p w:rsidRPr="001519DE" w:rsidR="00FB15CD" w:rsidP="2D6C6822" w:rsidRDefault="00B630EF" w14:paraId="0DE3E27E" w14:textId="11199C7C">
      <w:r w:rsidRPr="6C1EEDB5" w:rsidR="00DB6860">
        <w:rPr>
          <w:i w:val="1"/>
          <w:iCs w:val="1"/>
        </w:rPr>
        <w:t>below</w:t>
      </w:r>
      <w:r w:rsidRPr="6C1EEDB5" w:rsidR="00772341">
        <w:rPr>
          <w:i w:val="1"/>
          <w:iCs w:val="1"/>
        </w:rPr>
        <w:t>)</w:t>
      </w:r>
      <w:r w:rsidR="00FB15CD">
        <w:rPr/>
        <w:t xml:space="preserve">. </w:t>
      </w:r>
    </w:p>
    <w:p w:rsidR="6C1EEDB5" w:rsidP="6C1EEDB5" w:rsidRDefault="6C1EEDB5" w14:paraId="19B260DD" w14:textId="1AFED29E">
      <w:pPr>
        <w:pStyle w:val="Normal"/>
        <w:suppressLineNumbers w:val="0"/>
        <w:bidi w:val="0"/>
        <w:spacing w:before="120" w:beforeAutospacing="off" w:after="120" w:afterAutospacing="off" w:line="259" w:lineRule="auto"/>
        <w:ind w:left="0" w:right="0"/>
        <w:jc w:val="left"/>
      </w:pPr>
    </w:p>
    <w:p w:rsidR="6C1EEDB5" w:rsidP="6C1EEDB5" w:rsidRDefault="6C1EEDB5" w14:paraId="44375A30" w14:textId="4ABC9390">
      <w:pPr>
        <w:pStyle w:val="Normal"/>
        <w:suppressLineNumbers w:val="0"/>
        <w:bidi w:val="0"/>
        <w:spacing w:before="120" w:beforeAutospacing="off" w:after="120" w:afterAutospacing="off" w:line="259" w:lineRule="auto"/>
        <w:ind w:left="0" w:right="0"/>
        <w:jc w:val="left"/>
      </w:pPr>
    </w:p>
    <w:p w:rsidR="6C1EEDB5" w:rsidP="6C1EEDB5" w:rsidRDefault="6C1EEDB5" w14:paraId="4BB7A9EA" w14:textId="03FECC26">
      <w:pPr>
        <w:pStyle w:val="Normal"/>
        <w:suppressLineNumbers w:val="0"/>
        <w:bidi w:val="0"/>
        <w:spacing w:before="120" w:beforeAutospacing="off" w:after="120" w:afterAutospacing="off" w:line="259" w:lineRule="auto"/>
        <w:ind w:left="0" w:right="0"/>
        <w:jc w:val="left"/>
      </w:pPr>
    </w:p>
    <w:p w:rsidR="6A6799EA" w:rsidP="6C1EEDB5" w:rsidRDefault="6A6799EA" w14:paraId="2F6EE645" w14:textId="4018A725">
      <w:pPr>
        <w:pStyle w:val="Normal"/>
        <w:suppressLineNumbers w:val="0"/>
        <w:bidi w:val="0"/>
        <w:spacing w:before="120" w:beforeAutospacing="off" w:after="120" w:afterAutospacing="off" w:line="259" w:lineRule="auto"/>
        <w:ind w:left="0" w:right="0"/>
        <w:jc w:val="left"/>
      </w:pPr>
      <w:r w:rsidR="6A6799EA">
        <w:rPr/>
        <w:t>This meeting was canceled.</w:t>
      </w:r>
    </w:p>
    <w:p w:rsidR="6C1EEDB5" w:rsidP="6C1EEDB5" w:rsidRDefault="6C1EEDB5" w14:paraId="440D9561" w14:textId="5A0BF106">
      <w:pPr>
        <w:pStyle w:val="Normal"/>
        <w:suppressLineNumbers w:val="0"/>
        <w:bidi w:val="0"/>
        <w:spacing w:before="120" w:beforeAutospacing="off" w:after="120" w:afterAutospacing="off" w:line="259" w:lineRule="auto"/>
        <w:ind w:left="0" w:right="0"/>
        <w:jc w:val="left"/>
      </w:pPr>
    </w:p>
    <w:sectPr w:rsidR="001D0343" w:rsidSect="007911AD">
      <w:headerReference w:type="default" r:id="rId19"/>
      <w:footerReference w:type="default" r:id="rId20"/>
      <w:headerReference w:type="first" r:id="rId21"/>
      <w:footerReference w:type="first" r:id="rId22"/>
      <w:pgSz w:w="12240" w:h="15840" w:orient="portrait" w:code="1"/>
      <w:pgMar w:top="45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319" w:rsidP="001A6F4B" w:rsidRDefault="001E6319" w14:paraId="38967002" w14:textId="77777777">
      <w:pPr>
        <w:spacing w:before="0" w:after="0" w:line="240" w:lineRule="auto"/>
      </w:pPr>
      <w:r>
        <w:separator/>
      </w:r>
    </w:p>
  </w:endnote>
  <w:endnote w:type="continuationSeparator" w:id="0">
    <w:p w:rsidR="001E6319" w:rsidP="001A6F4B" w:rsidRDefault="001E6319" w14:paraId="6F05653F" w14:textId="77777777">
      <w:pPr>
        <w:spacing w:before="0" w:after="0" w:line="240" w:lineRule="auto"/>
      </w:pPr>
      <w:r>
        <w:continuationSeparator/>
      </w:r>
    </w:p>
  </w:endnote>
  <w:endnote w:type="continuationNotice" w:id="1">
    <w:p w:rsidR="001E6319" w:rsidRDefault="001E6319" w14:paraId="44F94A13"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57EC2" w:rsidR="00357EC2" w:rsidP="00357EC2" w:rsidRDefault="00130279" w14:paraId="6228FDA0" w14:textId="70E85FB7">
    <w:pPr>
      <w:pStyle w:val="Header"/>
      <w:jc w:val="center"/>
      <w:rPr>
        <w:rFonts w:ascii="Candara" w:hAnsi="Candara" w:cs="Arial"/>
      </w:rPr>
    </w:pPr>
    <w:r>
      <w:rPr>
        <w:rFonts w:ascii="Candara" w:hAnsi="Candara" w:cs="Arial"/>
      </w:rPr>
      <w:t>860 W LeVoy Dr Ste 300</w:t>
    </w:r>
    <w:r w:rsidRPr="00357EC2" w:rsidR="00357EC2">
      <w:rPr>
        <w:rFonts w:ascii="Candara" w:hAnsi="Candara" w:cs="Arial"/>
      </w:rPr>
      <w:t xml:space="preserve"> • </w:t>
    </w:r>
    <w:r w:rsidR="005D7F5B">
      <w:rPr>
        <w:rFonts w:ascii="Candara" w:hAnsi="Candara" w:cs="Arial"/>
      </w:rPr>
      <w:t>Taylorsville</w:t>
    </w:r>
    <w:r w:rsidRPr="00357EC2" w:rsidR="00357EC2">
      <w:rPr>
        <w:rFonts w:ascii="Candara" w:hAnsi="Candara" w:cs="Arial"/>
      </w:rPr>
      <w:t>, UT 841</w:t>
    </w:r>
    <w:r w:rsidR="005D7F5B">
      <w:rPr>
        <w:rFonts w:ascii="Candara" w:hAnsi="Candara" w:cs="Arial"/>
      </w:rPr>
      <w:t>23</w:t>
    </w:r>
    <w:r w:rsidRPr="00357EC2" w:rsidR="00357EC2">
      <w:rPr>
        <w:rFonts w:ascii="Candara" w:hAnsi="Candara" w:cs="Arial"/>
      </w:rPr>
      <w:t xml:space="preserve"> • 385-</w:t>
    </w:r>
    <w:r w:rsidR="005D7F5B">
      <w:rPr>
        <w:rFonts w:ascii="Candara" w:hAnsi="Candara" w:cs="Arial"/>
      </w:rPr>
      <w:t>910</w:t>
    </w:r>
    <w:r w:rsidRPr="00357EC2" w:rsidR="00357EC2">
      <w:rPr>
        <w:rFonts w:ascii="Candara" w:hAnsi="Candara" w:cs="Arial"/>
      </w:rPr>
      <w:t>-</w:t>
    </w:r>
    <w:r w:rsidR="005D7F5B">
      <w:rPr>
        <w:rFonts w:ascii="Candara" w:hAnsi="Candara" w:cs="Arial"/>
      </w:rPr>
      <w:t>5600</w:t>
    </w:r>
  </w:p>
  <w:p w:rsidR="00357EC2" w:rsidRDefault="00357EC2" w14:paraId="5996BD3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A41" w:rsidP="00BF38AF" w:rsidRDefault="00882ED2" w14:paraId="51D39278" w14:textId="07826F34">
    <w:pPr>
      <w:pStyle w:val="Header"/>
      <w:jc w:val="center"/>
      <w:rPr>
        <w:rFonts w:ascii="Candara" w:hAnsi="Candara" w:cs="Arial"/>
      </w:rPr>
    </w:pPr>
    <w:r>
      <w:rPr>
        <w:rFonts w:ascii="Candara" w:hAnsi="Candara" w:cs="Arial"/>
      </w:rPr>
      <w:t>860 W LeVoy</w:t>
    </w:r>
    <w:r w:rsidR="009B3FDC">
      <w:rPr>
        <w:rFonts w:ascii="Candara" w:hAnsi="Candara" w:cs="Arial"/>
      </w:rPr>
      <w:t xml:space="preserve"> Dr</w:t>
    </w:r>
    <w:r w:rsidR="00C50954">
      <w:rPr>
        <w:rFonts w:ascii="Candara" w:hAnsi="Candara" w:cs="Arial"/>
      </w:rPr>
      <w:t>, Suite 300</w:t>
    </w:r>
    <w:r>
      <w:rPr>
        <w:rFonts w:ascii="Candara" w:hAnsi="Candara" w:cs="Arial"/>
      </w:rPr>
      <w:t>, Taylorsville, UT  84123</w:t>
    </w:r>
  </w:p>
  <w:p w:rsidR="00BF38AF" w:rsidP="00BF38AF" w:rsidRDefault="009B3FDC" w14:paraId="40AE7B75" w14:textId="33B74689">
    <w:pPr>
      <w:pStyle w:val="Header"/>
      <w:jc w:val="center"/>
    </w:pPr>
    <w:r>
      <w:rPr>
        <w:rFonts w:ascii="Candara" w:hAnsi="Candara" w:cs="Arial"/>
      </w:rPr>
      <w:t>385</w:t>
    </w:r>
    <w:r w:rsidR="00882ED2">
      <w:rPr>
        <w:rFonts w:ascii="Candara" w:hAnsi="Candara" w:cs="Arial"/>
      </w:rPr>
      <w:t>-910-</w:t>
    </w:r>
    <w:r>
      <w:rPr>
        <w:rFonts w:ascii="Candara" w:hAnsi="Candara" w:cs="Arial"/>
      </w:rPr>
      <w:t>5600</w:t>
    </w:r>
    <w:r w:rsidR="00BF38AF">
      <w:rPr>
        <w:rFonts w:ascii="Candara" w:hAnsi="Candara" w:cs="Arial"/>
      </w:rPr>
      <w:t xml:space="preserve"> </w:t>
    </w:r>
    <w:r w:rsidR="00DC1A41">
      <w:rPr>
        <w:rFonts w:ascii="Candara" w:hAnsi="Candara" w:cs="Arial"/>
      </w:rPr>
      <w:t xml:space="preserve">• </w:t>
    </w:r>
    <w:r w:rsidR="00BF38AF">
      <w:rPr>
        <w:rFonts w:ascii="Candara" w:hAnsi="Candara" w:cs="Arial"/>
      </w:rPr>
      <w:t>msd.utah.gov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319" w:rsidP="001A6F4B" w:rsidRDefault="001E6319" w14:paraId="78625C54" w14:textId="77777777">
      <w:pPr>
        <w:spacing w:before="0" w:after="0" w:line="240" w:lineRule="auto"/>
      </w:pPr>
      <w:r>
        <w:separator/>
      </w:r>
    </w:p>
  </w:footnote>
  <w:footnote w:type="continuationSeparator" w:id="0">
    <w:p w:rsidR="001E6319" w:rsidP="001A6F4B" w:rsidRDefault="001E6319" w14:paraId="0493B8FA" w14:textId="77777777">
      <w:pPr>
        <w:spacing w:before="0" w:after="0" w:line="240" w:lineRule="auto"/>
      </w:pPr>
      <w:r>
        <w:continuationSeparator/>
      </w:r>
    </w:p>
  </w:footnote>
  <w:footnote w:type="continuationNotice" w:id="1">
    <w:p w:rsidR="001E6319" w:rsidRDefault="001E6319" w14:paraId="5DDF6997"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F4B" w:rsidRDefault="001A6F4B" w14:paraId="39577FB8" w14:textId="080154C6">
    <w:pPr>
      <w:pStyle w:val="Header"/>
    </w:pPr>
  </w:p>
  <w:p w:rsidR="001A6F4B" w:rsidRDefault="001A6F4B" w14:paraId="6CCB99B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509EF" w:rsidRDefault="009F2028" w14:paraId="10CD837C" w14:textId="544CFBBF">
    <w:pPr>
      <w:pStyle w:val="Header"/>
    </w:pPr>
    <w:r>
      <w:rPr>
        <w:noProof/>
      </w:rPr>
      <mc:AlternateContent>
        <mc:Choice Requires="wps">
          <w:drawing>
            <wp:anchor distT="0" distB="0" distL="114300" distR="114300" simplePos="0" relativeHeight="251658241" behindDoc="1" locked="0" layoutInCell="1" allowOverlap="1" wp14:anchorId="1812A766" wp14:editId="08081963">
              <wp:simplePos x="0" y="0"/>
              <wp:positionH relativeFrom="column">
                <wp:posOffset>4486275</wp:posOffset>
              </wp:positionH>
              <wp:positionV relativeFrom="paragraph">
                <wp:posOffset>0</wp:posOffset>
              </wp:positionV>
              <wp:extent cx="1905000" cy="2686050"/>
              <wp:effectExtent l="0" t="0" r="0" b="0"/>
              <wp:wrapTight wrapText="bothSides">
                <wp:wrapPolygon edited="0">
                  <wp:start x="0" y="0"/>
                  <wp:lineTo x="0" y="21447"/>
                  <wp:lineTo x="21384" y="21447"/>
                  <wp:lineTo x="21384" y="0"/>
                  <wp:lineTo x="0" y="0"/>
                </wp:wrapPolygon>
              </wp:wrapTight>
              <wp:docPr id="69726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2686050"/>
                      </a:xfrm>
                      <a:prstGeom prst="rect">
                        <a:avLst/>
                      </a:prstGeom>
                      <a:solidFill>
                        <a:srgbClr val="FFFFFF"/>
                      </a:solidFill>
                      <a:ln w="9525">
                        <a:noFill/>
                        <a:miter lim="800000"/>
                        <a:headEnd/>
                        <a:tailEnd/>
                      </a:ln>
                    </wps:spPr>
                    <wps:txbx>
                      <w:txbxContent>
                        <w:p w:rsidR="0095670C" w:rsidP="0095670C" w:rsidRDefault="0095670C" w14:paraId="7C7E0388" w14:textId="77777777">
                          <w:pPr>
                            <w:pStyle w:val="NoSpacing"/>
                            <w:jc w:val="right"/>
                            <w:rPr>
                              <w:rFonts w:asciiTheme="minorHAnsi" w:hAnsiTheme="minorHAnsi"/>
                              <w:b/>
                              <w:color w:val="8C181B"/>
                              <w:sz w:val="20"/>
                              <w:szCs w:val="20"/>
                            </w:rPr>
                          </w:pPr>
                          <w:r>
                            <w:rPr>
                              <w:rFonts w:asciiTheme="minorHAnsi" w:hAnsiTheme="minorHAnsi"/>
                              <w:b/>
                              <w:color w:val="8C181B"/>
                              <w:sz w:val="20"/>
                              <w:szCs w:val="20"/>
                            </w:rPr>
                            <w:t>Trustees</w:t>
                          </w:r>
                        </w:p>
                        <w:p w:rsidR="0095670C" w:rsidP="0095670C" w:rsidRDefault="0095670C" w14:paraId="095A7F95" w14:textId="77777777">
                          <w:pPr>
                            <w:pStyle w:val="NoSpacing"/>
                            <w:jc w:val="right"/>
                            <w:rPr>
                              <w:rFonts w:asciiTheme="minorHAnsi" w:hAnsiTheme="minorHAnsi"/>
                              <w:color w:val="8C181B"/>
                              <w:sz w:val="20"/>
                              <w:szCs w:val="20"/>
                            </w:rPr>
                          </w:pPr>
                          <w:r>
                            <w:rPr>
                              <w:rFonts w:asciiTheme="minorHAnsi" w:hAnsiTheme="minorHAnsi"/>
                              <w:b/>
                              <w:bCs/>
                              <w:color w:val="8C181B"/>
                              <w:sz w:val="20"/>
                              <w:szCs w:val="20"/>
                            </w:rPr>
                            <w:t>Keith Zuspan</w:t>
                          </w:r>
                          <w:r>
                            <w:rPr>
                              <w:rFonts w:asciiTheme="minorHAnsi" w:hAnsiTheme="minorHAnsi"/>
                              <w:color w:val="8C181B"/>
                              <w:sz w:val="20"/>
                              <w:szCs w:val="20"/>
                            </w:rPr>
                            <w:t>, Chair</w:t>
                          </w:r>
                        </w:p>
                        <w:p w:rsidR="0095670C" w:rsidP="0095670C" w:rsidRDefault="0095670C" w14:paraId="6FDD1E50" w14:textId="77777777">
                          <w:pPr>
                            <w:pStyle w:val="NoSpacing"/>
                            <w:jc w:val="right"/>
                            <w:rPr>
                              <w:rFonts w:asciiTheme="minorHAnsi" w:hAnsiTheme="minorHAnsi"/>
                              <w:color w:val="8C181B"/>
                              <w:sz w:val="20"/>
                              <w:szCs w:val="20"/>
                            </w:rPr>
                          </w:pPr>
                          <w:r>
                            <w:rPr>
                              <w:rFonts w:asciiTheme="minorHAnsi" w:hAnsiTheme="minorHAnsi"/>
                              <w:b/>
                              <w:bCs/>
                              <w:color w:val="8C181B"/>
                              <w:sz w:val="20"/>
                              <w:szCs w:val="20"/>
                            </w:rPr>
                            <w:t>Sean Clayton</w:t>
                          </w:r>
                          <w:r>
                            <w:rPr>
                              <w:rFonts w:asciiTheme="minorHAnsi" w:hAnsiTheme="minorHAnsi"/>
                              <w:color w:val="8C181B"/>
                              <w:sz w:val="20"/>
                              <w:szCs w:val="20"/>
                            </w:rPr>
                            <w:t>, Vice Chair</w:t>
                          </w:r>
                        </w:p>
                        <w:p w:rsidR="0095670C" w:rsidP="0095670C" w:rsidRDefault="0095670C" w14:paraId="10E0E331" w14:textId="77777777">
                          <w:pPr>
                            <w:pStyle w:val="NoSpacing"/>
                            <w:jc w:val="right"/>
                            <w:rPr>
                              <w:rFonts w:asciiTheme="minorHAnsi" w:hAnsiTheme="minorHAnsi"/>
                              <w:b/>
                              <w:bCs/>
                              <w:color w:val="8C181B"/>
                              <w:sz w:val="20"/>
                              <w:szCs w:val="20"/>
                            </w:rPr>
                          </w:pPr>
                          <w:r>
                            <w:rPr>
                              <w:rFonts w:asciiTheme="minorHAnsi" w:hAnsiTheme="minorHAnsi"/>
                              <w:b/>
                              <w:bCs/>
                              <w:color w:val="8C181B"/>
                              <w:sz w:val="20"/>
                              <w:szCs w:val="20"/>
                            </w:rPr>
                            <w:t>David Brems</w:t>
                          </w:r>
                        </w:p>
                        <w:p w:rsidR="00C80E90" w:rsidP="0095670C" w:rsidRDefault="00C80E90" w14:paraId="2B156205" w14:textId="029441D6">
                          <w:pPr>
                            <w:pStyle w:val="NoSpacing"/>
                            <w:jc w:val="right"/>
                            <w:rPr>
                              <w:rFonts w:asciiTheme="minorHAnsi" w:hAnsiTheme="minorHAnsi"/>
                              <w:b/>
                              <w:bCs/>
                              <w:color w:val="8C181B"/>
                              <w:sz w:val="20"/>
                              <w:szCs w:val="20"/>
                            </w:rPr>
                          </w:pPr>
                          <w:r>
                            <w:rPr>
                              <w:rFonts w:asciiTheme="minorHAnsi" w:hAnsiTheme="minorHAnsi"/>
                              <w:b/>
                              <w:bCs/>
                              <w:color w:val="8C181B"/>
                              <w:sz w:val="20"/>
                              <w:szCs w:val="20"/>
                            </w:rPr>
                            <w:t>Michael Jensen</w:t>
                          </w:r>
                        </w:p>
                        <w:p w:rsidR="0095670C" w:rsidP="0095670C" w:rsidRDefault="0095670C" w14:paraId="1E7899A8" w14:textId="200387E8">
                          <w:pPr>
                            <w:pStyle w:val="NoSpacing"/>
                            <w:jc w:val="right"/>
                            <w:rPr>
                              <w:rFonts w:asciiTheme="minorHAnsi" w:hAnsiTheme="minorHAnsi"/>
                              <w:b/>
                              <w:bCs/>
                              <w:color w:val="8C181B"/>
                              <w:sz w:val="20"/>
                              <w:szCs w:val="20"/>
                            </w:rPr>
                          </w:pPr>
                          <w:r>
                            <w:rPr>
                              <w:rFonts w:asciiTheme="minorHAnsi" w:hAnsiTheme="minorHAnsi"/>
                              <w:b/>
                              <w:bCs/>
                              <w:color w:val="8C181B"/>
                              <w:sz w:val="20"/>
                              <w:szCs w:val="20"/>
                            </w:rPr>
                            <w:t>Al</w:t>
                          </w:r>
                          <w:r w:rsidR="00870A47">
                            <w:rPr>
                              <w:rFonts w:asciiTheme="minorHAnsi" w:hAnsiTheme="minorHAnsi"/>
                              <w:b/>
                              <w:bCs/>
                              <w:color w:val="8C181B"/>
                              <w:sz w:val="20"/>
                              <w:szCs w:val="20"/>
                            </w:rPr>
                            <w:t>l</w:t>
                          </w:r>
                          <w:r>
                            <w:rPr>
                              <w:rFonts w:asciiTheme="minorHAnsi" w:hAnsiTheme="minorHAnsi"/>
                              <w:b/>
                              <w:bCs/>
                              <w:color w:val="8C181B"/>
                              <w:sz w:val="20"/>
                              <w:szCs w:val="20"/>
                            </w:rPr>
                            <w:t>an Perry</w:t>
                          </w:r>
                        </w:p>
                        <w:p w:rsidR="0095670C" w:rsidP="0095670C" w:rsidRDefault="0095670C" w14:paraId="366B4F82" w14:textId="77777777">
                          <w:pPr>
                            <w:pStyle w:val="NoSpacing"/>
                            <w:jc w:val="right"/>
                            <w:rPr>
                              <w:rFonts w:asciiTheme="minorHAnsi" w:hAnsiTheme="minorHAnsi"/>
                              <w:b/>
                              <w:bCs/>
                              <w:color w:val="8C181B"/>
                              <w:sz w:val="20"/>
                              <w:szCs w:val="20"/>
                            </w:rPr>
                          </w:pPr>
                          <w:r>
                            <w:rPr>
                              <w:rFonts w:asciiTheme="minorHAnsi" w:hAnsiTheme="minorHAnsi"/>
                              <w:b/>
                              <w:bCs/>
                              <w:color w:val="8C181B"/>
                              <w:sz w:val="20"/>
                              <w:szCs w:val="20"/>
                            </w:rPr>
                            <w:t>Laurie Stringham</w:t>
                          </w:r>
                        </w:p>
                        <w:p w:rsidR="0095670C" w:rsidP="0095670C" w:rsidRDefault="0095670C" w14:paraId="4DD5FE40" w14:textId="77777777">
                          <w:pPr>
                            <w:pStyle w:val="NoSpacing"/>
                            <w:jc w:val="right"/>
                            <w:rPr>
                              <w:rFonts w:asciiTheme="minorHAnsi" w:hAnsiTheme="minorHAnsi"/>
                              <w:b/>
                              <w:bCs/>
                              <w:color w:val="8C181B"/>
                              <w:sz w:val="20"/>
                              <w:szCs w:val="20"/>
                            </w:rPr>
                          </w:pPr>
                          <w:r>
                            <w:rPr>
                              <w:rFonts w:asciiTheme="minorHAnsi" w:hAnsiTheme="minorHAnsi"/>
                              <w:b/>
                              <w:bCs/>
                              <w:color w:val="8C181B"/>
                              <w:sz w:val="20"/>
                              <w:szCs w:val="20"/>
                            </w:rPr>
                            <w:t>Jesse Valdez</w:t>
                          </w:r>
                        </w:p>
                        <w:p w:rsidRPr="004E0006" w:rsidR="00FB15CD" w:rsidP="00FB15CD" w:rsidRDefault="00FB15CD" w14:paraId="2A93D2A5" w14:textId="77777777">
                          <w:pPr>
                            <w:pStyle w:val="NoSpacing"/>
                            <w:jc w:val="right"/>
                            <w:rPr>
                              <w:rFonts w:asciiTheme="minorHAnsi" w:hAnsiTheme="minorHAnsi"/>
                              <w:color w:val="8C181B"/>
                              <w:sz w:val="20"/>
                              <w:szCs w:val="20"/>
                            </w:rPr>
                          </w:pPr>
                        </w:p>
                        <w:p w:rsidRPr="004E0006" w:rsidR="00236736" w:rsidP="00FB15CD" w:rsidRDefault="00236736" w14:paraId="6595BFB0" w14:textId="5D8D839A">
                          <w:pPr>
                            <w:pStyle w:val="NoSpacing"/>
                            <w:jc w:val="right"/>
                            <w:rPr>
                              <w:rFonts w:asciiTheme="minorHAnsi" w:hAnsiTheme="minorHAnsi" w:cstheme="minorHAnsi"/>
                              <w:b/>
                              <w:bCs/>
                              <w:color w:val="8C181B"/>
                              <w:sz w:val="20"/>
                              <w:szCs w:val="20"/>
                            </w:rPr>
                          </w:pPr>
                          <w:bookmarkStart w:name="_Hlk90535624" w:id="1"/>
                          <w:bookmarkStart w:name="_Hlk90535625" w:id="2"/>
                          <w:r w:rsidRPr="004E0006">
                            <w:rPr>
                              <w:rFonts w:asciiTheme="minorHAnsi" w:hAnsiTheme="minorHAnsi" w:cstheme="minorHAnsi"/>
                              <w:b/>
                              <w:bCs/>
                              <w:color w:val="8C181B"/>
                              <w:sz w:val="20"/>
                              <w:szCs w:val="20"/>
                            </w:rPr>
                            <w:t>Marla Howard</w:t>
                          </w:r>
                        </w:p>
                        <w:p w:rsidRPr="004E0006" w:rsidR="00236736" w:rsidP="00FB15CD" w:rsidRDefault="00236736" w14:paraId="1E9B5744" w14:textId="7384E412">
                          <w:pPr>
                            <w:pStyle w:val="NoSpacing"/>
                            <w:jc w:val="right"/>
                            <w:rPr>
                              <w:rFonts w:asciiTheme="minorHAnsi" w:hAnsiTheme="minorHAnsi" w:cstheme="minorHAnsi"/>
                              <w:color w:val="8C181B"/>
                              <w:sz w:val="20"/>
                              <w:szCs w:val="20"/>
                            </w:rPr>
                          </w:pPr>
                          <w:r w:rsidRPr="004E0006">
                            <w:rPr>
                              <w:rFonts w:asciiTheme="minorHAnsi" w:hAnsiTheme="minorHAnsi" w:cstheme="minorHAnsi"/>
                              <w:color w:val="8C181B"/>
                              <w:sz w:val="20"/>
                              <w:szCs w:val="20"/>
                            </w:rPr>
                            <w:t>General Manager</w:t>
                          </w:r>
                        </w:p>
                        <w:p w:rsidRPr="004E0006" w:rsidR="00FB15CD" w:rsidP="00FB15CD" w:rsidRDefault="00FB15CD" w14:paraId="05CB6046" w14:textId="3CE7AB17">
                          <w:pPr>
                            <w:pStyle w:val="NoSpacing"/>
                            <w:jc w:val="right"/>
                            <w:rPr>
                              <w:rFonts w:asciiTheme="minorHAnsi" w:hAnsiTheme="minorHAnsi" w:cstheme="minorHAnsi"/>
                              <w:b/>
                              <w:bCs/>
                              <w:color w:val="8C181B"/>
                              <w:sz w:val="20"/>
                              <w:szCs w:val="20"/>
                            </w:rPr>
                          </w:pPr>
                          <w:r w:rsidRPr="004E0006">
                            <w:rPr>
                              <w:rFonts w:asciiTheme="minorHAnsi" w:hAnsiTheme="minorHAnsi" w:cstheme="minorHAnsi"/>
                              <w:b/>
                              <w:bCs/>
                              <w:color w:val="8C181B"/>
                              <w:sz w:val="20"/>
                              <w:szCs w:val="20"/>
                            </w:rPr>
                            <w:t>Brian Hartsell</w:t>
                          </w:r>
                        </w:p>
                        <w:p w:rsidRPr="004E0006" w:rsidR="00FB15CD" w:rsidP="00FB15CD" w:rsidRDefault="00236736" w14:paraId="66392176" w14:textId="40505172">
                          <w:pPr>
                            <w:pStyle w:val="NoSpacing"/>
                            <w:jc w:val="right"/>
                            <w:rPr>
                              <w:rFonts w:asciiTheme="minorHAnsi" w:hAnsiTheme="minorHAnsi" w:cstheme="minorHAnsi"/>
                              <w:color w:val="8C181B"/>
                              <w:sz w:val="20"/>
                              <w:szCs w:val="20"/>
                            </w:rPr>
                          </w:pPr>
                          <w:r w:rsidRPr="004E0006">
                            <w:rPr>
                              <w:rFonts w:asciiTheme="minorHAnsi" w:hAnsiTheme="minorHAnsi" w:cstheme="minorHAnsi"/>
                              <w:color w:val="8C181B"/>
                              <w:sz w:val="20"/>
                              <w:szCs w:val="20"/>
                            </w:rPr>
                            <w:t xml:space="preserve">Associate </w:t>
                          </w:r>
                          <w:r w:rsidRPr="004E0006" w:rsidR="00FB15CD">
                            <w:rPr>
                              <w:rFonts w:asciiTheme="minorHAnsi" w:hAnsiTheme="minorHAnsi" w:cstheme="minorHAnsi"/>
                              <w:color w:val="8C181B"/>
                              <w:sz w:val="20"/>
                              <w:szCs w:val="20"/>
                            </w:rPr>
                            <w:t>General Manager</w:t>
                          </w:r>
                          <w:bookmarkEnd w:id="1"/>
                          <w:bookmarkEnd w:id="2"/>
                        </w:p>
                        <w:p w:rsidRPr="004E0006" w:rsidR="004E0006" w:rsidP="00FB15CD" w:rsidRDefault="004E0006" w14:paraId="64515B34" w14:textId="69213760">
                          <w:pPr>
                            <w:pStyle w:val="NoSpacing"/>
                            <w:jc w:val="right"/>
                            <w:rPr>
                              <w:rFonts w:asciiTheme="minorHAnsi" w:hAnsiTheme="minorHAnsi" w:cstheme="minorHAnsi"/>
                              <w:b/>
                              <w:bCs/>
                              <w:color w:val="8C181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type id="_x0000_t202" coordsize="21600,21600" o:spt="202" path="m,l,21600r21600,l21600,xe" w14:anchorId="1812A766">
              <v:stroke joinstyle="miter"/>
              <v:path gradientshapeok="t" o:connecttype="rect"/>
            </v:shapetype>
            <v:shape id="Text Box 2" style="position:absolute;margin-left:353.25pt;margin-top:0;width:150pt;height:211.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">
              <v:textbox>
                <w:txbxContent>
                  <w:p w:rsidR="0095670C" w:rsidP="0095670C" w:rsidRDefault="0095670C" w14:paraId="7C7E0388" w14:textId="77777777">
                    <w:pPr>
                      <w:pStyle w:val="NoSpacing"/>
                      <w:jc w:val="right"/>
                      <w:rPr>
                        <w:rFonts w:asciiTheme="minorHAnsi" w:hAnsiTheme="minorHAnsi"/>
                        <w:b/>
                        <w:color w:val="8C181B"/>
                        <w:sz w:val="20"/>
                        <w:szCs w:val="20"/>
                      </w:rPr>
                    </w:pPr>
                    <w:r>
                      <w:rPr>
                        <w:rFonts w:asciiTheme="minorHAnsi" w:hAnsiTheme="minorHAnsi"/>
                        <w:b/>
                        <w:color w:val="8C181B"/>
                        <w:sz w:val="20"/>
                        <w:szCs w:val="20"/>
                      </w:rPr>
                      <w:t>Trustees</w:t>
                    </w:r>
                  </w:p>
                  <w:p w:rsidR="0095670C" w:rsidP="0095670C" w:rsidRDefault="0095670C" w14:paraId="095A7F95" w14:textId="77777777">
                    <w:pPr>
                      <w:pStyle w:val="NoSpacing"/>
                      <w:jc w:val="right"/>
                      <w:rPr>
                        <w:rFonts w:asciiTheme="minorHAnsi" w:hAnsiTheme="minorHAnsi"/>
                        <w:color w:val="8C181B"/>
                        <w:sz w:val="20"/>
                        <w:szCs w:val="20"/>
                      </w:rPr>
                    </w:pPr>
                    <w:r>
                      <w:rPr>
                        <w:rFonts w:asciiTheme="minorHAnsi" w:hAnsiTheme="minorHAnsi"/>
                        <w:b/>
                        <w:bCs/>
                        <w:color w:val="8C181B"/>
                        <w:sz w:val="20"/>
                        <w:szCs w:val="20"/>
                      </w:rPr>
                      <w:t>Keith Zuspan</w:t>
                    </w:r>
                    <w:r>
                      <w:rPr>
                        <w:rFonts w:asciiTheme="minorHAnsi" w:hAnsiTheme="minorHAnsi"/>
                        <w:color w:val="8C181B"/>
                        <w:sz w:val="20"/>
                        <w:szCs w:val="20"/>
                      </w:rPr>
                      <w:t>, Chair</w:t>
                    </w:r>
                  </w:p>
                  <w:p w:rsidR="0095670C" w:rsidP="0095670C" w:rsidRDefault="0095670C" w14:paraId="6FDD1E50" w14:textId="77777777">
                    <w:pPr>
                      <w:pStyle w:val="NoSpacing"/>
                      <w:jc w:val="right"/>
                      <w:rPr>
                        <w:rFonts w:asciiTheme="minorHAnsi" w:hAnsiTheme="minorHAnsi"/>
                        <w:color w:val="8C181B"/>
                        <w:sz w:val="20"/>
                        <w:szCs w:val="20"/>
                      </w:rPr>
                    </w:pPr>
                    <w:r>
                      <w:rPr>
                        <w:rFonts w:asciiTheme="minorHAnsi" w:hAnsiTheme="minorHAnsi"/>
                        <w:b/>
                        <w:bCs/>
                        <w:color w:val="8C181B"/>
                        <w:sz w:val="20"/>
                        <w:szCs w:val="20"/>
                      </w:rPr>
                      <w:t>Sean Clayton</w:t>
                    </w:r>
                    <w:r>
                      <w:rPr>
                        <w:rFonts w:asciiTheme="minorHAnsi" w:hAnsiTheme="minorHAnsi"/>
                        <w:color w:val="8C181B"/>
                        <w:sz w:val="20"/>
                        <w:szCs w:val="20"/>
                      </w:rPr>
                      <w:t>, Vice Chair</w:t>
                    </w:r>
                  </w:p>
                  <w:p w:rsidR="0095670C" w:rsidP="0095670C" w:rsidRDefault="0095670C" w14:paraId="10E0E331" w14:textId="77777777">
                    <w:pPr>
                      <w:pStyle w:val="NoSpacing"/>
                      <w:jc w:val="right"/>
                      <w:rPr>
                        <w:rFonts w:asciiTheme="minorHAnsi" w:hAnsiTheme="minorHAnsi"/>
                        <w:b/>
                        <w:bCs/>
                        <w:color w:val="8C181B"/>
                        <w:sz w:val="20"/>
                        <w:szCs w:val="20"/>
                      </w:rPr>
                    </w:pPr>
                    <w:r>
                      <w:rPr>
                        <w:rFonts w:asciiTheme="minorHAnsi" w:hAnsiTheme="minorHAnsi"/>
                        <w:b/>
                        <w:bCs/>
                        <w:color w:val="8C181B"/>
                        <w:sz w:val="20"/>
                        <w:szCs w:val="20"/>
                      </w:rPr>
                      <w:t>David Brems</w:t>
                    </w:r>
                  </w:p>
                  <w:p w:rsidR="00C80E90" w:rsidP="0095670C" w:rsidRDefault="00C80E90" w14:paraId="2B156205" w14:textId="029441D6">
                    <w:pPr>
                      <w:pStyle w:val="NoSpacing"/>
                      <w:jc w:val="right"/>
                      <w:rPr>
                        <w:rFonts w:asciiTheme="minorHAnsi" w:hAnsiTheme="minorHAnsi"/>
                        <w:b/>
                        <w:bCs/>
                        <w:color w:val="8C181B"/>
                        <w:sz w:val="20"/>
                        <w:szCs w:val="20"/>
                      </w:rPr>
                    </w:pPr>
                    <w:r>
                      <w:rPr>
                        <w:rFonts w:asciiTheme="minorHAnsi" w:hAnsiTheme="minorHAnsi"/>
                        <w:b/>
                        <w:bCs/>
                        <w:color w:val="8C181B"/>
                        <w:sz w:val="20"/>
                        <w:szCs w:val="20"/>
                      </w:rPr>
                      <w:t>Michael Jensen</w:t>
                    </w:r>
                  </w:p>
                  <w:p w:rsidR="0095670C" w:rsidP="0095670C" w:rsidRDefault="0095670C" w14:paraId="1E7899A8" w14:textId="200387E8">
                    <w:pPr>
                      <w:pStyle w:val="NoSpacing"/>
                      <w:jc w:val="right"/>
                      <w:rPr>
                        <w:rFonts w:asciiTheme="minorHAnsi" w:hAnsiTheme="minorHAnsi"/>
                        <w:b/>
                        <w:bCs/>
                        <w:color w:val="8C181B"/>
                        <w:sz w:val="20"/>
                        <w:szCs w:val="20"/>
                      </w:rPr>
                    </w:pPr>
                    <w:r>
                      <w:rPr>
                        <w:rFonts w:asciiTheme="minorHAnsi" w:hAnsiTheme="minorHAnsi"/>
                        <w:b/>
                        <w:bCs/>
                        <w:color w:val="8C181B"/>
                        <w:sz w:val="20"/>
                        <w:szCs w:val="20"/>
                      </w:rPr>
                      <w:t>Al</w:t>
                    </w:r>
                    <w:r w:rsidR="00870A47">
                      <w:rPr>
                        <w:rFonts w:asciiTheme="minorHAnsi" w:hAnsiTheme="minorHAnsi"/>
                        <w:b/>
                        <w:bCs/>
                        <w:color w:val="8C181B"/>
                        <w:sz w:val="20"/>
                        <w:szCs w:val="20"/>
                      </w:rPr>
                      <w:t>l</w:t>
                    </w:r>
                    <w:r>
                      <w:rPr>
                        <w:rFonts w:asciiTheme="minorHAnsi" w:hAnsiTheme="minorHAnsi"/>
                        <w:b/>
                        <w:bCs/>
                        <w:color w:val="8C181B"/>
                        <w:sz w:val="20"/>
                        <w:szCs w:val="20"/>
                      </w:rPr>
                      <w:t>an Perry</w:t>
                    </w:r>
                  </w:p>
                  <w:p w:rsidR="0095670C" w:rsidP="0095670C" w:rsidRDefault="0095670C" w14:paraId="366B4F82" w14:textId="77777777">
                    <w:pPr>
                      <w:pStyle w:val="NoSpacing"/>
                      <w:jc w:val="right"/>
                      <w:rPr>
                        <w:rFonts w:asciiTheme="minorHAnsi" w:hAnsiTheme="minorHAnsi"/>
                        <w:b/>
                        <w:bCs/>
                        <w:color w:val="8C181B"/>
                        <w:sz w:val="20"/>
                        <w:szCs w:val="20"/>
                      </w:rPr>
                    </w:pPr>
                    <w:r>
                      <w:rPr>
                        <w:rFonts w:asciiTheme="minorHAnsi" w:hAnsiTheme="minorHAnsi"/>
                        <w:b/>
                        <w:bCs/>
                        <w:color w:val="8C181B"/>
                        <w:sz w:val="20"/>
                        <w:szCs w:val="20"/>
                      </w:rPr>
                      <w:t>Laurie Stringham</w:t>
                    </w:r>
                  </w:p>
                  <w:p w:rsidR="0095670C" w:rsidP="0095670C" w:rsidRDefault="0095670C" w14:paraId="4DD5FE40" w14:textId="77777777">
                    <w:pPr>
                      <w:pStyle w:val="NoSpacing"/>
                      <w:jc w:val="right"/>
                      <w:rPr>
                        <w:rFonts w:asciiTheme="minorHAnsi" w:hAnsiTheme="minorHAnsi"/>
                        <w:b/>
                        <w:bCs/>
                        <w:color w:val="8C181B"/>
                        <w:sz w:val="20"/>
                        <w:szCs w:val="20"/>
                      </w:rPr>
                    </w:pPr>
                    <w:r>
                      <w:rPr>
                        <w:rFonts w:asciiTheme="minorHAnsi" w:hAnsiTheme="minorHAnsi"/>
                        <w:b/>
                        <w:bCs/>
                        <w:color w:val="8C181B"/>
                        <w:sz w:val="20"/>
                        <w:szCs w:val="20"/>
                      </w:rPr>
                      <w:t>Jesse Valdez</w:t>
                    </w:r>
                  </w:p>
                  <w:p w:rsidRPr="004E0006" w:rsidR="00FB15CD" w:rsidP="00FB15CD" w:rsidRDefault="00FB15CD" w14:paraId="2A93D2A5" w14:textId="77777777">
                    <w:pPr>
                      <w:pStyle w:val="NoSpacing"/>
                      <w:jc w:val="right"/>
                      <w:rPr>
                        <w:rFonts w:asciiTheme="minorHAnsi" w:hAnsiTheme="minorHAnsi"/>
                        <w:color w:val="8C181B"/>
                        <w:sz w:val="20"/>
                        <w:szCs w:val="20"/>
                      </w:rPr>
                    </w:pPr>
                  </w:p>
                  <w:p w:rsidRPr="004E0006" w:rsidR="00236736" w:rsidP="00FB15CD" w:rsidRDefault="00236736" w14:paraId="6595BFB0" w14:textId="5D8D839A">
                    <w:pPr>
                      <w:pStyle w:val="NoSpacing"/>
                      <w:jc w:val="right"/>
                      <w:rPr>
                        <w:rFonts w:asciiTheme="minorHAnsi" w:hAnsiTheme="minorHAnsi" w:cstheme="minorHAnsi"/>
                        <w:b/>
                        <w:bCs/>
                        <w:color w:val="8C181B"/>
                        <w:sz w:val="20"/>
                        <w:szCs w:val="20"/>
                      </w:rPr>
                    </w:pPr>
                    <w:r w:rsidRPr="004E0006">
                      <w:rPr>
                        <w:rFonts w:asciiTheme="minorHAnsi" w:hAnsiTheme="minorHAnsi" w:cstheme="minorHAnsi"/>
                        <w:b/>
                        <w:bCs/>
                        <w:color w:val="8C181B"/>
                        <w:sz w:val="20"/>
                        <w:szCs w:val="20"/>
                      </w:rPr>
                      <w:t>Marla Howard</w:t>
                    </w:r>
                  </w:p>
                  <w:p w:rsidRPr="004E0006" w:rsidR="00236736" w:rsidP="00FB15CD" w:rsidRDefault="00236736" w14:paraId="1E9B5744" w14:textId="7384E412">
                    <w:pPr>
                      <w:pStyle w:val="NoSpacing"/>
                      <w:jc w:val="right"/>
                      <w:rPr>
                        <w:rFonts w:asciiTheme="minorHAnsi" w:hAnsiTheme="minorHAnsi" w:cstheme="minorHAnsi"/>
                        <w:color w:val="8C181B"/>
                        <w:sz w:val="20"/>
                        <w:szCs w:val="20"/>
                      </w:rPr>
                    </w:pPr>
                    <w:r w:rsidRPr="004E0006">
                      <w:rPr>
                        <w:rFonts w:asciiTheme="minorHAnsi" w:hAnsiTheme="minorHAnsi" w:cstheme="minorHAnsi"/>
                        <w:color w:val="8C181B"/>
                        <w:sz w:val="20"/>
                        <w:szCs w:val="20"/>
                      </w:rPr>
                      <w:t>General Manager</w:t>
                    </w:r>
                  </w:p>
                  <w:p w:rsidRPr="004E0006" w:rsidR="00FB15CD" w:rsidP="00FB15CD" w:rsidRDefault="00FB15CD" w14:paraId="05CB6046" w14:textId="3CE7AB17">
                    <w:pPr>
                      <w:pStyle w:val="NoSpacing"/>
                      <w:jc w:val="right"/>
                      <w:rPr>
                        <w:rFonts w:asciiTheme="minorHAnsi" w:hAnsiTheme="minorHAnsi" w:cstheme="minorHAnsi"/>
                        <w:b/>
                        <w:bCs/>
                        <w:color w:val="8C181B"/>
                        <w:sz w:val="20"/>
                        <w:szCs w:val="20"/>
                      </w:rPr>
                    </w:pPr>
                    <w:r w:rsidRPr="004E0006">
                      <w:rPr>
                        <w:rFonts w:asciiTheme="minorHAnsi" w:hAnsiTheme="minorHAnsi" w:cstheme="minorHAnsi"/>
                        <w:b/>
                        <w:bCs/>
                        <w:color w:val="8C181B"/>
                        <w:sz w:val="20"/>
                        <w:szCs w:val="20"/>
                      </w:rPr>
                      <w:t>Brian Hartsell</w:t>
                    </w:r>
                  </w:p>
                  <w:p w:rsidRPr="004E0006" w:rsidR="00FB15CD" w:rsidP="00FB15CD" w:rsidRDefault="00236736" w14:paraId="66392176" w14:textId="40505172">
                    <w:pPr>
                      <w:pStyle w:val="NoSpacing"/>
                      <w:jc w:val="right"/>
                      <w:rPr>
                        <w:rFonts w:asciiTheme="minorHAnsi" w:hAnsiTheme="minorHAnsi" w:cstheme="minorHAnsi"/>
                        <w:color w:val="8C181B"/>
                        <w:sz w:val="20"/>
                        <w:szCs w:val="20"/>
                      </w:rPr>
                    </w:pPr>
                    <w:r w:rsidRPr="004E0006">
                      <w:rPr>
                        <w:rFonts w:asciiTheme="minorHAnsi" w:hAnsiTheme="minorHAnsi" w:cstheme="minorHAnsi"/>
                        <w:color w:val="8C181B"/>
                        <w:sz w:val="20"/>
                        <w:szCs w:val="20"/>
                      </w:rPr>
                      <w:t xml:space="preserve">Associate </w:t>
                    </w:r>
                    <w:r w:rsidRPr="004E0006" w:rsidR="00FB15CD">
                      <w:rPr>
                        <w:rFonts w:asciiTheme="minorHAnsi" w:hAnsiTheme="minorHAnsi" w:cstheme="minorHAnsi"/>
                        <w:color w:val="8C181B"/>
                        <w:sz w:val="20"/>
                        <w:szCs w:val="20"/>
                      </w:rPr>
                      <w:t>General Manager</w:t>
                    </w:r>
                  </w:p>
                  <w:p w:rsidRPr="004E0006" w:rsidR="004E0006" w:rsidP="00FB15CD" w:rsidRDefault="004E0006" w14:paraId="64515B34" w14:textId="69213760">
                    <w:pPr>
                      <w:pStyle w:val="NoSpacing"/>
                      <w:jc w:val="right"/>
                      <w:rPr>
                        <w:rFonts w:asciiTheme="minorHAnsi" w:hAnsiTheme="minorHAnsi" w:cstheme="minorHAnsi"/>
                        <w:b/>
                        <w:bCs/>
                        <w:color w:val="8C181B"/>
                        <w:sz w:val="20"/>
                        <w:szCs w:val="20"/>
                      </w:rPr>
                    </w:pPr>
                  </w:p>
                </w:txbxContent>
              </v:textbox>
              <w10:wrap type="tight"/>
            </v:shape>
          </w:pict>
        </mc:Fallback>
      </mc:AlternateContent>
    </w:r>
    <w:r w:rsidR="3D95AC8B">
      <w:rPr>
        <w:noProof/>
      </w:rPr>
      <w:drawing>
        <wp:anchor distT="0" distB="0" distL="114300" distR="114300" simplePos="0" relativeHeight="251658240" behindDoc="0" locked="0" layoutInCell="1" allowOverlap="1" wp14:anchorId="234CED71" wp14:editId="5125C7F4">
          <wp:simplePos x="0" y="0"/>
          <wp:positionH relativeFrom="column">
            <wp:align>left</wp:align>
          </wp:positionH>
          <wp:positionV relativeFrom="paragraph">
            <wp:posOffset>0</wp:posOffset>
          </wp:positionV>
          <wp:extent cx="3425659" cy="781050"/>
          <wp:effectExtent l="0" t="0" r="3810" b="0"/>
          <wp:wrapSquare wrapText="bothSides"/>
          <wp:docPr id="1541821275" name="Picture 21" descr="C:\Users\bbarker\AppData\Local\Microsoft\Windows\INetCache\Content.Word\final-logo-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3425659" cy="7810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0ED1"/>
    <w:multiLevelType w:val="multilevel"/>
    <w:tmpl w:val="2D80EE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44D2319"/>
    <w:multiLevelType w:val="multilevel"/>
    <w:tmpl w:val="67A82A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361315"/>
    <w:multiLevelType w:val="multilevel"/>
    <w:tmpl w:val="63E6FC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5D51BF3"/>
    <w:multiLevelType w:val="hybridMultilevel"/>
    <w:tmpl w:val="F4B8EBA8"/>
    <w:lvl w:ilvl="0" w:tplc="CC56A98C">
      <w:start w:val="1"/>
      <w:numFmt w:val="lowerLetter"/>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F05413E"/>
    <w:multiLevelType w:val="multilevel"/>
    <w:tmpl w:val="41E8EA4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4F164006"/>
    <w:multiLevelType w:val="hybridMultilevel"/>
    <w:tmpl w:val="D2DCC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F67CB7"/>
    <w:multiLevelType w:val="multilevel"/>
    <w:tmpl w:val="7CC0486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56E66FEC"/>
    <w:multiLevelType w:val="hybridMultilevel"/>
    <w:tmpl w:val="6FDA69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FD53162"/>
    <w:multiLevelType w:val="hybridMultilevel"/>
    <w:tmpl w:val="FA02B1EC"/>
    <w:lvl w:ilvl="0" w:tplc="250E041A">
      <w:start w:val="1"/>
      <w:numFmt w:val="decimal"/>
      <w:lvlText w:val="%1."/>
      <w:lvlJc w:val="left"/>
      <w:pPr>
        <w:ind w:left="1080" w:hanging="720"/>
      </w:pPr>
      <w:rPr>
        <w:rFonts w:hint="default"/>
      </w:rPr>
    </w:lvl>
    <w:lvl w:ilvl="1" w:tplc="5B5433A4">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FF3455"/>
    <w:multiLevelType w:val="hybridMultilevel"/>
    <w:tmpl w:val="C1F455A0"/>
    <w:lvl w:ilvl="0" w:tplc="73AE5860">
      <w:start w:val="1"/>
      <w:numFmt w:val="decimal"/>
      <w:lvlText w:val="%1."/>
      <w:lvlJc w:val="left"/>
      <w:pPr>
        <w:ind w:left="810" w:hanging="360"/>
      </w:pPr>
      <w:rPr>
        <w:b/>
        <w:sz w:val="22"/>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0" w15:restartNumberingAfterBreak="0">
    <w:nsid w:val="709D0CEF"/>
    <w:multiLevelType w:val="hybridMultilevel"/>
    <w:tmpl w:val="F148F998"/>
    <w:lvl w:ilvl="0" w:tplc="AFB66F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AB3C8B"/>
    <w:multiLevelType w:val="multilevel"/>
    <w:tmpl w:val="C9B82A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9F7229"/>
    <w:multiLevelType w:val="hybridMultilevel"/>
    <w:tmpl w:val="6920605A"/>
    <w:lvl w:ilvl="0" w:tplc="A48295C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D8A7A4E"/>
    <w:multiLevelType w:val="hybridMultilevel"/>
    <w:tmpl w:val="CAA244A2"/>
    <w:lvl w:ilvl="0" w:tplc="4BA6B02C">
      <w:start w:val="1"/>
      <w:numFmt w:val="decimal"/>
      <w:lvlText w:val="%1."/>
      <w:lvlJc w:val="left"/>
      <w:pPr>
        <w:ind w:left="1540" w:hanging="720"/>
      </w:pPr>
      <w:rPr>
        <w:rFonts w:hint="default" w:ascii="Times New Roman" w:hAnsi="Times New Roman" w:eastAsia="Times New Roman" w:cs="Times New Roman"/>
        <w:w w:val="100"/>
        <w:sz w:val="24"/>
        <w:szCs w:val="24"/>
      </w:rPr>
    </w:lvl>
    <w:lvl w:ilvl="1" w:tplc="2EDCF44E">
      <w:start w:val="1"/>
      <w:numFmt w:val="lowerLetter"/>
      <w:lvlText w:val="%2."/>
      <w:lvlJc w:val="left"/>
      <w:pPr>
        <w:ind w:left="1900" w:hanging="360"/>
      </w:pPr>
      <w:rPr>
        <w:rFonts w:hint="default" w:ascii="Times New Roman" w:hAnsi="Times New Roman" w:eastAsia="Times New Roman" w:cs="Times New Roman"/>
        <w:spacing w:val="-1"/>
        <w:w w:val="100"/>
        <w:sz w:val="24"/>
        <w:szCs w:val="24"/>
      </w:rPr>
    </w:lvl>
    <w:lvl w:ilvl="2" w:tplc="1A98B408">
      <w:numFmt w:val="bullet"/>
      <w:lvlText w:val="•"/>
      <w:lvlJc w:val="left"/>
      <w:pPr>
        <w:ind w:left="2757" w:hanging="360"/>
      </w:pPr>
      <w:rPr>
        <w:rFonts w:hint="default"/>
      </w:rPr>
    </w:lvl>
    <w:lvl w:ilvl="3" w:tplc="237A5EC2">
      <w:numFmt w:val="bullet"/>
      <w:lvlText w:val="•"/>
      <w:lvlJc w:val="left"/>
      <w:pPr>
        <w:ind w:left="3615" w:hanging="360"/>
      </w:pPr>
      <w:rPr>
        <w:rFonts w:hint="default"/>
      </w:rPr>
    </w:lvl>
    <w:lvl w:ilvl="4" w:tplc="BAA86150">
      <w:numFmt w:val="bullet"/>
      <w:lvlText w:val="•"/>
      <w:lvlJc w:val="left"/>
      <w:pPr>
        <w:ind w:left="4473" w:hanging="360"/>
      </w:pPr>
      <w:rPr>
        <w:rFonts w:hint="default"/>
      </w:rPr>
    </w:lvl>
    <w:lvl w:ilvl="5" w:tplc="AE72C312">
      <w:numFmt w:val="bullet"/>
      <w:lvlText w:val="•"/>
      <w:lvlJc w:val="left"/>
      <w:pPr>
        <w:ind w:left="5331" w:hanging="360"/>
      </w:pPr>
      <w:rPr>
        <w:rFonts w:hint="default"/>
      </w:rPr>
    </w:lvl>
    <w:lvl w:ilvl="6" w:tplc="3C90F474">
      <w:numFmt w:val="bullet"/>
      <w:lvlText w:val="•"/>
      <w:lvlJc w:val="left"/>
      <w:pPr>
        <w:ind w:left="6188" w:hanging="360"/>
      </w:pPr>
      <w:rPr>
        <w:rFonts w:hint="default"/>
      </w:rPr>
    </w:lvl>
    <w:lvl w:ilvl="7" w:tplc="BF36F2C4">
      <w:numFmt w:val="bullet"/>
      <w:lvlText w:val="•"/>
      <w:lvlJc w:val="left"/>
      <w:pPr>
        <w:ind w:left="7046" w:hanging="360"/>
      </w:pPr>
      <w:rPr>
        <w:rFonts w:hint="default"/>
      </w:rPr>
    </w:lvl>
    <w:lvl w:ilvl="8" w:tplc="D8D6358C">
      <w:numFmt w:val="bullet"/>
      <w:lvlText w:val="•"/>
      <w:lvlJc w:val="left"/>
      <w:pPr>
        <w:ind w:left="7904" w:hanging="360"/>
      </w:pPr>
      <w:rPr>
        <w:rFonts w:hint="default"/>
      </w:rPr>
    </w:lvl>
  </w:abstractNum>
  <w:num w:numId="1" w16cid:durableId="1127167773">
    <w:abstractNumId w:val="7"/>
  </w:num>
  <w:num w:numId="2" w16cid:durableId="19696984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4406661">
    <w:abstractNumId w:val="8"/>
  </w:num>
  <w:num w:numId="4" w16cid:durableId="715399513">
    <w:abstractNumId w:val="12"/>
  </w:num>
  <w:num w:numId="5" w16cid:durableId="397096186">
    <w:abstractNumId w:val="13"/>
  </w:num>
  <w:num w:numId="6" w16cid:durableId="2075160712">
    <w:abstractNumId w:val="5"/>
  </w:num>
  <w:num w:numId="7" w16cid:durableId="1571302885">
    <w:abstractNumId w:val="10"/>
  </w:num>
  <w:num w:numId="8" w16cid:durableId="1265649881">
    <w:abstractNumId w:val="3"/>
  </w:num>
  <w:num w:numId="9" w16cid:durableId="747776661">
    <w:abstractNumId w:val="9"/>
  </w:num>
  <w:num w:numId="10" w16cid:durableId="1335957068">
    <w:abstractNumId w:val="11"/>
  </w:num>
  <w:num w:numId="11" w16cid:durableId="791442663">
    <w:abstractNumId w:val="2"/>
  </w:num>
  <w:num w:numId="12" w16cid:durableId="2034767374">
    <w:abstractNumId w:val="0"/>
  </w:num>
  <w:num w:numId="13" w16cid:durableId="618990944">
    <w:abstractNumId w:val="4"/>
  </w:num>
  <w:num w:numId="14" w16cid:durableId="747188120">
    <w:abstractNumId w:val="6"/>
  </w:num>
  <w:num w:numId="15" w16cid:durableId="304627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A74"/>
    <w:rsid w:val="00001D1B"/>
    <w:rsid w:val="0000251E"/>
    <w:rsid w:val="00002DE9"/>
    <w:rsid w:val="00004A3D"/>
    <w:rsid w:val="000154FF"/>
    <w:rsid w:val="0001645B"/>
    <w:rsid w:val="000223B9"/>
    <w:rsid w:val="00023B7A"/>
    <w:rsid w:val="00027B0F"/>
    <w:rsid w:val="00035FAF"/>
    <w:rsid w:val="00036907"/>
    <w:rsid w:val="00036A72"/>
    <w:rsid w:val="000370EA"/>
    <w:rsid w:val="00044723"/>
    <w:rsid w:val="00045727"/>
    <w:rsid w:val="00046514"/>
    <w:rsid w:val="00050ABE"/>
    <w:rsid w:val="000529B0"/>
    <w:rsid w:val="00055C5E"/>
    <w:rsid w:val="000608AD"/>
    <w:rsid w:val="00061F08"/>
    <w:rsid w:val="00062BCB"/>
    <w:rsid w:val="00063C47"/>
    <w:rsid w:val="00063FF1"/>
    <w:rsid w:val="00065356"/>
    <w:rsid w:val="000662FE"/>
    <w:rsid w:val="00067258"/>
    <w:rsid w:val="00070572"/>
    <w:rsid w:val="000711EA"/>
    <w:rsid w:val="00072387"/>
    <w:rsid w:val="00073072"/>
    <w:rsid w:val="0007474F"/>
    <w:rsid w:val="00082E3E"/>
    <w:rsid w:val="000862FF"/>
    <w:rsid w:val="0008766A"/>
    <w:rsid w:val="00091364"/>
    <w:rsid w:val="0009240D"/>
    <w:rsid w:val="00096123"/>
    <w:rsid w:val="000A08EF"/>
    <w:rsid w:val="000A54C8"/>
    <w:rsid w:val="000A5648"/>
    <w:rsid w:val="000B12F8"/>
    <w:rsid w:val="000B2947"/>
    <w:rsid w:val="000B4B5F"/>
    <w:rsid w:val="000C0A63"/>
    <w:rsid w:val="000C23B1"/>
    <w:rsid w:val="000C2B00"/>
    <w:rsid w:val="000C3AF3"/>
    <w:rsid w:val="000D0E89"/>
    <w:rsid w:val="000D22D3"/>
    <w:rsid w:val="000D3775"/>
    <w:rsid w:val="000E0A1C"/>
    <w:rsid w:val="000E1488"/>
    <w:rsid w:val="000E2A79"/>
    <w:rsid w:val="000E2D85"/>
    <w:rsid w:val="000E4E44"/>
    <w:rsid w:val="000E5454"/>
    <w:rsid w:val="000F3425"/>
    <w:rsid w:val="000F372D"/>
    <w:rsid w:val="00102D76"/>
    <w:rsid w:val="00102DDF"/>
    <w:rsid w:val="0010546D"/>
    <w:rsid w:val="00106952"/>
    <w:rsid w:val="00112B51"/>
    <w:rsid w:val="00114741"/>
    <w:rsid w:val="0011659B"/>
    <w:rsid w:val="0011676D"/>
    <w:rsid w:val="00117A0A"/>
    <w:rsid w:val="00117FD0"/>
    <w:rsid w:val="00120E90"/>
    <w:rsid w:val="001211B4"/>
    <w:rsid w:val="001212FB"/>
    <w:rsid w:val="00121AF9"/>
    <w:rsid w:val="00122613"/>
    <w:rsid w:val="00122F76"/>
    <w:rsid w:val="00126A76"/>
    <w:rsid w:val="0012744F"/>
    <w:rsid w:val="00130279"/>
    <w:rsid w:val="001311B9"/>
    <w:rsid w:val="00131D07"/>
    <w:rsid w:val="001347F6"/>
    <w:rsid w:val="001350FB"/>
    <w:rsid w:val="00136EDC"/>
    <w:rsid w:val="001375EC"/>
    <w:rsid w:val="00140762"/>
    <w:rsid w:val="00141EA1"/>
    <w:rsid w:val="0014327F"/>
    <w:rsid w:val="00144135"/>
    <w:rsid w:val="00144773"/>
    <w:rsid w:val="00145048"/>
    <w:rsid w:val="001519DE"/>
    <w:rsid w:val="001528F9"/>
    <w:rsid w:val="00152E4E"/>
    <w:rsid w:val="00152F3C"/>
    <w:rsid w:val="001537A6"/>
    <w:rsid w:val="00155656"/>
    <w:rsid w:val="00156CF6"/>
    <w:rsid w:val="00162296"/>
    <w:rsid w:val="00163887"/>
    <w:rsid w:val="0016422F"/>
    <w:rsid w:val="001645B0"/>
    <w:rsid w:val="00170D78"/>
    <w:rsid w:val="00171FE2"/>
    <w:rsid w:val="00175F17"/>
    <w:rsid w:val="0017711E"/>
    <w:rsid w:val="00177F13"/>
    <w:rsid w:val="00180911"/>
    <w:rsid w:val="0018641D"/>
    <w:rsid w:val="00186868"/>
    <w:rsid w:val="001873B9"/>
    <w:rsid w:val="001919BC"/>
    <w:rsid w:val="001A0079"/>
    <w:rsid w:val="001A1950"/>
    <w:rsid w:val="001A22A9"/>
    <w:rsid w:val="001A5BAD"/>
    <w:rsid w:val="001A6696"/>
    <w:rsid w:val="001A6BC6"/>
    <w:rsid w:val="001A6F4B"/>
    <w:rsid w:val="001A7A21"/>
    <w:rsid w:val="001B2EFD"/>
    <w:rsid w:val="001B35E0"/>
    <w:rsid w:val="001B43C5"/>
    <w:rsid w:val="001C01D4"/>
    <w:rsid w:val="001C0B8F"/>
    <w:rsid w:val="001C36EE"/>
    <w:rsid w:val="001C7C8C"/>
    <w:rsid w:val="001D0343"/>
    <w:rsid w:val="001D0500"/>
    <w:rsid w:val="001D7554"/>
    <w:rsid w:val="001E0D81"/>
    <w:rsid w:val="001E384C"/>
    <w:rsid w:val="001E6319"/>
    <w:rsid w:val="001F1561"/>
    <w:rsid w:val="001F3661"/>
    <w:rsid w:val="0020137A"/>
    <w:rsid w:val="0020637C"/>
    <w:rsid w:val="00206F0F"/>
    <w:rsid w:val="00210379"/>
    <w:rsid w:val="00212C87"/>
    <w:rsid w:val="0021419E"/>
    <w:rsid w:val="00216879"/>
    <w:rsid w:val="00220259"/>
    <w:rsid w:val="0022204A"/>
    <w:rsid w:val="00222DE9"/>
    <w:rsid w:val="00224EE8"/>
    <w:rsid w:val="002303FB"/>
    <w:rsid w:val="00230CCF"/>
    <w:rsid w:val="00234DB1"/>
    <w:rsid w:val="0023551D"/>
    <w:rsid w:val="00236736"/>
    <w:rsid w:val="00243686"/>
    <w:rsid w:val="002441DE"/>
    <w:rsid w:val="002470C5"/>
    <w:rsid w:val="002478F3"/>
    <w:rsid w:val="002479C7"/>
    <w:rsid w:val="00247D71"/>
    <w:rsid w:val="00256C33"/>
    <w:rsid w:val="0026019B"/>
    <w:rsid w:val="0026153C"/>
    <w:rsid w:val="00262EEA"/>
    <w:rsid w:val="0026361C"/>
    <w:rsid w:val="00263A6C"/>
    <w:rsid w:val="0026487F"/>
    <w:rsid w:val="00265F98"/>
    <w:rsid w:val="00270DA5"/>
    <w:rsid w:val="002710DB"/>
    <w:rsid w:val="00272C4B"/>
    <w:rsid w:val="00274FD7"/>
    <w:rsid w:val="00276B05"/>
    <w:rsid w:val="002801C1"/>
    <w:rsid w:val="0028088A"/>
    <w:rsid w:val="002826CF"/>
    <w:rsid w:val="00284F96"/>
    <w:rsid w:val="00285310"/>
    <w:rsid w:val="00286B09"/>
    <w:rsid w:val="0028731F"/>
    <w:rsid w:val="00287F37"/>
    <w:rsid w:val="002954A0"/>
    <w:rsid w:val="0029597C"/>
    <w:rsid w:val="002A1A79"/>
    <w:rsid w:val="002A311F"/>
    <w:rsid w:val="002A3D98"/>
    <w:rsid w:val="002A4F83"/>
    <w:rsid w:val="002A5334"/>
    <w:rsid w:val="002A642A"/>
    <w:rsid w:val="002B0563"/>
    <w:rsid w:val="002B15EA"/>
    <w:rsid w:val="002B41E5"/>
    <w:rsid w:val="002B5A27"/>
    <w:rsid w:val="002B5C00"/>
    <w:rsid w:val="002B7258"/>
    <w:rsid w:val="002B751E"/>
    <w:rsid w:val="002B76DF"/>
    <w:rsid w:val="002C1BAD"/>
    <w:rsid w:val="002C2D2E"/>
    <w:rsid w:val="002C34A4"/>
    <w:rsid w:val="002C426E"/>
    <w:rsid w:val="002C48FD"/>
    <w:rsid w:val="002C5B14"/>
    <w:rsid w:val="002C65E7"/>
    <w:rsid w:val="002C7B38"/>
    <w:rsid w:val="002D229D"/>
    <w:rsid w:val="002D2360"/>
    <w:rsid w:val="002D35A5"/>
    <w:rsid w:val="002D5173"/>
    <w:rsid w:val="002D630F"/>
    <w:rsid w:val="002D668D"/>
    <w:rsid w:val="002D773D"/>
    <w:rsid w:val="002E0E6A"/>
    <w:rsid w:val="002E3172"/>
    <w:rsid w:val="002E4A49"/>
    <w:rsid w:val="002E6081"/>
    <w:rsid w:val="002E6C1F"/>
    <w:rsid w:val="002F1B1D"/>
    <w:rsid w:val="002F1B35"/>
    <w:rsid w:val="002F5465"/>
    <w:rsid w:val="002F605D"/>
    <w:rsid w:val="002F689E"/>
    <w:rsid w:val="00300B57"/>
    <w:rsid w:val="003014C6"/>
    <w:rsid w:val="0030355A"/>
    <w:rsid w:val="003119B4"/>
    <w:rsid w:val="00312016"/>
    <w:rsid w:val="00313119"/>
    <w:rsid w:val="003156DE"/>
    <w:rsid w:val="0032041D"/>
    <w:rsid w:val="00320F02"/>
    <w:rsid w:val="00321B0C"/>
    <w:rsid w:val="00327A47"/>
    <w:rsid w:val="00330996"/>
    <w:rsid w:val="00331F0B"/>
    <w:rsid w:val="00334236"/>
    <w:rsid w:val="0033528D"/>
    <w:rsid w:val="00335BD9"/>
    <w:rsid w:val="00335F54"/>
    <w:rsid w:val="003367AD"/>
    <w:rsid w:val="00340673"/>
    <w:rsid w:val="00341361"/>
    <w:rsid w:val="00341F2E"/>
    <w:rsid w:val="003421D8"/>
    <w:rsid w:val="0034302E"/>
    <w:rsid w:val="00343DAA"/>
    <w:rsid w:val="00346BDC"/>
    <w:rsid w:val="00350681"/>
    <w:rsid w:val="0035090C"/>
    <w:rsid w:val="00351317"/>
    <w:rsid w:val="003533D7"/>
    <w:rsid w:val="00354CFC"/>
    <w:rsid w:val="0035513E"/>
    <w:rsid w:val="00355156"/>
    <w:rsid w:val="003558BA"/>
    <w:rsid w:val="00357EB3"/>
    <w:rsid w:val="00357EC2"/>
    <w:rsid w:val="00366065"/>
    <w:rsid w:val="00366832"/>
    <w:rsid w:val="003675FD"/>
    <w:rsid w:val="00367D10"/>
    <w:rsid w:val="0037036F"/>
    <w:rsid w:val="003728BE"/>
    <w:rsid w:val="00375FC5"/>
    <w:rsid w:val="003847BB"/>
    <w:rsid w:val="00386CCD"/>
    <w:rsid w:val="00387E64"/>
    <w:rsid w:val="003931F3"/>
    <w:rsid w:val="00394710"/>
    <w:rsid w:val="00395529"/>
    <w:rsid w:val="00396693"/>
    <w:rsid w:val="003A028A"/>
    <w:rsid w:val="003B04D7"/>
    <w:rsid w:val="003B08EF"/>
    <w:rsid w:val="003B3193"/>
    <w:rsid w:val="003B3C15"/>
    <w:rsid w:val="003B757B"/>
    <w:rsid w:val="003C033B"/>
    <w:rsid w:val="003C06D4"/>
    <w:rsid w:val="003C1F6A"/>
    <w:rsid w:val="003C50D0"/>
    <w:rsid w:val="003C6878"/>
    <w:rsid w:val="003C753F"/>
    <w:rsid w:val="003D069A"/>
    <w:rsid w:val="003D1ECF"/>
    <w:rsid w:val="003D287C"/>
    <w:rsid w:val="003D2994"/>
    <w:rsid w:val="003E00A4"/>
    <w:rsid w:val="003E4B4C"/>
    <w:rsid w:val="003F1E98"/>
    <w:rsid w:val="003F3DBD"/>
    <w:rsid w:val="003F571C"/>
    <w:rsid w:val="003F57CC"/>
    <w:rsid w:val="003F62C5"/>
    <w:rsid w:val="003F663C"/>
    <w:rsid w:val="003F6AD6"/>
    <w:rsid w:val="003F7610"/>
    <w:rsid w:val="003F784C"/>
    <w:rsid w:val="00403729"/>
    <w:rsid w:val="00407F7B"/>
    <w:rsid w:val="00413DFE"/>
    <w:rsid w:val="00414292"/>
    <w:rsid w:val="00415774"/>
    <w:rsid w:val="00417CC9"/>
    <w:rsid w:val="00420D93"/>
    <w:rsid w:val="00421627"/>
    <w:rsid w:val="00421C16"/>
    <w:rsid w:val="00424327"/>
    <w:rsid w:val="00427F0F"/>
    <w:rsid w:val="00431FDB"/>
    <w:rsid w:val="00435689"/>
    <w:rsid w:val="00443AB4"/>
    <w:rsid w:val="004454BA"/>
    <w:rsid w:val="00446EC3"/>
    <w:rsid w:val="0044771E"/>
    <w:rsid w:val="00457CF8"/>
    <w:rsid w:val="0046010E"/>
    <w:rsid w:val="00463DB1"/>
    <w:rsid w:val="00471746"/>
    <w:rsid w:val="0047174C"/>
    <w:rsid w:val="004721AD"/>
    <w:rsid w:val="00473BA7"/>
    <w:rsid w:val="00481A8D"/>
    <w:rsid w:val="0049432E"/>
    <w:rsid w:val="0049437B"/>
    <w:rsid w:val="00494EB1"/>
    <w:rsid w:val="00495E6D"/>
    <w:rsid w:val="0049679D"/>
    <w:rsid w:val="004A1E5E"/>
    <w:rsid w:val="004A1F6C"/>
    <w:rsid w:val="004A2964"/>
    <w:rsid w:val="004A4C76"/>
    <w:rsid w:val="004A52B4"/>
    <w:rsid w:val="004A574F"/>
    <w:rsid w:val="004B18AE"/>
    <w:rsid w:val="004B3F8A"/>
    <w:rsid w:val="004B4640"/>
    <w:rsid w:val="004B4B74"/>
    <w:rsid w:val="004C03C2"/>
    <w:rsid w:val="004C3AB2"/>
    <w:rsid w:val="004C3AFD"/>
    <w:rsid w:val="004C4456"/>
    <w:rsid w:val="004C49D9"/>
    <w:rsid w:val="004C4FB9"/>
    <w:rsid w:val="004C5C75"/>
    <w:rsid w:val="004C7A8B"/>
    <w:rsid w:val="004D18D5"/>
    <w:rsid w:val="004D24FF"/>
    <w:rsid w:val="004E0006"/>
    <w:rsid w:val="004E3C8A"/>
    <w:rsid w:val="004E4A1E"/>
    <w:rsid w:val="004E5589"/>
    <w:rsid w:val="004E574D"/>
    <w:rsid w:val="004E595B"/>
    <w:rsid w:val="004E676E"/>
    <w:rsid w:val="004F0670"/>
    <w:rsid w:val="004F4C5B"/>
    <w:rsid w:val="00501DBC"/>
    <w:rsid w:val="005026B7"/>
    <w:rsid w:val="00503031"/>
    <w:rsid w:val="00504482"/>
    <w:rsid w:val="00507C92"/>
    <w:rsid w:val="00507E11"/>
    <w:rsid w:val="00510ADC"/>
    <w:rsid w:val="00512B0D"/>
    <w:rsid w:val="00512BB5"/>
    <w:rsid w:val="00517CFB"/>
    <w:rsid w:val="0052275C"/>
    <w:rsid w:val="00522EFC"/>
    <w:rsid w:val="00523192"/>
    <w:rsid w:val="00524125"/>
    <w:rsid w:val="0053009B"/>
    <w:rsid w:val="00532FB5"/>
    <w:rsid w:val="00533661"/>
    <w:rsid w:val="00534EA9"/>
    <w:rsid w:val="00540BB0"/>
    <w:rsid w:val="00541AE9"/>
    <w:rsid w:val="00545BD4"/>
    <w:rsid w:val="00552767"/>
    <w:rsid w:val="0055377E"/>
    <w:rsid w:val="00555A9D"/>
    <w:rsid w:val="005624EA"/>
    <w:rsid w:val="00562815"/>
    <w:rsid w:val="005651D8"/>
    <w:rsid w:val="005676F3"/>
    <w:rsid w:val="0056770F"/>
    <w:rsid w:val="005751E2"/>
    <w:rsid w:val="005758D0"/>
    <w:rsid w:val="005760D7"/>
    <w:rsid w:val="00576C9E"/>
    <w:rsid w:val="0058189C"/>
    <w:rsid w:val="00582B87"/>
    <w:rsid w:val="00583E20"/>
    <w:rsid w:val="0058598D"/>
    <w:rsid w:val="0059648D"/>
    <w:rsid w:val="005A0F82"/>
    <w:rsid w:val="005A2791"/>
    <w:rsid w:val="005A396E"/>
    <w:rsid w:val="005A3C3D"/>
    <w:rsid w:val="005A45EF"/>
    <w:rsid w:val="005A7B46"/>
    <w:rsid w:val="005B5CE0"/>
    <w:rsid w:val="005B7D68"/>
    <w:rsid w:val="005C0F3E"/>
    <w:rsid w:val="005C1320"/>
    <w:rsid w:val="005C6994"/>
    <w:rsid w:val="005D0345"/>
    <w:rsid w:val="005D122D"/>
    <w:rsid w:val="005D307D"/>
    <w:rsid w:val="005D45F5"/>
    <w:rsid w:val="005D4F55"/>
    <w:rsid w:val="005D7F5B"/>
    <w:rsid w:val="005E292E"/>
    <w:rsid w:val="005E3320"/>
    <w:rsid w:val="005E3E37"/>
    <w:rsid w:val="005E4287"/>
    <w:rsid w:val="005E540F"/>
    <w:rsid w:val="005E5B12"/>
    <w:rsid w:val="005E7690"/>
    <w:rsid w:val="005E7A2F"/>
    <w:rsid w:val="005F04B9"/>
    <w:rsid w:val="005F0598"/>
    <w:rsid w:val="005F25E5"/>
    <w:rsid w:val="005F3C2B"/>
    <w:rsid w:val="005F65E8"/>
    <w:rsid w:val="005F78E4"/>
    <w:rsid w:val="0060253B"/>
    <w:rsid w:val="00603C32"/>
    <w:rsid w:val="00604C4C"/>
    <w:rsid w:val="00613161"/>
    <w:rsid w:val="00613FB7"/>
    <w:rsid w:val="00616762"/>
    <w:rsid w:val="00617E40"/>
    <w:rsid w:val="006219C1"/>
    <w:rsid w:val="0062208E"/>
    <w:rsid w:val="00622150"/>
    <w:rsid w:val="006229B8"/>
    <w:rsid w:val="00625FBD"/>
    <w:rsid w:val="006264FF"/>
    <w:rsid w:val="00640FA8"/>
    <w:rsid w:val="0064381D"/>
    <w:rsid w:val="00643D7C"/>
    <w:rsid w:val="00644982"/>
    <w:rsid w:val="00646AEA"/>
    <w:rsid w:val="00650681"/>
    <w:rsid w:val="00653C69"/>
    <w:rsid w:val="006548BF"/>
    <w:rsid w:val="006577C2"/>
    <w:rsid w:val="00657AA7"/>
    <w:rsid w:val="00661415"/>
    <w:rsid w:val="00666CC7"/>
    <w:rsid w:val="00673825"/>
    <w:rsid w:val="00673C3D"/>
    <w:rsid w:val="0067798D"/>
    <w:rsid w:val="0068097D"/>
    <w:rsid w:val="006821CD"/>
    <w:rsid w:val="00684702"/>
    <w:rsid w:val="00687C25"/>
    <w:rsid w:val="0069271B"/>
    <w:rsid w:val="00693600"/>
    <w:rsid w:val="00695E33"/>
    <w:rsid w:val="006962B8"/>
    <w:rsid w:val="006A14AA"/>
    <w:rsid w:val="006A7182"/>
    <w:rsid w:val="006B1F5D"/>
    <w:rsid w:val="006B29A3"/>
    <w:rsid w:val="006B3E30"/>
    <w:rsid w:val="006B69DB"/>
    <w:rsid w:val="006B6A4E"/>
    <w:rsid w:val="006C06D0"/>
    <w:rsid w:val="006C0B53"/>
    <w:rsid w:val="006C1001"/>
    <w:rsid w:val="006C1E7B"/>
    <w:rsid w:val="006C3A96"/>
    <w:rsid w:val="006C4F98"/>
    <w:rsid w:val="006C722B"/>
    <w:rsid w:val="006D2EFF"/>
    <w:rsid w:val="006D3639"/>
    <w:rsid w:val="006D537B"/>
    <w:rsid w:val="006E3AD6"/>
    <w:rsid w:val="006E479E"/>
    <w:rsid w:val="006F1679"/>
    <w:rsid w:val="006F2AF4"/>
    <w:rsid w:val="006F3FEC"/>
    <w:rsid w:val="006F5B1B"/>
    <w:rsid w:val="006F6421"/>
    <w:rsid w:val="006F6966"/>
    <w:rsid w:val="00700B58"/>
    <w:rsid w:val="00701D25"/>
    <w:rsid w:val="007037F9"/>
    <w:rsid w:val="007070A4"/>
    <w:rsid w:val="00713361"/>
    <w:rsid w:val="0072183D"/>
    <w:rsid w:val="007218A3"/>
    <w:rsid w:val="00726740"/>
    <w:rsid w:val="00730E2B"/>
    <w:rsid w:val="00732056"/>
    <w:rsid w:val="00733731"/>
    <w:rsid w:val="00735FF8"/>
    <w:rsid w:val="00736F68"/>
    <w:rsid w:val="00741254"/>
    <w:rsid w:val="00742DD4"/>
    <w:rsid w:val="00744028"/>
    <w:rsid w:val="00744107"/>
    <w:rsid w:val="007445F4"/>
    <w:rsid w:val="007461F3"/>
    <w:rsid w:val="00746F31"/>
    <w:rsid w:val="00747659"/>
    <w:rsid w:val="00753153"/>
    <w:rsid w:val="00755BF9"/>
    <w:rsid w:val="00756EFC"/>
    <w:rsid w:val="00757C26"/>
    <w:rsid w:val="00760617"/>
    <w:rsid w:val="00766388"/>
    <w:rsid w:val="0076788C"/>
    <w:rsid w:val="00767D7B"/>
    <w:rsid w:val="00770D8A"/>
    <w:rsid w:val="00772341"/>
    <w:rsid w:val="007742AB"/>
    <w:rsid w:val="007754C9"/>
    <w:rsid w:val="00775AF8"/>
    <w:rsid w:val="00781B72"/>
    <w:rsid w:val="0078275D"/>
    <w:rsid w:val="00783D61"/>
    <w:rsid w:val="007842A6"/>
    <w:rsid w:val="00787578"/>
    <w:rsid w:val="00787902"/>
    <w:rsid w:val="00787991"/>
    <w:rsid w:val="007911AD"/>
    <w:rsid w:val="00792651"/>
    <w:rsid w:val="00793341"/>
    <w:rsid w:val="0079448C"/>
    <w:rsid w:val="00794A23"/>
    <w:rsid w:val="007952A4"/>
    <w:rsid w:val="00795432"/>
    <w:rsid w:val="007A0308"/>
    <w:rsid w:val="007A4BA9"/>
    <w:rsid w:val="007A66CF"/>
    <w:rsid w:val="007B026C"/>
    <w:rsid w:val="007B40FB"/>
    <w:rsid w:val="007B69EC"/>
    <w:rsid w:val="007C36A4"/>
    <w:rsid w:val="007C5317"/>
    <w:rsid w:val="007C5C53"/>
    <w:rsid w:val="007C6665"/>
    <w:rsid w:val="007C6EE5"/>
    <w:rsid w:val="007D12B1"/>
    <w:rsid w:val="007D1D30"/>
    <w:rsid w:val="007D46E6"/>
    <w:rsid w:val="007D6B39"/>
    <w:rsid w:val="007D7882"/>
    <w:rsid w:val="007E5F3B"/>
    <w:rsid w:val="007E6647"/>
    <w:rsid w:val="007F0723"/>
    <w:rsid w:val="007F3511"/>
    <w:rsid w:val="007F5B21"/>
    <w:rsid w:val="008019DE"/>
    <w:rsid w:val="00803B0A"/>
    <w:rsid w:val="008041F1"/>
    <w:rsid w:val="00804A68"/>
    <w:rsid w:val="00805FF6"/>
    <w:rsid w:val="00806DB3"/>
    <w:rsid w:val="008101ED"/>
    <w:rsid w:val="00815A23"/>
    <w:rsid w:val="00820A16"/>
    <w:rsid w:val="00820DB4"/>
    <w:rsid w:val="0082178D"/>
    <w:rsid w:val="00821A57"/>
    <w:rsid w:val="008220FA"/>
    <w:rsid w:val="00823BAB"/>
    <w:rsid w:val="00831438"/>
    <w:rsid w:val="00834059"/>
    <w:rsid w:val="00837B29"/>
    <w:rsid w:val="00840A26"/>
    <w:rsid w:val="00842159"/>
    <w:rsid w:val="0084256D"/>
    <w:rsid w:val="00842AC4"/>
    <w:rsid w:val="0084413D"/>
    <w:rsid w:val="00845D21"/>
    <w:rsid w:val="008500A9"/>
    <w:rsid w:val="008554CC"/>
    <w:rsid w:val="00860003"/>
    <w:rsid w:val="008607A0"/>
    <w:rsid w:val="00861AA6"/>
    <w:rsid w:val="00862007"/>
    <w:rsid w:val="00862B89"/>
    <w:rsid w:val="00865411"/>
    <w:rsid w:val="00870A47"/>
    <w:rsid w:val="00870F89"/>
    <w:rsid w:val="0087283C"/>
    <w:rsid w:val="00872A1B"/>
    <w:rsid w:val="00877DBA"/>
    <w:rsid w:val="00882C84"/>
    <w:rsid w:val="00882ED2"/>
    <w:rsid w:val="0088375F"/>
    <w:rsid w:val="00887317"/>
    <w:rsid w:val="00887F96"/>
    <w:rsid w:val="00891804"/>
    <w:rsid w:val="0089344F"/>
    <w:rsid w:val="00894A32"/>
    <w:rsid w:val="008967B6"/>
    <w:rsid w:val="00896B9E"/>
    <w:rsid w:val="00897855"/>
    <w:rsid w:val="008A177A"/>
    <w:rsid w:val="008A4EBB"/>
    <w:rsid w:val="008B0033"/>
    <w:rsid w:val="008B00A0"/>
    <w:rsid w:val="008B6C89"/>
    <w:rsid w:val="008B6FA8"/>
    <w:rsid w:val="008C02BC"/>
    <w:rsid w:val="008C1A57"/>
    <w:rsid w:val="008C1FAC"/>
    <w:rsid w:val="008C31EE"/>
    <w:rsid w:val="008C7A98"/>
    <w:rsid w:val="008C7AC5"/>
    <w:rsid w:val="008D1AEB"/>
    <w:rsid w:val="008D328C"/>
    <w:rsid w:val="008D4293"/>
    <w:rsid w:val="008F0697"/>
    <w:rsid w:val="008F0E67"/>
    <w:rsid w:val="008F2BAD"/>
    <w:rsid w:val="008F4530"/>
    <w:rsid w:val="0090098A"/>
    <w:rsid w:val="00900A17"/>
    <w:rsid w:val="00903633"/>
    <w:rsid w:val="00903A76"/>
    <w:rsid w:val="00910254"/>
    <w:rsid w:val="00911680"/>
    <w:rsid w:val="00911F64"/>
    <w:rsid w:val="0091272E"/>
    <w:rsid w:val="009159EA"/>
    <w:rsid w:val="00916322"/>
    <w:rsid w:val="00917974"/>
    <w:rsid w:val="00917DE9"/>
    <w:rsid w:val="009210E1"/>
    <w:rsid w:val="0092141B"/>
    <w:rsid w:val="00921825"/>
    <w:rsid w:val="00925B6D"/>
    <w:rsid w:val="0092697C"/>
    <w:rsid w:val="00927035"/>
    <w:rsid w:val="00935E79"/>
    <w:rsid w:val="0093688E"/>
    <w:rsid w:val="0094155E"/>
    <w:rsid w:val="009417CD"/>
    <w:rsid w:val="00941F13"/>
    <w:rsid w:val="00943864"/>
    <w:rsid w:val="0094430A"/>
    <w:rsid w:val="00945F3C"/>
    <w:rsid w:val="00946F2F"/>
    <w:rsid w:val="0094742F"/>
    <w:rsid w:val="00951DBC"/>
    <w:rsid w:val="00952130"/>
    <w:rsid w:val="009542CB"/>
    <w:rsid w:val="009556EA"/>
    <w:rsid w:val="0095670C"/>
    <w:rsid w:val="00956CDB"/>
    <w:rsid w:val="009667DB"/>
    <w:rsid w:val="00966961"/>
    <w:rsid w:val="0096799D"/>
    <w:rsid w:val="00971C5F"/>
    <w:rsid w:val="00973C4F"/>
    <w:rsid w:val="00974B4C"/>
    <w:rsid w:val="00977DFD"/>
    <w:rsid w:val="0098468F"/>
    <w:rsid w:val="0098668A"/>
    <w:rsid w:val="00987341"/>
    <w:rsid w:val="00987FE8"/>
    <w:rsid w:val="0099168B"/>
    <w:rsid w:val="00994E59"/>
    <w:rsid w:val="009A12D0"/>
    <w:rsid w:val="009A2767"/>
    <w:rsid w:val="009A5CB1"/>
    <w:rsid w:val="009B3FDC"/>
    <w:rsid w:val="009C0A4F"/>
    <w:rsid w:val="009C21AC"/>
    <w:rsid w:val="009C61EB"/>
    <w:rsid w:val="009D1A83"/>
    <w:rsid w:val="009D24DE"/>
    <w:rsid w:val="009D2A22"/>
    <w:rsid w:val="009D2C19"/>
    <w:rsid w:val="009D49E3"/>
    <w:rsid w:val="009E083B"/>
    <w:rsid w:val="009E0CA0"/>
    <w:rsid w:val="009E12E4"/>
    <w:rsid w:val="009E3465"/>
    <w:rsid w:val="009E5156"/>
    <w:rsid w:val="009E5F40"/>
    <w:rsid w:val="009E6C3A"/>
    <w:rsid w:val="009E738F"/>
    <w:rsid w:val="009E73AC"/>
    <w:rsid w:val="009F1864"/>
    <w:rsid w:val="009F2028"/>
    <w:rsid w:val="009F2C0D"/>
    <w:rsid w:val="009F546F"/>
    <w:rsid w:val="00A00959"/>
    <w:rsid w:val="00A01AE1"/>
    <w:rsid w:val="00A033E3"/>
    <w:rsid w:val="00A03A4A"/>
    <w:rsid w:val="00A03AE8"/>
    <w:rsid w:val="00A07FD1"/>
    <w:rsid w:val="00A13585"/>
    <w:rsid w:val="00A13A76"/>
    <w:rsid w:val="00A16169"/>
    <w:rsid w:val="00A16E98"/>
    <w:rsid w:val="00A20F6A"/>
    <w:rsid w:val="00A264DC"/>
    <w:rsid w:val="00A3207A"/>
    <w:rsid w:val="00A325FF"/>
    <w:rsid w:val="00A35245"/>
    <w:rsid w:val="00A3735E"/>
    <w:rsid w:val="00A40D73"/>
    <w:rsid w:val="00A45A8B"/>
    <w:rsid w:val="00A50B2F"/>
    <w:rsid w:val="00A50C53"/>
    <w:rsid w:val="00A529F7"/>
    <w:rsid w:val="00A55D8D"/>
    <w:rsid w:val="00A560FF"/>
    <w:rsid w:val="00A56CEE"/>
    <w:rsid w:val="00A622F7"/>
    <w:rsid w:val="00A65A0E"/>
    <w:rsid w:val="00A668D8"/>
    <w:rsid w:val="00A754E5"/>
    <w:rsid w:val="00A766CF"/>
    <w:rsid w:val="00A76BA3"/>
    <w:rsid w:val="00A80BC9"/>
    <w:rsid w:val="00A83BDC"/>
    <w:rsid w:val="00A85203"/>
    <w:rsid w:val="00A90056"/>
    <w:rsid w:val="00A94A44"/>
    <w:rsid w:val="00A97746"/>
    <w:rsid w:val="00AA0DFB"/>
    <w:rsid w:val="00AA16CD"/>
    <w:rsid w:val="00AA4316"/>
    <w:rsid w:val="00AA7E88"/>
    <w:rsid w:val="00AB717A"/>
    <w:rsid w:val="00AC2D89"/>
    <w:rsid w:val="00AC3AE5"/>
    <w:rsid w:val="00AC5CA4"/>
    <w:rsid w:val="00AC5CF3"/>
    <w:rsid w:val="00AD123D"/>
    <w:rsid w:val="00AD662B"/>
    <w:rsid w:val="00AD7C16"/>
    <w:rsid w:val="00AE1886"/>
    <w:rsid w:val="00AE2D11"/>
    <w:rsid w:val="00AE3B4D"/>
    <w:rsid w:val="00AE4F07"/>
    <w:rsid w:val="00AE53C4"/>
    <w:rsid w:val="00AE7228"/>
    <w:rsid w:val="00AE7A85"/>
    <w:rsid w:val="00AF0FC1"/>
    <w:rsid w:val="00AF3A52"/>
    <w:rsid w:val="00AF4F69"/>
    <w:rsid w:val="00AF608B"/>
    <w:rsid w:val="00AF68D1"/>
    <w:rsid w:val="00B00E71"/>
    <w:rsid w:val="00B0701C"/>
    <w:rsid w:val="00B10B8C"/>
    <w:rsid w:val="00B12035"/>
    <w:rsid w:val="00B12667"/>
    <w:rsid w:val="00B1421E"/>
    <w:rsid w:val="00B16997"/>
    <w:rsid w:val="00B16C08"/>
    <w:rsid w:val="00B1749F"/>
    <w:rsid w:val="00B20955"/>
    <w:rsid w:val="00B21A51"/>
    <w:rsid w:val="00B220E5"/>
    <w:rsid w:val="00B23BFE"/>
    <w:rsid w:val="00B25496"/>
    <w:rsid w:val="00B27045"/>
    <w:rsid w:val="00B3206F"/>
    <w:rsid w:val="00B333B8"/>
    <w:rsid w:val="00B37DA0"/>
    <w:rsid w:val="00B42F91"/>
    <w:rsid w:val="00B44DEA"/>
    <w:rsid w:val="00B455E3"/>
    <w:rsid w:val="00B465B8"/>
    <w:rsid w:val="00B501B7"/>
    <w:rsid w:val="00B56B25"/>
    <w:rsid w:val="00B630EF"/>
    <w:rsid w:val="00B63809"/>
    <w:rsid w:val="00B64782"/>
    <w:rsid w:val="00B6502D"/>
    <w:rsid w:val="00B720C6"/>
    <w:rsid w:val="00B72B3C"/>
    <w:rsid w:val="00B77FD1"/>
    <w:rsid w:val="00B809D5"/>
    <w:rsid w:val="00B827C2"/>
    <w:rsid w:val="00B8586D"/>
    <w:rsid w:val="00B86297"/>
    <w:rsid w:val="00B87670"/>
    <w:rsid w:val="00B90DC3"/>
    <w:rsid w:val="00B934E3"/>
    <w:rsid w:val="00B94650"/>
    <w:rsid w:val="00B95AC7"/>
    <w:rsid w:val="00B97872"/>
    <w:rsid w:val="00B978A3"/>
    <w:rsid w:val="00BA0094"/>
    <w:rsid w:val="00BA19C7"/>
    <w:rsid w:val="00BB434D"/>
    <w:rsid w:val="00BB44ED"/>
    <w:rsid w:val="00BB6D06"/>
    <w:rsid w:val="00BC1BA0"/>
    <w:rsid w:val="00BC2121"/>
    <w:rsid w:val="00BD0C1F"/>
    <w:rsid w:val="00BD2D9B"/>
    <w:rsid w:val="00BD2EBE"/>
    <w:rsid w:val="00BD5287"/>
    <w:rsid w:val="00BE1AD8"/>
    <w:rsid w:val="00BE2062"/>
    <w:rsid w:val="00BE2548"/>
    <w:rsid w:val="00BE28B5"/>
    <w:rsid w:val="00BE574D"/>
    <w:rsid w:val="00BF38AF"/>
    <w:rsid w:val="00BF5E59"/>
    <w:rsid w:val="00BF6782"/>
    <w:rsid w:val="00BF6E79"/>
    <w:rsid w:val="00C02766"/>
    <w:rsid w:val="00C02FC4"/>
    <w:rsid w:val="00C0510A"/>
    <w:rsid w:val="00C11449"/>
    <w:rsid w:val="00C16356"/>
    <w:rsid w:val="00C16EAC"/>
    <w:rsid w:val="00C1755B"/>
    <w:rsid w:val="00C2194A"/>
    <w:rsid w:val="00C21CDA"/>
    <w:rsid w:val="00C24CE2"/>
    <w:rsid w:val="00C43501"/>
    <w:rsid w:val="00C50954"/>
    <w:rsid w:val="00C509EF"/>
    <w:rsid w:val="00C5180A"/>
    <w:rsid w:val="00C51B9D"/>
    <w:rsid w:val="00C544E1"/>
    <w:rsid w:val="00C57DED"/>
    <w:rsid w:val="00C605C0"/>
    <w:rsid w:val="00C616C2"/>
    <w:rsid w:val="00C61A96"/>
    <w:rsid w:val="00C636E3"/>
    <w:rsid w:val="00C638DC"/>
    <w:rsid w:val="00C63F5D"/>
    <w:rsid w:val="00C64BB0"/>
    <w:rsid w:val="00C64F11"/>
    <w:rsid w:val="00C674B6"/>
    <w:rsid w:val="00C67C6E"/>
    <w:rsid w:val="00C742B9"/>
    <w:rsid w:val="00C75956"/>
    <w:rsid w:val="00C77346"/>
    <w:rsid w:val="00C80E90"/>
    <w:rsid w:val="00C82C6F"/>
    <w:rsid w:val="00C82CC7"/>
    <w:rsid w:val="00C916A6"/>
    <w:rsid w:val="00C91A3F"/>
    <w:rsid w:val="00C9502C"/>
    <w:rsid w:val="00C966D0"/>
    <w:rsid w:val="00CA2260"/>
    <w:rsid w:val="00CA3349"/>
    <w:rsid w:val="00CA3AFF"/>
    <w:rsid w:val="00CA4A64"/>
    <w:rsid w:val="00CA6147"/>
    <w:rsid w:val="00CA6F72"/>
    <w:rsid w:val="00CABCAB"/>
    <w:rsid w:val="00CB0F1D"/>
    <w:rsid w:val="00CB404A"/>
    <w:rsid w:val="00CB4E44"/>
    <w:rsid w:val="00CB5B73"/>
    <w:rsid w:val="00CB74CD"/>
    <w:rsid w:val="00CC47AF"/>
    <w:rsid w:val="00CD1A4A"/>
    <w:rsid w:val="00CD7119"/>
    <w:rsid w:val="00CE7964"/>
    <w:rsid w:val="00CE7A74"/>
    <w:rsid w:val="00CE7A9F"/>
    <w:rsid w:val="00CF0143"/>
    <w:rsid w:val="00CF2CE4"/>
    <w:rsid w:val="00CF3665"/>
    <w:rsid w:val="00CF51D7"/>
    <w:rsid w:val="00CF7B69"/>
    <w:rsid w:val="00D01C06"/>
    <w:rsid w:val="00D030BA"/>
    <w:rsid w:val="00D03392"/>
    <w:rsid w:val="00D06437"/>
    <w:rsid w:val="00D07A99"/>
    <w:rsid w:val="00D12DCC"/>
    <w:rsid w:val="00D140AD"/>
    <w:rsid w:val="00D143EE"/>
    <w:rsid w:val="00D146AB"/>
    <w:rsid w:val="00D14B0F"/>
    <w:rsid w:val="00D14FFE"/>
    <w:rsid w:val="00D16938"/>
    <w:rsid w:val="00D1780F"/>
    <w:rsid w:val="00D179B4"/>
    <w:rsid w:val="00D221B7"/>
    <w:rsid w:val="00D23D58"/>
    <w:rsid w:val="00D242AB"/>
    <w:rsid w:val="00D24859"/>
    <w:rsid w:val="00D302A0"/>
    <w:rsid w:val="00D31DE1"/>
    <w:rsid w:val="00D32A6F"/>
    <w:rsid w:val="00D37A09"/>
    <w:rsid w:val="00D4206C"/>
    <w:rsid w:val="00D4283B"/>
    <w:rsid w:val="00D52A98"/>
    <w:rsid w:val="00D52B85"/>
    <w:rsid w:val="00D52C62"/>
    <w:rsid w:val="00D52E55"/>
    <w:rsid w:val="00D562C8"/>
    <w:rsid w:val="00D563D2"/>
    <w:rsid w:val="00D60567"/>
    <w:rsid w:val="00D62316"/>
    <w:rsid w:val="00D66956"/>
    <w:rsid w:val="00D71B64"/>
    <w:rsid w:val="00D727D6"/>
    <w:rsid w:val="00D74407"/>
    <w:rsid w:val="00D75F12"/>
    <w:rsid w:val="00D76BB5"/>
    <w:rsid w:val="00D7756E"/>
    <w:rsid w:val="00D77C1F"/>
    <w:rsid w:val="00D813A7"/>
    <w:rsid w:val="00D81546"/>
    <w:rsid w:val="00D829F3"/>
    <w:rsid w:val="00D833A4"/>
    <w:rsid w:val="00D8435F"/>
    <w:rsid w:val="00D9225E"/>
    <w:rsid w:val="00D94E95"/>
    <w:rsid w:val="00D95AF7"/>
    <w:rsid w:val="00DA0C4A"/>
    <w:rsid w:val="00DA3DDF"/>
    <w:rsid w:val="00DA60F7"/>
    <w:rsid w:val="00DA627F"/>
    <w:rsid w:val="00DA65F1"/>
    <w:rsid w:val="00DA673C"/>
    <w:rsid w:val="00DA7E55"/>
    <w:rsid w:val="00DB1262"/>
    <w:rsid w:val="00DB40BC"/>
    <w:rsid w:val="00DB5B16"/>
    <w:rsid w:val="00DB5F59"/>
    <w:rsid w:val="00DB6860"/>
    <w:rsid w:val="00DB7C29"/>
    <w:rsid w:val="00DC1A41"/>
    <w:rsid w:val="00DD06BB"/>
    <w:rsid w:val="00DD22DD"/>
    <w:rsid w:val="00DD3554"/>
    <w:rsid w:val="00DD3773"/>
    <w:rsid w:val="00DD37A9"/>
    <w:rsid w:val="00DD5304"/>
    <w:rsid w:val="00DD699D"/>
    <w:rsid w:val="00DE6F13"/>
    <w:rsid w:val="00DF00F6"/>
    <w:rsid w:val="00DF18E6"/>
    <w:rsid w:val="00DF1F3D"/>
    <w:rsid w:val="00DF31AF"/>
    <w:rsid w:val="00E0100C"/>
    <w:rsid w:val="00E038B3"/>
    <w:rsid w:val="00E051BA"/>
    <w:rsid w:val="00E07601"/>
    <w:rsid w:val="00E07A2E"/>
    <w:rsid w:val="00E07D8D"/>
    <w:rsid w:val="00E10C2E"/>
    <w:rsid w:val="00E11AD4"/>
    <w:rsid w:val="00E12766"/>
    <w:rsid w:val="00E12C38"/>
    <w:rsid w:val="00E21CD4"/>
    <w:rsid w:val="00E24721"/>
    <w:rsid w:val="00E24D51"/>
    <w:rsid w:val="00E25853"/>
    <w:rsid w:val="00E27368"/>
    <w:rsid w:val="00E32A2D"/>
    <w:rsid w:val="00E33716"/>
    <w:rsid w:val="00E33D5E"/>
    <w:rsid w:val="00E34780"/>
    <w:rsid w:val="00E42845"/>
    <w:rsid w:val="00E42C90"/>
    <w:rsid w:val="00E4383C"/>
    <w:rsid w:val="00E4436C"/>
    <w:rsid w:val="00E45983"/>
    <w:rsid w:val="00E515EA"/>
    <w:rsid w:val="00E51623"/>
    <w:rsid w:val="00E52239"/>
    <w:rsid w:val="00E57B7A"/>
    <w:rsid w:val="00E6312F"/>
    <w:rsid w:val="00E648CE"/>
    <w:rsid w:val="00E67D2E"/>
    <w:rsid w:val="00E67E41"/>
    <w:rsid w:val="00E712C5"/>
    <w:rsid w:val="00E71E6A"/>
    <w:rsid w:val="00E754D3"/>
    <w:rsid w:val="00E77F1B"/>
    <w:rsid w:val="00E87F57"/>
    <w:rsid w:val="00E9244F"/>
    <w:rsid w:val="00E93AF6"/>
    <w:rsid w:val="00E944A9"/>
    <w:rsid w:val="00E97468"/>
    <w:rsid w:val="00EA1341"/>
    <w:rsid w:val="00EA6C6C"/>
    <w:rsid w:val="00EB297A"/>
    <w:rsid w:val="00EB35D2"/>
    <w:rsid w:val="00EC08E7"/>
    <w:rsid w:val="00EC2BB5"/>
    <w:rsid w:val="00EC4D40"/>
    <w:rsid w:val="00EC50DA"/>
    <w:rsid w:val="00ED004B"/>
    <w:rsid w:val="00ED0BF9"/>
    <w:rsid w:val="00ED5145"/>
    <w:rsid w:val="00ED6056"/>
    <w:rsid w:val="00ED6457"/>
    <w:rsid w:val="00EE0022"/>
    <w:rsid w:val="00EE0216"/>
    <w:rsid w:val="00EE0946"/>
    <w:rsid w:val="00EE230F"/>
    <w:rsid w:val="00EE236E"/>
    <w:rsid w:val="00EE3DE0"/>
    <w:rsid w:val="00EE4272"/>
    <w:rsid w:val="00EE681B"/>
    <w:rsid w:val="00EE7BE9"/>
    <w:rsid w:val="00EF1227"/>
    <w:rsid w:val="00EF135A"/>
    <w:rsid w:val="00EF637C"/>
    <w:rsid w:val="00EF6DDE"/>
    <w:rsid w:val="00EF6E67"/>
    <w:rsid w:val="00EF7602"/>
    <w:rsid w:val="00F003E4"/>
    <w:rsid w:val="00F00626"/>
    <w:rsid w:val="00F01525"/>
    <w:rsid w:val="00F11730"/>
    <w:rsid w:val="00F12ECC"/>
    <w:rsid w:val="00F146FB"/>
    <w:rsid w:val="00F14F9B"/>
    <w:rsid w:val="00F20063"/>
    <w:rsid w:val="00F20413"/>
    <w:rsid w:val="00F20755"/>
    <w:rsid w:val="00F2548E"/>
    <w:rsid w:val="00F25D2E"/>
    <w:rsid w:val="00F25ED9"/>
    <w:rsid w:val="00F270B0"/>
    <w:rsid w:val="00F3055E"/>
    <w:rsid w:val="00F31067"/>
    <w:rsid w:val="00F31F19"/>
    <w:rsid w:val="00F33345"/>
    <w:rsid w:val="00F34358"/>
    <w:rsid w:val="00F34F4F"/>
    <w:rsid w:val="00F35B02"/>
    <w:rsid w:val="00F35C63"/>
    <w:rsid w:val="00F35CE4"/>
    <w:rsid w:val="00F3637A"/>
    <w:rsid w:val="00F36561"/>
    <w:rsid w:val="00F4242D"/>
    <w:rsid w:val="00F447D1"/>
    <w:rsid w:val="00F45394"/>
    <w:rsid w:val="00F45C78"/>
    <w:rsid w:val="00F4608E"/>
    <w:rsid w:val="00F51D27"/>
    <w:rsid w:val="00F54643"/>
    <w:rsid w:val="00F55C0C"/>
    <w:rsid w:val="00F560A4"/>
    <w:rsid w:val="00F57227"/>
    <w:rsid w:val="00F61CCC"/>
    <w:rsid w:val="00F6355A"/>
    <w:rsid w:val="00F63E3C"/>
    <w:rsid w:val="00F65004"/>
    <w:rsid w:val="00F67A74"/>
    <w:rsid w:val="00F709FB"/>
    <w:rsid w:val="00F7143D"/>
    <w:rsid w:val="00F7264B"/>
    <w:rsid w:val="00F741C0"/>
    <w:rsid w:val="00F76A4B"/>
    <w:rsid w:val="00F8022A"/>
    <w:rsid w:val="00F80668"/>
    <w:rsid w:val="00F80675"/>
    <w:rsid w:val="00F80FDE"/>
    <w:rsid w:val="00F83BEA"/>
    <w:rsid w:val="00F83E2F"/>
    <w:rsid w:val="00F85932"/>
    <w:rsid w:val="00F8740F"/>
    <w:rsid w:val="00F905C9"/>
    <w:rsid w:val="00F914D1"/>
    <w:rsid w:val="00F91FED"/>
    <w:rsid w:val="00F92DFB"/>
    <w:rsid w:val="00F93953"/>
    <w:rsid w:val="00F95536"/>
    <w:rsid w:val="00FA086F"/>
    <w:rsid w:val="00FA4C4E"/>
    <w:rsid w:val="00FA4F78"/>
    <w:rsid w:val="00FA5217"/>
    <w:rsid w:val="00FA643C"/>
    <w:rsid w:val="00FA66BE"/>
    <w:rsid w:val="00FB11B9"/>
    <w:rsid w:val="00FB15CD"/>
    <w:rsid w:val="00FB46FA"/>
    <w:rsid w:val="00FC0D65"/>
    <w:rsid w:val="00FC4839"/>
    <w:rsid w:val="00FC613C"/>
    <w:rsid w:val="00FD042D"/>
    <w:rsid w:val="00FD1B35"/>
    <w:rsid w:val="00FD271F"/>
    <w:rsid w:val="00FE1F1C"/>
    <w:rsid w:val="00FE3ABE"/>
    <w:rsid w:val="00FE5554"/>
    <w:rsid w:val="00FE59F7"/>
    <w:rsid w:val="00FE7D3D"/>
    <w:rsid w:val="00FF4015"/>
    <w:rsid w:val="00FF589E"/>
    <w:rsid w:val="0122000F"/>
    <w:rsid w:val="015FDE30"/>
    <w:rsid w:val="01712C57"/>
    <w:rsid w:val="03151094"/>
    <w:rsid w:val="0345185C"/>
    <w:rsid w:val="03CB7D9A"/>
    <w:rsid w:val="03EADB02"/>
    <w:rsid w:val="0482BC53"/>
    <w:rsid w:val="04D755B5"/>
    <w:rsid w:val="04FD2C1F"/>
    <w:rsid w:val="050030CB"/>
    <w:rsid w:val="050088F3"/>
    <w:rsid w:val="052E440B"/>
    <w:rsid w:val="052EB9A3"/>
    <w:rsid w:val="059873EB"/>
    <w:rsid w:val="06113CB8"/>
    <w:rsid w:val="062C98FC"/>
    <w:rsid w:val="063B1CE8"/>
    <w:rsid w:val="068189A5"/>
    <w:rsid w:val="06D52B35"/>
    <w:rsid w:val="0903766A"/>
    <w:rsid w:val="0A233FDB"/>
    <w:rsid w:val="0A44413D"/>
    <w:rsid w:val="0A6D12E3"/>
    <w:rsid w:val="0C565079"/>
    <w:rsid w:val="0C9FC05D"/>
    <w:rsid w:val="0D063CC9"/>
    <w:rsid w:val="0D1433C8"/>
    <w:rsid w:val="0E2A4DA6"/>
    <w:rsid w:val="0E7C5630"/>
    <w:rsid w:val="0F46D725"/>
    <w:rsid w:val="0FBDF346"/>
    <w:rsid w:val="1062D33D"/>
    <w:rsid w:val="10AD0F64"/>
    <w:rsid w:val="1162B8DD"/>
    <w:rsid w:val="136624E4"/>
    <w:rsid w:val="1368438E"/>
    <w:rsid w:val="138ABA15"/>
    <w:rsid w:val="13D3BE7E"/>
    <w:rsid w:val="141D6221"/>
    <w:rsid w:val="148AA3D5"/>
    <w:rsid w:val="15228640"/>
    <w:rsid w:val="17793D23"/>
    <w:rsid w:val="17C67B40"/>
    <w:rsid w:val="180B3A27"/>
    <w:rsid w:val="1845C22C"/>
    <w:rsid w:val="1902D586"/>
    <w:rsid w:val="19D3EF93"/>
    <w:rsid w:val="19E7CCD8"/>
    <w:rsid w:val="1A162A4F"/>
    <w:rsid w:val="1B0BD2F7"/>
    <w:rsid w:val="1B172BB3"/>
    <w:rsid w:val="1B51040B"/>
    <w:rsid w:val="1C256A72"/>
    <w:rsid w:val="1C53EC71"/>
    <w:rsid w:val="1C58DD54"/>
    <w:rsid w:val="1C9E510C"/>
    <w:rsid w:val="1EDEFE53"/>
    <w:rsid w:val="1F68425A"/>
    <w:rsid w:val="1F9F0337"/>
    <w:rsid w:val="1FAD4EE4"/>
    <w:rsid w:val="1FF2D10C"/>
    <w:rsid w:val="2057AF68"/>
    <w:rsid w:val="22BE53A4"/>
    <w:rsid w:val="22E66A66"/>
    <w:rsid w:val="230CF445"/>
    <w:rsid w:val="23243B76"/>
    <w:rsid w:val="23D61F6C"/>
    <w:rsid w:val="241B4BA4"/>
    <w:rsid w:val="276C56D5"/>
    <w:rsid w:val="2819F0AB"/>
    <w:rsid w:val="285210BA"/>
    <w:rsid w:val="28A3933D"/>
    <w:rsid w:val="28B6FD0A"/>
    <w:rsid w:val="28D77E7C"/>
    <w:rsid w:val="2904CC62"/>
    <w:rsid w:val="2A4DC3B2"/>
    <w:rsid w:val="2AA8F5E1"/>
    <w:rsid w:val="2B860901"/>
    <w:rsid w:val="2BBF779B"/>
    <w:rsid w:val="2C587BCE"/>
    <w:rsid w:val="2D6C6822"/>
    <w:rsid w:val="2D9EFA61"/>
    <w:rsid w:val="2DB9F033"/>
    <w:rsid w:val="2DBAC4C4"/>
    <w:rsid w:val="2EAE174C"/>
    <w:rsid w:val="2F68DE67"/>
    <w:rsid w:val="2F926FC8"/>
    <w:rsid w:val="30305C2A"/>
    <w:rsid w:val="30A0A156"/>
    <w:rsid w:val="31A25D9B"/>
    <w:rsid w:val="321F8561"/>
    <w:rsid w:val="32677107"/>
    <w:rsid w:val="33DEB5E2"/>
    <w:rsid w:val="345900AE"/>
    <w:rsid w:val="34D2A742"/>
    <w:rsid w:val="350523FD"/>
    <w:rsid w:val="35206641"/>
    <w:rsid w:val="35248912"/>
    <w:rsid w:val="353AE69E"/>
    <w:rsid w:val="3573484A"/>
    <w:rsid w:val="36658192"/>
    <w:rsid w:val="3703F17F"/>
    <w:rsid w:val="389BC227"/>
    <w:rsid w:val="38AFE925"/>
    <w:rsid w:val="39B53F63"/>
    <w:rsid w:val="3A290407"/>
    <w:rsid w:val="3A94D918"/>
    <w:rsid w:val="3AE70BA1"/>
    <w:rsid w:val="3AE9FED9"/>
    <w:rsid w:val="3BD18E5A"/>
    <w:rsid w:val="3C661004"/>
    <w:rsid w:val="3D95AC8B"/>
    <w:rsid w:val="3DC10A48"/>
    <w:rsid w:val="3E099474"/>
    <w:rsid w:val="3E24866E"/>
    <w:rsid w:val="3F828AA9"/>
    <w:rsid w:val="3FF531B2"/>
    <w:rsid w:val="3FF9E962"/>
    <w:rsid w:val="40172910"/>
    <w:rsid w:val="41990361"/>
    <w:rsid w:val="42DE3A6C"/>
    <w:rsid w:val="430AF185"/>
    <w:rsid w:val="433B5B3C"/>
    <w:rsid w:val="43456B5C"/>
    <w:rsid w:val="4542A123"/>
    <w:rsid w:val="4685A8D7"/>
    <w:rsid w:val="4760A69E"/>
    <w:rsid w:val="480F6945"/>
    <w:rsid w:val="482E24E8"/>
    <w:rsid w:val="4926860B"/>
    <w:rsid w:val="49B6129F"/>
    <w:rsid w:val="49C2C438"/>
    <w:rsid w:val="4A5D2DEA"/>
    <w:rsid w:val="4A9C26A9"/>
    <w:rsid w:val="4A9F7D1D"/>
    <w:rsid w:val="4ADCBAB9"/>
    <w:rsid w:val="4B40F476"/>
    <w:rsid w:val="4D69FF71"/>
    <w:rsid w:val="4E6C1F3E"/>
    <w:rsid w:val="4E78E063"/>
    <w:rsid w:val="4F71B8B4"/>
    <w:rsid w:val="4F71DFD5"/>
    <w:rsid w:val="501F91B9"/>
    <w:rsid w:val="502D6970"/>
    <w:rsid w:val="504D5123"/>
    <w:rsid w:val="50CF58D7"/>
    <w:rsid w:val="51E93DB6"/>
    <w:rsid w:val="51F00238"/>
    <w:rsid w:val="52086851"/>
    <w:rsid w:val="5234CE80"/>
    <w:rsid w:val="52FF5809"/>
    <w:rsid w:val="5304F46F"/>
    <w:rsid w:val="54A6669F"/>
    <w:rsid w:val="553DF86E"/>
    <w:rsid w:val="558F3581"/>
    <w:rsid w:val="56620BFD"/>
    <w:rsid w:val="56B75B50"/>
    <w:rsid w:val="571166B1"/>
    <w:rsid w:val="57269BE7"/>
    <w:rsid w:val="5752FEE1"/>
    <w:rsid w:val="5769BFCE"/>
    <w:rsid w:val="5843EFD4"/>
    <w:rsid w:val="5963AB63"/>
    <w:rsid w:val="59D88636"/>
    <w:rsid w:val="5A850FB4"/>
    <w:rsid w:val="5A94E8D3"/>
    <w:rsid w:val="5B76223A"/>
    <w:rsid w:val="5BCA9AB3"/>
    <w:rsid w:val="5BCB8D87"/>
    <w:rsid w:val="5BE53F9B"/>
    <w:rsid w:val="5C0BC465"/>
    <w:rsid w:val="5C634DAE"/>
    <w:rsid w:val="5C90B40D"/>
    <w:rsid w:val="5CCC2607"/>
    <w:rsid w:val="5CF543B1"/>
    <w:rsid w:val="5D0906F3"/>
    <w:rsid w:val="5D75440C"/>
    <w:rsid w:val="5E2F1A74"/>
    <w:rsid w:val="5EF97C78"/>
    <w:rsid w:val="5F03D6E7"/>
    <w:rsid w:val="5FA376DE"/>
    <w:rsid w:val="5FE54682"/>
    <w:rsid w:val="60071EB1"/>
    <w:rsid w:val="603B76B4"/>
    <w:rsid w:val="606A4D94"/>
    <w:rsid w:val="62E7595F"/>
    <w:rsid w:val="630A3477"/>
    <w:rsid w:val="6369DAD1"/>
    <w:rsid w:val="63C6279D"/>
    <w:rsid w:val="63D72EEC"/>
    <w:rsid w:val="63F61ED0"/>
    <w:rsid w:val="643930C2"/>
    <w:rsid w:val="66FD0F5F"/>
    <w:rsid w:val="6761822A"/>
    <w:rsid w:val="680ED3A0"/>
    <w:rsid w:val="690E283F"/>
    <w:rsid w:val="6974B8FE"/>
    <w:rsid w:val="6A000280"/>
    <w:rsid w:val="6A082975"/>
    <w:rsid w:val="6A4D10A7"/>
    <w:rsid w:val="6A6799EA"/>
    <w:rsid w:val="6A7E7744"/>
    <w:rsid w:val="6A978A00"/>
    <w:rsid w:val="6AB09921"/>
    <w:rsid w:val="6AC32091"/>
    <w:rsid w:val="6AC56A43"/>
    <w:rsid w:val="6ADBFEC1"/>
    <w:rsid w:val="6BB7CD10"/>
    <w:rsid w:val="6BD33FBE"/>
    <w:rsid w:val="6C05F47D"/>
    <w:rsid w:val="6C1EEDB5"/>
    <w:rsid w:val="6C683E1D"/>
    <w:rsid w:val="6D1AC2C3"/>
    <w:rsid w:val="6D30144D"/>
    <w:rsid w:val="6D4F998F"/>
    <w:rsid w:val="6DCEF10C"/>
    <w:rsid w:val="6DE45115"/>
    <w:rsid w:val="6E3ADB8C"/>
    <w:rsid w:val="6E8DE084"/>
    <w:rsid w:val="6FC11036"/>
    <w:rsid w:val="6FC8B763"/>
    <w:rsid w:val="6FE45DC8"/>
    <w:rsid w:val="70191278"/>
    <w:rsid w:val="71506D1C"/>
    <w:rsid w:val="71C7D036"/>
    <w:rsid w:val="7296B63A"/>
    <w:rsid w:val="7374B09C"/>
    <w:rsid w:val="73981CE1"/>
    <w:rsid w:val="73A5337C"/>
    <w:rsid w:val="73E9CD59"/>
    <w:rsid w:val="757781AA"/>
    <w:rsid w:val="757C406C"/>
    <w:rsid w:val="75B5C427"/>
    <w:rsid w:val="75EBAE29"/>
    <w:rsid w:val="75F3808B"/>
    <w:rsid w:val="765C2A5C"/>
    <w:rsid w:val="766DB020"/>
    <w:rsid w:val="76F95834"/>
    <w:rsid w:val="7700C1A0"/>
    <w:rsid w:val="7762CE09"/>
    <w:rsid w:val="77C015B1"/>
    <w:rsid w:val="780EEC34"/>
    <w:rsid w:val="7826072B"/>
    <w:rsid w:val="78893F13"/>
    <w:rsid w:val="7A396A93"/>
    <w:rsid w:val="7BC0C8A7"/>
    <w:rsid w:val="7CE9E1F0"/>
    <w:rsid w:val="7D21525F"/>
    <w:rsid w:val="7D2B7819"/>
    <w:rsid w:val="7D8C2956"/>
    <w:rsid w:val="7DEB0BA2"/>
    <w:rsid w:val="7DFCA90E"/>
    <w:rsid w:val="7F65CE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24B0C"/>
  <w15:docId w15:val="{FBA5077C-A387-47BB-B21B-555C52914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2767"/>
    <w:pPr>
      <w:spacing w:before="120" w:after="12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9A2767"/>
    <w:pPr>
      <w:ind w:left="720"/>
    </w:pPr>
  </w:style>
  <w:style w:type="paragraph" w:styleId="Header">
    <w:name w:val="header"/>
    <w:basedOn w:val="Normal"/>
    <w:link w:val="HeaderChar"/>
    <w:uiPriority w:val="99"/>
    <w:unhideWhenUsed/>
    <w:rsid w:val="001A6F4B"/>
    <w:pPr>
      <w:tabs>
        <w:tab w:val="center" w:pos="4680"/>
        <w:tab w:val="right" w:pos="9360"/>
      </w:tabs>
      <w:spacing w:before="0" w:after="0" w:line="240" w:lineRule="auto"/>
    </w:pPr>
  </w:style>
  <w:style w:type="character" w:styleId="HeaderChar" w:customStyle="1">
    <w:name w:val="Header Char"/>
    <w:basedOn w:val="DefaultParagraphFont"/>
    <w:link w:val="Header"/>
    <w:uiPriority w:val="99"/>
    <w:rsid w:val="001A6F4B"/>
  </w:style>
  <w:style w:type="paragraph" w:styleId="Footer">
    <w:name w:val="footer"/>
    <w:basedOn w:val="Normal"/>
    <w:link w:val="FooterChar"/>
    <w:uiPriority w:val="99"/>
    <w:unhideWhenUsed/>
    <w:rsid w:val="001A6F4B"/>
    <w:pPr>
      <w:tabs>
        <w:tab w:val="center" w:pos="4680"/>
        <w:tab w:val="right" w:pos="9360"/>
      </w:tabs>
      <w:spacing w:before="0" w:after="0" w:line="240" w:lineRule="auto"/>
    </w:pPr>
  </w:style>
  <w:style w:type="character" w:styleId="FooterChar" w:customStyle="1">
    <w:name w:val="Footer Char"/>
    <w:basedOn w:val="DefaultParagraphFont"/>
    <w:link w:val="Footer"/>
    <w:uiPriority w:val="99"/>
    <w:rsid w:val="001A6F4B"/>
  </w:style>
  <w:style w:type="paragraph" w:styleId="BalloonText">
    <w:name w:val="Balloon Text"/>
    <w:basedOn w:val="Normal"/>
    <w:link w:val="BalloonTextChar"/>
    <w:uiPriority w:val="99"/>
    <w:semiHidden/>
    <w:unhideWhenUsed/>
    <w:rsid w:val="00063C47"/>
    <w:pPr>
      <w:spacing w:before="0"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63C47"/>
    <w:rPr>
      <w:rFonts w:ascii="Tahoma" w:hAnsi="Tahoma" w:cs="Tahoma"/>
      <w:sz w:val="16"/>
      <w:szCs w:val="16"/>
    </w:rPr>
  </w:style>
  <w:style w:type="paragraph" w:styleId="NoSpacing">
    <w:name w:val="No Spacing"/>
    <w:uiPriority w:val="1"/>
    <w:qFormat/>
    <w:rsid w:val="00EC2BB5"/>
    <w:pPr>
      <w:spacing w:after="0" w:line="240" w:lineRule="auto"/>
    </w:pPr>
  </w:style>
  <w:style w:type="character" w:styleId="Hyperlink">
    <w:name w:val="Hyperlink"/>
    <w:basedOn w:val="DefaultParagraphFont"/>
    <w:uiPriority w:val="99"/>
    <w:unhideWhenUsed/>
    <w:rsid w:val="001D0343"/>
    <w:rPr>
      <w:color w:val="0563C1" w:themeColor="hyperlink"/>
      <w:u w:val="single"/>
    </w:rPr>
  </w:style>
  <w:style w:type="paragraph" w:styleId="BodyText">
    <w:name w:val="Body Text"/>
    <w:basedOn w:val="Normal"/>
    <w:link w:val="BodyTextChar"/>
    <w:uiPriority w:val="1"/>
    <w:qFormat/>
    <w:rsid w:val="00E25853"/>
    <w:pPr>
      <w:widowControl w:val="0"/>
      <w:autoSpaceDE w:val="0"/>
      <w:autoSpaceDN w:val="0"/>
      <w:spacing w:before="0" w:after="0" w:line="240" w:lineRule="auto"/>
    </w:pPr>
    <w:rPr>
      <w:rFonts w:ascii="Times New Roman" w:hAnsi="Times New Roman" w:eastAsia="Times New Roman" w:cs="Times New Roman"/>
      <w:sz w:val="24"/>
      <w:szCs w:val="24"/>
    </w:rPr>
  </w:style>
  <w:style w:type="character" w:styleId="BodyTextChar" w:customStyle="1">
    <w:name w:val="Body Text Char"/>
    <w:basedOn w:val="DefaultParagraphFont"/>
    <w:link w:val="BodyText"/>
    <w:uiPriority w:val="1"/>
    <w:rsid w:val="00E25853"/>
    <w:rPr>
      <w:rFonts w:ascii="Times New Roman" w:hAnsi="Times New Roman" w:eastAsia="Times New Roman" w:cs="Times New Roman"/>
      <w:sz w:val="24"/>
      <w:szCs w:val="24"/>
    </w:rPr>
  </w:style>
  <w:style w:type="character" w:styleId="CommentReference">
    <w:name w:val="annotation reference"/>
    <w:basedOn w:val="DefaultParagraphFont"/>
    <w:uiPriority w:val="99"/>
    <w:semiHidden/>
    <w:unhideWhenUsed/>
    <w:rsid w:val="00823BAB"/>
    <w:rPr>
      <w:sz w:val="16"/>
      <w:szCs w:val="16"/>
    </w:rPr>
  </w:style>
  <w:style w:type="paragraph" w:styleId="CommentText">
    <w:name w:val="annotation text"/>
    <w:basedOn w:val="Normal"/>
    <w:link w:val="CommentTextChar"/>
    <w:uiPriority w:val="99"/>
    <w:unhideWhenUsed/>
    <w:rsid w:val="00823BAB"/>
    <w:pPr>
      <w:spacing w:line="240" w:lineRule="auto"/>
    </w:pPr>
    <w:rPr>
      <w:sz w:val="20"/>
      <w:szCs w:val="20"/>
    </w:rPr>
  </w:style>
  <w:style w:type="character" w:styleId="CommentTextChar" w:customStyle="1">
    <w:name w:val="Comment Text Char"/>
    <w:basedOn w:val="DefaultParagraphFont"/>
    <w:link w:val="CommentText"/>
    <w:uiPriority w:val="99"/>
    <w:rsid w:val="00823BAB"/>
    <w:rPr>
      <w:sz w:val="20"/>
      <w:szCs w:val="20"/>
    </w:rPr>
  </w:style>
  <w:style w:type="paragraph" w:styleId="CommentSubject">
    <w:name w:val="annotation subject"/>
    <w:basedOn w:val="CommentText"/>
    <w:next w:val="CommentText"/>
    <w:link w:val="CommentSubjectChar"/>
    <w:uiPriority w:val="99"/>
    <w:semiHidden/>
    <w:unhideWhenUsed/>
    <w:rsid w:val="00823BAB"/>
    <w:rPr>
      <w:b/>
      <w:bCs/>
    </w:rPr>
  </w:style>
  <w:style w:type="character" w:styleId="CommentSubjectChar" w:customStyle="1">
    <w:name w:val="Comment Subject Char"/>
    <w:basedOn w:val="CommentTextChar"/>
    <w:link w:val="CommentSubject"/>
    <w:uiPriority w:val="99"/>
    <w:semiHidden/>
    <w:rsid w:val="00823BAB"/>
    <w:rPr>
      <w:b/>
      <w:bCs/>
      <w:sz w:val="20"/>
      <w:szCs w:val="20"/>
    </w:rPr>
  </w:style>
  <w:style w:type="character" w:styleId="UnresolvedMention">
    <w:name w:val="Unresolved Mention"/>
    <w:basedOn w:val="DefaultParagraphFont"/>
    <w:uiPriority w:val="99"/>
    <w:semiHidden/>
    <w:unhideWhenUsed/>
    <w:rsid w:val="005F0598"/>
    <w:rPr>
      <w:color w:val="605E5C"/>
      <w:shd w:val="clear" w:color="auto" w:fill="E1DFDD"/>
    </w:rPr>
  </w:style>
  <w:style w:type="paragraph" w:styleId="paragraph" w:customStyle="1">
    <w:name w:val="paragraph"/>
    <w:basedOn w:val="Normal"/>
    <w:rsid w:val="00C02FC4"/>
    <w:pPr>
      <w:spacing w:before="100" w:beforeAutospacing="1" w:after="100" w:afterAutospacing="1" w:line="240" w:lineRule="auto"/>
    </w:pPr>
    <w:rPr>
      <w:rFonts w:ascii="Times New Roman" w:hAnsi="Times New Roman" w:eastAsia="Times New Roman" w:cs="Times New Roman"/>
      <w:sz w:val="24"/>
      <w:szCs w:val="24"/>
    </w:rPr>
  </w:style>
  <w:style w:type="character" w:styleId="eop" w:customStyle="1">
    <w:name w:val="eop"/>
    <w:basedOn w:val="DefaultParagraphFont"/>
    <w:rsid w:val="00C02FC4"/>
  </w:style>
  <w:style w:type="paragraph" w:styleId="Default" w:customStyle="1">
    <w:name w:val="Default"/>
    <w:rsid w:val="001645B0"/>
    <w:pPr>
      <w:autoSpaceDE w:val="0"/>
      <w:autoSpaceDN w:val="0"/>
      <w:adjustRightInd w:val="0"/>
      <w:spacing w:after="0" w:line="240" w:lineRule="auto"/>
    </w:pPr>
    <w:rPr>
      <w:rFonts w:cs="Georgia"/>
      <w:color w:val="000000"/>
      <w:sz w:val="24"/>
      <w:szCs w:val="24"/>
    </w:rPr>
  </w:style>
  <w:style w:type="character" w:styleId="me-email-text" w:customStyle="1">
    <w:name w:val="me-email-text"/>
    <w:basedOn w:val="DefaultParagraphFont"/>
    <w:rsid w:val="008C02BC"/>
  </w:style>
  <w:style w:type="character" w:styleId="me-email-text-secondary" w:customStyle="1">
    <w:name w:val="me-email-text-secondary"/>
    <w:basedOn w:val="DefaultParagraphFont"/>
    <w:rsid w:val="008C0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250866">
      <w:bodyDiv w:val="1"/>
      <w:marLeft w:val="0"/>
      <w:marRight w:val="0"/>
      <w:marTop w:val="0"/>
      <w:marBottom w:val="0"/>
      <w:divBdr>
        <w:top w:val="none" w:sz="0" w:space="0" w:color="auto"/>
        <w:left w:val="none" w:sz="0" w:space="0" w:color="auto"/>
        <w:bottom w:val="none" w:sz="0" w:space="0" w:color="auto"/>
        <w:right w:val="none" w:sz="0" w:space="0" w:color="auto"/>
      </w:divBdr>
    </w:div>
    <w:div w:id="692993812">
      <w:bodyDiv w:val="1"/>
      <w:marLeft w:val="0"/>
      <w:marRight w:val="0"/>
      <w:marTop w:val="0"/>
      <w:marBottom w:val="0"/>
      <w:divBdr>
        <w:top w:val="none" w:sz="0" w:space="0" w:color="auto"/>
        <w:left w:val="none" w:sz="0" w:space="0" w:color="auto"/>
        <w:bottom w:val="none" w:sz="0" w:space="0" w:color="auto"/>
        <w:right w:val="none" w:sz="0" w:space="0" w:color="auto"/>
      </w:divBdr>
    </w:div>
    <w:div w:id="833685606">
      <w:bodyDiv w:val="1"/>
      <w:marLeft w:val="0"/>
      <w:marRight w:val="0"/>
      <w:marTop w:val="0"/>
      <w:marBottom w:val="0"/>
      <w:divBdr>
        <w:top w:val="none" w:sz="0" w:space="0" w:color="auto"/>
        <w:left w:val="none" w:sz="0" w:space="0" w:color="auto"/>
        <w:bottom w:val="none" w:sz="0" w:space="0" w:color="auto"/>
        <w:right w:val="none" w:sz="0" w:space="0" w:color="auto"/>
      </w:divBdr>
    </w:div>
    <w:div w:id="850490704">
      <w:bodyDiv w:val="1"/>
      <w:marLeft w:val="0"/>
      <w:marRight w:val="0"/>
      <w:marTop w:val="0"/>
      <w:marBottom w:val="0"/>
      <w:divBdr>
        <w:top w:val="none" w:sz="0" w:space="0" w:color="auto"/>
        <w:left w:val="none" w:sz="0" w:space="0" w:color="auto"/>
        <w:bottom w:val="none" w:sz="0" w:space="0" w:color="auto"/>
        <w:right w:val="none" w:sz="0" w:space="0" w:color="auto"/>
      </w:divBdr>
    </w:div>
    <w:div w:id="920723161">
      <w:bodyDiv w:val="1"/>
      <w:marLeft w:val="0"/>
      <w:marRight w:val="0"/>
      <w:marTop w:val="0"/>
      <w:marBottom w:val="0"/>
      <w:divBdr>
        <w:top w:val="none" w:sz="0" w:space="0" w:color="auto"/>
        <w:left w:val="none" w:sz="0" w:space="0" w:color="auto"/>
        <w:bottom w:val="none" w:sz="0" w:space="0" w:color="auto"/>
        <w:right w:val="none" w:sz="0" w:space="0" w:color="auto"/>
      </w:divBdr>
    </w:div>
    <w:div w:id="1008025528">
      <w:bodyDiv w:val="1"/>
      <w:marLeft w:val="0"/>
      <w:marRight w:val="0"/>
      <w:marTop w:val="0"/>
      <w:marBottom w:val="0"/>
      <w:divBdr>
        <w:top w:val="none" w:sz="0" w:space="0" w:color="auto"/>
        <w:left w:val="none" w:sz="0" w:space="0" w:color="auto"/>
        <w:bottom w:val="none" w:sz="0" w:space="0" w:color="auto"/>
        <w:right w:val="none" w:sz="0" w:space="0" w:color="auto"/>
      </w:divBdr>
    </w:div>
    <w:div w:id="1019619240">
      <w:bodyDiv w:val="1"/>
      <w:marLeft w:val="0"/>
      <w:marRight w:val="0"/>
      <w:marTop w:val="0"/>
      <w:marBottom w:val="0"/>
      <w:divBdr>
        <w:top w:val="none" w:sz="0" w:space="0" w:color="auto"/>
        <w:left w:val="none" w:sz="0" w:space="0" w:color="auto"/>
        <w:bottom w:val="none" w:sz="0" w:space="0" w:color="auto"/>
        <w:right w:val="none" w:sz="0" w:space="0" w:color="auto"/>
      </w:divBdr>
    </w:div>
    <w:div w:id="1080635100">
      <w:bodyDiv w:val="1"/>
      <w:marLeft w:val="0"/>
      <w:marRight w:val="0"/>
      <w:marTop w:val="0"/>
      <w:marBottom w:val="0"/>
      <w:divBdr>
        <w:top w:val="none" w:sz="0" w:space="0" w:color="auto"/>
        <w:left w:val="none" w:sz="0" w:space="0" w:color="auto"/>
        <w:bottom w:val="none" w:sz="0" w:space="0" w:color="auto"/>
        <w:right w:val="none" w:sz="0" w:space="0" w:color="auto"/>
      </w:divBdr>
    </w:div>
    <w:div w:id="1218203575">
      <w:bodyDiv w:val="1"/>
      <w:marLeft w:val="0"/>
      <w:marRight w:val="0"/>
      <w:marTop w:val="0"/>
      <w:marBottom w:val="0"/>
      <w:divBdr>
        <w:top w:val="none" w:sz="0" w:space="0" w:color="auto"/>
        <w:left w:val="none" w:sz="0" w:space="0" w:color="auto"/>
        <w:bottom w:val="none" w:sz="0" w:space="0" w:color="auto"/>
        <w:right w:val="none" w:sz="0" w:space="0" w:color="auto"/>
      </w:divBdr>
    </w:div>
    <w:div w:id="1285380814">
      <w:bodyDiv w:val="1"/>
      <w:marLeft w:val="0"/>
      <w:marRight w:val="0"/>
      <w:marTop w:val="0"/>
      <w:marBottom w:val="0"/>
      <w:divBdr>
        <w:top w:val="none" w:sz="0" w:space="0" w:color="auto"/>
        <w:left w:val="none" w:sz="0" w:space="0" w:color="auto"/>
        <w:bottom w:val="none" w:sz="0" w:space="0" w:color="auto"/>
        <w:right w:val="none" w:sz="0" w:space="0" w:color="auto"/>
      </w:divBdr>
    </w:div>
    <w:div w:id="1452675825">
      <w:bodyDiv w:val="1"/>
      <w:marLeft w:val="0"/>
      <w:marRight w:val="0"/>
      <w:marTop w:val="0"/>
      <w:marBottom w:val="0"/>
      <w:divBdr>
        <w:top w:val="none" w:sz="0" w:space="0" w:color="auto"/>
        <w:left w:val="none" w:sz="0" w:space="0" w:color="auto"/>
        <w:bottom w:val="none" w:sz="0" w:space="0" w:color="auto"/>
        <w:right w:val="none" w:sz="0" w:space="0" w:color="auto"/>
      </w:divBdr>
    </w:div>
    <w:div w:id="1531650653">
      <w:bodyDiv w:val="1"/>
      <w:marLeft w:val="0"/>
      <w:marRight w:val="0"/>
      <w:marTop w:val="0"/>
      <w:marBottom w:val="0"/>
      <w:divBdr>
        <w:top w:val="none" w:sz="0" w:space="0" w:color="auto"/>
        <w:left w:val="none" w:sz="0" w:space="0" w:color="auto"/>
        <w:bottom w:val="none" w:sz="0" w:space="0" w:color="auto"/>
        <w:right w:val="none" w:sz="0" w:space="0" w:color="auto"/>
      </w:divBdr>
    </w:div>
    <w:div w:id="1771192808">
      <w:bodyDiv w:val="1"/>
      <w:marLeft w:val="0"/>
      <w:marRight w:val="0"/>
      <w:marTop w:val="0"/>
      <w:marBottom w:val="0"/>
      <w:divBdr>
        <w:top w:val="none" w:sz="0" w:space="0" w:color="auto"/>
        <w:left w:val="none" w:sz="0" w:space="0" w:color="auto"/>
        <w:bottom w:val="none" w:sz="0" w:space="0" w:color="auto"/>
        <w:right w:val="none" w:sz="0" w:space="0" w:color="auto"/>
      </w:divBdr>
    </w:div>
    <w:div w:id="1952933246">
      <w:bodyDiv w:val="1"/>
      <w:marLeft w:val="0"/>
      <w:marRight w:val="0"/>
      <w:marTop w:val="0"/>
      <w:marBottom w:val="0"/>
      <w:divBdr>
        <w:top w:val="none" w:sz="0" w:space="0" w:color="auto"/>
        <w:left w:val="none" w:sz="0" w:space="0" w:color="auto"/>
        <w:bottom w:val="none" w:sz="0" w:space="0" w:color="auto"/>
        <w:right w:val="none" w:sz="0" w:space="0" w:color="auto"/>
      </w:divBdr>
    </w:div>
    <w:div w:id="2051152112">
      <w:bodyDiv w:val="1"/>
      <w:marLeft w:val="0"/>
      <w:marRight w:val="0"/>
      <w:marTop w:val="0"/>
      <w:marBottom w:val="0"/>
      <w:divBdr>
        <w:top w:val="none" w:sz="0" w:space="0" w:color="auto"/>
        <w:left w:val="none" w:sz="0" w:space="0" w:color="auto"/>
        <w:bottom w:val="none" w:sz="0" w:space="0" w:color="auto"/>
        <w:right w:val="none" w:sz="0" w:space="0" w:color="auto"/>
      </w:divBdr>
    </w:div>
    <w:div w:id="208182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arker\Documents\Custom%20Office%20Templates\MSD%20letterhead%20template.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0FB28F95770242B14B2520C0C6988D" ma:contentTypeVersion="15" ma:contentTypeDescription="Create a new document." ma:contentTypeScope="" ma:versionID="4261ed1f5ca687ea55346467d8356940">
  <xsd:schema xmlns:xsd="http://www.w3.org/2001/XMLSchema" xmlns:xs="http://www.w3.org/2001/XMLSchema" xmlns:p="http://schemas.microsoft.com/office/2006/metadata/properties" xmlns:ns2="f2388d34-fc87-4079-bba2-8029d7e69e0f" targetNamespace="http://schemas.microsoft.com/office/2006/metadata/properties" ma:root="true" ma:fieldsID="2c8f84110bdd9bf6ebeb36e930f51803" ns2:_="">
    <xsd:import namespace="f2388d34-fc87-4079-bba2-8029d7e69e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388d34-fc87-4079-bba2-8029d7e69e0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element name="MediaServiceObjectDetectorVersions" ma:index="7" nillable="true" ma:displayName="MediaServiceObjectDetectorVersions" ma:hidden="true" ma:indexed="true" ma:internalName="MediaServiceObjectDetectorVersions" ma:readOnly="true">
      <xsd:simpleType>
        <xsd:restriction base="dms:Text"/>
      </xsd:simpleType>
    </xsd:element>
    <xsd:element name="MediaServiceDateTaken" ma:index="8" nillable="true" ma:displayName="MediaServiceDateTaken" ma:hidden="true" ma:indexed="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F97E10-0697-40FE-B5FC-7A6BEABA42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9B20CA-E190-4D82-9E60-E814976F3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88d34-fc87-4079-bba2-8029d7e69e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7AED2-DBAB-402E-A0A9-DB23C25E6D22}">
  <ds:schemaRefs>
    <ds:schemaRef ds:uri="http://schemas.openxmlformats.org/officeDocument/2006/bibliography"/>
  </ds:schemaRefs>
</ds:datastoreItem>
</file>

<file path=customXml/itemProps4.xml><?xml version="1.0" encoding="utf-8"?>
<ds:datastoreItem xmlns:ds="http://schemas.openxmlformats.org/officeDocument/2006/customXml" ds:itemID="{E2A62DD4-5C56-42E5-9AF8-AD50390ADB7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MSD%20letterhead%20template.dotx</ap:Template>
  <ap:Application>Microsoft Word for the web</ap:Application>
  <ap:DocSecurity>4</ap:DocSecurity>
  <ap:ScaleCrop>false</ap:ScaleCrop>
  <ap:Company>Salt Lake County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Tabitha Mecham</dc:creator>
  <keywords/>
  <lastModifiedBy>Tabitha Mecham</lastModifiedBy>
  <revision>4</revision>
  <lastPrinted>2025-04-03T03:11:00.0000000Z</lastPrinted>
  <dcterms:created xsi:type="dcterms:W3CDTF">2026-08-03T22:48:00.0000000Z</dcterms:created>
  <dcterms:modified xsi:type="dcterms:W3CDTF">2026-08-24T16:32:59.6610573Z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0x010100450FB28F95770242B14B2520C0C6988D</vt:lpwstr>
  </property>
  <property fmtid="{D5CDD505-2E9C-101B-9397-08002B2CF9AE}" pid="3" name="Order">
    <vt:r8>770400</vt:r8>
  </property>
  <property fmtid="{D5CDD505-2E9C-101B-9397-08002B2CF9AE}" pid="4" name="_ExtendedDescription">
    <vt:lpwstr/>
  </property>
  <property fmtid="{D5CDD505-2E9C-101B-9397-08002B2CF9AE}" pid="5" name="MSIP_Label_defa4170-0d19-0005-0004-bc88714345d2_Enabled">
    <vt:lpwstr>true</vt:lpwstr>
  </property>
  <property fmtid="{D5CDD505-2E9C-101B-9397-08002B2CF9AE}" pid="6" name="MSIP_Label_defa4170-0d19-0005-0004-bc88714345d2_SetDate">
    <vt:lpwstr>2025-04-02T18:12:05Z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fac3e0b8-c4a6-4120-b366-ee6cb2fb76a8</vt:lpwstr>
  </property>
  <property fmtid="{D5CDD505-2E9C-101B-9397-08002B2CF9AE}" pid="10" name="MSIP_Label_defa4170-0d19-0005-0004-bc88714345d2_ActionId">
    <vt:lpwstr>f2108f40-e7c8-4317-a9ca-ce1bd6df56c8</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y fmtid="{D5CDD505-2E9C-101B-9397-08002B2CF9AE}" pid="13" name="docLang">
    <vt:lpwstr>en</vt:lpwstr>
  </property>
  <property fmtid="{D5CDD505-2E9C-101B-9397-08002B2CF9AE}" pid="14" name="GrammarlyDocumentId">
    <vt:lpwstr>0552124c-6c3e-45e0-ae78-50cd5b666d1b</vt:lpwstr>
  </property>
</Properties>
</file>