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B7E316" w14:textId="77777777" w:rsidR="00CF5EB4" w:rsidRDefault="00CF5EB4" w:rsidP="00102C88">
      <w:pPr>
        <w:jc w:val="center"/>
        <w:rPr>
          <w:b/>
        </w:rPr>
      </w:pPr>
    </w:p>
    <w:p w14:paraId="1263D5DB" w14:textId="00431CE9" w:rsidR="00C276E9" w:rsidRDefault="00DF2D06" w:rsidP="00967263">
      <w:pPr>
        <w:pStyle w:val="Title"/>
        <w:spacing w:before="720"/>
        <w:rPr>
          <w:rFonts w:cs="Times New Roman"/>
        </w:rPr>
      </w:pPr>
      <w:r>
        <w:rPr>
          <w:rFonts w:cs="Times New Roman"/>
        </w:rPr>
        <w:t xml:space="preserve">Third </w:t>
      </w:r>
      <w:r w:rsidR="00B441A5">
        <w:rPr>
          <w:rFonts w:cs="Times New Roman"/>
        </w:rPr>
        <w:t xml:space="preserve">AMENDED AND RESTATED </w:t>
      </w:r>
      <w:r w:rsidR="00DE227E">
        <w:rPr>
          <w:rFonts w:cs="Times New Roman"/>
        </w:rPr>
        <w:t>GOVERNING DOCUMENT</w:t>
      </w:r>
    </w:p>
    <w:p w14:paraId="1B0FFDF0" w14:textId="77777777" w:rsidR="00C276E9" w:rsidRDefault="00C276E9">
      <w:pPr>
        <w:pStyle w:val="Title"/>
        <w:rPr>
          <w:rFonts w:cs="Times New Roman"/>
        </w:rPr>
      </w:pPr>
      <w:r>
        <w:rPr>
          <w:rFonts w:cs="Times New Roman"/>
        </w:rPr>
        <w:t>FOR</w:t>
      </w:r>
    </w:p>
    <w:p w14:paraId="4F8DAFB0" w14:textId="0806BC19" w:rsidR="00C276E9" w:rsidRDefault="002121E3">
      <w:pPr>
        <w:pStyle w:val="Title"/>
        <w:rPr>
          <w:rFonts w:cs="Times New Roman"/>
        </w:rPr>
      </w:pPr>
      <w:r>
        <w:rPr>
          <w:rFonts w:cs="Times New Roman"/>
          <w:caps w:val="0"/>
        </w:rPr>
        <w:t>OLYMPIA PUBLIC</w:t>
      </w:r>
      <w:r w:rsidR="00DE227E">
        <w:rPr>
          <w:rFonts w:cs="Times New Roman"/>
        </w:rPr>
        <w:t xml:space="preserve"> </w:t>
      </w:r>
      <w:r w:rsidR="00CF5EB4">
        <w:rPr>
          <w:rFonts w:cs="Times New Roman"/>
        </w:rPr>
        <w:t>INFRASTRUCTURE DISTRICT</w:t>
      </w:r>
      <w:r w:rsidR="00B96E21">
        <w:rPr>
          <w:rFonts w:cs="Times New Roman"/>
        </w:rPr>
        <w:t xml:space="preserve"> NOS. 1 </w:t>
      </w:r>
      <w:r>
        <w:rPr>
          <w:rFonts w:cs="Times New Roman"/>
        </w:rPr>
        <w:t>THROUGH</w:t>
      </w:r>
      <w:r w:rsidR="00B96E21">
        <w:rPr>
          <w:rFonts w:cs="Times New Roman"/>
        </w:rPr>
        <w:t xml:space="preserve"> </w:t>
      </w:r>
      <w:r>
        <w:rPr>
          <w:rFonts w:cs="Times New Roman"/>
        </w:rPr>
        <w:t>7</w:t>
      </w:r>
    </w:p>
    <w:p w14:paraId="0999C211" w14:textId="2FC3CE94" w:rsidR="00C276E9" w:rsidRDefault="002121E3">
      <w:pPr>
        <w:pStyle w:val="Title"/>
        <w:rPr>
          <w:rFonts w:cs="Times New Roman"/>
        </w:rPr>
      </w:pPr>
      <w:r>
        <w:rPr>
          <w:rFonts w:cs="Times New Roman"/>
          <w:caps w:val="0"/>
        </w:rPr>
        <w:t>HERRIMAN, UTAH</w:t>
      </w:r>
    </w:p>
    <w:p w14:paraId="6AB6B275" w14:textId="77777777" w:rsidR="00C276E9" w:rsidRDefault="00C276E9">
      <w:pPr>
        <w:spacing w:line="480" w:lineRule="auto"/>
        <w:jc w:val="center"/>
      </w:pPr>
      <w:r>
        <w:t>Prepared</w:t>
      </w:r>
    </w:p>
    <w:p w14:paraId="7DE919C0" w14:textId="77777777" w:rsidR="00C276E9" w:rsidRDefault="00C276E9">
      <w:pPr>
        <w:spacing w:line="480" w:lineRule="auto"/>
        <w:jc w:val="center"/>
      </w:pPr>
      <w:r>
        <w:t>by</w:t>
      </w:r>
    </w:p>
    <w:p w14:paraId="728DE67D" w14:textId="33187E02" w:rsidR="00C276E9" w:rsidRDefault="00DF2D06">
      <w:pPr>
        <w:jc w:val="center"/>
      </w:pPr>
      <w:r>
        <w:t>Snow Jensen &amp; Reece</w:t>
      </w:r>
    </w:p>
    <w:p w14:paraId="1202EF43" w14:textId="4A3DF58B" w:rsidR="00421702" w:rsidRDefault="00421702">
      <w:pPr>
        <w:jc w:val="center"/>
      </w:pPr>
      <w:r>
        <w:t>Salt Lake City, Utah</w:t>
      </w:r>
    </w:p>
    <w:p w14:paraId="5EB58BF7" w14:textId="77777777" w:rsidR="00421702" w:rsidRDefault="00421702">
      <w:pPr>
        <w:jc w:val="center"/>
        <w:rPr>
          <w:bCs/>
        </w:rPr>
      </w:pPr>
    </w:p>
    <w:p w14:paraId="374EAB5B" w14:textId="10313FE7" w:rsidR="00C276E9" w:rsidRDefault="00FC0BAF">
      <w:pPr>
        <w:jc w:val="center"/>
        <w:rPr>
          <w:bCs/>
        </w:rPr>
      </w:pPr>
      <w:r>
        <w:rPr>
          <w:bCs/>
        </w:rPr>
        <w:t>Approved by Herriman City on July 8</w:t>
      </w:r>
      <w:r w:rsidR="004746EB">
        <w:rPr>
          <w:bCs/>
        </w:rPr>
        <w:t>, 202</w:t>
      </w:r>
      <w:r w:rsidR="00DF2D06">
        <w:rPr>
          <w:bCs/>
        </w:rPr>
        <w:t>6</w:t>
      </w:r>
    </w:p>
    <w:p w14:paraId="176856DF" w14:textId="53B8BDE3" w:rsidR="00FC0BAF" w:rsidRDefault="00FC0BAF">
      <w:pPr>
        <w:jc w:val="center"/>
        <w:rPr>
          <w:bCs/>
        </w:rPr>
      </w:pPr>
      <w:r>
        <w:rPr>
          <w:bCs/>
        </w:rPr>
        <w:t>Approved jointly by District Nos. 1-7 on July 9, 2026</w:t>
      </w:r>
    </w:p>
    <w:p w14:paraId="601084D1" w14:textId="77777777" w:rsidR="008F162A" w:rsidRDefault="008F162A">
      <w:pPr>
        <w:spacing w:before="480"/>
        <w:jc w:val="center"/>
        <w:rPr>
          <w:u w:val="single"/>
        </w:rPr>
      </w:pPr>
    </w:p>
    <w:p w14:paraId="74C4400E" w14:textId="77777777" w:rsidR="008F162A" w:rsidRPr="008F162A" w:rsidRDefault="008F162A" w:rsidP="008F162A"/>
    <w:p w14:paraId="27DA5C23" w14:textId="77777777" w:rsidR="008F162A" w:rsidRPr="008F162A" w:rsidRDefault="008F162A" w:rsidP="008F162A"/>
    <w:p w14:paraId="7F0D78B6" w14:textId="77777777" w:rsidR="008F162A" w:rsidRPr="008F162A" w:rsidRDefault="008F162A" w:rsidP="008F162A"/>
    <w:p w14:paraId="42DCE1B1" w14:textId="77777777" w:rsidR="008F162A" w:rsidRPr="008F162A" w:rsidRDefault="008F162A" w:rsidP="008F162A">
      <w:pPr>
        <w:tabs>
          <w:tab w:val="left" w:pos="1428"/>
        </w:tabs>
      </w:pPr>
      <w:r>
        <w:tab/>
      </w:r>
    </w:p>
    <w:p w14:paraId="2ECB1BA5" w14:textId="77777777" w:rsidR="008F162A" w:rsidRPr="008F162A" w:rsidRDefault="008F162A" w:rsidP="008F162A"/>
    <w:p w14:paraId="40F04256" w14:textId="77777777" w:rsidR="00C276E9" w:rsidRPr="008F162A" w:rsidRDefault="00C276E9" w:rsidP="008F162A">
      <w:pPr>
        <w:sectPr w:rsidR="00C276E9" w:rsidRPr="008F162A" w:rsidSect="00DF0BA4">
          <w:footerReference w:type="even" r:id="rId8"/>
          <w:footerReference w:type="default" r:id="rId9"/>
          <w:footerReference w:type="first" r:id="rId10"/>
          <w:pgSz w:w="12240" w:h="15840" w:code="1"/>
          <w:pgMar w:top="1440" w:right="1440" w:bottom="1440" w:left="1440" w:header="720" w:footer="540" w:gutter="0"/>
          <w:pgNumType w:fmt="lowerRoman" w:start="1"/>
          <w:cols w:space="720"/>
          <w:titlePg/>
          <w:docGrid w:linePitch="360"/>
        </w:sectPr>
      </w:pPr>
    </w:p>
    <w:p w14:paraId="5C2DBC53" w14:textId="77777777" w:rsidR="00C276E9" w:rsidRDefault="00C276E9">
      <w:pPr>
        <w:spacing w:after="240"/>
        <w:jc w:val="center"/>
      </w:pPr>
      <w:r>
        <w:rPr>
          <w:u w:val="single"/>
        </w:rPr>
        <w:lastRenderedPageBreak/>
        <w:t>TABLE OF CONTENTS</w:t>
      </w:r>
    </w:p>
    <w:p w14:paraId="3D62DB3C" w14:textId="54A0D565" w:rsidR="00A21D7A" w:rsidRDefault="00C276E9">
      <w:pPr>
        <w:pStyle w:val="TOC1"/>
        <w:tabs>
          <w:tab w:val="right" w:leader="dot" w:pos="9350"/>
        </w:tabs>
        <w:rPr>
          <w:rFonts w:asciiTheme="minorHAnsi" w:eastAsiaTheme="minorEastAsia" w:hAnsiTheme="minorHAnsi" w:cstheme="minorBidi"/>
          <w:noProof/>
          <w:kern w:val="2"/>
          <w14:ligatures w14:val="standardContextual"/>
        </w:rPr>
      </w:pPr>
      <w:r>
        <w:rPr>
          <w:b/>
          <w:u w:val="single"/>
        </w:rPr>
        <w:fldChar w:fldCharType="begin"/>
      </w:r>
      <w:r>
        <w:rPr>
          <w:b/>
          <w:u w:val="single"/>
        </w:rPr>
        <w:instrText xml:space="preserve"> TOC \o "3-3" \h \z \t "Heading 1,1,Heading 2,2" </w:instrText>
      </w:r>
      <w:r>
        <w:rPr>
          <w:b/>
          <w:u w:val="single"/>
        </w:rPr>
        <w:fldChar w:fldCharType="separate"/>
      </w:r>
      <w:hyperlink w:anchor="_Toc194652068" w:history="1">
        <w:r w:rsidR="00A21D7A" w:rsidRPr="007A2498">
          <w:rPr>
            <w:rStyle w:val="Hyperlink"/>
            <w:noProof/>
          </w:rPr>
          <w:t>I.</w:t>
        </w:r>
        <w:r w:rsidR="00A21D7A">
          <w:rPr>
            <w:rFonts w:asciiTheme="minorHAnsi" w:eastAsiaTheme="minorEastAsia" w:hAnsiTheme="minorHAnsi" w:cstheme="minorBidi"/>
            <w:noProof/>
            <w:kern w:val="2"/>
            <w14:ligatures w14:val="standardContextual"/>
          </w:rPr>
          <w:tab/>
        </w:r>
        <w:r w:rsidR="00A21D7A" w:rsidRPr="007A2498">
          <w:rPr>
            <w:rStyle w:val="Hyperlink"/>
            <w:noProof/>
          </w:rPr>
          <w:t>INTRODUCTION</w:t>
        </w:r>
        <w:r w:rsidR="00A21D7A">
          <w:rPr>
            <w:noProof/>
            <w:webHidden/>
          </w:rPr>
          <w:tab/>
        </w:r>
        <w:r w:rsidR="00A21D7A">
          <w:rPr>
            <w:noProof/>
            <w:webHidden/>
          </w:rPr>
          <w:fldChar w:fldCharType="begin"/>
        </w:r>
        <w:r w:rsidR="00A21D7A">
          <w:rPr>
            <w:noProof/>
            <w:webHidden/>
          </w:rPr>
          <w:instrText xml:space="preserve"> PAGEREF _Toc194652068 \h </w:instrText>
        </w:r>
        <w:r w:rsidR="00A21D7A">
          <w:rPr>
            <w:noProof/>
            <w:webHidden/>
          </w:rPr>
        </w:r>
        <w:r w:rsidR="00A21D7A">
          <w:rPr>
            <w:noProof/>
            <w:webHidden/>
          </w:rPr>
          <w:fldChar w:fldCharType="separate"/>
        </w:r>
        <w:r w:rsidR="00A21D7A">
          <w:rPr>
            <w:noProof/>
            <w:webHidden/>
          </w:rPr>
          <w:t>1</w:t>
        </w:r>
        <w:r w:rsidR="00A21D7A">
          <w:rPr>
            <w:noProof/>
            <w:webHidden/>
          </w:rPr>
          <w:fldChar w:fldCharType="end"/>
        </w:r>
      </w:hyperlink>
    </w:p>
    <w:p w14:paraId="148174F3" w14:textId="0E46C1AC" w:rsidR="00A21D7A" w:rsidRDefault="00A21D7A">
      <w:pPr>
        <w:pStyle w:val="TOC2"/>
        <w:tabs>
          <w:tab w:val="left" w:pos="1440"/>
          <w:tab w:val="right" w:leader="dot" w:pos="9350"/>
        </w:tabs>
        <w:rPr>
          <w:rFonts w:asciiTheme="minorHAnsi" w:eastAsiaTheme="minorEastAsia" w:hAnsiTheme="minorHAnsi" w:cstheme="minorBidi"/>
          <w:noProof/>
          <w:kern w:val="2"/>
          <w14:ligatures w14:val="standardContextual"/>
        </w:rPr>
      </w:pPr>
      <w:hyperlink w:anchor="_Toc194652069" w:history="1">
        <w:r w:rsidRPr="007A2498">
          <w:rPr>
            <w:rStyle w:val="Hyperlink"/>
            <w:noProof/>
          </w:rPr>
          <w:t>A.</w:t>
        </w:r>
        <w:r>
          <w:rPr>
            <w:rFonts w:asciiTheme="minorHAnsi" w:eastAsiaTheme="minorEastAsia" w:hAnsiTheme="minorHAnsi" w:cstheme="minorBidi"/>
            <w:noProof/>
            <w:kern w:val="2"/>
            <w14:ligatures w14:val="standardContextual"/>
          </w:rPr>
          <w:tab/>
        </w:r>
        <w:r w:rsidRPr="007A2498">
          <w:rPr>
            <w:rStyle w:val="Hyperlink"/>
            <w:noProof/>
          </w:rPr>
          <w:t>Purpose and Intent.</w:t>
        </w:r>
        <w:r>
          <w:rPr>
            <w:noProof/>
            <w:webHidden/>
          </w:rPr>
          <w:tab/>
        </w:r>
        <w:r>
          <w:rPr>
            <w:noProof/>
            <w:webHidden/>
          </w:rPr>
          <w:fldChar w:fldCharType="begin"/>
        </w:r>
        <w:r>
          <w:rPr>
            <w:noProof/>
            <w:webHidden/>
          </w:rPr>
          <w:instrText xml:space="preserve"> PAGEREF _Toc194652069 \h </w:instrText>
        </w:r>
        <w:r>
          <w:rPr>
            <w:noProof/>
            <w:webHidden/>
          </w:rPr>
        </w:r>
        <w:r>
          <w:rPr>
            <w:noProof/>
            <w:webHidden/>
          </w:rPr>
          <w:fldChar w:fldCharType="separate"/>
        </w:r>
        <w:r>
          <w:rPr>
            <w:noProof/>
            <w:webHidden/>
          </w:rPr>
          <w:t>1</w:t>
        </w:r>
        <w:r>
          <w:rPr>
            <w:noProof/>
            <w:webHidden/>
          </w:rPr>
          <w:fldChar w:fldCharType="end"/>
        </w:r>
      </w:hyperlink>
    </w:p>
    <w:p w14:paraId="4570542F" w14:textId="49C10DF9" w:rsidR="00A21D7A" w:rsidRDefault="00A21D7A">
      <w:pPr>
        <w:pStyle w:val="TOC2"/>
        <w:tabs>
          <w:tab w:val="left" w:pos="1440"/>
          <w:tab w:val="right" w:leader="dot" w:pos="9350"/>
        </w:tabs>
        <w:rPr>
          <w:rFonts w:asciiTheme="minorHAnsi" w:eastAsiaTheme="minorEastAsia" w:hAnsiTheme="minorHAnsi" w:cstheme="minorBidi"/>
          <w:noProof/>
          <w:kern w:val="2"/>
          <w14:ligatures w14:val="standardContextual"/>
        </w:rPr>
      </w:pPr>
      <w:hyperlink w:anchor="_Toc194652070" w:history="1">
        <w:r w:rsidRPr="007A2498">
          <w:rPr>
            <w:rStyle w:val="Hyperlink"/>
            <w:noProof/>
          </w:rPr>
          <w:t>B.</w:t>
        </w:r>
        <w:r>
          <w:rPr>
            <w:rFonts w:asciiTheme="minorHAnsi" w:eastAsiaTheme="minorEastAsia" w:hAnsiTheme="minorHAnsi" w:cstheme="minorBidi"/>
            <w:noProof/>
            <w:kern w:val="2"/>
            <w14:ligatures w14:val="standardContextual"/>
          </w:rPr>
          <w:tab/>
        </w:r>
        <w:r w:rsidRPr="007A2498">
          <w:rPr>
            <w:rStyle w:val="Hyperlink"/>
            <w:noProof/>
          </w:rPr>
          <w:t>Need for the Districts.</w:t>
        </w:r>
        <w:r>
          <w:rPr>
            <w:noProof/>
            <w:webHidden/>
          </w:rPr>
          <w:tab/>
        </w:r>
        <w:r>
          <w:rPr>
            <w:noProof/>
            <w:webHidden/>
          </w:rPr>
          <w:fldChar w:fldCharType="begin"/>
        </w:r>
        <w:r>
          <w:rPr>
            <w:noProof/>
            <w:webHidden/>
          </w:rPr>
          <w:instrText xml:space="preserve"> PAGEREF _Toc194652070 \h </w:instrText>
        </w:r>
        <w:r>
          <w:rPr>
            <w:noProof/>
            <w:webHidden/>
          </w:rPr>
        </w:r>
        <w:r>
          <w:rPr>
            <w:noProof/>
            <w:webHidden/>
          </w:rPr>
          <w:fldChar w:fldCharType="separate"/>
        </w:r>
        <w:r>
          <w:rPr>
            <w:noProof/>
            <w:webHidden/>
          </w:rPr>
          <w:t>1</w:t>
        </w:r>
        <w:r>
          <w:rPr>
            <w:noProof/>
            <w:webHidden/>
          </w:rPr>
          <w:fldChar w:fldCharType="end"/>
        </w:r>
      </w:hyperlink>
    </w:p>
    <w:p w14:paraId="015A7AFA" w14:textId="071E9644" w:rsidR="00A21D7A" w:rsidRDefault="00A21D7A">
      <w:pPr>
        <w:pStyle w:val="TOC2"/>
        <w:tabs>
          <w:tab w:val="left" w:pos="1440"/>
          <w:tab w:val="right" w:leader="dot" w:pos="9350"/>
        </w:tabs>
        <w:rPr>
          <w:rFonts w:asciiTheme="minorHAnsi" w:eastAsiaTheme="minorEastAsia" w:hAnsiTheme="minorHAnsi" w:cstheme="minorBidi"/>
          <w:noProof/>
          <w:kern w:val="2"/>
          <w14:ligatures w14:val="standardContextual"/>
        </w:rPr>
      </w:pPr>
      <w:hyperlink w:anchor="_Toc194652071" w:history="1">
        <w:r w:rsidRPr="007A2498">
          <w:rPr>
            <w:rStyle w:val="Hyperlink"/>
            <w:noProof/>
          </w:rPr>
          <w:t>C.</w:t>
        </w:r>
        <w:r>
          <w:rPr>
            <w:rFonts w:asciiTheme="minorHAnsi" w:eastAsiaTheme="minorEastAsia" w:hAnsiTheme="minorHAnsi" w:cstheme="minorBidi"/>
            <w:noProof/>
            <w:kern w:val="2"/>
            <w14:ligatures w14:val="standardContextual"/>
          </w:rPr>
          <w:tab/>
        </w:r>
        <w:r w:rsidRPr="007A2498">
          <w:rPr>
            <w:rStyle w:val="Hyperlink"/>
            <w:noProof/>
          </w:rPr>
          <w:t>Objective of the City Regarding Districts’ Governing Document.</w:t>
        </w:r>
        <w:r>
          <w:rPr>
            <w:noProof/>
            <w:webHidden/>
          </w:rPr>
          <w:tab/>
        </w:r>
        <w:r>
          <w:rPr>
            <w:noProof/>
            <w:webHidden/>
          </w:rPr>
          <w:fldChar w:fldCharType="begin"/>
        </w:r>
        <w:r>
          <w:rPr>
            <w:noProof/>
            <w:webHidden/>
          </w:rPr>
          <w:instrText xml:space="preserve"> PAGEREF _Toc194652071 \h </w:instrText>
        </w:r>
        <w:r>
          <w:rPr>
            <w:noProof/>
            <w:webHidden/>
          </w:rPr>
        </w:r>
        <w:r>
          <w:rPr>
            <w:noProof/>
            <w:webHidden/>
          </w:rPr>
          <w:fldChar w:fldCharType="separate"/>
        </w:r>
        <w:r>
          <w:rPr>
            <w:noProof/>
            <w:webHidden/>
          </w:rPr>
          <w:t>1</w:t>
        </w:r>
        <w:r>
          <w:rPr>
            <w:noProof/>
            <w:webHidden/>
          </w:rPr>
          <w:fldChar w:fldCharType="end"/>
        </w:r>
      </w:hyperlink>
    </w:p>
    <w:p w14:paraId="072C6B84" w14:textId="05C99589" w:rsidR="00A21D7A" w:rsidRDefault="00A21D7A">
      <w:pPr>
        <w:pStyle w:val="TOC1"/>
        <w:tabs>
          <w:tab w:val="right" w:leader="dot" w:pos="9350"/>
        </w:tabs>
        <w:rPr>
          <w:rFonts w:asciiTheme="minorHAnsi" w:eastAsiaTheme="minorEastAsia" w:hAnsiTheme="minorHAnsi" w:cstheme="minorBidi"/>
          <w:noProof/>
          <w:kern w:val="2"/>
          <w14:ligatures w14:val="standardContextual"/>
        </w:rPr>
      </w:pPr>
      <w:hyperlink w:anchor="_Toc194652072" w:history="1">
        <w:r w:rsidRPr="007A2498">
          <w:rPr>
            <w:rStyle w:val="Hyperlink"/>
            <w:noProof/>
          </w:rPr>
          <w:t>II.</w:t>
        </w:r>
        <w:r>
          <w:rPr>
            <w:rFonts w:asciiTheme="minorHAnsi" w:eastAsiaTheme="minorEastAsia" w:hAnsiTheme="minorHAnsi" w:cstheme="minorBidi"/>
            <w:noProof/>
            <w:kern w:val="2"/>
            <w14:ligatures w14:val="standardContextual"/>
          </w:rPr>
          <w:tab/>
        </w:r>
        <w:r w:rsidRPr="007A2498">
          <w:rPr>
            <w:rStyle w:val="Hyperlink"/>
            <w:noProof/>
          </w:rPr>
          <w:t>DEFINITIONS</w:t>
        </w:r>
        <w:r>
          <w:rPr>
            <w:noProof/>
            <w:webHidden/>
          </w:rPr>
          <w:tab/>
        </w:r>
        <w:r>
          <w:rPr>
            <w:noProof/>
            <w:webHidden/>
          </w:rPr>
          <w:fldChar w:fldCharType="begin"/>
        </w:r>
        <w:r>
          <w:rPr>
            <w:noProof/>
            <w:webHidden/>
          </w:rPr>
          <w:instrText xml:space="preserve"> PAGEREF _Toc194652072 \h </w:instrText>
        </w:r>
        <w:r>
          <w:rPr>
            <w:noProof/>
            <w:webHidden/>
          </w:rPr>
        </w:r>
        <w:r>
          <w:rPr>
            <w:noProof/>
            <w:webHidden/>
          </w:rPr>
          <w:fldChar w:fldCharType="separate"/>
        </w:r>
        <w:r>
          <w:rPr>
            <w:noProof/>
            <w:webHidden/>
          </w:rPr>
          <w:t>2</w:t>
        </w:r>
        <w:r>
          <w:rPr>
            <w:noProof/>
            <w:webHidden/>
          </w:rPr>
          <w:fldChar w:fldCharType="end"/>
        </w:r>
      </w:hyperlink>
    </w:p>
    <w:p w14:paraId="4E255E40" w14:textId="631EDF08" w:rsidR="00A21D7A" w:rsidRDefault="00A21D7A">
      <w:pPr>
        <w:pStyle w:val="TOC1"/>
        <w:tabs>
          <w:tab w:val="right" w:leader="dot" w:pos="9350"/>
        </w:tabs>
        <w:rPr>
          <w:rFonts w:asciiTheme="minorHAnsi" w:eastAsiaTheme="minorEastAsia" w:hAnsiTheme="minorHAnsi" w:cstheme="minorBidi"/>
          <w:noProof/>
          <w:kern w:val="2"/>
          <w14:ligatures w14:val="standardContextual"/>
        </w:rPr>
      </w:pPr>
      <w:hyperlink w:anchor="_Toc194652073" w:history="1">
        <w:r w:rsidRPr="007A2498">
          <w:rPr>
            <w:rStyle w:val="Hyperlink"/>
            <w:noProof/>
          </w:rPr>
          <w:t>III.</w:t>
        </w:r>
        <w:r>
          <w:rPr>
            <w:rFonts w:asciiTheme="minorHAnsi" w:eastAsiaTheme="minorEastAsia" w:hAnsiTheme="minorHAnsi" w:cstheme="minorBidi"/>
            <w:noProof/>
            <w:kern w:val="2"/>
            <w14:ligatures w14:val="standardContextual"/>
          </w:rPr>
          <w:tab/>
        </w:r>
        <w:r w:rsidRPr="007A2498">
          <w:rPr>
            <w:rStyle w:val="Hyperlink"/>
            <w:noProof/>
          </w:rPr>
          <w:t>BOUNDARIES</w:t>
        </w:r>
        <w:r>
          <w:rPr>
            <w:noProof/>
            <w:webHidden/>
          </w:rPr>
          <w:tab/>
        </w:r>
        <w:r>
          <w:rPr>
            <w:noProof/>
            <w:webHidden/>
          </w:rPr>
          <w:fldChar w:fldCharType="begin"/>
        </w:r>
        <w:r>
          <w:rPr>
            <w:noProof/>
            <w:webHidden/>
          </w:rPr>
          <w:instrText xml:space="preserve"> PAGEREF _Toc194652073 \h </w:instrText>
        </w:r>
        <w:r>
          <w:rPr>
            <w:noProof/>
            <w:webHidden/>
          </w:rPr>
        </w:r>
        <w:r>
          <w:rPr>
            <w:noProof/>
            <w:webHidden/>
          </w:rPr>
          <w:fldChar w:fldCharType="separate"/>
        </w:r>
        <w:r>
          <w:rPr>
            <w:noProof/>
            <w:webHidden/>
          </w:rPr>
          <w:t>5</w:t>
        </w:r>
        <w:r>
          <w:rPr>
            <w:noProof/>
            <w:webHidden/>
          </w:rPr>
          <w:fldChar w:fldCharType="end"/>
        </w:r>
      </w:hyperlink>
    </w:p>
    <w:p w14:paraId="0A9DA48B" w14:textId="08F75A23" w:rsidR="00A21D7A" w:rsidRDefault="00A21D7A">
      <w:pPr>
        <w:pStyle w:val="TOC1"/>
        <w:tabs>
          <w:tab w:val="right" w:leader="dot" w:pos="9350"/>
        </w:tabs>
        <w:rPr>
          <w:rFonts w:asciiTheme="minorHAnsi" w:eastAsiaTheme="minorEastAsia" w:hAnsiTheme="minorHAnsi" w:cstheme="minorBidi"/>
          <w:noProof/>
          <w:kern w:val="2"/>
          <w14:ligatures w14:val="standardContextual"/>
        </w:rPr>
      </w:pPr>
      <w:hyperlink w:anchor="_Toc194652074" w:history="1">
        <w:r w:rsidRPr="007A2498">
          <w:rPr>
            <w:rStyle w:val="Hyperlink"/>
            <w:noProof/>
          </w:rPr>
          <w:t>IV.</w:t>
        </w:r>
        <w:r>
          <w:rPr>
            <w:rFonts w:asciiTheme="minorHAnsi" w:eastAsiaTheme="minorEastAsia" w:hAnsiTheme="minorHAnsi" w:cstheme="minorBidi"/>
            <w:noProof/>
            <w:kern w:val="2"/>
            <w14:ligatures w14:val="standardContextual"/>
          </w:rPr>
          <w:tab/>
        </w:r>
        <w:r w:rsidRPr="007A2498">
          <w:rPr>
            <w:rStyle w:val="Hyperlink"/>
            <w:noProof/>
          </w:rPr>
          <w:t>PROPOSED LAND USE</w:t>
        </w:r>
        <w:r>
          <w:rPr>
            <w:noProof/>
            <w:webHidden/>
          </w:rPr>
          <w:tab/>
        </w:r>
        <w:r>
          <w:rPr>
            <w:noProof/>
            <w:webHidden/>
          </w:rPr>
          <w:fldChar w:fldCharType="begin"/>
        </w:r>
        <w:r>
          <w:rPr>
            <w:noProof/>
            <w:webHidden/>
          </w:rPr>
          <w:instrText xml:space="preserve"> PAGEREF _Toc194652074 \h </w:instrText>
        </w:r>
        <w:r>
          <w:rPr>
            <w:noProof/>
            <w:webHidden/>
          </w:rPr>
        </w:r>
        <w:r>
          <w:rPr>
            <w:noProof/>
            <w:webHidden/>
          </w:rPr>
          <w:fldChar w:fldCharType="separate"/>
        </w:r>
        <w:r>
          <w:rPr>
            <w:noProof/>
            <w:webHidden/>
          </w:rPr>
          <w:t>5</w:t>
        </w:r>
        <w:r>
          <w:rPr>
            <w:noProof/>
            <w:webHidden/>
          </w:rPr>
          <w:fldChar w:fldCharType="end"/>
        </w:r>
      </w:hyperlink>
    </w:p>
    <w:p w14:paraId="5CBE17D9" w14:textId="1F2851B6" w:rsidR="00A21D7A" w:rsidRDefault="00A21D7A">
      <w:pPr>
        <w:pStyle w:val="TOC1"/>
        <w:tabs>
          <w:tab w:val="right" w:leader="dot" w:pos="9350"/>
        </w:tabs>
        <w:rPr>
          <w:rFonts w:asciiTheme="minorHAnsi" w:eastAsiaTheme="minorEastAsia" w:hAnsiTheme="minorHAnsi" w:cstheme="minorBidi"/>
          <w:noProof/>
          <w:kern w:val="2"/>
          <w14:ligatures w14:val="standardContextual"/>
        </w:rPr>
      </w:pPr>
      <w:hyperlink w:anchor="_Toc194652075" w:history="1">
        <w:r w:rsidRPr="007A2498">
          <w:rPr>
            <w:rStyle w:val="Hyperlink"/>
            <w:noProof/>
          </w:rPr>
          <w:t>V.</w:t>
        </w:r>
        <w:r>
          <w:rPr>
            <w:rFonts w:asciiTheme="minorHAnsi" w:eastAsiaTheme="minorEastAsia" w:hAnsiTheme="minorHAnsi" w:cstheme="minorBidi"/>
            <w:noProof/>
            <w:kern w:val="2"/>
            <w14:ligatures w14:val="standardContextual"/>
          </w:rPr>
          <w:tab/>
        </w:r>
        <w:r w:rsidRPr="007A2498">
          <w:rPr>
            <w:rStyle w:val="Hyperlink"/>
            <w:noProof/>
          </w:rPr>
          <w:t>DESCRIPTION OF PROPOSED POWERS, IMPROVEMENTS AND SERVICES</w:t>
        </w:r>
        <w:r>
          <w:rPr>
            <w:noProof/>
            <w:webHidden/>
          </w:rPr>
          <w:tab/>
        </w:r>
        <w:r>
          <w:rPr>
            <w:noProof/>
            <w:webHidden/>
          </w:rPr>
          <w:fldChar w:fldCharType="begin"/>
        </w:r>
        <w:r>
          <w:rPr>
            <w:noProof/>
            <w:webHidden/>
          </w:rPr>
          <w:instrText xml:space="preserve"> PAGEREF _Toc194652075 \h </w:instrText>
        </w:r>
        <w:r>
          <w:rPr>
            <w:noProof/>
            <w:webHidden/>
          </w:rPr>
        </w:r>
        <w:r>
          <w:rPr>
            <w:noProof/>
            <w:webHidden/>
          </w:rPr>
          <w:fldChar w:fldCharType="separate"/>
        </w:r>
        <w:r>
          <w:rPr>
            <w:noProof/>
            <w:webHidden/>
          </w:rPr>
          <w:t>6</w:t>
        </w:r>
        <w:r>
          <w:rPr>
            <w:noProof/>
            <w:webHidden/>
          </w:rPr>
          <w:fldChar w:fldCharType="end"/>
        </w:r>
      </w:hyperlink>
    </w:p>
    <w:p w14:paraId="03A5D83F" w14:textId="1BF997FB" w:rsidR="00A21D7A" w:rsidRDefault="00A21D7A">
      <w:pPr>
        <w:pStyle w:val="TOC2"/>
        <w:tabs>
          <w:tab w:val="left" w:pos="1440"/>
          <w:tab w:val="right" w:leader="dot" w:pos="9350"/>
        </w:tabs>
        <w:rPr>
          <w:rFonts w:asciiTheme="minorHAnsi" w:eastAsiaTheme="minorEastAsia" w:hAnsiTheme="minorHAnsi" w:cstheme="minorBidi"/>
          <w:noProof/>
          <w:kern w:val="2"/>
          <w14:ligatures w14:val="standardContextual"/>
        </w:rPr>
      </w:pPr>
      <w:hyperlink w:anchor="_Toc194652076" w:history="1">
        <w:r w:rsidRPr="007A2498">
          <w:rPr>
            <w:rStyle w:val="Hyperlink"/>
            <w:noProof/>
          </w:rPr>
          <w:t>A.</w:t>
        </w:r>
        <w:r>
          <w:rPr>
            <w:rFonts w:asciiTheme="minorHAnsi" w:eastAsiaTheme="minorEastAsia" w:hAnsiTheme="minorHAnsi" w:cstheme="minorBidi"/>
            <w:noProof/>
            <w:kern w:val="2"/>
            <w14:ligatures w14:val="standardContextual"/>
          </w:rPr>
          <w:tab/>
        </w:r>
        <w:r w:rsidRPr="007A2498">
          <w:rPr>
            <w:rStyle w:val="Hyperlink"/>
            <w:noProof/>
          </w:rPr>
          <w:t>Powers of the Districts and Governing Document Amendment.</w:t>
        </w:r>
        <w:r>
          <w:rPr>
            <w:noProof/>
            <w:webHidden/>
          </w:rPr>
          <w:tab/>
        </w:r>
        <w:r>
          <w:rPr>
            <w:noProof/>
            <w:webHidden/>
          </w:rPr>
          <w:fldChar w:fldCharType="begin"/>
        </w:r>
        <w:r>
          <w:rPr>
            <w:noProof/>
            <w:webHidden/>
          </w:rPr>
          <w:instrText xml:space="preserve"> PAGEREF _Toc194652076 \h </w:instrText>
        </w:r>
        <w:r>
          <w:rPr>
            <w:noProof/>
            <w:webHidden/>
          </w:rPr>
        </w:r>
        <w:r>
          <w:rPr>
            <w:noProof/>
            <w:webHidden/>
          </w:rPr>
          <w:fldChar w:fldCharType="separate"/>
        </w:r>
        <w:r>
          <w:rPr>
            <w:noProof/>
            <w:webHidden/>
          </w:rPr>
          <w:t>6</w:t>
        </w:r>
        <w:r>
          <w:rPr>
            <w:noProof/>
            <w:webHidden/>
          </w:rPr>
          <w:fldChar w:fldCharType="end"/>
        </w:r>
      </w:hyperlink>
    </w:p>
    <w:p w14:paraId="0C659865" w14:textId="5B984945" w:rsidR="00A21D7A" w:rsidRDefault="00A21D7A">
      <w:pPr>
        <w:pStyle w:val="TOC3"/>
        <w:tabs>
          <w:tab w:val="left" w:pos="2160"/>
          <w:tab w:val="right" w:leader="dot" w:pos="9350"/>
        </w:tabs>
        <w:rPr>
          <w:rFonts w:asciiTheme="minorHAnsi" w:eastAsiaTheme="minorEastAsia" w:hAnsiTheme="minorHAnsi" w:cstheme="minorBidi"/>
          <w:noProof/>
          <w:kern w:val="2"/>
          <w14:ligatures w14:val="standardContextual"/>
        </w:rPr>
      </w:pPr>
      <w:hyperlink w:anchor="_Toc194652077" w:history="1">
        <w:r w:rsidRPr="007A2498">
          <w:rPr>
            <w:rStyle w:val="Hyperlink"/>
            <w:noProof/>
          </w:rPr>
          <w:t>1.</w:t>
        </w:r>
        <w:r>
          <w:rPr>
            <w:rFonts w:asciiTheme="minorHAnsi" w:eastAsiaTheme="minorEastAsia" w:hAnsiTheme="minorHAnsi" w:cstheme="minorBidi"/>
            <w:noProof/>
            <w:kern w:val="2"/>
            <w14:ligatures w14:val="standardContextual"/>
          </w:rPr>
          <w:tab/>
        </w:r>
        <w:r w:rsidRPr="007A2498">
          <w:rPr>
            <w:rStyle w:val="Hyperlink"/>
            <w:noProof/>
          </w:rPr>
          <w:t>Public Improvements; Operations and Maintenance Limitation</w:t>
        </w:r>
        <w:r>
          <w:rPr>
            <w:noProof/>
            <w:webHidden/>
          </w:rPr>
          <w:tab/>
        </w:r>
        <w:r>
          <w:rPr>
            <w:noProof/>
            <w:webHidden/>
          </w:rPr>
          <w:fldChar w:fldCharType="begin"/>
        </w:r>
        <w:r>
          <w:rPr>
            <w:noProof/>
            <w:webHidden/>
          </w:rPr>
          <w:instrText xml:space="preserve"> PAGEREF _Toc194652077 \h </w:instrText>
        </w:r>
        <w:r>
          <w:rPr>
            <w:noProof/>
            <w:webHidden/>
          </w:rPr>
        </w:r>
        <w:r>
          <w:rPr>
            <w:noProof/>
            <w:webHidden/>
          </w:rPr>
          <w:fldChar w:fldCharType="separate"/>
        </w:r>
        <w:r>
          <w:rPr>
            <w:noProof/>
            <w:webHidden/>
          </w:rPr>
          <w:t>6</w:t>
        </w:r>
        <w:r>
          <w:rPr>
            <w:noProof/>
            <w:webHidden/>
          </w:rPr>
          <w:fldChar w:fldCharType="end"/>
        </w:r>
      </w:hyperlink>
    </w:p>
    <w:p w14:paraId="30941450" w14:textId="237DF980" w:rsidR="00A21D7A" w:rsidRDefault="00A21D7A">
      <w:pPr>
        <w:pStyle w:val="TOC3"/>
        <w:tabs>
          <w:tab w:val="left" w:pos="2160"/>
          <w:tab w:val="right" w:leader="dot" w:pos="9350"/>
        </w:tabs>
        <w:rPr>
          <w:rFonts w:asciiTheme="minorHAnsi" w:eastAsiaTheme="minorEastAsia" w:hAnsiTheme="minorHAnsi" w:cstheme="minorBidi"/>
          <w:noProof/>
          <w:kern w:val="2"/>
          <w14:ligatures w14:val="standardContextual"/>
        </w:rPr>
      </w:pPr>
      <w:hyperlink w:anchor="_Toc194652078" w:history="1">
        <w:r w:rsidRPr="007A2498">
          <w:rPr>
            <w:rStyle w:val="Hyperlink"/>
            <w:noProof/>
          </w:rPr>
          <w:t>2.</w:t>
        </w:r>
        <w:r>
          <w:rPr>
            <w:rFonts w:asciiTheme="minorHAnsi" w:eastAsiaTheme="minorEastAsia" w:hAnsiTheme="minorHAnsi" w:cstheme="minorBidi"/>
            <w:noProof/>
            <w:kern w:val="2"/>
            <w14:ligatures w14:val="standardContextual"/>
          </w:rPr>
          <w:tab/>
        </w:r>
        <w:r w:rsidRPr="007A2498">
          <w:rPr>
            <w:rStyle w:val="Hyperlink"/>
            <w:noProof/>
          </w:rPr>
          <w:t>Ineligible Improvements</w:t>
        </w:r>
        <w:r>
          <w:rPr>
            <w:noProof/>
            <w:webHidden/>
          </w:rPr>
          <w:tab/>
        </w:r>
        <w:r>
          <w:rPr>
            <w:noProof/>
            <w:webHidden/>
          </w:rPr>
          <w:fldChar w:fldCharType="begin"/>
        </w:r>
        <w:r>
          <w:rPr>
            <w:noProof/>
            <w:webHidden/>
          </w:rPr>
          <w:instrText xml:space="preserve"> PAGEREF _Toc194652078 \h </w:instrText>
        </w:r>
        <w:r>
          <w:rPr>
            <w:noProof/>
            <w:webHidden/>
          </w:rPr>
        </w:r>
        <w:r>
          <w:rPr>
            <w:noProof/>
            <w:webHidden/>
          </w:rPr>
          <w:fldChar w:fldCharType="separate"/>
        </w:r>
        <w:r>
          <w:rPr>
            <w:noProof/>
            <w:webHidden/>
          </w:rPr>
          <w:t>6</w:t>
        </w:r>
        <w:r>
          <w:rPr>
            <w:noProof/>
            <w:webHidden/>
          </w:rPr>
          <w:fldChar w:fldCharType="end"/>
        </w:r>
      </w:hyperlink>
    </w:p>
    <w:p w14:paraId="3BDC0EB0" w14:textId="15A4AB77" w:rsidR="00A21D7A" w:rsidRDefault="00A21D7A">
      <w:pPr>
        <w:pStyle w:val="TOC3"/>
        <w:tabs>
          <w:tab w:val="left" w:pos="2160"/>
          <w:tab w:val="right" w:leader="dot" w:pos="9350"/>
        </w:tabs>
        <w:rPr>
          <w:rFonts w:asciiTheme="minorHAnsi" w:eastAsiaTheme="minorEastAsia" w:hAnsiTheme="minorHAnsi" w:cstheme="minorBidi"/>
          <w:noProof/>
          <w:kern w:val="2"/>
          <w14:ligatures w14:val="standardContextual"/>
        </w:rPr>
      </w:pPr>
      <w:hyperlink w:anchor="_Toc194652079" w:history="1">
        <w:r w:rsidRPr="007A2498">
          <w:rPr>
            <w:rStyle w:val="Hyperlink"/>
            <w:noProof/>
          </w:rPr>
          <w:t>3.</w:t>
        </w:r>
        <w:r>
          <w:rPr>
            <w:rFonts w:asciiTheme="minorHAnsi" w:eastAsiaTheme="minorEastAsia" w:hAnsiTheme="minorHAnsi" w:cstheme="minorBidi"/>
            <w:noProof/>
            <w:kern w:val="2"/>
            <w14:ligatures w14:val="standardContextual"/>
          </w:rPr>
          <w:tab/>
        </w:r>
        <w:r w:rsidRPr="007A2498">
          <w:rPr>
            <w:rStyle w:val="Hyperlink"/>
            <w:noProof/>
          </w:rPr>
          <w:t>Construction Standards Limitation</w:t>
        </w:r>
        <w:r>
          <w:rPr>
            <w:noProof/>
            <w:webHidden/>
          </w:rPr>
          <w:tab/>
        </w:r>
        <w:r>
          <w:rPr>
            <w:noProof/>
            <w:webHidden/>
          </w:rPr>
          <w:fldChar w:fldCharType="begin"/>
        </w:r>
        <w:r>
          <w:rPr>
            <w:noProof/>
            <w:webHidden/>
          </w:rPr>
          <w:instrText xml:space="preserve"> PAGEREF _Toc194652079 \h </w:instrText>
        </w:r>
        <w:r>
          <w:rPr>
            <w:noProof/>
            <w:webHidden/>
          </w:rPr>
        </w:r>
        <w:r>
          <w:rPr>
            <w:noProof/>
            <w:webHidden/>
          </w:rPr>
          <w:fldChar w:fldCharType="separate"/>
        </w:r>
        <w:r>
          <w:rPr>
            <w:noProof/>
            <w:webHidden/>
          </w:rPr>
          <w:t>6</w:t>
        </w:r>
        <w:r>
          <w:rPr>
            <w:noProof/>
            <w:webHidden/>
          </w:rPr>
          <w:fldChar w:fldCharType="end"/>
        </w:r>
      </w:hyperlink>
    </w:p>
    <w:p w14:paraId="042C56AD" w14:textId="127EFEBA" w:rsidR="00A21D7A" w:rsidRDefault="00A21D7A">
      <w:pPr>
        <w:pStyle w:val="TOC3"/>
        <w:tabs>
          <w:tab w:val="left" w:pos="2160"/>
          <w:tab w:val="right" w:leader="dot" w:pos="9350"/>
        </w:tabs>
        <w:rPr>
          <w:rFonts w:asciiTheme="minorHAnsi" w:eastAsiaTheme="minorEastAsia" w:hAnsiTheme="minorHAnsi" w:cstheme="minorBidi"/>
          <w:noProof/>
          <w:kern w:val="2"/>
          <w14:ligatures w14:val="standardContextual"/>
        </w:rPr>
      </w:pPr>
      <w:hyperlink w:anchor="_Toc194652080" w:history="1">
        <w:r w:rsidRPr="007A2498">
          <w:rPr>
            <w:rStyle w:val="Hyperlink"/>
            <w:noProof/>
          </w:rPr>
          <w:t>4.</w:t>
        </w:r>
        <w:r>
          <w:rPr>
            <w:rFonts w:asciiTheme="minorHAnsi" w:eastAsiaTheme="minorEastAsia" w:hAnsiTheme="minorHAnsi" w:cstheme="minorBidi"/>
            <w:noProof/>
            <w:kern w:val="2"/>
            <w14:ligatures w14:val="standardContextual"/>
          </w:rPr>
          <w:tab/>
        </w:r>
        <w:r w:rsidRPr="007A2498">
          <w:rPr>
            <w:rStyle w:val="Hyperlink"/>
            <w:noProof/>
          </w:rPr>
          <w:t>Procurement..</w:t>
        </w:r>
        <w:r>
          <w:rPr>
            <w:noProof/>
            <w:webHidden/>
          </w:rPr>
          <w:tab/>
        </w:r>
        <w:r>
          <w:rPr>
            <w:noProof/>
            <w:webHidden/>
          </w:rPr>
          <w:fldChar w:fldCharType="begin"/>
        </w:r>
        <w:r>
          <w:rPr>
            <w:noProof/>
            <w:webHidden/>
          </w:rPr>
          <w:instrText xml:space="preserve"> PAGEREF _Toc194652080 \h </w:instrText>
        </w:r>
        <w:r>
          <w:rPr>
            <w:noProof/>
            <w:webHidden/>
          </w:rPr>
        </w:r>
        <w:r>
          <w:rPr>
            <w:noProof/>
            <w:webHidden/>
          </w:rPr>
          <w:fldChar w:fldCharType="separate"/>
        </w:r>
        <w:r>
          <w:rPr>
            <w:noProof/>
            <w:webHidden/>
          </w:rPr>
          <w:t>7</w:t>
        </w:r>
        <w:r>
          <w:rPr>
            <w:noProof/>
            <w:webHidden/>
          </w:rPr>
          <w:fldChar w:fldCharType="end"/>
        </w:r>
      </w:hyperlink>
    </w:p>
    <w:p w14:paraId="3405CB11" w14:textId="7BDB7404" w:rsidR="00A21D7A" w:rsidRDefault="00A21D7A">
      <w:pPr>
        <w:pStyle w:val="TOC3"/>
        <w:tabs>
          <w:tab w:val="left" w:pos="2160"/>
          <w:tab w:val="right" w:leader="dot" w:pos="9350"/>
        </w:tabs>
        <w:rPr>
          <w:rFonts w:asciiTheme="minorHAnsi" w:eastAsiaTheme="minorEastAsia" w:hAnsiTheme="minorHAnsi" w:cstheme="minorBidi"/>
          <w:noProof/>
          <w:kern w:val="2"/>
          <w14:ligatures w14:val="standardContextual"/>
        </w:rPr>
      </w:pPr>
      <w:hyperlink w:anchor="_Toc194652081" w:history="1">
        <w:r w:rsidRPr="007A2498">
          <w:rPr>
            <w:rStyle w:val="Hyperlink"/>
            <w:noProof/>
          </w:rPr>
          <w:t>5.</w:t>
        </w:r>
        <w:r>
          <w:rPr>
            <w:rFonts w:asciiTheme="minorHAnsi" w:eastAsiaTheme="minorEastAsia" w:hAnsiTheme="minorHAnsi" w:cstheme="minorBidi"/>
            <w:noProof/>
            <w:kern w:val="2"/>
            <w14:ligatures w14:val="standardContextual"/>
          </w:rPr>
          <w:tab/>
        </w:r>
        <w:r w:rsidRPr="007A2498">
          <w:rPr>
            <w:rStyle w:val="Hyperlink"/>
            <w:noProof/>
          </w:rPr>
          <w:t>Privately Placed Debt Limitation</w:t>
        </w:r>
        <w:r>
          <w:rPr>
            <w:noProof/>
            <w:webHidden/>
          </w:rPr>
          <w:tab/>
        </w:r>
        <w:r>
          <w:rPr>
            <w:noProof/>
            <w:webHidden/>
          </w:rPr>
          <w:fldChar w:fldCharType="begin"/>
        </w:r>
        <w:r>
          <w:rPr>
            <w:noProof/>
            <w:webHidden/>
          </w:rPr>
          <w:instrText xml:space="preserve"> PAGEREF _Toc194652081 \h </w:instrText>
        </w:r>
        <w:r>
          <w:rPr>
            <w:noProof/>
            <w:webHidden/>
          </w:rPr>
        </w:r>
        <w:r>
          <w:rPr>
            <w:noProof/>
            <w:webHidden/>
          </w:rPr>
          <w:fldChar w:fldCharType="separate"/>
        </w:r>
        <w:r>
          <w:rPr>
            <w:noProof/>
            <w:webHidden/>
          </w:rPr>
          <w:t>7</w:t>
        </w:r>
        <w:r>
          <w:rPr>
            <w:noProof/>
            <w:webHidden/>
          </w:rPr>
          <w:fldChar w:fldCharType="end"/>
        </w:r>
      </w:hyperlink>
    </w:p>
    <w:p w14:paraId="5D4C290F" w14:textId="27E8C416" w:rsidR="00A21D7A" w:rsidRDefault="00A21D7A">
      <w:pPr>
        <w:pStyle w:val="TOC3"/>
        <w:tabs>
          <w:tab w:val="left" w:pos="2160"/>
          <w:tab w:val="right" w:leader="dot" w:pos="9350"/>
        </w:tabs>
        <w:rPr>
          <w:rFonts w:asciiTheme="minorHAnsi" w:eastAsiaTheme="minorEastAsia" w:hAnsiTheme="minorHAnsi" w:cstheme="minorBidi"/>
          <w:noProof/>
          <w:kern w:val="2"/>
          <w14:ligatures w14:val="standardContextual"/>
        </w:rPr>
      </w:pPr>
      <w:hyperlink w:anchor="_Toc194652082" w:history="1">
        <w:r w:rsidRPr="007A2498">
          <w:rPr>
            <w:rStyle w:val="Hyperlink"/>
            <w:noProof/>
          </w:rPr>
          <w:t>6.</w:t>
        </w:r>
        <w:r>
          <w:rPr>
            <w:rFonts w:asciiTheme="minorHAnsi" w:eastAsiaTheme="minorEastAsia" w:hAnsiTheme="minorHAnsi" w:cstheme="minorBidi"/>
            <w:noProof/>
            <w:kern w:val="2"/>
            <w14:ligatures w14:val="standardContextual"/>
          </w:rPr>
          <w:tab/>
        </w:r>
        <w:r w:rsidRPr="007A2498">
          <w:rPr>
            <w:rStyle w:val="Hyperlink"/>
            <w:noProof/>
          </w:rPr>
          <w:t>Annexation and Withdrawal.</w:t>
        </w:r>
        <w:r>
          <w:rPr>
            <w:noProof/>
            <w:webHidden/>
          </w:rPr>
          <w:tab/>
        </w:r>
        <w:r>
          <w:rPr>
            <w:noProof/>
            <w:webHidden/>
          </w:rPr>
          <w:fldChar w:fldCharType="begin"/>
        </w:r>
        <w:r>
          <w:rPr>
            <w:noProof/>
            <w:webHidden/>
          </w:rPr>
          <w:instrText xml:space="preserve"> PAGEREF _Toc194652082 \h </w:instrText>
        </w:r>
        <w:r>
          <w:rPr>
            <w:noProof/>
            <w:webHidden/>
          </w:rPr>
        </w:r>
        <w:r>
          <w:rPr>
            <w:noProof/>
            <w:webHidden/>
          </w:rPr>
          <w:fldChar w:fldCharType="separate"/>
        </w:r>
        <w:r>
          <w:rPr>
            <w:noProof/>
            <w:webHidden/>
          </w:rPr>
          <w:t>7</w:t>
        </w:r>
        <w:r>
          <w:rPr>
            <w:noProof/>
            <w:webHidden/>
          </w:rPr>
          <w:fldChar w:fldCharType="end"/>
        </w:r>
      </w:hyperlink>
    </w:p>
    <w:p w14:paraId="4DD01524" w14:textId="5A8F4141" w:rsidR="00A21D7A" w:rsidRDefault="00A21D7A">
      <w:pPr>
        <w:pStyle w:val="TOC3"/>
        <w:tabs>
          <w:tab w:val="left" w:pos="2160"/>
          <w:tab w:val="right" w:leader="dot" w:pos="9350"/>
        </w:tabs>
        <w:rPr>
          <w:rFonts w:asciiTheme="minorHAnsi" w:eastAsiaTheme="minorEastAsia" w:hAnsiTheme="minorHAnsi" w:cstheme="minorBidi"/>
          <w:noProof/>
          <w:kern w:val="2"/>
          <w14:ligatures w14:val="standardContextual"/>
        </w:rPr>
      </w:pPr>
      <w:hyperlink w:anchor="_Toc194652083" w:history="1">
        <w:r w:rsidRPr="007A2498">
          <w:rPr>
            <w:rStyle w:val="Hyperlink"/>
            <w:noProof/>
          </w:rPr>
          <w:t>7.</w:t>
        </w:r>
        <w:r>
          <w:rPr>
            <w:rFonts w:asciiTheme="minorHAnsi" w:eastAsiaTheme="minorEastAsia" w:hAnsiTheme="minorHAnsi" w:cstheme="minorBidi"/>
            <w:noProof/>
            <w:kern w:val="2"/>
            <w14:ligatures w14:val="standardContextual"/>
          </w:rPr>
          <w:tab/>
        </w:r>
        <w:r w:rsidRPr="007A2498">
          <w:rPr>
            <w:rStyle w:val="Hyperlink"/>
            <w:noProof/>
          </w:rPr>
          <w:t>Overlap Limitation.</w:t>
        </w:r>
        <w:r>
          <w:rPr>
            <w:noProof/>
            <w:webHidden/>
          </w:rPr>
          <w:tab/>
        </w:r>
        <w:r>
          <w:rPr>
            <w:noProof/>
            <w:webHidden/>
          </w:rPr>
          <w:fldChar w:fldCharType="begin"/>
        </w:r>
        <w:r>
          <w:rPr>
            <w:noProof/>
            <w:webHidden/>
          </w:rPr>
          <w:instrText xml:space="preserve"> PAGEREF _Toc194652083 \h </w:instrText>
        </w:r>
        <w:r>
          <w:rPr>
            <w:noProof/>
            <w:webHidden/>
          </w:rPr>
        </w:r>
        <w:r>
          <w:rPr>
            <w:noProof/>
            <w:webHidden/>
          </w:rPr>
          <w:fldChar w:fldCharType="separate"/>
        </w:r>
        <w:r>
          <w:rPr>
            <w:noProof/>
            <w:webHidden/>
          </w:rPr>
          <w:t>8</w:t>
        </w:r>
        <w:r>
          <w:rPr>
            <w:noProof/>
            <w:webHidden/>
          </w:rPr>
          <w:fldChar w:fldCharType="end"/>
        </w:r>
      </w:hyperlink>
    </w:p>
    <w:p w14:paraId="42C7E71C" w14:textId="2CD6FAB1" w:rsidR="00A21D7A" w:rsidRDefault="00A21D7A">
      <w:pPr>
        <w:pStyle w:val="TOC3"/>
        <w:tabs>
          <w:tab w:val="left" w:pos="2160"/>
          <w:tab w:val="right" w:leader="dot" w:pos="9350"/>
        </w:tabs>
        <w:rPr>
          <w:rFonts w:asciiTheme="minorHAnsi" w:eastAsiaTheme="minorEastAsia" w:hAnsiTheme="minorHAnsi" w:cstheme="minorBidi"/>
          <w:noProof/>
          <w:kern w:val="2"/>
          <w14:ligatures w14:val="standardContextual"/>
        </w:rPr>
      </w:pPr>
      <w:hyperlink w:anchor="_Toc194652084" w:history="1">
        <w:r w:rsidRPr="007A2498">
          <w:rPr>
            <w:rStyle w:val="Hyperlink"/>
            <w:noProof/>
          </w:rPr>
          <w:t>8.</w:t>
        </w:r>
        <w:r>
          <w:rPr>
            <w:rFonts w:asciiTheme="minorHAnsi" w:eastAsiaTheme="minorEastAsia" w:hAnsiTheme="minorHAnsi" w:cstheme="minorBidi"/>
            <w:noProof/>
            <w:kern w:val="2"/>
            <w14:ligatures w14:val="standardContextual"/>
          </w:rPr>
          <w:tab/>
        </w:r>
        <w:r w:rsidRPr="007A2498">
          <w:rPr>
            <w:rStyle w:val="Hyperlink"/>
            <w:noProof/>
          </w:rPr>
          <w:t>Initial Debt</w:t>
        </w:r>
        <w:r>
          <w:rPr>
            <w:noProof/>
            <w:webHidden/>
          </w:rPr>
          <w:tab/>
        </w:r>
        <w:r>
          <w:rPr>
            <w:noProof/>
            <w:webHidden/>
          </w:rPr>
          <w:fldChar w:fldCharType="begin"/>
        </w:r>
        <w:r>
          <w:rPr>
            <w:noProof/>
            <w:webHidden/>
          </w:rPr>
          <w:instrText xml:space="preserve"> PAGEREF _Toc194652084 \h </w:instrText>
        </w:r>
        <w:r>
          <w:rPr>
            <w:noProof/>
            <w:webHidden/>
          </w:rPr>
        </w:r>
        <w:r>
          <w:rPr>
            <w:noProof/>
            <w:webHidden/>
          </w:rPr>
          <w:fldChar w:fldCharType="separate"/>
        </w:r>
        <w:r>
          <w:rPr>
            <w:noProof/>
            <w:webHidden/>
          </w:rPr>
          <w:t>8</w:t>
        </w:r>
        <w:r>
          <w:rPr>
            <w:noProof/>
            <w:webHidden/>
          </w:rPr>
          <w:fldChar w:fldCharType="end"/>
        </w:r>
      </w:hyperlink>
    </w:p>
    <w:p w14:paraId="09F9FFA2" w14:textId="10499FC3" w:rsidR="00A21D7A" w:rsidRDefault="00A21D7A">
      <w:pPr>
        <w:pStyle w:val="TOC3"/>
        <w:tabs>
          <w:tab w:val="left" w:pos="2160"/>
          <w:tab w:val="right" w:leader="dot" w:pos="9350"/>
        </w:tabs>
        <w:rPr>
          <w:rFonts w:asciiTheme="minorHAnsi" w:eastAsiaTheme="minorEastAsia" w:hAnsiTheme="minorHAnsi" w:cstheme="minorBidi"/>
          <w:noProof/>
          <w:kern w:val="2"/>
          <w14:ligatures w14:val="standardContextual"/>
        </w:rPr>
      </w:pPr>
      <w:hyperlink w:anchor="_Toc194652085" w:history="1">
        <w:r w:rsidRPr="007A2498">
          <w:rPr>
            <w:rStyle w:val="Hyperlink"/>
            <w:noProof/>
          </w:rPr>
          <w:t>9.</w:t>
        </w:r>
        <w:r>
          <w:rPr>
            <w:rFonts w:asciiTheme="minorHAnsi" w:eastAsiaTheme="minorEastAsia" w:hAnsiTheme="minorHAnsi" w:cstheme="minorBidi"/>
            <w:noProof/>
            <w:kern w:val="2"/>
            <w14:ligatures w14:val="standardContextual"/>
          </w:rPr>
          <w:tab/>
        </w:r>
        <w:r w:rsidRPr="007A2498">
          <w:rPr>
            <w:rStyle w:val="Hyperlink"/>
            <w:noProof/>
          </w:rPr>
          <w:t>No Debt Issuance Limitation</w:t>
        </w:r>
        <w:r>
          <w:rPr>
            <w:noProof/>
            <w:webHidden/>
          </w:rPr>
          <w:tab/>
        </w:r>
        <w:r>
          <w:rPr>
            <w:noProof/>
            <w:webHidden/>
          </w:rPr>
          <w:fldChar w:fldCharType="begin"/>
        </w:r>
        <w:r>
          <w:rPr>
            <w:noProof/>
            <w:webHidden/>
          </w:rPr>
          <w:instrText xml:space="preserve"> PAGEREF _Toc194652085 \h </w:instrText>
        </w:r>
        <w:r>
          <w:rPr>
            <w:noProof/>
            <w:webHidden/>
          </w:rPr>
        </w:r>
        <w:r>
          <w:rPr>
            <w:noProof/>
            <w:webHidden/>
          </w:rPr>
          <w:fldChar w:fldCharType="separate"/>
        </w:r>
        <w:r>
          <w:rPr>
            <w:noProof/>
            <w:webHidden/>
          </w:rPr>
          <w:t>8</w:t>
        </w:r>
        <w:r>
          <w:rPr>
            <w:noProof/>
            <w:webHidden/>
          </w:rPr>
          <w:fldChar w:fldCharType="end"/>
        </w:r>
      </w:hyperlink>
    </w:p>
    <w:p w14:paraId="56D090E3" w14:textId="594916A1" w:rsidR="00A21D7A" w:rsidRDefault="00A21D7A">
      <w:pPr>
        <w:pStyle w:val="TOC3"/>
        <w:tabs>
          <w:tab w:val="left" w:pos="2160"/>
          <w:tab w:val="right" w:leader="dot" w:pos="9350"/>
        </w:tabs>
        <w:rPr>
          <w:rFonts w:asciiTheme="minorHAnsi" w:eastAsiaTheme="minorEastAsia" w:hAnsiTheme="minorHAnsi" w:cstheme="minorBidi"/>
          <w:noProof/>
          <w:kern w:val="2"/>
          <w14:ligatures w14:val="standardContextual"/>
        </w:rPr>
      </w:pPr>
      <w:hyperlink w:anchor="_Toc194652086" w:history="1">
        <w:r w:rsidRPr="007A2498">
          <w:rPr>
            <w:rStyle w:val="Hyperlink"/>
            <w:noProof/>
          </w:rPr>
          <w:t>10.</w:t>
        </w:r>
        <w:r>
          <w:rPr>
            <w:rFonts w:asciiTheme="minorHAnsi" w:eastAsiaTheme="minorEastAsia" w:hAnsiTheme="minorHAnsi" w:cstheme="minorBidi"/>
            <w:noProof/>
            <w:kern w:val="2"/>
            <w14:ligatures w14:val="standardContextual"/>
          </w:rPr>
          <w:tab/>
        </w:r>
        <w:r w:rsidRPr="007A2498">
          <w:rPr>
            <w:rStyle w:val="Hyperlink"/>
            <w:noProof/>
          </w:rPr>
          <w:t>Bankruptcy Limitation</w:t>
        </w:r>
        <w:r>
          <w:rPr>
            <w:noProof/>
            <w:webHidden/>
          </w:rPr>
          <w:tab/>
        </w:r>
        <w:r>
          <w:rPr>
            <w:noProof/>
            <w:webHidden/>
          </w:rPr>
          <w:fldChar w:fldCharType="begin"/>
        </w:r>
        <w:r>
          <w:rPr>
            <w:noProof/>
            <w:webHidden/>
          </w:rPr>
          <w:instrText xml:space="preserve"> PAGEREF _Toc194652086 \h </w:instrText>
        </w:r>
        <w:r>
          <w:rPr>
            <w:noProof/>
            <w:webHidden/>
          </w:rPr>
        </w:r>
        <w:r>
          <w:rPr>
            <w:noProof/>
            <w:webHidden/>
          </w:rPr>
          <w:fldChar w:fldCharType="separate"/>
        </w:r>
        <w:r>
          <w:rPr>
            <w:noProof/>
            <w:webHidden/>
          </w:rPr>
          <w:t>8</w:t>
        </w:r>
        <w:r>
          <w:rPr>
            <w:noProof/>
            <w:webHidden/>
          </w:rPr>
          <w:fldChar w:fldCharType="end"/>
        </w:r>
      </w:hyperlink>
    </w:p>
    <w:p w14:paraId="1A5346A8" w14:textId="4542F5E3" w:rsidR="00A21D7A" w:rsidRDefault="00A21D7A">
      <w:pPr>
        <w:pStyle w:val="TOC3"/>
        <w:tabs>
          <w:tab w:val="left" w:pos="2160"/>
          <w:tab w:val="right" w:leader="dot" w:pos="9350"/>
        </w:tabs>
        <w:rPr>
          <w:rFonts w:asciiTheme="minorHAnsi" w:eastAsiaTheme="minorEastAsia" w:hAnsiTheme="minorHAnsi" w:cstheme="minorBidi"/>
          <w:noProof/>
          <w:kern w:val="2"/>
          <w14:ligatures w14:val="standardContextual"/>
        </w:rPr>
      </w:pPr>
      <w:hyperlink w:anchor="_Toc194652087" w:history="1">
        <w:r w:rsidRPr="007A2498">
          <w:rPr>
            <w:rStyle w:val="Hyperlink"/>
            <w:noProof/>
          </w:rPr>
          <w:t>11.</w:t>
        </w:r>
        <w:r>
          <w:rPr>
            <w:rFonts w:asciiTheme="minorHAnsi" w:eastAsiaTheme="minorEastAsia" w:hAnsiTheme="minorHAnsi" w:cstheme="minorBidi"/>
            <w:noProof/>
            <w:kern w:val="2"/>
            <w14:ligatures w14:val="standardContextual"/>
          </w:rPr>
          <w:tab/>
        </w:r>
        <w:r w:rsidRPr="007A2498">
          <w:rPr>
            <w:rStyle w:val="Hyperlink"/>
            <w:noProof/>
          </w:rPr>
          <w:t>Governing Document Amendment Requirement</w:t>
        </w:r>
        <w:r>
          <w:rPr>
            <w:noProof/>
            <w:webHidden/>
          </w:rPr>
          <w:tab/>
        </w:r>
        <w:r>
          <w:rPr>
            <w:noProof/>
            <w:webHidden/>
          </w:rPr>
          <w:fldChar w:fldCharType="begin"/>
        </w:r>
        <w:r>
          <w:rPr>
            <w:noProof/>
            <w:webHidden/>
          </w:rPr>
          <w:instrText xml:space="preserve"> PAGEREF _Toc194652087 \h </w:instrText>
        </w:r>
        <w:r>
          <w:rPr>
            <w:noProof/>
            <w:webHidden/>
          </w:rPr>
        </w:r>
        <w:r>
          <w:rPr>
            <w:noProof/>
            <w:webHidden/>
          </w:rPr>
          <w:fldChar w:fldCharType="separate"/>
        </w:r>
        <w:r>
          <w:rPr>
            <w:noProof/>
            <w:webHidden/>
          </w:rPr>
          <w:t>8</w:t>
        </w:r>
        <w:r>
          <w:rPr>
            <w:noProof/>
            <w:webHidden/>
          </w:rPr>
          <w:fldChar w:fldCharType="end"/>
        </w:r>
      </w:hyperlink>
    </w:p>
    <w:p w14:paraId="07CA6DFB" w14:textId="2A9FA348" w:rsidR="00A21D7A" w:rsidRDefault="00A21D7A">
      <w:pPr>
        <w:pStyle w:val="TOC2"/>
        <w:tabs>
          <w:tab w:val="left" w:pos="1440"/>
          <w:tab w:val="right" w:leader="dot" w:pos="9350"/>
        </w:tabs>
        <w:rPr>
          <w:rFonts w:asciiTheme="minorHAnsi" w:eastAsiaTheme="minorEastAsia" w:hAnsiTheme="minorHAnsi" w:cstheme="minorBidi"/>
          <w:noProof/>
          <w:kern w:val="2"/>
          <w14:ligatures w14:val="standardContextual"/>
        </w:rPr>
      </w:pPr>
      <w:hyperlink w:anchor="_Toc194652088" w:history="1">
        <w:r w:rsidRPr="007A2498">
          <w:rPr>
            <w:rStyle w:val="Hyperlink"/>
            <w:noProof/>
          </w:rPr>
          <w:t>B.</w:t>
        </w:r>
        <w:r>
          <w:rPr>
            <w:rFonts w:asciiTheme="minorHAnsi" w:eastAsiaTheme="minorEastAsia" w:hAnsiTheme="minorHAnsi" w:cstheme="minorBidi"/>
            <w:noProof/>
            <w:kern w:val="2"/>
            <w14:ligatures w14:val="standardContextual"/>
          </w:rPr>
          <w:tab/>
        </w:r>
        <w:r w:rsidRPr="007A2498">
          <w:rPr>
            <w:rStyle w:val="Hyperlink"/>
            <w:noProof/>
          </w:rPr>
          <w:t>Preliminary Engineering Survey.</w:t>
        </w:r>
        <w:r>
          <w:rPr>
            <w:noProof/>
            <w:webHidden/>
          </w:rPr>
          <w:tab/>
        </w:r>
        <w:r>
          <w:rPr>
            <w:noProof/>
            <w:webHidden/>
          </w:rPr>
          <w:fldChar w:fldCharType="begin"/>
        </w:r>
        <w:r>
          <w:rPr>
            <w:noProof/>
            <w:webHidden/>
          </w:rPr>
          <w:instrText xml:space="preserve"> PAGEREF _Toc194652088 \h </w:instrText>
        </w:r>
        <w:r>
          <w:rPr>
            <w:noProof/>
            <w:webHidden/>
          </w:rPr>
        </w:r>
        <w:r>
          <w:rPr>
            <w:noProof/>
            <w:webHidden/>
          </w:rPr>
          <w:fldChar w:fldCharType="separate"/>
        </w:r>
        <w:r>
          <w:rPr>
            <w:noProof/>
            <w:webHidden/>
          </w:rPr>
          <w:t>9</w:t>
        </w:r>
        <w:r>
          <w:rPr>
            <w:noProof/>
            <w:webHidden/>
          </w:rPr>
          <w:fldChar w:fldCharType="end"/>
        </w:r>
      </w:hyperlink>
    </w:p>
    <w:p w14:paraId="7BE9EC94" w14:textId="74B3F1D1" w:rsidR="00A21D7A" w:rsidRDefault="00A21D7A">
      <w:pPr>
        <w:pStyle w:val="TOC2"/>
        <w:tabs>
          <w:tab w:val="left" w:pos="1440"/>
          <w:tab w:val="right" w:leader="dot" w:pos="9350"/>
        </w:tabs>
        <w:rPr>
          <w:rFonts w:asciiTheme="minorHAnsi" w:eastAsiaTheme="minorEastAsia" w:hAnsiTheme="minorHAnsi" w:cstheme="minorBidi"/>
          <w:noProof/>
          <w:kern w:val="2"/>
          <w14:ligatures w14:val="standardContextual"/>
        </w:rPr>
      </w:pPr>
      <w:hyperlink w:anchor="_Toc194652089" w:history="1">
        <w:r w:rsidRPr="007A2498">
          <w:rPr>
            <w:rStyle w:val="Hyperlink"/>
            <w:noProof/>
          </w:rPr>
          <w:t>C.</w:t>
        </w:r>
        <w:r>
          <w:rPr>
            <w:rFonts w:asciiTheme="minorHAnsi" w:eastAsiaTheme="minorEastAsia" w:hAnsiTheme="minorHAnsi" w:cstheme="minorBidi"/>
            <w:noProof/>
            <w:kern w:val="2"/>
            <w14:ligatures w14:val="standardContextual"/>
          </w:rPr>
          <w:tab/>
        </w:r>
        <w:r w:rsidRPr="007A2498">
          <w:rPr>
            <w:rStyle w:val="Hyperlink"/>
            <w:noProof/>
          </w:rPr>
          <w:t>Multiple District Structure.</w:t>
        </w:r>
        <w:r>
          <w:rPr>
            <w:noProof/>
            <w:webHidden/>
          </w:rPr>
          <w:tab/>
        </w:r>
        <w:r>
          <w:rPr>
            <w:noProof/>
            <w:webHidden/>
          </w:rPr>
          <w:fldChar w:fldCharType="begin"/>
        </w:r>
        <w:r>
          <w:rPr>
            <w:noProof/>
            <w:webHidden/>
          </w:rPr>
          <w:instrText xml:space="preserve"> PAGEREF _Toc194652089 \h </w:instrText>
        </w:r>
        <w:r>
          <w:rPr>
            <w:noProof/>
            <w:webHidden/>
          </w:rPr>
        </w:r>
        <w:r>
          <w:rPr>
            <w:noProof/>
            <w:webHidden/>
          </w:rPr>
          <w:fldChar w:fldCharType="separate"/>
        </w:r>
        <w:r>
          <w:rPr>
            <w:noProof/>
            <w:webHidden/>
          </w:rPr>
          <w:t>9</w:t>
        </w:r>
        <w:r>
          <w:rPr>
            <w:noProof/>
            <w:webHidden/>
          </w:rPr>
          <w:fldChar w:fldCharType="end"/>
        </w:r>
      </w:hyperlink>
    </w:p>
    <w:p w14:paraId="5825E506" w14:textId="667C9446" w:rsidR="00A21D7A" w:rsidRDefault="00A21D7A">
      <w:pPr>
        <w:pStyle w:val="TOC1"/>
        <w:tabs>
          <w:tab w:val="right" w:leader="dot" w:pos="9350"/>
        </w:tabs>
        <w:rPr>
          <w:rFonts w:asciiTheme="minorHAnsi" w:eastAsiaTheme="minorEastAsia" w:hAnsiTheme="minorHAnsi" w:cstheme="minorBidi"/>
          <w:noProof/>
          <w:kern w:val="2"/>
          <w14:ligatures w14:val="standardContextual"/>
        </w:rPr>
      </w:pPr>
      <w:hyperlink w:anchor="_Toc194652090" w:history="1">
        <w:r w:rsidRPr="007A2498">
          <w:rPr>
            <w:rStyle w:val="Hyperlink"/>
            <w:noProof/>
          </w:rPr>
          <w:t>VI.</w:t>
        </w:r>
        <w:r>
          <w:rPr>
            <w:rFonts w:asciiTheme="minorHAnsi" w:eastAsiaTheme="minorEastAsia" w:hAnsiTheme="minorHAnsi" w:cstheme="minorBidi"/>
            <w:noProof/>
            <w:kern w:val="2"/>
            <w14:ligatures w14:val="standardContextual"/>
          </w:rPr>
          <w:tab/>
        </w:r>
        <w:r w:rsidRPr="007A2498">
          <w:rPr>
            <w:rStyle w:val="Hyperlink"/>
            <w:noProof/>
          </w:rPr>
          <w:t>THE BOARD OF TRUSTEES</w:t>
        </w:r>
        <w:r>
          <w:rPr>
            <w:noProof/>
            <w:webHidden/>
          </w:rPr>
          <w:tab/>
        </w:r>
        <w:r>
          <w:rPr>
            <w:noProof/>
            <w:webHidden/>
          </w:rPr>
          <w:fldChar w:fldCharType="begin"/>
        </w:r>
        <w:r>
          <w:rPr>
            <w:noProof/>
            <w:webHidden/>
          </w:rPr>
          <w:instrText xml:space="preserve"> PAGEREF _Toc194652090 \h </w:instrText>
        </w:r>
        <w:r>
          <w:rPr>
            <w:noProof/>
            <w:webHidden/>
          </w:rPr>
        </w:r>
        <w:r>
          <w:rPr>
            <w:noProof/>
            <w:webHidden/>
          </w:rPr>
          <w:fldChar w:fldCharType="separate"/>
        </w:r>
        <w:r>
          <w:rPr>
            <w:noProof/>
            <w:webHidden/>
          </w:rPr>
          <w:t>9</w:t>
        </w:r>
        <w:r>
          <w:rPr>
            <w:noProof/>
            <w:webHidden/>
          </w:rPr>
          <w:fldChar w:fldCharType="end"/>
        </w:r>
      </w:hyperlink>
    </w:p>
    <w:p w14:paraId="40CFE960" w14:textId="2CFED9CC" w:rsidR="00A21D7A" w:rsidRDefault="00A21D7A">
      <w:pPr>
        <w:pStyle w:val="TOC2"/>
        <w:tabs>
          <w:tab w:val="left" w:pos="1440"/>
          <w:tab w:val="right" w:leader="dot" w:pos="9350"/>
        </w:tabs>
        <w:rPr>
          <w:rFonts w:asciiTheme="minorHAnsi" w:eastAsiaTheme="minorEastAsia" w:hAnsiTheme="minorHAnsi" w:cstheme="minorBidi"/>
          <w:noProof/>
          <w:kern w:val="2"/>
          <w14:ligatures w14:val="standardContextual"/>
        </w:rPr>
      </w:pPr>
      <w:hyperlink w:anchor="_Toc194652091" w:history="1">
        <w:r w:rsidRPr="007A2498">
          <w:rPr>
            <w:rStyle w:val="Hyperlink"/>
            <w:noProof/>
          </w:rPr>
          <w:t>A.</w:t>
        </w:r>
        <w:r>
          <w:rPr>
            <w:rFonts w:asciiTheme="minorHAnsi" w:eastAsiaTheme="minorEastAsia" w:hAnsiTheme="minorHAnsi" w:cstheme="minorBidi"/>
            <w:noProof/>
            <w:kern w:val="2"/>
            <w14:ligatures w14:val="standardContextual"/>
          </w:rPr>
          <w:tab/>
        </w:r>
        <w:r w:rsidRPr="007A2498">
          <w:rPr>
            <w:rStyle w:val="Hyperlink"/>
            <w:noProof/>
          </w:rPr>
          <w:t>Board Composition.  .</w:t>
        </w:r>
        <w:r>
          <w:rPr>
            <w:noProof/>
            <w:webHidden/>
          </w:rPr>
          <w:tab/>
        </w:r>
        <w:r>
          <w:rPr>
            <w:noProof/>
            <w:webHidden/>
          </w:rPr>
          <w:fldChar w:fldCharType="begin"/>
        </w:r>
        <w:r>
          <w:rPr>
            <w:noProof/>
            <w:webHidden/>
          </w:rPr>
          <w:instrText xml:space="preserve"> PAGEREF _Toc194652091 \h </w:instrText>
        </w:r>
        <w:r>
          <w:rPr>
            <w:noProof/>
            <w:webHidden/>
          </w:rPr>
        </w:r>
        <w:r>
          <w:rPr>
            <w:noProof/>
            <w:webHidden/>
          </w:rPr>
          <w:fldChar w:fldCharType="separate"/>
        </w:r>
        <w:r>
          <w:rPr>
            <w:noProof/>
            <w:webHidden/>
          </w:rPr>
          <w:t>9</w:t>
        </w:r>
        <w:r>
          <w:rPr>
            <w:noProof/>
            <w:webHidden/>
          </w:rPr>
          <w:fldChar w:fldCharType="end"/>
        </w:r>
      </w:hyperlink>
    </w:p>
    <w:p w14:paraId="0338EBAF" w14:textId="4FC49EE4" w:rsidR="00A21D7A" w:rsidRDefault="00A21D7A">
      <w:pPr>
        <w:pStyle w:val="TOC2"/>
        <w:tabs>
          <w:tab w:val="left" w:pos="1440"/>
          <w:tab w:val="right" w:leader="dot" w:pos="9350"/>
        </w:tabs>
        <w:rPr>
          <w:rFonts w:asciiTheme="minorHAnsi" w:eastAsiaTheme="minorEastAsia" w:hAnsiTheme="minorHAnsi" w:cstheme="minorBidi"/>
          <w:noProof/>
          <w:kern w:val="2"/>
          <w14:ligatures w14:val="standardContextual"/>
        </w:rPr>
      </w:pPr>
      <w:hyperlink w:anchor="_Toc194652092" w:history="1">
        <w:r w:rsidRPr="007A2498">
          <w:rPr>
            <w:rStyle w:val="Hyperlink"/>
            <w:noProof/>
          </w:rPr>
          <w:t>B.</w:t>
        </w:r>
        <w:r>
          <w:rPr>
            <w:rFonts w:asciiTheme="minorHAnsi" w:eastAsiaTheme="minorEastAsia" w:hAnsiTheme="minorHAnsi" w:cstheme="minorBidi"/>
            <w:noProof/>
            <w:kern w:val="2"/>
            <w14:ligatures w14:val="standardContextual"/>
          </w:rPr>
          <w:tab/>
        </w:r>
        <w:r w:rsidRPr="007A2498">
          <w:rPr>
            <w:rStyle w:val="Hyperlink"/>
            <w:noProof/>
          </w:rPr>
          <w:t>Future Board Composition.</w:t>
        </w:r>
        <w:r>
          <w:rPr>
            <w:noProof/>
            <w:webHidden/>
          </w:rPr>
          <w:tab/>
        </w:r>
        <w:r>
          <w:rPr>
            <w:noProof/>
            <w:webHidden/>
          </w:rPr>
          <w:fldChar w:fldCharType="begin"/>
        </w:r>
        <w:r>
          <w:rPr>
            <w:noProof/>
            <w:webHidden/>
          </w:rPr>
          <w:instrText xml:space="preserve"> PAGEREF _Toc194652092 \h </w:instrText>
        </w:r>
        <w:r>
          <w:rPr>
            <w:noProof/>
            <w:webHidden/>
          </w:rPr>
        </w:r>
        <w:r>
          <w:rPr>
            <w:noProof/>
            <w:webHidden/>
          </w:rPr>
          <w:fldChar w:fldCharType="separate"/>
        </w:r>
        <w:r>
          <w:rPr>
            <w:noProof/>
            <w:webHidden/>
          </w:rPr>
          <w:t>9</w:t>
        </w:r>
        <w:r>
          <w:rPr>
            <w:noProof/>
            <w:webHidden/>
          </w:rPr>
          <w:fldChar w:fldCharType="end"/>
        </w:r>
      </w:hyperlink>
    </w:p>
    <w:p w14:paraId="2B1B5E26" w14:textId="21FB2344" w:rsidR="00A21D7A" w:rsidRDefault="00A21D7A">
      <w:pPr>
        <w:pStyle w:val="TOC2"/>
        <w:tabs>
          <w:tab w:val="left" w:pos="1440"/>
          <w:tab w:val="right" w:leader="dot" w:pos="9350"/>
        </w:tabs>
        <w:rPr>
          <w:rFonts w:asciiTheme="minorHAnsi" w:eastAsiaTheme="minorEastAsia" w:hAnsiTheme="minorHAnsi" w:cstheme="minorBidi"/>
          <w:noProof/>
          <w:kern w:val="2"/>
          <w14:ligatures w14:val="standardContextual"/>
        </w:rPr>
      </w:pPr>
      <w:hyperlink w:anchor="_Toc194652095" w:history="1">
        <w:r w:rsidRPr="007A2498">
          <w:rPr>
            <w:rStyle w:val="Hyperlink"/>
            <w:noProof/>
          </w:rPr>
          <w:t>C.</w:t>
        </w:r>
        <w:r>
          <w:rPr>
            <w:rFonts w:asciiTheme="minorHAnsi" w:eastAsiaTheme="minorEastAsia" w:hAnsiTheme="minorHAnsi" w:cstheme="minorBidi"/>
            <w:noProof/>
            <w:kern w:val="2"/>
            <w14:ligatures w14:val="standardContextual"/>
          </w:rPr>
          <w:tab/>
        </w:r>
        <w:r w:rsidRPr="007A2498">
          <w:rPr>
            <w:rStyle w:val="Hyperlink"/>
            <w:noProof/>
          </w:rPr>
          <w:t>Reelection and Reappointment..</w:t>
        </w:r>
        <w:r>
          <w:rPr>
            <w:noProof/>
            <w:webHidden/>
          </w:rPr>
          <w:tab/>
        </w:r>
        <w:r>
          <w:rPr>
            <w:noProof/>
            <w:webHidden/>
          </w:rPr>
          <w:fldChar w:fldCharType="begin"/>
        </w:r>
        <w:r>
          <w:rPr>
            <w:noProof/>
            <w:webHidden/>
          </w:rPr>
          <w:instrText xml:space="preserve"> PAGEREF _Toc194652095 \h </w:instrText>
        </w:r>
        <w:r>
          <w:rPr>
            <w:noProof/>
            <w:webHidden/>
          </w:rPr>
        </w:r>
        <w:r>
          <w:rPr>
            <w:noProof/>
            <w:webHidden/>
          </w:rPr>
          <w:fldChar w:fldCharType="separate"/>
        </w:r>
        <w:r>
          <w:rPr>
            <w:noProof/>
            <w:webHidden/>
          </w:rPr>
          <w:t>10</w:t>
        </w:r>
        <w:r>
          <w:rPr>
            <w:noProof/>
            <w:webHidden/>
          </w:rPr>
          <w:fldChar w:fldCharType="end"/>
        </w:r>
      </w:hyperlink>
    </w:p>
    <w:p w14:paraId="53F79279" w14:textId="3B94645E" w:rsidR="00A21D7A" w:rsidRDefault="00A21D7A">
      <w:pPr>
        <w:pStyle w:val="TOC2"/>
        <w:tabs>
          <w:tab w:val="left" w:pos="1440"/>
          <w:tab w:val="right" w:leader="dot" w:pos="9350"/>
        </w:tabs>
        <w:rPr>
          <w:rFonts w:asciiTheme="minorHAnsi" w:eastAsiaTheme="minorEastAsia" w:hAnsiTheme="minorHAnsi" w:cstheme="minorBidi"/>
          <w:noProof/>
          <w:kern w:val="2"/>
          <w14:ligatures w14:val="standardContextual"/>
        </w:rPr>
      </w:pPr>
      <w:hyperlink w:anchor="_Toc194652096" w:history="1">
        <w:r w:rsidRPr="007A2498">
          <w:rPr>
            <w:rStyle w:val="Hyperlink"/>
            <w:noProof/>
          </w:rPr>
          <w:t>D.</w:t>
        </w:r>
        <w:r>
          <w:rPr>
            <w:rFonts w:asciiTheme="minorHAnsi" w:eastAsiaTheme="minorEastAsia" w:hAnsiTheme="minorHAnsi" w:cstheme="minorBidi"/>
            <w:noProof/>
            <w:kern w:val="2"/>
            <w14:ligatures w14:val="standardContextual"/>
          </w:rPr>
          <w:tab/>
        </w:r>
        <w:r w:rsidRPr="007A2498">
          <w:rPr>
            <w:rStyle w:val="Hyperlink"/>
            <w:noProof/>
          </w:rPr>
          <w:t>Vacancy..</w:t>
        </w:r>
        <w:r>
          <w:rPr>
            <w:noProof/>
            <w:webHidden/>
          </w:rPr>
          <w:tab/>
        </w:r>
        <w:r>
          <w:rPr>
            <w:noProof/>
            <w:webHidden/>
          </w:rPr>
          <w:fldChar w:fldCharType="begin"/>
        </w:r>
        <w:r>
          <w:rPr>
            <w:noProof/>
            <w:webHidden/>
          </w:rPr>
          <w:instrText xml:space="preserve"> PAGEREF _Toc194652096 \h </w:instrText>
        </w:r>
        <w:r>
          <w:rPr>
            <w:noProof/>
            <w:webHidden/>
          </w:rPr>
        </w:r>
        <w:r>
          <w:rPr>
            <w:noProof/>
            <w:webHidden/>
          </w:rPr>
          <w:fldChar w:fldCharType="separate"/>
        </w:r>
        <w:r>
          <w:rPr>
            <w:noProof/>
            <w:webHidden/>
          </w:rPr>
          <w:t>10</w:t>
        </w:r>
        <w:r>
          <w:rPr>
            <w:noProof/>
            <w:webHidden/>
          </w:rPr>
          <w:fldChar w:fldCharType="end"/>
        </w:r>
      </w:hyperlink>
    </w:p>
    <w:p w14:paraId="5BBB0E69" w14:textId="6ABBAE42" w:rsidR="00A21D7A" w:rsidRDefault="00A21D7A">
      <w:pPr>
        <w:pStyle w:val="TOC2"/>
        <w:tabs>
          <w:tab w:val="left" w:pos="1440"/>
          <w:tab w:val="right" w:leader="dot" w:pos="9350"/>
        </w:tabs>
        <w:rPr>
          <w:rFonts w:asciiTheme="minorHAnsi" w:eastAsiaTheme="minorEastAsia" w:hAnsiTheme="minorHAnsi" w:cstheme="minorBidi"/>
          <w:noProof/>
          <w:kern w:val="2"/>
          <w14:ligatures w14:val="standardContextual"/>
        </w:rPr>
      </w:pPr>
      <w:hyperlink w:anchor="_Toc194652097" w:history="1">
        <w:r w:rsidRPr="007A2498">
          <w:rPr>
            <w:rStyle w:val="Hyperlink"/>
            <w:noProof/>
          </w:rPr>
          <w:t>E.</w:t>
        </w:r>
        <w:r>
          <w:rPr>
            <w:rFonts w:asciiTheme="minorHAnsi" w:eastAsiaTheme="minorEastAsia" w:hAnsiTheme="minorHAnsi" w:cstheme="minorBidi"/>
            <w:noProof/>
            <w:kern w:val="2"/>
            <w14:ligatures w14:val="standardContextual"/>
          </w:rPr>
          <w:tab/>
        </w:r>
        <w:r w:rsidRPr="007A2498">
          <w:rPr>
            <w:rStyle w:val="Hyperlink"/>
            <w:noProof/>
          </w:rPr>
          <w:t>Compensation..</w:t>
        </w:r>
        <w:r>
          <w:rPr>
            <w:noProof/>
            <w:webHidden/>
          </w:rPr>
          <w:tab/>
        </w:r>
        <w:r>
          <w:rPr>
            <w:noProof/>
            <w:webHidden/>
          </w:rPr>
          <w:fldChar w:fldCharType="begin"/>
        </w:r>
        <w:r>
          <w:rPr>
            <w:noProof/>
            <w:webHidden/>
          </w:rPr>
          <w:instrText xml:space="preserve"> PAGEREF _Toc194652097 \h </w:instrText>
        </w:r>
        <w:r>
          <w:rPr>
            <w:noProof/>
            <w:webHidden/>
          </w:rPr>
        </w:r>
        <w:r>
          <w:rPr>
            <w:noProof/>
            <w:webHidden/>
          </w:rPr>
          <w:fldChar w:fldCharType="separate"/>
        </w:r>
        <w:r>
          <w:rPr>
            <w:noProof/>
            <w:webHidden/>
          </w:rPr>
          <w:t>10</w:t>
        </w:r>
        <w:r>
          <w:rPr>
            <w:noProof/>
            <w:webHidden/>
          </w:rPr>
          <w:fldChar w:fldCharType="end"/>
        </w:r>
      </w:hyperlink>
    </w:p>
    <w:p w14:paraId="3224C5E9" w14:textId="1C2755B1" w:rsidR="00A21D7A" w:rsidRDefault="00A21D7A">
      <w:pPr>
        <w:pStyle w:val="TOC2"/>
        <w:tabs>
          <w:tab w:val="left" w:pos="1440"/>
          <w:tab w:val="right" w:leader="dot" w:pos="9350"/>
        </w:tabs>
        <w:rPr>
          <w:rFonts w:asciiTheme="minorHAnsi" w:eastAsiaTheme="minorEastAsia" w:hAnsiTheme="minorHAnsi" w:cstheme="minorBidi"/>
          <w:noProof/>
          <w:kern w:val="2"/>
          <w14:ligatures w14:val="standardContextual"/>
        </w:rPr>
      </w:pPr>
      <w:hyperlink w:anchor="_Toc194652098" w:history="1">
        <w:r w:rsidRPr="007A2498">
          <w:rPr>
            <w:rStyle w:val="Hyperlink"/>
            <w:noProof/>
          </w:rPr>
          <w:t>F.</w:t>
        </w:r>
        <w:r>
          <w:rPr>
            <w:rFonts w:asciiTheme="minorHAnsi" w:eastAsiaTheme="minorEastAsia" w:hAnsiTheme="minorHAnsi" w:cstheme="minorBidi"/>
            <w:noProof/>
            <w:kern w:val="2"/>
            <w14:ligatures w14:val="standardContextual"/>
          </w:rPr>
          <w:tab/>
        </w:r>
        <w:r w:rsidRPr="007A2498">
          <w:rPr>
            <w:rStyle w:val="Hyperlink"/>
            <w:noProof/>
          </w:rPr>
          <w:t>Conflicts of Interest..</w:t>
        </w:r>
        <w:r>
          <w:rPr>
            <w:noProof/>
            <w:webHidden/>
          </w:rPr>
          <w:tab/>
        </w:r>
        <w:r>
          <w:rPr>
            <w:noProof/>
            <w:webHidden/>
          </w:rPr>
          <w:fldChar w:fldCharType="begin"/>
        </w:r>
        <w:r>
          <w:rPr>
            <w:noProof/>
            <w:webHidden/>
          </w:rPr>
          <w:instrText xml:space="preserve"> PAGEREF _Toc194652098 \h </w:instrText>
        </w:r>
        <w:r>
          <w:rPr>
            <w:noProof/>
            <w:webHidden/>
          </w:rPr>
        </w:r>
        <w:r>
          <w:rPr>
            <w:noProof/>
            <w:webHidden/>
          </w:rPr>
          <w:fldChar w:fldCharType="separate"/>
        </w:r>
        <w:r>
          <w:rPr>
            <w:noProof/>
            <w:webHidden/>
          </w:rPr>
          <w:t>10</w:t>
        </w:r>
        <w:r>
          <w:rPr>
            <w:noProof/>
            <w:webHidden/>
          </w:rPr>
          <w:fldChar w:fldCharType="end"/>
        </w:r>
      </w:hyperlink>
    </w:p>
    <w:p w14:paraId="47C94779" w14:textId="765E1C3A" w:rsidR="00A21D7A" w:rsidRDefault="00A21D7A">
      <w:pPr>
        <w:pStyle w:val="TOC1"/>
        <w:tabs>
          <w:tab w:val="right" w:leader="dot" w:pos="9350"/>
        </w:tabs>
        <w:rPr>
          <w:rFonts w:asciiTheme="minorHAnsi" w:eastAsiaTheme="minorEastAsia" w:hAnsiTheme="minorHAnsi" w:cstheme="minorBidi"/>
          <w:noProof/>
          <w:kern w:val="2"/>
          <w14:ligatures w14:val="standardContextual"/>
        </w:rPr>
      </w:pPr>
      <w:hyperlink w:anchor="_Toc194652099" w:history="1">
        <w:r w:rsidRPr="007A2498">
          <w:rPr>
            <w:rStyle w:val="Hyperlink"/>
            <w:noProof/>
          </w:rPr>
          <w:t>VII.</w:t>
        </w:r>
        <w:r>
          <w:rPr>
            <w:rFonts w:asciiTheme="minorHAnsi" w:eastAsiaTheme="minorEastAsia" w:hAnsiTheme="minorHAnsi" w:cstheme="minorBidi"/>
            <w:noProof/>
            <w:kern w:val="2"/>
            <w14:ligatures w14:val="standardContextual"/>
          </w:rPr>
          <w:tab/>
        </w:r>
        <w:r w:rsidRPr="007A2498">
          <w:rPr>
            <w:rStyle w:val="Hyperlink"/>
            <w:noProof/>
          </w:rPr>
          <w:t>REGIONAL IMPROVEMENTS</w:t>
        </w:r>
        <w:r>
          <w:rPr>
            <w:noProof/>
            <w:webHidden/>
          </w:rPr>
          <w:tab/>
        </w:r>
        <w:r>
          <w:rPr>
            <w:noProof/>
            <w:webHidden/>
          </w:rPr>
          <w:fldChar w:fldCharType="begin"/>
        </w:r>
        <w:r>
          <w:rPr>
            <w:noProof/>
            <w:webHidden/>
          </w:rPr>
          <w:instrText xml:space="preserve"> PAGEREF _Toc194652099 \h </w:instrText>
        </w:r>
        <w:r>
          <w:rPr>
            <w:noProof/>
            <w:webHidden/>
          </w:rPr>
        </w:r>
        <w:r>
          <w:rPr>
            <w:noProof/>
            <w:webHidden/>
          </w:rPr>
          <w:fldChar w:fldCharType="separate"/>
        </w:r>
        <w:r>
          <w:rPr>
            <w:noProof/>
            <w:webHidden/>
          </w:rPr>
          <w:t>10</w:t>
        </w:r>
        <w:r>
          <w:rPr>
            <w:noProof/>
            <w:webHidden/>
          </w:rPr>
          <w:fldChar w:fldCharType="end"/>
        </w:r>
      </w:hyperlink>
    </w:p>
    <w:p w14:paraId="0FC7BFE8" w14:textId="332C33E2" w:rsidR="00A21D7A" w:rsidRDefault="00A21D7A">
      <w:pPr>
        <w:pStyle w:val="TOC1"/>
        <w:tabs>
          <w:tab w:val="right" w:leader="dot" w:pos="9350"/>
        </w:tabs>
        <w:rPr>
          <w:rFonts w:asciiTheme="minorHAnsi" w:eastAsiaTheme="minorEastAsia" w:hAnsiTheme="minorHAnsi" w:cstheme="minorBidi"/>
          <w:noProof/>
          <w:kern w:val="2"/>
          <w14:ligatures w14:val="standardContextual"/>
        </w:rPr>
      </w:pPr>
      <w:hyperlink w:anchor="_Toc194652100" w:history="1">
        <w:r w:rsidRPr="007A2498">
          <w:rPr>
            <w:rStyle w:val="Hyperlink"/>
            <w:noProof/>
          </w:rPr>
          <w:t>VIII.</w:t>
        </w:r>
        <w:r>
          <w:rPr>
            <w:rFonts w:asciiTheme="minorHAnsi" w:eastAsiaTheme="minorEastAsia" w:hAnsiTheme="minorHAnsi" w:cstheme="minorBidi"/>
            <w:noProof/>
            <w:kern w:val="2"/>
            <w14:ligatures w14:val="standardContextual"/>
          </w:rPr>
          <w:tab/>
        </w:r>
        <w:r w:rsidRPr="007A2498">
          <w:rPr>
            <w:rStyle w:val="Hyperlink"/>
            <w:noProof/>
          </w:rPr>
          <w:t>FINANCIAL PLAN</w:t>
        </w:r>
        <w:r>
          <w:rPr>
            <w:noProof/>
            <w:webHidden/>
          </w:rPr>
          <w:tab/>
        </w:r>
        <w:r>
          <w:rPr>
            <w:noProof/>
            <w:webHidden/>
          </w:rPr>
          <w:fldChar w:fldCharType="begin"/>
        </w:r>
        <w:r>
          <w:rPr>
            <w:noProof/>
            <w:webHidden/>
          </w:rPr>
          <w:instrText xml:space="preserve"> PAGEREF _Toc194652100 \h </w:instrText>
        </w:r>
        <w:r>
          <w:rPr>
            <w:noProof/>
            <w:webHidden/>
          </w:rPr>
        </w:r>
        <w:r>
          <w:rPr>
            <w:noProof/>
            <w:webHidden/>
          </w:rPr>
          <w:fldChar w:fldCharType="separate"/>
        </w:r>
        <w:r>
          <w:rPr>
            <w:noProof/>
            <w:webHidden/>
          </w:rPr>
          <w:t>10</w:t>
        </w:r>
        <w:r>
          <w:rPr>
            <w:noProof/>
            <w:webHidden/>
          </w:rPr>
          <w:fldChar w:fldCharType="end"/>
        </w:r>
      </w:hyperlink>
    </w:p>
    <w:p w14:paraId="7D19DDAD" w14:textId="6F8205C4" w:rsidR="00A21D7A" w:rsidRDefault="00A21D7A">
      <w:pPr>
        <w:pStyle w:val="TOC2"/>
        <w:tabs>
          <w:tab w:val="left" w:pos="1440"/>
          <w:tab w:val="right" w:leader="dot" w:pos="9350"/>
        </w:tabs>
        <w:rPr>
          <w:rFonts w:asciiTheme="minorHAnsi" w:eastAsiaTheme="minorEastAsia" w:hAnsiTheme="minorHAnsi" w:cstheme="minorBidi"/>
          <w:noProof/>
          <w:kern w:val="2"/>
          <w14:ligatures w14:val="standardContextual"/>
        </w:rPr>
      </w:pPr>
      <w:hyperlink w:anchor="_Toc194652101" w:history="1">
        <w:r w:rsidRPr="007A2498">
          <w:rPr>
            <w:rStyle w:val="Hyperlink"/>
            <w:noProof/>
          </w:rPr>
          <w:t>A.</w:t>
        </w:r>
        <w:r>
          <w:rPr>
            <w:rFonts w:asciiTheme="minorHAnsi" w:eastAsiaTheme="minorEastAsia" w:hAnsiTheme="minorHAnsi" w:cstheme="minorBidi"/>
            <w:noProof/>
            <w:kern w:val="2"/>
            <w14:ligatures w14:val="standardContextual"/>
          </w:rPr>
          <w:tab/>
        </w:r>
        <w:r w:rsidRPr="007A2498">
          <w:rPr>
            <w:rStyle w:val="Hyperlink"/>
            <w:noProof/>
          </w:rPr>
          <w:t>General.</w:t>
        </w:r>
        <w:r>
          <w:rPr>
            <w:noProof/>
            <w:webHidden/>
          </w:rPr>
          <w:tab/>
        </w:r>
        <w:r>
          <w:rPr>
            <w:noProof/>
            <w:webHidden/>
          </w:rPr>
          <w:fldChar w:fldCharType="begin"/>
        </w:r>
        <w:r>
          <w:rPr>
            <w:noProof/>
            <w:webHidden/>
          </w:rPr>
          <w:instrText xml:space="preserve"> PAGEREF _Toc194652101 \h </w:instrText>
        </w:r>
        <w:r>
          <w:rPr>
            <w:noProof/>
            <w:webHidden/>
          </w:rPr>
        </w:r>
        <w:r>
          <w:rPr>
            <w:noProof/>
            <w:webHidden/>
          </w:rPr>
          <w:fldChar w:fldCharType="separate"/>
        </w:r>
        <w:r>
          <w:rPr>
            <w:noProof/>
            <w:webHidden/>
          </w:rPr>
          <w:t>10</w:t>
        </w:r>
        <w:r>
          <w:rPr>
            <w:noProof/>
            <w:webHidden/>
          </w:rPr>
          <w:fldChar w:fldCharType="end"/>
        </w:r>
      </w:hyperlink>
    </w:p>
    <w:p w14:paraId="645A311A" w14:textId="40A6FCEC" w:rsidR="00A21D7A" w:rsidRDefault="00A21D7A">
      <w:pPr>
        <w:pStyle w:val="TOC2"/>
        <w:tabs>
          <w:tab w:val="left" w:pos="1440"/>
          <w:tab w:val="right" w:leader="dot" w:pos="9350"/>
        </w:tabs>
        <w:rPr>
          <w:rFonts w:asciiTheme="minorHAnsi" w:eastAsiaTheme="minorEastAsia" w:hAnsiTheme="minorHAnsi" w:cstheme="minorBidi"/>
          <w:noProof/>
          <w:kern w:val="2"/>
          <w14:ligatures w14:val="standardContextual"/>
        </w:rPr>
      </w:pPr>
      <w:hyperlink w:anchor="_Toc194652102" w:history="1">
        <w:r w:rsidRPr="007A2498">
          <w:rPr>
            <w:rStyle w:val="Hyperlink"/>
            <w:noProof/>
          </w:rPr>
          <w:t>B.</w:t>
        </w:r>
        <w:r>
          <w:rPr>
            <w:rFonts w:asciiTheme="minorHAnsi" w:eastAsiaTheme="minorEastAsia" w:hAnsiTheme="minorHAnsi" w:cstheme="minorBidi"/>
            <w:noProof/>
            <w:kern w:val="2"/>
            <w14:ligatures w14:val="standardContextual"/>
          </w:rPr>
          <w:tab/>
        </w:r>
        <w:r w:rsidRPr="007A2498">
          <w:rPr>
            <w:rStyle w:val="Hyperlink"/>
            <w:noProof/>
          </w:rPr>
          <w:t>Maximum Voted Interest Rate and Maximum Underwriting Discount.</w:t>
        </w:r>
        <w:r>
          <w:rPr>
            <w:noProof/>
            <w:webHidden/>
          </w:rPr>
          <w:tab/>
        </w:r>
        <w:r>
          <w:rPr>
            <w:noProof/>
            <w:webHidden/>
          </w:rPr>
          <w:fldChar w:fldCharType="begin"/>
        </w:r>
        <w:r>
          <w:rPr>
            <w:noProof/>
            <w:webHidden/>
          </w:rPr>
          <w:instrText xml:space="preserve"> PAGEREF _Toc194652102 \h </w:instrText>
        </w:r>
        <w:r>
          <w:rPr>
            <w:noProof/>
            <w:webHidden/>
          </w:rPr>
        </w:r>
        <w:r>
          <w:rPr>
            <w:noProof/>
            <w:webHidden/>
          </w:rPr>
          <w:fldChar w:fldCharType="separate"/>
        </w:r>
        <w:r>
          <w:rPr>
            <w:noProof/>
            <w:webHidden/>
          </w:rPr>
          <w:t>11</w:t>
        </w:r>
        <w:r>
          <w:rPr>
            <w:noProof/>
            <w:webHidden/>
          </w:rPr>
          <w:fldChar w:fldCharType="end"/>
        </w:r>
      </w:hyperlink>
    </w:p>
    <w:p w14:paraId="731AAB01" w14:textId="5847C533" w:rsidR="00A21D7A" w:rsidRDefault="00A21D7A">
      <w:pPr>
        <w:pStyle w:val="TOC2"/>
        <w:tabs>
          <w:tab w:val="left" w:pos="1440"/>
          <w:tab w:val="right" w:leader="dot" w:pos="9350"/>
        </w:tabs>
        <w:rPr>
          <w:rFonts w:asciiTheme="minorHAnsi" w:eastAsiaTheme="minorEastAsia" w:hAnsiTheme="minorHAnsi" w:cstheme="minorBidi"/>
          <w:noProof/>
          <w:kern w:val="2"/>
          <w14:ligatures w14:val="standardContextual"/>
        </w:rPr>
      </w:pPr>
      <w:hyperlink w:anchor="_Toc194652103" w:history="1">
        <w:r w:rsidRPr="007A2498">
          <w:rPr>
            <w:rStyle w:val="Hyperlink"/>
            <w:noProof/>
          </w:rPr>
          <w:t>C.</w:t>
        </w:r>
        <w:r>
          <w:rPr>
            <w:rFonts w:asciiTheme="minorHAnsi" w:eastAsiaTheme="minorEastAsia" w:hAnsiTheme="minorHAnsi" w:cstheme="minorBidi"/>
            <w:noProof/>
            <w:kern w:val="2"/>
            <w14:ligatures w14:val="standardContextual"/>
          </w:rPr>
          <w:tab/>
        </w:r>
        <w:r w:rsidRPr="007A2498">
          <w:rPr>
            <w:rStyle w:val="Hyperlink"/>
            <w:noProof/>
          </w:rPr>
          <w:t>Limitations on Fees and Assessments.</w:t>
        </w:r>
        <w:r>
          <w:rPr>
            <w:noProof/>
            <w:webHidden/>
          </w:rPr>
          <w:tab/>
        </w:r>
        <w:r>
          <w:rPr>
            <w:noProof/>
            <w:webHidden/>
          </w:rPr>
          <w:fldChar w:fldCharType="begin"/>
        </w:r>
        <w:r>
          <w:rPr>
            <w:noProof/>
            <w:webHidden/>
          </w:rPr>
          <w:instrText xml:space="preserve"> PAGEREF _Toc194652103 \h </w:instrText>
        </w:r>
        <w:r>
          <w:rPr>
            <w:noProof/>
            <w:webHidden/>
          </w:rPr>
        </w:r>
        <w:r>
          <w:rPr>
            <w:noProof/>
            <w:webHidden/>
          </w:rPr>
          <w:fldChar w:fldCharType="separate"/>
        </w:r>
        <w:r>
          <w:rPr>
            <w:noProof/>
            <w:webHidden/>
          </w:rPr>
          <w:t>11</w:t>
        </w:r>
        <w:r>
          <w:rPr>
            <w:noProof/>
            <w:webHidden/>
          </w:rPr>
          <w:fldChar w:fldCharType="end"/>
        </w:r>
      </w:hyperlink>
    </w:p>
    <w:p w14:paraId="611F292B" w14:textId="47C69529" w:rsidR="00A21D7A" w:rsidRDefault="00A21D7A">
      <w:pPr>
        <w:pStyle w:val="TOC2"/>
        <w:tabs>
          <w:tab w:val="left" w:pos="1440"/>
          <w:tab w:val="right" w:leader="dot" w:pos="9350"/>
        </w:tabs>
        <w:rPr>
          <w:rFonts w:asciiTheme="minorHAnsi" w:eastAsiaTheme="minorEastAsia" w:hAnsiTheme="minorHAnsi" w:cstheme="minorBidi"/>
          <w:noProof/>
          <w:kern w:val="2"/>
          <w14:ligatures w14:val="standardContextual"/>
        </w:rPr>
      </w:pPr>
      <w:hyperlink w:anchor="_Toc194652104" w:history="1">
        <w:r w:rsidRPr="007A2498">
          <w:rPr>
            <w:rStyle w:val="Hyperlink"/>
            <w:noProof/>
          </w:rPr>
          <w:t>D.</w:t>
        </w:r>
        <w:r>
          <w:rPr>
            <w:rFonts w:asciiTheme="minorHAnsi" w:eastAsiaTheme="minorEastAsia" w:hAnsiTheme="minorHAnsi" w:cstheme="minorBidi"/>
            <w:noProof/>
            <w:kern w:val="2"/>
            <w14:ligatures w14:val="standardContextual"/>
          </w:rPr>
          <w:tab/>
        </w:r>
        <w:r w:rsidRPr="007A2498">
          <w:rPr>
            <w:rStyle w:val="Hyperlink"/>
            <w:noProof/>
          </w:rPr>
          <w:t>Maximum Debt Mill Levy.</w:t>
        </w:r>
        <w:r>
          <w:rPr>
            <w:noProof/>
            <w:webHidden/>
          </w:rPr>
          <w:tab/>
        </w:r>
        <w:r>
          <w:rPr>
            <w:noProof/>
            <w:webHidden/>
          </w:rPr>
          <w:fldChar w:fldCharType="begin"/>
        </w:r>
        <w:r>
          <w:rPr>
            <w:noProof/>
            <w:webHidden/>
          </w:rPr>
          <w:instrText xml:space="preserve"> PAGEREF _Toc194652104 \h </w:instrText>
        </w:r>
        <w:r>
          <w:rPr>
            <w:noProof/>
            <w:webHidden/>
          </w:rPr>
        </w:r>
        <w:r>
          <w:rPr>
            <w:noProof/>
            <w:webHidden/>
          </w:rPr>
          <w:fldChar w:fldCharType="separate"/>
        </w:r>
        <w:r>
          <w:rPr>
            <w:noProof/>
            <w:webHidden/>
          </w:rPr>
          <w:t>11</w:t>
        </w:r>
        <w:r>
          <w:rPr>
            <w:noProof/>
            <w:webHidden/>
          </w:rPr>
          <w:fldChar w:fldCharType="end"/>
        </w:r>
      </w:hyperlink>
    </w:p>
    <w:p w14:paraId="037B2E5E" w14:textId="6D9B037A" w:rsidR="00A21D7A" w:rsidRDefault="00A21D7A">
      <w:pPr>
        <w:pStyle w:val="TOC2"/>
        <w:tabs>
          <w:tab w:val="left" w:pos="1440"/>
          <w:tab w:val="right" w:leader="dot" w:pos="9350"/>
        </w:tabs>
        <w:rPr>
          <w:rFonts w:asciiTheme="minorHAnsi" w:eastAsiaTheme="minorEastAsia" w:hAnsiTheme="minorHAnsi" w:cstheme="minorBidi"/>
          <w:noProof/>
          <w:kern w:val="2"/>
          <w14:ligatures w14:val="standardContextual"/>
        </w:rPr>
      </w:pPr>
      <w:hyperlink w:anchor="_Toc194652105" w:history="1">
        <w:r w:rsidRPr="007A2498">
          <w:rPr>
            <w:rStyle w:val="Hyperlink"/>
            <w:noProof/>
          </w:rPr>
          <w:t>E.</w:t>
        </w:r>
        <w:r>
          <w:rPr>
            <w:rFonts w:asciiTheme="minorHAnsi" w:eastAsiaTheme="minorEastAsia" w:hAnsiTheme="minorHAnsi" w:cstheme="minorBidi"/>
            <w:noProof/>
            <w:kern w:val="2"/>
            <w14:ligatures w14:val="standardContextual"/>
          </w:rPr>
          <w:tab/>
        </w:r>
        <w:r w:rsidRPr="007A2498">
          <w:rPr>
            <w:rStyle w:val="Hyperlink"/>
            <w:noProof/>
          </w:rPr>
          <w:t>Maximum Debt Mill Levy Imposition Term.</w:t>
        </w:r>
        <w:r>
          <w:rPr>
            <w:noProof/>
            <w:webHidden/>
          </w:rPr>
          <w:tab/>
        </w:r>
        <w:r>
          <w:rPr>
            <w:noProof/>
            <w:webHidden/>
          </w:rPr>
          <w:fldChar w:fldCharType="begin"/>
        </w:r>
        <w:r>
          <w:rPr>
            <w:noProof/>
            <w:webHidden/>
          </w:rPr>
          <w:instrText xml:space="preserve"> PAGEREF _Toc194652105 \h </w:instrText>
        </w:r>
        <w:r>
          <w:rPr>
            <w:noProof/>
            <w:webHidden/>
          </w:rPr>
        </w:r>
        <w:r>
          <w:rPr>
            <w:noProof/>
            <w:webHidden/>
          </w:rPr>
          <w:fldChar w:fldCharType="separate"/>
        </w:r>
        <w:r>
          <w:rPr>
            <w:noProof/>
            <w:webHidden/>
          </w:rPr>
          <w:t>12</w:t>
        </w:r>
        <w:r>
          <w:rPr>
            <w:noProof/>
            <w:webHidden/>
          </w:rPr>
          <w:fldChar w:fldCharType="end"/>
        </w:r>
      </w:hyperlink>
    </w:p>
    <w:p w14:paraId="27AE7429" w14:textId="02247DD9" w:rsidR="00A21D7A" w:rsidRDefault="00A21D7A">
      <w:pPr>
        <w:pStyle w:val="TOC2"/>
        <w:tabs>
          <w:tab w:val="left" w:pos="1440"/>
          <w:tab w:val="right" w:leader="dot" w:pos="9350"/>
        </w:tabs>
        <w:rPr>
          <w:rFonts w:asciiTheme="minorHAnsi" w:eastAsiaTheme="minorEastAsia" w:hAnsiTheme="minorHAnsi" w:cstheme="minorBidi"/>
          <w:noProof/>
          <w:kern w:val="2"/>
          <w14:ligatures w14:val="standardContextual"/>
        </w:rPr>
      </w:pPr>
      <w:hyperlink w:anchor="_Toc194652106" w:history="1">
        <w:r w:rsidRPr="007A2498">
          <w:rPr>
            <w:rStyle w:val="Hyperlink"/>
            <w:noProof/>
          </w:rPr>
          <w:t>F.</w:t>
        </w:r>
        <w:r>
          <w:rPr>
            <w:rFonts w:asciiTheme="minorHAnsi" w:eastAsiaTheme="minorEastAsia" w:hAnsiTheme="minorHAnsi" w:cstheme="minorBidi"/>
            <w:noProof/>
            <w:kern w:val="2"/>
            <w14:ligatures w14:val="standardContextual"/>
          </w:rPr>
          <w:tab/>
        </w:r>
        <w:r w:rsidRPr="007A2498">
          <w:rPr>
            <w:rStyle w:val="Hyperlink"/>
            <w:noProof/>
          </w:rPr>
          <w:t>Debt Repayment Sources.</w:t>
        </w:r>
        <w:r>
          <w:rPr>
            <w:noProof/>
            <w:webHidden/>
          </w:rPr>
          <w:tab/>
        </w:r>
        <w:r>
          <w:rPr>
            <w:noProof/>
            <w:webHidden/>
          </w:rPr>
          <w:fldChar w:fldCharType="begin"/>
        </w:r>
        <w:r>
          <w:rPr>
            <w:noProof/>
            <w:webHidden/>
          </w:rPr>
          <w:instrText xml:space="preserve"> PAGEREF _Toc194652106 \h </w:instrText>
        </w:r>
        <w:r>
          <w:rPr>
            <w:noProof/>
            <w:webHidden/>
          </w:rPr>
        </w:r>
        <w:r>
          <w:rPr>
            <w:noProof/>
            <w:webHidden/>
          </w:rPr>
          <w:fldChar w:fldCharType="separate"/>
        </w:r>
        <w:r>
          <w:rPr>
            <w:noProof/>
            <w:webHidden/>
          </w:rPr>
          <w:t>12</w:t>
        </w:r>
        <w:r>
          <w:rPr>
            <w:noProof/>
            <w:webHidden/>
          </w:rPr>
          <w:fldChar w:fldCharType="end"/>
        </w:r>
      </w:hyperlink>
    </w:p>
    <w:p w14:paraId="6AAB2295" w14:textId="710BF2D4" w:rsidR="00A21D7A" w:rsidRDefault="00A21D7A">
      <w:pPr>
        <w:pStyle w:val="TOC2"/>
        <w:tabs>
          <w:tab w:val="left" w:pos="1440"/>
          <w:tab w:val="right" w:leader="dot" w:pos="9350"/>
        </w:tabs>
        <w:rPr>
          <w:rFonts w:asciiTheme="minorHAnsi" w:eastAsiaTheme="minorEastAsia" w:hAnsiTheme="minorHAnsi" w:cstheme="minorBidi"/>
          <w:noProof/>
          <w:kern w:val="2"/>
          <w14:ligatures w14:val="standardContextual"/>
        </w:rPr>
      </w:pPr>
      <w:hyperlink w:anchor="_Toc194652107" w:history="1">
        <w:r w:rsidRPr="007A2498">
          <w:rPr>
            <w:rStyle w:val="Hyperlink"/>
            <w:noProof/>
          </w:rPr>
          <w:t>G.</w:t>
        </w:r>
        <w:r>
          <w:rPr>
            <w:rFonts w:asciiTheme="minorHAnsi" w:eastAsiaTheme="minorEastAsia" w:hAnsiTheme="minorHAnsi" w:cstheme="minorBidi"/>
            <w:noProof/>
            <w:kern w:val="2"/>
            <w14:ligatures w14:val="standardContextual"/>
          </w:rPr>
          <w:tab/>
        </w:r>
        <w:r w:rsidRPr="007A2498">
          <w:rPr>
            <w:rStyle w:val="Hyperlink"/>
            <w:noProof/>
          </w:rPr>
          <w:t>Debt Instrument Disclosure Requirement.</w:t>
        </w:r>
        <w:r>
          <w:rPr>
            <w:noProof/>
            <w:webHidden/>
          </w:rPr>
          <w:tab/>
        </w:r>
        <w:r>
          <w:rPr>
            <w:noProof/>
            <w:webHidden/>
          </w:rPr>
          <w:fldChar w:fldCharType="begin"/>
        </w:r>
        <w:r>
          <w:rPr>
            <w:noProof/>
            <w:webHidden/>
          </w:rPr>
          <w:instrText xml:space="preserve"> PAGEREF _Toc194652107 \h </w:instrText>
        </w:r>
        <w:r>
          <w:rPr>
            <w:noProof/>
            <w:webHidden/>
          </w:rPr>
        </w:r>
        <w:r>
          <w:rPr>
            <w:noProof/>
            <w:webHidden/>
          </w:rPr>
          <w:fldChar w:fldCharType="separate"/>
        </w:r>
        <w:r>
          <w:rPr>
            <w:noProof/>
            <w:webHidden/>
          </w:rPr>
          <w:t>12</w:t>
        </w:r>
        <w:r>
          <w:rPr>
            <w:noProof/>
            <w:webHidden/>
          </w:rPr>
          <w:fldChar w:fldCharType="end"/>
        </w:r>
      </w:hyperlink>
    </w:p>
    <w:p w14:paraId="425A983A" w14:textId="4A16EE71" w:rsidR="00A21D7A" w:rsidRDefault="00A21D7A">
      <w:pPr>
        <w:pStyle w:val="TOC2"/>
        <w:tabs>
          <w:tab w:val="left" w:pos="1440"/>
          <w:tab w:val="right" w:leader="dot" w:pos="9350"/>
        </w:tabs>
        <w:rPr>
          <w:rFonts w:asciiTheme="minorHAnsi" w:eastAsiaTheme="minorEastAsia" w:hAnsiTheme="minorHAnsi" w:cstheme="minorBidi"/>
          <w:noProof/>
          <w:kern w:val="2"/>
          <w14:ligatures w14:val="standardContextual"/>
        </w:rPr>
      </w:pPr>
      <w:hyperlink w:anchor="_Toc194652108" w:history="1">
        <w:r w:rsidRPr="007A2498">
          <w:rPr>
            <w:rStyle w:val="Hyperlink"/>
            <w:noProof/>
          </w:rPr>
          <w:t>H.</w:t>
        </w:r>
        <w:r>
          <w:rPr>
            <w:rFonts w:asciiTheme="minorHAnsi" w:eastAsiaTheme="minorEastAsia" w:hAnsiTheme="minorHAnsi" w:cstheme="minorBidi"/>
            <w:noProof/>
            <w:kern w:val="2"/>
            <w14:ligatures w14:val="standardContextual"/>
          </w:rPr>
          <w:tab/>
        </w:r>
        <w:r w:rsidRPr="007A2498">
          <w:rPr>
            <w:rStyle w:val="Hyperlink"/>
            <w:noProof/>
          </w:rPr>
          <w:t>Security for Debt.</w:t>
        </w:r>
        <w:r>
          <w:rPr>
            <w:noProof/>
            <w:webHidden/>
          </w:rPr>
          <w:tab/>
        </w:r>
        <w:r>
          <w:rPr>
            <w:noProof/>
            <w:webHidden/>
          </w:rPr>
          <w:fldChar w:fldCharType="begin"/>
        </w:r>
        <w:r>
          <w:rPr>
            <w:noProof/>
            <w:webHidden/>
          </w:rPr>
          <w:instrText xml:space="preserve"> PAGEREF _Toc194652108 \h </w:instrText>
        </w:r>
        <w:r>
          <w:rPr>
            <w:noProof/>
            <w:webHidden/>
          </w:rPr>
        </w:r>
        <w:r>
          <w:rPr>
            <w:noProof/>
            <w:webHidden/>
          </w:rPr>
          <w:fldChar w:fldCharType="separate"/>
        </w:r>
        <w:r>
          <w:rPr>
            <w:noProof/>
            <w:webHidden/>
          </w:rPr>
          <w:t>12</w:t>
        </w:r>
        <w:r>
          <w:rPr>
            <w:noProof/>
            <w:webHidden/>
          </w:rPr>
          <w:fldChar w:fldCharType="end"/>
        </w:r>
      </w:hyperlink>
    </w:p>
    <w:p w14:paraId="288ECAB4" w14:textId="370CCEC3" w:rsidR="00A21D7A" w:rsidRDefault="00A21D7A">
      <w:pPr>
        <w:pStyle w:val="TOC2"/>
        <w:tabs>
          <w:tab w:val="left" w:pos="1440"/>
          <w:tab w:val="right" w:leader="dot" w:pos="9350"/>
        </w:tabs>
        <w:rPr>
          <w:rFonts w:asciiTheme="minorHAnsi" w:eastAsiaTheme="minorEastAsia" w:hAnsiTheme="minorHAnsi" w:cstheme="minorBidi"/>
          <w:noProof/>
          <w:kern w:val="2"/>
          <w14:ligatures w14:val="standardContextual"/>
        </w:rPr>
      </w:pPr>
      <w:hyperlink w:anchor="_Toc194652109" w:history="1">
        <w:r w:rsidRPr="007A2498">
          <w:rPr>
            <w:rStyle w:val="Hyperlink"/>
            <w:noProof/>
          </w:rPr>
          <w:t>I.</w:t>
        </w:r>
        <w:r>
          <w:rPr>
            <w:rFonts w:asciiTheme="minorHAnsi" w:eastAsiaTheme="minorEastAsia" w:hAnsiTheme="minorHAnsi" w:cstheme="minorBidi"/>
            <w:noProof/>
            <w:kern w:val="2"/>
            <w14:ligatures w14:val="standardContextual"/>
          </w:rPr>
          <w:tab/>
        </w:r>
        <w:r w:rsidRPr="007A2498">
          <w:rPr>
            <w:rStyle w:val="Hyperlink"/>
            <w:noProof/>
          </w:rPr>
          <w:t>Districts’ Operating Costs.</w:t>
        </w:r>
        <w:r>
          <w:rPr>
            <w:noProof/>
            <w:webHidden/>
          </w:rPr>
          <w:tab/>
        </w:r>
        <w:r>
          <w:rPr>
            <w:noProof/>
            <w:webHidden/>
          </w:rPr>
          <w:fldChar w:fldCharType="begin"/>
        </w:r>
        <w:r>
          <w:rPr>
            <w:noProof/>
            <w:webHidden/>
          </w:rPr>
          <w:instrText xml:space="preserve"> PAGEREF _Toc194652109 \h </w:instrText>
        </w:r>
        <w:r>
          <w:rPr>
            <w:noProof/>
            <w:webHidden/>
          </w:rPr>
        </w:r>
        <w:r>
          <w:rPr>
            <w:noProof/>
            <w:webHidden/>
          </w:rPr>
          <w:fldChar w:fldCharType="separate"/>
        </w:r>
        <w:r>
          <w:rPr>
            <w:noProof/>
            <w:webHidden/>
          </w:rPr>
          <w:t>13</w:t>
        </w:r>
        <w:r>
          <w:rPr>
            <w:noProof/>
            <w:webHidden/>
          </w:rPr>
          <w:fldChar w:fldCharType="end"/>
        </w:r>
      </w:hyperlink>
    </w:p>
    <w:p w14:paraId="090328DF" w14:textId="69BCCE41" w:rsidR="00A21D7A" w:rsidRDefault="00A21D7A">
      <w:pPr>
        <w:pStyle w:val="TOC2"/>
        <w:tabs>
          <w:tab w:val="left" w:pos="1440"/>
          <w:tab w:val="right" w:leader="dot" w:pos="9350"/>
        </w:tabs>
        <w:rPr>
          <w:rFonts w:asciiTheme="minorHAnsi" w:eastAsiaTheme="minorEastAsia" w:hAnsiTheme="minorHAnsi" w:cstheme="minorBidi"/>
          <w:noProof/>
          <w:kern w:val="2"/>
          <w14:ligatures w14:val="standardContextual"/>
        </w:rPr>
      </w:pPr>
      <w:hyperlink w:anchor="_Toc194652110" w:history="1">
        <w:r w:rsidRPr="007A2498">
          <w:rPr>
            <w:rStyle w:val="Hyperlink"/>
            <w:noProof/>
          </w:rPr>
          <w:t>J.</w:t>
        </w:r>
        <w:r>
          <w:rPr>
            <w:rFonts w:asciiTheme="minorHAnsi" w:eastAsiaTheme="minorEastAsia" w:hAnsiTheme="minorHAnsi" w:cstheme="minorBidi"/>
            <w:noProof/>
            <w:kern w:val="2"/>
            <w14:ligatures w14:val="standardContextual"/>
          </w:rPr>
          <w:tab/>
        </w:r>
        <w:r w:rsidRPr="007A2498">
          <w:rPr>
            <w:rStyle w:val="Hyperlink"/>
            <w:noProof/>
          </w:rPr>
          <w:t>Bond and Disclosure Counsel.</w:t>
        </w:r>
        <w:r>
          <w:rPr>
            <w:noProof/>
            <w:webHidden/>
          </w:rPr>
          <w:tab/>
        </w:r>
        <w:r>
          <w:rPr>
            <w:noProof/>
            <w:webHidden/>
          </w:rPr>
          <w:fldChar w:fldCharType="begin"/>
        </w:r>
        <w:r>
          <w:rPr>
            <w:noProof/>
            <w:webHidden/>
          </w:rPr>
          <w:instrText xml:space="preserve"> PAGEREF _Toc194652110 \h </w:instrText>
        </w:r>
        <w:r>
          <w:rPr>
            <w:noProof/>
            <w:webHidden/>
          </w:rPr>
        </w:r>
        <w:r>
          <w:rPr>
            <w:noProof/>
            <w:webHidden/>
          </w:rPr>
          <w:fldChar w:fldCharType="separate"/>
        </w:r>
        <w:r>
          <w:rPr>
            <w:noProof/>
            <w:webHidden/>
          </w:rPr>
          <w:t>13</w:t>
        </w:r>
        <w:r>
          <w:rPr>
            <w:noProof/>
            <w:webHidden/>
          </w:rPr>
          <w:fldChar w:fldCharType="end"/>
        </w:r>
      </w:hyperlink>
    </w:p>
    <w:p w14:paraId="59439F71" w14:textId="3B593FE6" w:rsidR="00A21D7A" w:rsidRDefault="00A21D7A">
      <w:pPr>
        <w:pStyle w:val="TOC1"/>
        <w:tabs>
          <w:tab w:val="right" w:leader="dot" w:pos="9350"/>
        </w:tabs>
        <w:rPr>
          <w:rFonts w:asciiTheme="minorHAnsi" w:eastAsiaTheme="minorEastAsia" w:hAnsiTheme="minorHAnsi" w:cstheme="minorBidi"/>
          <w:noProof/>
          <w:kern w:val="2"/>
          <w14:ligatures w14:val="standardContextual"/>
        </w:rPr>
      </w:pPr>
      <w:hyperlink w:anchor="_Toc194652111" w:history="1">
        <w:r w:rsidRPr="007A2498">
          <w:rPr>
            <w:rStyle w:val="Hyperlink"/>
            <w:noProof/>
          </w:rPr>
          <w:t>IX.</w:t>
        </w:r>
        <w:r>
          <w:rPr>
            <w:rFonts w:asciiTheme="minorHAnsi" w:eastAsiaTheme="minorEastAsia" w:hAnsiTheme="minorHAnsi" w:cstheme="minorBidi"/>
            <w:noProof/>
            <w:kern w:val="2"/>
            <w14:ligatures w14:val="standardContextual"/>
          </w:rPr>
          <w:tab/>
        </w:r>
        <w:r w:rsidRPr="007A2498">
          <w:rPr>
            <w:rStyle w:val="Hyperlink"/>
            <w:noProof/>
          </w:rPr>
          <w:t>ANNUAL REPORT</w:t>
        </w:r>
        <w:r>
          <w:rPr>
            <w:noProof/>
            <w:webHidden/>
          </w:rPr>
          <w:tab/>
        </w:r>
        <w:r>
          <w:rPr>
            <w:noProof/>
            <w:webHidden/>
          </w:rPr>
          <w:fldChar w:fldCharType="begin"/>
        </w:r>
        <w:r>
          <w:rPr>
            <w:noProof/>
            <w:webHidden/>
          </w:rPr>
          <w:instrText xml:space="preserve"> PAGEREF _Toc194652111 \h </w:instrText>
        </w:r>
        <w:r>
          <w:rPr>
            <w:noProof/>
            <w:webHidden/>
          </w:rPr>
        </w:r>
        <w:r>
          <w:rPr>
            <w:noProof/>
            <w:webHidden/>
          </w:rPr>
          <w:fldChar w:fldCharType="separate"/>
        </w:r>
        <w:r>
          <w:rPr>
            <w:noProof/>
            <w:webHidden/>
          </w:rPr>
          <w:t>13</w:t>
        </w:r>
        <w:r>
          <w:rPr>
            <w:noProof/>
            <w:webHidden/>
          </w:rPr>
          <w:fldChar w:fldCharType="end"/>
        </w:r>
      </w:hyperlink>
    </w:p>
    <w:p w14:paraId="4D92B0FB" w14:textId="68C840AF" w:rsidR="00A21D7A" w:rsidRDefault="00A21D7A">
      <w:pPr>
        <w:pStyle w:val="TOC1"/>
        <w:tabs>
          <w:tab w:val="right" w:leader="dot" w:pos="9350"/>
        </w:tabs>
        <w:rPr>
          <w:rFonts w:asciiTheme="minorHAnsi" w:eastAsiaTheme="minorEastAsia" w:hAnsiTheme="minorHAnsi" w:cstheme="minorBidi"/>
          <w:noProof/>
          <w:kern w:val="2"/>
          <w14:ligatures w14:val="standardContextual"/>
        </w:rPr>
      </w:pPr>
      <w:hyperlink w:anchor="_Toc194652114" w:history="1">
        <w:r w:rsidRPr="007A2498">
          <w:rPr>
            <w:rStyle w:val="Hyperlink"/>
            <w:noProof/>
          </w:rPr>
          <w:t>X.</w:t>
        </w:r>
        <w:r>
          <w:rPr>
            <w:rFonts w:asciiTheme="minorHAnsi" w:eastAsiaTheme="minorEastAsia" w:hAnsiTheme="minorHAnsi" w:cstheme="minorBidi"/>
            <w:noProof/>
            <w:kern w:val="2"/>
            <w14:ligatures w14:val="standardContextual"/>
          </w:rPr>
          <w:tab/>
        </w:r>
        <w:r w:rsidRPr="007A2498">
          <w:rPr>
            <w:rStyle w:val="Hyperlink"/>
            <w:noProof/>
          </w:rPr>
          <w:t>DISSOLUTION</w:t>
        </w:r>
        <w:r>
          <w:rPr>
            <w:noProof/>
            <w:webHidden/>
          </w:rPr>
          <w:tab/>
        </w:r>
        <w:r>
          <w:rPr>
            <w:noProof/>
            <w:webHidden/>
          </w:rPr>
          <w:fldChar w:fldCharType="begin"/>
        </w:r>
        <w:r>
          <w:rPr>
            <w:noProof/>
            <w:webHidden/>
          </w:rPr>
          <w:instrText xml:space="preserve"> PAGEREF _Toc194652114 \h </w:instrText>
        </w:r>
        <w:r>
          <w:rPr>
            <w:noProof/>
            <w:webHidden/>
          </w:rPr>
        </w:r>
        <w:r>
          <w:rPr>
            <w:noProof/>
            <w:webHidden/>
          </w:rPr>
          <w:fldChar w:fldCharType="separate"/>
        </w:r>
        <w:r>
          <w:rPr>
            <w:noProof/>
            <w:webHidden/>
          </w:rPr>
          <w:t>14</w:t>
        </w:r>
        <w:r>
          <w:rPr>
            <w:noProof/>
            <w:webHidden/>
          </w:rPr>
          <w:fldChar w:fldCharType="end"/>
        </w:r>
      </w:hyperlink>
    </w:p>
    <w:p w14:paraId="0F9C7111" w14:textId="46A62C7B" w:rsidR="00A21D7A" w:rsidRDefault="00A21D7A">
      <w:pPr>
        <w:pStyle w:val="TOC1"/>
        <w:tabs>
          <w:tab w:val="right" w:leader="dot" w:pos="9350"/>
        </w:tabs>
        <w:rPr>
          <w:rFonts w:asciiTheme="minorHAnsi" w:eastAsiaTheme="minorEastAsia" w:hAnsiTheme="minorHAnsi" w:cstheme="minorBidi"/>
          <w:noProof/>
          <w:kern w:val="2"/>
          <w14:ligatures w14:val="standardContextual"/>
        </w:rPr>
      </w:pPr>
      <w:hyperlink w:anchor="_Toc194652115" w:history="1">
        <w:r w:rsidRPr="007A2498">
          <w:rPr>
            <w:rStyle w:val="Hyperlink"/>
            <w:noProof/>
          </w:rPr>
          <w:t>XI.</w:t>
        </w:r>
        <w:r>
          <w:rPr>
            <w:rFonts w:asciiTheme="minorHAnsi" w:eastAsiaTheme="minorEastAsia" w:hAnsiTheme="minorHAnsi" w:cstheme="minorBidi"/>
            <w:noProof/>
            <w:kern w:val="2"/>
            <w14:ligatures w14:val="standardContextual"/>
          </w:rPr>
          <w:tab/>
        </w:r>
        <w:r w:rsidRPr="007A2498">
          <w:rPr>
            <w:rStyle w:val="Hyperlink"/>
            <w:noProof/>
          </w:rPr>
          <w:t>DISCLOSURE TO PURCHASERS</w:t>
        </w:r>
        <w:r>
          <w:rPr>
            <w:noProof/>
            <w:webHidden/>
          </w:rPr>
          <w:tab/>
        </w:r>
        <w:r>
          <w:rPr>
            <w:noProof/>
            <w:webHidden/>
          </w:rPr>
          <w:fldChar w:fldCharType="begin"/>
        </w:r>
        <w:r>
          <w:rPr>
            <w:noProof/>
            <w:webHidden/>
          </w:rPr>
          <w:instrText xml:space="preserve"> PAGEREF _Toc194652115 \h </w:instrText>
        </w:r>
        <w:r>
          <w:rPr>
            <w:noProof/>
            <w:webHidden/>
          </w:rPr>
        </w:r>
        <w:r>
          <w:rPr>
            <w:noProof/>
            <w:webHidden/>
          </w:rPr>
          <w:fldChar w:fldCharType="separate"/>
        </w:r>
        <w:r>
          <w:rPr>
            <w:noProof/>
            <w:webHidden/>
          </w:rPr>
          <w:t>14</w:t>
        </w:r>
        <w:r>
          <w:rPr>
            <w:noProof/>
            <w:webHidden/>
          </w:rPr>
          <w:fldChar w:fldCharType="end"/>
        </w:r>
      </w:hyperlink>
    </w:p>
    <w:p w14:paraId="7FAA5185" w14:textId="7B1CBFFD" w:rsidR="00A21D7A" w:rsidRDefault="00A21D7A">
      <w:pPr>
        <w:pStyle w:val="TOC1"/>
        <w:tabs>
          <w:tab w:val="right" w:leader="dot" w:pos="9350"/>
        </w:tabs>
        <w:rPr>
          <w:rFonts w:asciiTheme="minorHAnsi" w:eastAsiaTheme="minorEastAsia" w:hAnsiTheme="minorHAnsi" w:cstheme="minorBidi"/>
          <w:noProof/>
          <w:kern w:val="2"/>
          <w14:ligatures w14:val="standardContextual"/>
        </w:rPr>
      </w:pPr>
      <w:hyperlink w:anchor="_Toc194652116" w:history="1">
        <w:r w:rsidRPr="007A2498">
          <w:rPr>
            <w:rStyle w:val="Hyperlink"/>
            <w:noProof/>
          </w:rPr>
          <w:t>XII.</w:t>
        </w:r>
        <w:r>
          <w:rPr>
            <w:rFonts w:asciiTheme="minorHAnsi" w:eastAsiaTheme="minorEastAsia" w:hAnsiTheme="minorHAnsi" w:cstheme="minorBidi"/>
            <w:noProof/>
            <w:kern w:val="2"/>
            <w14:ligatures w14:val="standardContextual"/>
          </w:rPr>
          <w:tab/>
        </w:r>
        <w:r w:rsidRPr="007A2498">
          <w:rPr>
            <w:rStyle w:val="Hyperlink"/>
            <w:noProof/>
          </w:rPr>
          <w:t>INTERLOCAL AGREEMENT</w:t>
        </w:r>
        <w:r>
          <w:rPr>
            <w:noProof/>
            <w:webHidden/>
          </w:rPr>
          <w:tab/>
        </w:r>
        <w:r>
          <w:rPr>
            <w:noProof/>
            <w:webHidden/>
          </w:rPr>
          <w:fldChar w:fldCharType="begin"/>
        </w:r>
        <w:r>
          <w:rPr>
            <w:noProof/>
            <w:webHidden/>
          </w:rPr>
          <w:instrText xml:space="preserve"> PAGEREF _Toc194652116 \h </w:instrText>
        </w:r>
        <w:r>
          <w:rPr>
            <w:noProof/>
            <w:webHidden/>
          </w:rPr>
        </w:r>
        <w:r>
          <w:rPr>
            <w:noProof/>
            <w:webHidden/>
          </w:rPr>
          <w:fldChar w:fldCharType="separate"/>
        </w:r>
        <w:r>
          <w:rPr>
            <w:noProof/>
            <w:webHidden/>
          </w:rPr>
          <w:t>15</w:t>
        </w:r>
        <w:r>
          <w:rPr>
            <w:noProof/>
            <w:webHidden/>
          </w:rPr>
          <w:fldChar w:fldCharType="end"/>
        </w:r>
      </w:hyperlink>
    </w:p>
    <w:p w14:paraId="169BDF74" w14:textId="44064BEF" w:rsidR="00873E10" w:rsidRDefault="00C276E9" w:rsidP="00873E10">
      <w:pPr>
        <w:tabs>
          <w:tab w:val="left" w:pos="720"/>
          <w:tab w:val="left" w:pos="1440"/>
          <w:tab w:val="left" w:pos="2160"/>
          <w:tab w:val="left" w:leader="dot" w:pos="8640"/>
        </w:tabs>
        <w:jc w:val="center"/>
        <w:rPr>
          <w:b/>
          <w:u w:val="single"/>
        </w:rPr>
      </w:pPr>
      <w:r>
        <w:rPr>
          <w:b/>
          <w:u w:val="single"/>
        </w:rPr>
        <w:fldChar w:fldCharType="end"/>
      </w:r>
    </w:p>
    <w:p w14:paraId="74D8249A" w14:textId="77777777" w:rsidR="00873E10" w:rsidRDefault="00873E10" w:rsidP="00873E10">
      <w:pPr>
        <w:tabs>
          <w:tab w:val="left" w:pos="720"/>
          <w:tab w:val="left" w:pos="1440"/>
          <w:tab w:val="left" w:pos="2160"/>
          <w:tab w:val="left" w:leader="dot" w:pos="8640"/>
        </w:tabs>
        <w:jc w:val="center"/>
      </w:pPr>
    </w:p>
    <w:p w14:paraId="23012261" w14:textId="77777777" w:rsidR="00C276E9" w:rsidRDefault="00C276E9" w:rsidP="00873E10">
      <w:pPr>
        <w:tabs>
          <w:tab w:val="left" w:pos="720"/>
          <w:tab w:val="left" w:pos="1440"/>
          <w:tab w:val="left" w:pos="2160"/>
          <w:tab w:val="left" w:leader="dot" w:pos="8640"/>
        </w:tabs>
        <w:jc w:val="center"/>
      </w:pPr>
      <w:r>
        <w:t>LIST OF EXHIBITS</w:t>
      </w:r>
    </w:p>
    <w:p w14:paraId="7D90B595" w14:textId="77777777" w:rsidR="00873E10" w:rsidRDefault="00873E10" w:rsidP="00873E10">
      <w:pPr>
        <w:tabs>
          <w:tab w:val="left" w:pos="720"/>
          <w:tab w:val="left" w:pos="1440"/>
          <w:tab w:val="left" w:pos="2160"/>
          <w:tab w:val="left" w:leader="dot" w:pos="8640"/>
        </w:tabs>
        <w:jc w:val="center"/>
      </w:pPr>
    </w:p>
    <w:p w14:paraId="339306DF" w14:textId="77777777" w:rsidR="00C276E9" w:rsidRDefault="00C276E9">
      <w:pPr>
        <w:spacing w:after="240"/>
        <w:ind w:left="2160" w:hanging="2160"/>
      </w:pPr>
      <w:r>
        <w:rPr>
          <w:b/>
        </w:rPr>
        <w:t>EXHIBIT A</w:t>
      </w:r>
      <w:r>
        <w:tab/>
        <w:t>Legal Descriptions</w:t>
      </w:r>
    </w:p>
    <w:p w14:paraId="2A7B68AA" w14:textId="58355D02" w:rsidR="00C276E9" w:rsidRDefault="00C276E9">
      <w:pPr>
        <w:spacing w:after="240"/>
      </w:pPr>
      <w:r>
        <w:rPr>
          <w:b/>
        </w:rPr>
        <w:t>EXHIBIT B</w:t>
      </w:r>
      <w:r>
        <w:tab/>
      </w:r>
      <w:r>
        <w:tab/>
      </w:r>
      <w:r w:rsidR="00FE2504">
        <w:t>Herriman City</w:t>
      </w:r>
      <w:r w:rsidR="00421702">
        <w:t xml:space="preserve"> </w:t>
      </w:r>
      <w:r>
        <w:t>Vicinity Map</w:t>
      </w:r>
    </w:p>
    <w:p w14:paraId="5B6AF874" w14:textId="1EB1B97C" w:rsidR="00C276E9" w:rsidRDefault="00C276E9">
      <w:pPr>
        <w:spacing w:after="240"/>
      </w:pPr>
      <w:r>
        <w:rPr>
          <w:b/>
        </w:rPr>
        <w:t>EXHIBIT C</w:t>
      </w:r>
      <w:r w:rsidR="00C90319">
        <w:rPr>
          <w:b/>
        </w:rPr>
        <w:tab/>
      </w:r>
      <w:r>
        <w:tab/>
        <w:t>Initial District</w:t>
      </w:r>
      <w:r w:rsidR="00C90319">
        <w:t xml:space="preserve"> and Annexation</w:t>
      </w:r>
      <w:r>
        <w:t xml:space="preserve"> Boundar</w:t>
      </w:r>
      <w:r w:rsidR="00C90319">
        <w:t>ies</w:t>
      </w:r>
      <w:r>
        <w:t xml:space="preserve"> Map</w:t>
      </w:r>
    </w:p>
    <w:p w14:paraId="3D742E48" w14:textId="42CC125B" w:rsidR="00C276E9" w:rsidRDefault="00C276E9" w:rsidP="00967263">
      <w:pPr>
        <w:spacing w:after="240"/>
        <w:ind w:left="2160" w:hanging="2160"/>
        <w:rPr>
          <w:b/>
        </w:rPr>
      </w:pPr>
      <w:r>
        <w:rPr>
          <w:b/>
        </w:rPr>
        <w:t>EXHIBIT D</w:t>
      </w:r>
      <w:r>
        <w:rPr>
          <w:b/>
        </w:rPr>
        <w:tab/>
      </w:r>
      <w:r w:rsidR="00D45738">
        <w:rPr>
          <w:bCs/>
        </w:rPr>
        <w:t xml:space="preserve">Third Amended and Restated </w:t>
      </w:r>
      <w:r w:rsidR="00646647">
        <w:t>Interlocal Agreement</w:t>
      </w:r>
      <w:r>
        <w:t xml:space="preserve"> between the District</w:t>
      </w:r>
      <w:r w:rsidR="00DF3A0A" w:rsidRPr="00967263">
        <w:t>s</w:t>
      </w:r>
      <w:r>
        <w:t xml:space="preserve"> and </w:t>
      </w:r>
      <w:r w:rsidR="00FE2504">
        <w:t>Herriman City</w:t>
      </w:r>
    </w:p>
    <w:p w14:paraId="2D205E7E" w14:textId="77777777" w:rsidR="00C276E9" w:rsidRDefault="00C276E9">
      <w:pPr>
        <w:spacing w:after="240"/>
        <w:sectPr w:rsidR="00C276E9" w:rsidSect="00DF0BA4">
          <w:headerReference w:type="default" r:id="rId11"/>
          <w:footerReference w:type="default" r:id="rId12"/>
          <w:pgSz w:w="12240" w:h="15840" w:code="1"/>
          <w:pgMar w:top="1440" w:right="1440" w:bottom="1440" w:left="1440" w:header="720" w:footer="540" w:gutter="0"/>
          <w:paperSrc w:first="11" w:other="11"/>
          <w:pgNumType w:fmt="lowerRoman" w:start="1"/>
          <w:cols w:space="720"/>
          <w:titlePg/>
          <w:docGrid w:linePitch="326"/>
        </w:sectPr>
      </w:pPr>
    </w:p>
    <w:p w14:paraId="4DD5D58C" w14:textId="77777777" w:rsidR="00C276E9" w:rsidRDefault="00C276E9">
      <w:pPr>
        <w:pStyle w:val="Heading1"/>
      </w:pPr>
      <w:bookmarkStart w:id="0" w:name="_Toc14259147"/>
      <w:bookmarkStart w:id="1" w:name="_Toc194652068"/>
      <w:r>
        <w:lastRenderedPageBreak/>
        <w:t>INTRODUCTION</w:t>
      </w:r>
      <w:bookmarkEnd w:id="0"/>
      <w:bookmarkEnd w:id="1"/>
    </w:p>
    <w:p w14:paraId="1F6E4A88" w14:textId="77777777" w:rsidR="00C276E9" w:rsidRDefault="00C276E9">
      <w:pPr>
        <w:pStyle w:val="Heading2"/>
      </w:pPr>
      <w:bookmarkStart w:id="2" w:name="_Toc14259148"/>
      <w:bookmarkStart w:id="3" w:name="_Toc194652069"/>
      <w:r>
        <w:t>Purpose and Intent.</w:t>
      </w:r>
      <w:bookmarkEnd w:id="2"/>
      <w:bookmarkEnd w:id="3"/>
    </w:p>
    <w:p w14:paraId="652E01BF" w14:textId="4680128D" w:rsidR="00C276E9" w:rsidRDefault="00C276E9" w:rsidP="005E490F">
      <w:pPr>
        <w:pStyle w:val="BodyTextFirstIndent2"/>
        <w:jc w:val="both"/>
      </w:pPr>
      <w:r>
        <w:t>The District</w:t>
      </w:r>
      <w:r w:rsidR="00B96E21">
        <w:t>s</w:t>
      </w:r>
      <w:r>
        <w:t xml:space="preserve"> </w:t>
      </w:r>
      <w:r w:rsidR="00B96E21">
        <w:t>are</w:t>
      </w:r>
      <w:r>
        <w:t xml:space="preserve"> independent unit</w:t>
      </w:r>
      <w:r w:rsidR="00B96E21">
        <w:t>s</w:t>
      </w:r>
      <w:r>
        <w:t xml:space="preserve"> of local government, separate and distinct from </w:t>
      </w:r>
      <w:r w:rsidR="00FE2504">
        <w:t>the City</w:t>
      </w:r>
      <w:r>
        <w:t xml:space="preserve">, and, except as may otherwise be provided for by State or local law or this </w:t>
      </w:r>
      <w:r w:rsidR="00DE227E">
        <w:t>Governing Document</w:t>
      </w:r>
      <w:r>
        <w:t xml:space="preserve">, </w:t>
      </w:r>
      <w:r w:rsidR="00B96E21">
        <w:t>their</w:t>
      </w:r>
      <w:r>
        <w:t xml:space="preserve"> activities are subject to review by </w:t>
      </w:r>
      <w:r w:rsidR="00FE2504">
        <w:t>the City</w:t>
      </w:r>
      <w:r>
        <w:t xml:space="preserve"> only insofar as they may deviate in a material matter from the requirements of the </w:t>
      </w:r>
      <w:r w:rsidR="00DE227E">
        <w:t>Governing Document</w:t>
      </w:r>
      <w:r>
        <w:t xml:space="preserve">.  It is intended that the </w:t>
      </w:r>
      <w:proofErr w:type="gramStart"/>
      <w:r>
        <w:t>District</w:t>
      </w:r>
      <w:r w:rsidR="00B96E21">
        <w:t>s</w:t>
      </w:r>
      <w:proofErr w:type="gramEnd"/>
      <w:r>
        <w:t xml:space="preserve"> will provide a part or </w:t>
      </w:r>
      <w:proofErr w:type="gramStart"/>
      <w:r>
        <w:t>all of</w:t>
      </w:r>
      <w:proofErr w:type="gramEnd"/>
      <w:r>
        <w:t xml:space="preserve"> the Public Improvements for the use and benefit of all anticipated inhabitants and taxpayers of the </w:t>
      </w:r>
      <w:proofErr w:type="gramStart"/>
      <w:r>
        <w:t>District</w:t>
      </w:r>
      <w:r w:rsidR="00B96E21">
        <w:t>s</w:t>
      </w:r>
      <w:proofErr w:type="gramEnd"/>
      <w:r>
        <w:t xml:space="preserve">.  The primary purpose of the </w:t>
      </w:r>
      <w:proofErr w:type="gramStart"/>
      <w:r>
        <w:t>District</w:t>
      </w:r>
      <w:r w:rsidR="00B96E21">
        <w:t>s</w:t>
      </w:r>
      <w:proofErr w:type="gramEnd"/>
      <w:r>
        <w:t xml:space="preserve"> will be to finance the construction of these Public Improvements.</w:t>
      </w:r>
      <w:r w:rsidR="005E490F">
        <w:t xml:space="preserve">  </w:t>
      </w:r>
      <w:r>
        <w:t xml:space="preserve">The </w:t>
      </w:r>
      <w:proofErr w:type="gramStart"/>
      <w:r>
        <w:t>District</w:t>
      </w:r>
      <w:r w:rsidR="00B96E21">
        <w:t>s</w:t>
      </w:r>
      <w:proofErr w:type="gramEnd"/>
      <w:r w:rsidR="00B96E21">
        <w:t xml:space="preserve"> are</w:t>
      </w:r>
      <w:r>
        <w:t xml:space="preserve"> not being created to provide </w:t>
      </w:r>
      <w:r w:rsidR="00451736">
        <w:t xml:space="preserve">any </w:t>
      </w:r>
      <w:r>
        <w:t>ongoing operations and maintenance services.</w:t>
      </w:r>
    </w:p>
    <w:p w14:paraId="3105DB06" w14:textId="6275374C" w:rsidR="00C276E9" w:rsidRDefault="00C276E9" w:rsidP="00646647">
      <w:pPr>
        <w:pStyle w:val="Heading2"/>
        <w:jc w:val="both"/>
      </w:pPr>
      <w:bookmarkStart w:id="4" w:name="_Toc14259149"/>
      <w:bookmarkStart w:id="5" w:name="_Toc194652070"/>
      <w:r>
        <w:t>Need for the District</w:t>
      </w:r>
      <w:r w:rsidR="007D561F">
        <w:t>s</w:t>
      </w:r>
      <w:r>
        <w:t>.</w:t>
      </w:r>
      <w:bookmarkEnd w:id="4"/>
      <w:bookmarkEnd w:id="5"/>
    </w:p>
    <w:p w14:paraId="48B03877" w14:textId="0F57DFF2" w:rsidR="00C276E9" w:rsidRDefault="00C276E9" w:rsidP="00646647">
      <w:pPr>
        <w:pStyle w:val="BodyTextFirstIndent2"/>
        <w:jc w:val="both"/>
      </w:pPr>
      <w:r>
        <w:t xml:space="preserve">There are currently no other governmental entities, including </w:t>
      </w:r>
      <w:r w:rsidR="00FE2504">
        <w:t>the City</w:t>
      </w:r>
      <w:r>
        <w:t xml:space="preserve">, located in the immediate vicinity of the </w:t>
      </w:r>
      <w:proofErr w:type="gramStart"/>
      <w:r>
        <w:t>District</w:t>
      </w:r>
      <w:r w:rsidR="007D561F">
        <w:t>s</w:t>
      </w:r>
      <w:proofErr w:type="gramEnd"/>
      <w:r>
        <w:t xml:space="preserve"> that consider it desirable, feasible or practical to undertake the planning, design, acquisition, construction installation, relocation, redevelopment, and financing of the Public Improvements needed for the Project.  Formation of the District</w:t>
      </w:r>
      <w:r w:rsidR="007D561F">
        <w:t xml:space="preserve">s </w:t>
      </w:r>
      <w:r w:rsidR="005A2E7F">
        <w:t xml:space="preserve">is </w:t>
      </w:r>
      <w:r>
        <w:t xml:space="preserve">therefore necessary </w:t>
      </w:r>
      <w:proofErr w:type="gramStart"/>
      <w:r>
        <w:t>in order for</w:t>
      </w:r>
      <w:proofErr w:type="gramEnd"/>
      <w:r>
        <w:t xml:space="preserve"> the Public Improvements required for the Project to be provided in the most economic manner possible.</w:t>
      </w:r>
    </w:p>
    <w:p w14:paraId="2B730B6B" w14:textId="3997B234" w:rsidR="00C276E9" w:rsidRDefault="00C276E9" w:rsidP="00646647">
      <w:pPr>
        <w:pStyle w:val="Heading2"/>
        <w:jc w:val="both"/>
      </w:pPr>
      <w:bookmarkStart w:id="6" w:name="_Toc14259150"/>
      <w:bookmarkStart w:id="7" w:name="_Toc194652071"/>
      <w:r>
        <w:t xml:space="preserve">Objective of </w:t>
      </w:r>
      <w:r w:rsidR="00FE2504">
        <w:t>the City</w:t>
      </w:r>
      <w:r>
        <w:t xml:space="preserve"> Regarding Districts</w:t>
      </w:r>
      <w:r w:rsidR="007D561F">
        <w:t>’</w:t>
      </w:r>
      <w:r>
        <w:t xml:space="preserve"> </w:t>
      </w:r>
      <w:r w:rsidR="00DE227E">
        <w:t>Governing Document</w:t>
      </w:r>
      <w:r>
        <w:t>.</w:t>
      </w:r>
      <w:bookmarkEnd w:id="6"/>
      <w:bookmarkEnd w:id="7"/>
    </w:p>
    <w:p w14:paraId="626F06D2" w14:textId="347B1B0A" w:rsidR="00477022" w:rsidRDefault="00477022" w:rsidP="00646647">
      <w:pPr>
        <w:pStyle w:val="BodyTextFirstIndent2"/>
        <w:jc w:val="both"/>
      </w:pPr>
      <w:r>
        <w:t xml:space="preserve">This Governing Document amends and restates the Governing Document for the </w:t>
      </w:r>
      <w:r w:rsidR="004746EB">
        <w:t>Districts</w:t>
      </w:r>
      <w:r>
        <w:t xml:space="preserve"> approved on September 29, 2021</w:t>
      </w:r>
      <w:r w:rsidR="009518BE">
        <w:t xml:space="preserve">, </w:t>
      </w:r>
      <w:r w:rsidR="004746EB">
        <w:t xml:space="preserve">the Amended and Restated Governing Document approved on </w:t>
      </w:r>
      <w:r w:rsidR="004746EB" w:rsidRPr="004746EB">
        <w:rPr>
          <w:bCs/>
        </w:rPr>
        <w:t>April 26, 2023</w:t>
      </w:r>
      <w:r w:rsidR="004746EB">
        <w:rPr>
          <w:bCs/>
        </w:rPr>
        <w:t>,</w:t>
      </w:r>
      <w:r>
        <w:t xml:space="preserve"> </w:t>
      </w:r>
      <w:r w:rsidR="009518BE">
        <w:t xml:space="preserve">and the Second Amended and Restated Governing Document approved on </w:t>
      </w:r>
      <w:r w:rsidR="00FC0BAF">
        <w:t>April 23, 2025,</w:t>
      </w:r>
      <w:r w:rsidR="009518BE">
        <w:t xml:space="preserve"> </w:t>
      </w:r>
      <w:r>
        <w:t xml:space="preserve">in </w:t>
      </w:r>
      <w:r w:rsidR="004746EB">
        <w:t>their</w:t>
      </w:r>
      <w:r>
        <w:t xml:space="preserve"> entirety.</w:t>
      </w:r>
    </w:p>
    <w:p w14:paraId="3DB2E768" w14:textId="0D8BFA46" w:rsidR="00FE2504" w:rsidRDefault="00FE2504" w:rsidP="00646647">
      <w:pPr>
        <w:pStyle w:val="BodyTextFirstIndent2"/>
        <w:jc w:val="both"/>
      </w:pPr>
      <w:r>
        <w:t>The City</w:t>
      </w:r>
      <w:r w:rsidR="00C276E9">
        <w:t xml:space="preserve">’s objective in approving the </w:t>
      </w:r>
      <w:r w:rsidR="00DE227E">
        <w:t>Governing Document</w:t>
      </w:r>
      <w:r w:rsidR="00C276E9">
        <w:t xml:space="preserve"> for the District</w:t>
      </w:r>
      <w:r w:rsidR="007D561F">
        <w:t>s</w:t>
      </w:r>
      <w:r w:rsidR="00C276E9">
        <w:t xml:space="preserve"> is to authorize the </w:t>
      </w:r>
      <w:proofErr w:type="gramStart"/>
      <w:r w:rsidR="00C276E9">
        <w:t>District</w:t>
      </w:r>
      <w:r w:rsidR="007D561F">
        <w:t>s</w:t>
      </w:r>
      <w:proofErr w:type="gramEnd"/>
      <w:r w:rsidR="00C276E9">
        <w:t xml:space="preserve"> to provide for the planning, design, acquisition, construction, installation, relocation and redevelopment of the Public Improvements from the proceeds of Debt to be issued by </w:t>
      </w:r>
      <w:r w:rsidR="007D561F">
        <w:t xml:space="preserve">one or </w:t>
      </w:r>
      <w:r w:rsidR="005A2E7F">
        <w:t xml:space="preserve">multiple </w:t>
      </w:r>
      <w:r w:rsidR="007D561F">
        <w:t xml:space="preserve">of </w:t>
      </w:r>
      <w:r w:rsidR="00C276E9">
        <w:t xml:space="preserve">the </w:t>
      </w:r>
      <w:proofErr w:type="gramStart"/>
      <w:r w:rsidR="00C276E9">
        <w:t>District</w:t>
      </w:r>
      <w:r w:rsidR="007D561F">
        <w:t>s</w:t>
      </w:r>
      <w:proofErr w:type="gramEnd"/>
      <w:r w:rsidR="007D561F">
        <w:t xml:space="preserve"> (or interlocal entity formed by the </w:t>
      </w:r>
      <w:proofErr w:type="gramStart"/>
      <w:r w:rsidR="007D561F">
        <w:t>Districts</w:t>
      </w:r>
      <w:proofErr w:type="gramEnd"/>
      <w:r w:rsidR="007D561F">
        <w:t>)</w:t>
      </w:r>
      <w:r w:rsidR="00C276E9">
        <w:t>.  All Debt is expected to be repaid by</w:t>
      </w:r>
      <w:r w:rsidR="00C11293">
        <w:t xml:space="preserve"> taxes</w:t>
      </w:r>
      <w:r w:rsidR="00C276E9">
        <w:t xml:space="preserve"> imposed and collected</w:t>
      </w:r>
      <w:r w:rsidR="00C11293">
        <w:t xml:space="preserve"> for no longer than the Maximum Debt Mill Levy Imposition Term and at a tax mill levy no higher than the Maximum Debt Mill Levy,</w:t>
      </w:r>
      <w:r w:rsidR="00C276E9">
        <w:t xml:space="preserve"> and/or </w:t>
      </w:r>
      <w:r w:rsidR="00C11293">
        <w:t xml:space="preserve">fees and </w:t>
      </w:r>
      <w:r w:rsidR="00761803">
        <w:t>Assessments</w:t>
      </w:r>
      <w:r w:rsidR="00C276E9">
        <w:t xml:space="preserve">.  Debt which is issued within these parameters will </w:t>
      </w:r>
      <w:r w:rsidR="00C11293">
        <w:t>insulate property owners from excessive</w:t>
      </w:r>
      <w:r>
        <w:t xml:space="preserve"> tax burdens to support the servicing of</w:t>
      </w:r>
      <w:r w:rsidR="00C11293">
        <w:t xml:space="preserve"> the</w:t>
      </w:r>
      <w:r>
        <w:t xml:space="preserve"> Debt and will result in a timely and reasonable discharge of the Debt.</w:t>
      </w:r>
    </w:p>
    <w:p w14:paraId="7BBF61A9" w14:textId="64F0EBFB" w:rsidR="00C276E9" w:rsidRDefault="00C276E9" w:rsidP="00646647">
      <w:pPr>
        <w:pStyle w:val="BodyTextFirstIndent2"/>
        <w:jc w:val="both"/>
      </w:pPr>
      <w:r>
        <w:t xml:space="preserve">This </w:t>
      </w:r>
      <w:r w:rsidR="00DE227E">
        <w:t>Governing Document</w:t>
      </w:r>
      <w:r>
        <w:t xml:space="preserve"> is intended to establish a limited purpose for the </w:t>
      </w:r>
      <w:proofErr w:type="gramStart"/>
      <w:r>
        <w:t>District</w:t>
      </w:r>
      <w:r w:rsidR="007D561F">
        <w:t>s</w:t>
      </w:r>
      <w:proofErr w:type="gramEnd"/>
      <w:r>
        <w:t xml:space="preserve"> and explicit financial constraints that are not to be violated under any circumstances.  The primary purpose is to provide for the Public Improvements associated with development and regional needs.  </w:t>
      </w:r>
      <w:r w:rsidRPr="00E505A0">
        <w:rPr>
          <w:bCs/>
        </w:rPr>
        <w:t xml:space="preserve">Operational activities are allowed, but only through an </w:t>
      </w:r>
      <w:r w:rsidR="00646647" w:rsidRPr="00E505A0">
        <w:rPr>
          <w:bCs/>
        </w:rPr>
        <w:t>Interlocal Agreement</w:t>
      </w:r>
      <w:r w:rsidRPr="00E505A0">
        <w:rPr>
          <w:bCs/>
        </w:rPr>
        <w:t xml:space="preserve"> with </w:t>
      </w:r>
      <w:r w:rsidR="00FE2504">
        <w:rPr>
          <w:bCs/>
        </w:rPr>
        <w:t>the City</w:t>
      </w:r>
      <w:r w:rsidR="0049245D" w:rsidRPr="00E505A0">
        <w:rPr>
          <w:bCs/>
        </w:rPr>
        <w:t xml:space="preserve"> or </w:t>
      </w:r>
      <w:r w:rsidR="00FE2504">
        <w:rPr>
          <w:bCs/>
        </w:rPr>
        <w:t xml:space="preserve">other </w:t>
      </w:r>
      <w:r w:rsidR="0049245D" w:rsidRPr="00E505A0">
        <w:rPr>
          <w:bCs/>
        </w:rPr>
        <w:t>relevant public entity</w:t>
      </w:r>
      <w:r w:rsidR="00FE2504">
        <w:rPr>
          <w:bCs/>
        </w:rPr>
        <w:t xml:space="preserve"> with written consent of the City</w:t>
      </w:r>
      <w:r w:rsidRPr="00E505A0">
        <w:rPr>
          <w:bCs/>
        </w:rPr>
        <w:t>.</w:t>
      </w:r>
    </w:p>
    <w:p w14:paraId="78129AC9" w14:textId="17406F44" w:rsidR="00C276E9" w:rsidRDefault="00C276E9" w:rsidP="00646647">
      <w:pPr>
        <w:pStyle w:val="BodyTextFirstIndent2"/>
        <w:jc w:val="both"/>
      </w:pPr>
      <w:r>
        <w:t>It is the intent of the District</w:t>
      </w:r>
      <w:r w:rsidR="007D561F">
        <w:t>s</w:t>
      </w:r>
      <w:r>
        <w:t xml:space="preserve"> to dissolve upon payment or defeasance of all Debt incurred or upon a determination that adequate provision has been made for the payment of all </w:t>
      </w:r>
      <w:r>
        <w:lastRenderedPageBreak/>
        <w:t>Debt</w:t>
      </w:r>
      <w:r w:rsidR="00983B3D">
        <w:t xml:space="preserve"> of such District</w:t>
      </w:r>
      <w:r w:rsidRPr="00E505A0">
        <w:rPr>
          <w:bCs/>
        </w:rPr>
        <w:t xml:space="preserve">, </w:t>
      </w:r>
      <w:r w:rsidR="00CC2F6C">
        <w:t>collected or assigned all Fees payable to such District, disbursed of all assets of such District</w:t>
      </w:r>
      <w:r w:rsidR="00983B3D">
        <w:rPr>
          <w:bCs/>
        </w:rPr>
        <w:t xml:space="preserve">, </w:t>
      </w:r>
      <w:r w:rsidRPr="00E505A0">
        <w:rPr>
          <w:bCs/>
        </w:rPr>
        <w:t>and if the District</w:t>
      </w:r>
      <w:r w:rsidR="007D561F">
        <w:rPr>
          <w:bCs/>
        </w:rPr>
        <w:t xml:space="preserve"> </w:t>
      </w:r>
      <w:r w:rsidR="00983B3D">
        <w:rPr>
          <w:bCs/>
        </w:rPr>
        <w:t>has</w:t>
      </w:r>
      <w:r w:rsidRPr="00E505A0">
        <w:rPr>
          <w:bCs/>
        </w:rPr>
        <w:t xml:space="preserve"> authorized operating functions under an </w:t>
      </w:r>
      <w:r w:rsidR="00646647" w:rsidRPr="00E505A0">
        <w:rPr>
          <w:bCs/>
        </w:rPr>
        <w:t>Interlocal Agreement</w:t>
      </w:r>
      <w:r w:rsidRPr="00E505A0">
        <w:rPr>
          <w:bCs/>
        </w:rPr>
        <w:t>, to retain only the power necessary to impose and collect Fees to pay for these costs</w:t>
      </w:r>
      <w:r>
        <w:t>.</w:t>
      </w:r>
    </w:p>
    <w:p w14:paraId="7CC8FDBD" w14:textId="7CE5312F" w:rsidR="00C276E9" w:rsidRDefault="00C276E9" w:rsidP="00C11293">
      <w:pPr>
        <w:pStyle w:val="BodyTextFirstIndent2"/>
        <w:jc w:val="both"/>
      </w:pPr>
      <w:r>
        <w:t>The District</w:t>
      </w:r>
      <w:r w:rsidR="007D561F">
        <w:t>s</w:t>
      </w:r>
      <w:r>
        <w:t xml:space="preserve"> shall be authorized to finance the Public Improvements that can be funded from Debt to be repaid from </w:t>
      </w:r>
      <w:r w:rsidR="00761803">
        <w:t>Assessments</w:t>
      </w:r>
      <w:r>
        <w:t xml:space="preserve"> </w:t>
      </w:r>
      <w:r w:rsidR="00FA4893">
        <w:t xml:space="preserve">or </w:t>
      </w:r>
      <w:r w:rsidR="00C11293" w:rsidRPr="00C11293">
        <w:t xml:space="preserve">from tax revenues collected from a mill levy which shall not exceed the Maximum Debt Mill Levy on taxable properties and which shall not exceed the Maximum Debt Mill Levy Imposition Term on taxable properties (or repaid from a combination of </w:t>
      </w:r>
      <w:r w:rsidR="00C11293">
        <w:t xml:space="preserve">Fees, </w:t>
      </w:r>
      <w:r w:rsidR="00C11293" w:rsidRPr="00C11293">
        <w:t xml:space="preserve">Assessments </w:t>
      </w:r>
      <w:r w:rsidR="00C11293">
        <w:t>or</w:t>
      </w:r>
      <w:r w:rsidR="00C11293" w:rsidRPr="00C11293">
        <w:t xml:space="preserve"> a mill levy).  It is the intent of this Governing Document</w:t>
      </w:r>
      <w:r w:rsidR="00C11293">
        <w:t xml:space="preserve"> that Fees be paid at or before the issuance of a building permit by the City and</w:t>
      </w:r>
      <w:r w:rsidR="00C11293" w:rsidRPr="00C11293">
        <w:t xml:space="preserve"> to assure to the extent possible that no taxable property bear an economic burden that is greater than that associated with the Maximum Debt Mill Levy in amount and that no taxable property bear an economic burden that is greater than that associated with the Maximum Debt Mill Levy Imposition Term in duration even under bankruptcy or other unusual situations.  </w:t>
      </w:r>
      <w:r>
        <w:t xml:space="preserve">Generally, the cost of Public Improvements that cannot be funded within these parameters are not costs to be paid by the </w:t>
      </w:r>
      <w:proofErr w:type="gramStart"/>
      <w:r>
        <w:t>District</w:t>
      </w:r>
      <w:r w:rsidR="007D561F">
        <w:t>s</w:t>
      </w:r>
      <w:proofErr w:type="gramEnd"/>
      <w:r>
        <w:t xml:space="preserve">.  </w:t>
      </w:r>
    </w:p>
    <w:p w14:paraId="45BB2B14" w14:textId="77777777" w:rsidR="00C276E9" w:rsidRDefault="00C276E9">
      <w:pPr>
        <w:pStyle w:val="Heading1"/>
      </w:pPr>
      <w:bookmarkStart w:id="8" w:name="_Toc14259151"/>
      <w:bookmarkStart w:id="9" w:name="_Toc194652072"/>
      <w:r>
        <w:t>DEFINITIONS</w:t>
      </w:r>
      <w:bookmarkEnd w:id="8"/>
      <w:bookmarkEnd w:id="9"/>
    </w:p>
    <w:p w14:paraId="38707C00" w14:textId="77777777" w:rsidR="00C276E9" w:rsidRDefault="00C276E9">
      <w:pPr>
        <w:pStyle w:val="BodyTextFirstIndent"/>
      </w:pPr>
      <w:r>
        <w:t xml:space="preserve">In this </w:t>
      </w:r>
      <w:r w:rsidR="00DE227E">
        <w:t>Governing Document</w:t>
      </w:r>
      <w:r>
        <w:t>, the following terms shall have the meanings indicated below, unless the context hereof clearly requires otherwise:</w:t>
      </w:r>
    </w:p>
    <w:p w14:paraId="04C117CB" w14:textId="48433B72" w:rsidR="00CA5592" w:rsidRPr="00810077" w:rsidRDefault="00CA5592" w:rsidP="00CA5592">
      <w:pPr>
        <w:pStyle w:val="BodyText1"/>
        <w:jc w:val="both"/>
        <w:rPr>
          <w:bCs/>
        </w:rPr>
      </w:pPr>
      <w:r>
        <w:rPr>
          <w:bCs/>
          <w:u w:val="single"/>
        </w:rPr>
        <w:t>Affordable Housing</w:t>
      </w:r>
      <w:r>
        <w:rPr>
          <w:bCs/>
        </w:rPr>
        <w:t xml:space="preserve">: shall have the meaning assigned </w:t>
      </w:r>
      <w:r w:rsidR="00205D19">
        <w:rPr>
          <w:bCs/>
        </w:rPr>
        <w:t>in 63N-</w:t>
      </w:r>
      <w:r w:rsidR="00495A9E">
        <w:rPr>
          <w:bCs/>
        </w:rPr>
        <w:t>2</w:t>
      </w:r>
      <w:r w:rsidR="00205D19">
        <w:rPr>
          <w:bCs/>
        </w:rPr>
        <w:t>3-</w:t>
      </w:r>
      <w:r w:rsidR="00495A9E">
        <w:rPr>
          <w:bCs/>
        </w:rPr>
        <w:t>101</w:t>
      </w:r>
      <w:r w:rsidR="00205D19">
        <w:rPr>
          <w:bCs/>
        </w:rPr>
        <w:t xml:space="preserve">, Utah Code. </w:t>
      </w:r>
      <w:r>
        <w:rPr>
          <w:bCs/>
        </w:rPr>
        <w:t xml:space="preserve"> </w:t>
      </w:r>
    </w:p>
    <w:p w14:paraId="4E51EEC1" w14:textId="046AAC9B" w:rsidR="00C65ADB" w:rsidRDefault="00C65ADB" w:rsidP="00C65ADB">
      <w:pPr>
        <w:pStyle w:val="BodyText1"/>
        <w:jc w:val="both"/>
      </w:pPr>
      <w:r>
        <w:rPr>
          <w:u w:val="single"/>
        </w:rPr>
        <w:t>Annexation Area Boundaries</w:t>
      </w:r>
      <w:r>
        <w:t xml:space="preserve">:  means the boundaries of the area described in the Annexation Area Boundary Map which have been approved </w:t>
      </w:r>
      <w:r w:rsidRPr="00DC7F91">
        <w:t xml:space="preserve">by </w:t>
      </w:r>
      <w:r w:rsidR="00FE2504">
        <w:t>the City</w:t>
      </w:r>
      <w:r w:rsidRPr="00DC7F91">
        <w:t xml:space="preserve"> </w:t>
      </w:r>
      <w:r>
        <w:t>for annexation into</w:t>
      </w:r>
      <w:r w:rsidR="00085881">
        <w:t xml:space="preserve"> or withdrawal from</w:t>
      </w:r>
      <w:r>
        <w:t xml:space="preserve"> </w:t>
      </w:r>
      <w:r w:rsidR="00FA4893">
        <w:t>any</w:t>
      </w:r>
      <w:r w:rsidR="00E92C2B">
        <w:t xml:space="preserve"> of </w:t>
      </w:r>
      <w:r>
        <w:t xml:space="preserve">the </w:t>
      </w:r>
      <w:proofErr w:type="gramStart"/>
      <w:r>
        <w:t>District</w:t>
      </w:r>
      <w:r w:rsidR="00495A9E">
        <w:t>s</w:t>
      </w:r>
      <w:proofErr w:type="gramEnd"/>
      <w:r>
        <w:t xml:space="preserve"> upon the meeting of certain requirements.</w:t>
      </w:r>
      <w:r w:rsidR="00C90319">
        <w:t xml:space="preserve">  </w:t>
      </w:r>
    </w:p>
    <w:p w14:paraId="38414B63" w14:textId="0C41BA54" w:rsidR="00C65ADB" w:rsidRDefault="00C65ADB" w:rsidP="00C65ADB">
      <w:pPr>
        <w:pStyle w:val="BodyText1"/>
        <w:jc w:val="both"/>
      </w:pPr>
      <w:r>
        <w:rPr>
          <w:u w:val="single"/>
        </w:rPr>
        <w:t>Annexation Area Boundary Map</w:t>
      </w:r>
      <w:r>
        <w:t xml:space="preserve">:  means the map attached hereto as </w:t>
      </w:r>
      <w:r>
        <w:rPr>
          <w:b/>
        </w:rPr>
        <w:t>Exhibit C</w:t>
      </w:r>
      <w:r>
        <w:t xml:space="preserve">, describing the property proposed for annexation </w:t>
      </w:r>
      <w:r w:rsidR="00E92C2B">
        <w:t xml:space="preserve">into or withdrawal from </w:t>
      </w:r>
      <w:r w:rsidR="00FA4893">
        <w:t>any</w:t>
      </w:r>
      <w:r w:rsidR="00E92C2B">
        <w:t xml:space="preserve"> of </w:t>
      </w:r>
      <w:r>
        <w:t xml:space="preserve">the </w:t>
      </w:r>
      <w:proofErr w:type="gramStart"/>
      <w:r>
        <w:t>District</w:t>
      </w:r>
      <w:r w:rsidR="00E92C2B">
        <w:t>s</w:t>
      </w:r>
      <w:proofErr w:type="gramEnd"/>
      <w:r>
        <w:t>.</w:t>
      </w:r>
    </w:p>
    <w:p w14:paraId="6604F8ED" w14:textId="42DDA239" w:rsidR="002B5D99" w:rsidRDefault="002B5D99" w:rsidP="00406E5F">
      <w:pPr>
        <w:pStyle w:val="BodyText1"/>
        <w:jc w:val="both"/>
      </w:pPr>
      <w:r>
        <w:rPr>
          <w:u w:val="single"/>
        </w:rPr>
        <w:t>Assessment</w:t>
      </w:r>
      <w:r>
        <w:t xml:space="preserve">: means </w:t>
      </w:r>
      <w:r w:rsidR="00FB2A79">
        <w:t>(</w:t>
      </w:r>
      <w:proofErr w:type="spellStart"/>
      <w:r w:rsidR="00FB2A79">
        <w:t>i</w:t>
      </w:r>
      <w:proofErr w:type="spellEnd"/>
      <w:r w:rsidR="00FB2A79">
        <w:t>)</w:t>
      </w:r>
      <w:r w:rsidR="00406E5F">
        <w:t xml:space="preserve"> the levy of an assessment secured by a lien on property within a District to pay for the costs of Public Improvements benefitting such property or (</w:t>
      </w:r>
      <w:r w:rsidR="005A2E7F">
        <w:t>ii</w:t>
      </w:r>
      <w:r w:rsidR="00406E5F">
        <w:t xml:space="preserve">) an assessment by a District levied on private property within such District to cover the costs of an energy efficient upgrade, a renewable energy system, or an electric vehicle charging infrastructure, each as may be levied </w:t>
      </w:r>
      <w:r w:rsidR="00EE531E">
        <w:t>pursuant to the Assessment Act</w:t>
      </w:r>
      <w:r>
        <w:t>.</w:t>
      </w:r>
    </w:p>
    <w:p w14:paraId="505A45FC" w14:textId="77777777" w:rsidR="007B0EE6" w:rsidRPr="002B5D99" w:rsidRDefault="007B0EE6" w:rsidP="007B0EE6">
      <w:pPr>
        <w:pStyle w:val="BodyText1"/>
        <w:jc w:val="both"/>
      </w:pPr>
      <w:r>
        <w:rPr>
          <w:u w:val="single"/>
        </w:rPr>
        <w:t>Assessment Act</w:t>
      </w:r>
      <w:r w:rsidRPr="00EE531E">
        <w:t>:</w:t>
      </w:r>
      <w:r>
        <w:t xml:space="preserve"> means collectively, (</w:t>
      </w:r>
      <w:proofErr w:type="spellStart"/>
      <w:r>
        <w:t>i</w:t>
      </w:r>
      <w:proofErr w:type="spellEnd"/>
      <w:r>
        <w:t xml:space="preserve">) Title 11, Chapter 42, Utah Code as may be amended from time to time and (ii) the C-PACE Act.  </w:t>
      </w:r>
    </w:p>
    <w:p w14:paraId="67CE9122" w14:textId="2399A2F2" w:rsidR="00C276E9" w:rsidRDefault="00C276E9" w:rsidP="00646647">
      <w:pPr>
        <w:pStyle w:val="BodyText1"/>
        <w:jc w:val="both"/>
      </w:pPr>
      <w:r>
        <w:rPr>
          <w:u w:val="single"/>
        </w:rPr>
        <w:t>Board</w:t>
      </w:r>
      <w:r>
        <w:t xml:space="preserve">: means the board of </w:t>
      </w:r>
      <w:r w:rsidR="00353ECC">
        <w:t>trustees</w:t>
      </w:r>
      <w:r>
        <w:t xml:space="preserve"> of </w:t>
      </w:r>
      <w:r w:rsidR="00630C2D">
        <w:t>one District or the boards of trustees of all Districts, in the aggregate</w:t>
      </w:r>
      <w:r>
        <w:t>.</w:t>
      </w:r>
    </w:p>
    <w:p w14:paraId="7AA2BAE9" w14:textId="4E9DC0DD" w:rsidR="00C276E9" w:rsidRDefault="00C276E9" w:rsidP="00646647">
      <w:pPr>
        <w:pStyle w:val="BodyText1"/>
        <w:jc w:val="both"/>
      </w:pPr>
      <w:r>
        <w:rPr>
          <w:u w:val="single"/>
        </w:rPr>
        <w:t xml:space="preserve">Bond, Bonds or </w:t>
      </w:r>
      <w:proofErr w:type="gramStart"/>
      <w:r>
        <w:rPr>
          <w:u w:val="single"/>
        </w:rPr>
        <w:t>Debt</w:t>
      </w:r>
      <w:r>
        <w:t>:</w:t>
      </w:r>
      <w:proofErr w:type="gramEnd"/>
      <w:r>
        <w:t xml:space="preserve">  means bonds or other obligations</w:t>
      </w:r>
      <w:r w:rsidR="00107174">
        <w:t>, including loans of any property owner,</w:t>
      </w:r>
      <w:r>
        <w:t xml:space="preserve"> for the payment of which </w:t>
      </w:r>
      <w:r w:rsidR="00A043AB">
        <w:t>any</w:t>
      </w:r>
      <w:r>
        <w:t xml:space="preserve"> District has promised to</w:t>
      </w:r>
      <w:r w:rsidR="007B0EE6">
        <w:t xml:space="preserve"> impose an ad valorem property tax mill levy,</w:t>
      </w:r>
      <w:r>
        <w:t xml:space="preserve"> impose </w:t>
      </w:r>
      <w:r w:rsidR="00853BCC">
        <w:t>Fees</w:t>
      </w:r>
      <w:r w:rsidR="007B0EE6">
        <w:t>,</w:t>
      </w:r>
      <w:r>
        <w:t xml:space="preserve"> and/or collect </w:t>
      </w:r>
      <w:r w:rsidR="003652DB">
        <w:t>Assessments</w:t>
      </w:r>
      <w:r>
        <w:t>.</w:t>
      </w:r>
    </w:p>
    <w:p w14:paraId="5544C2F2" w14:textId="77777777" w:rsidR="007B0EE6" w:rsidRPr="005C4597" w:rsidRDefault="007B0EE6" w:rsidP="007B0EE6">
      <w:pPr>
        <w:pStyle w:val="BodyText1"/>
        <w:jc w:val="both"/>
      </w:pPr>
      <w:r w:rsidRPr="005C4597">
        <w:rPr>
          <w:u w:val="single"/>
        </w:rPr>
        <w:t>C-PACE Act</w:t>
      </w:r>
      <w:r w:rsidRPr="005C4597">
        <w:t>: means title 11, Chapter 42a of the Utah Code, as amended from time to time.</w:t>
      </w:r>
    </w:p>
    <w:p w14:paraId="49F79DD2" w14:textId="77777777" w:rsidR="007B0EE6" w:rsidRPr="005C4597" w:rsidRDefault="007B0EE6" w:rsidP="007B0EE6">
      <w:pPr>
        <w:pStyle w:val="BodyText1"/>
        <w:jc w:val="both"/>
      </w:pPr>
      <w:r w:rsidRPr="005C4597">
        <w:rPr>
          <w:u w:val="single"/>
        </w:rPr>
        <w:lastRenderedPageBreak/>
        <w:t>C-PACE Bonds</w:t>
      </w:r>
      <w:r w:rsidRPr="005C4597">
        <w:t xml:space="preserve">: means bonds, loans, notes, or other structures and obligations of the </w:t>
      </w:r>
      <w:proofErr w:type="gramStart"/>
      <w:r w:rsidRPr="005C4597">
        <w:t>District</w:t>
      </w:r>
      <w:proofErr w:type="gramEnd"/>
      <w:r w:rsidRPr="005C4597">
        <w:t xml:space="preserve"> issued pursuant to the C-PACE Act, including refunding C-PACE Bonds.</w:t>
      </w:r>
    </w:p>
    <w:p w14:paraId="3B6E6E4F" w14:textId="77777777" w:rsidR="007B0EE6" w:rsidRPr="005C4597" w:rsidRDefault="007B0EE6" w:rsidP="007B0EE6">
      <w:pPr>
        <w:pStyle w:val="BodyText1"/>
        <w:jc w:val="both"/>
      </w:pPr>
      <w:r w:rsidRPr="005C4597">
        <w:rPr>
          <w:u w:val="single"/>
        </w:rPr>
        <w:t>C-PACE Assessments</w:t>
      </w:r>
      <w:r w:rsidRPr="005C4597">
        <w:t>: means assessments levied under the C-PACE Act.</w:t>
      </w:r>
    </w:p>
    <w:p w14:paraId="4FE97C9F" w14:textId="6A1A1BB9" w:rsidR="00C276E9" w:rsidRDefault="00853BCC" w:rsidP="00646647">
      <w:pPr>
        <w:pStyle w:val="BodyText1"/>
        <w:jc w:val="both"/>
      </w:pPr>
      <w:r>
        <w:rPr>
          <w:u w:val="single"/>
        </w:rPr>
        <w:t>City</w:t>
      </w:r>
      <w:r w:rsidR="00C276E9">
        <w:t xml:space="preserve">: means </w:t>
      </w:r>
      <w:r w:rsidR="002121E3">
        <w:t>Herriman, Utah</w:t>
      </w:r>
      <w:r w:rsidR="00C276E9">
        <w:t>.</w:t>
      </w:r>
    </w:p>
    <w:p w14:paraId="4B5EC2E4" w14:textId="665DEEC3" w:rsidR="00C276E9" w:rsidRDefault="00853BCC" w:rsidP="00646647">
      <w:pPr>
        <w:pStyle w:val="BodyText1"/>
        <w:jc w:val="both"/>
      </w:pPr>
      <w:r>
        <w:rPr>
          <w:u w:val="single"/>
        </w:rPr>
        <w:t>City</w:t>
      </w:r>
      <w:r w:rsidR="00421702">
        <w:rPr>
          <w:u w:val="single"/>
        </w:rPr>
        <w:t xml:space="preserve"> Code</w:t>
      </w:r>
      <w:r w:rsidR="00C276E9">
        <w:t xml:space="preserve">:  means </w:t>
      </w:r>
      <w:r w:rsidR="00FE2504">
        <w:t>the City</w:t>
      </w:r>
      <w:r w:rsidR="00421702">
        <w:t xml:space="preserve"> Code</w:t>
      </w:r>
      <w:r w:rsidR="00C276E9">
        <w:t xml:space="preserve"> of </w:t>
      </w:r>
      <w:r w:rsidR="002121E3">
        <w:t>Herriman, Utah</w:t>
      </w:r>
      <w:r w:rsidR="00C276E9">
        <w:t>.</w:t>
      </w:r>
    </w:p>
    <w:p w14:paraId="0D678A96" w14:textId="46515610" w:rsidR="00C276E9" w:rsidRDefault="005A2E7F" w:rsidP="00646647">
      <w:pPr>
        <w:pStyle w:val="BodyText1"/>
        <w:jc w:val="both"/>
      </w:pPr>
      <w:r>
        <w:rPr>
          <w:u w:val="single"/>
        </w:rPr>
        <w:t xml:space="preserve">City </w:t>
      </w:r>
      <w:r w:rsidR="00853BCC">
        <w:rPr>
          <w:u w:val="single"/>
        </w:rPr>
        <w:t>Council</w:t>
      </w:r>
      <w:r w:rsidR="00C276E9">
        <w:t xml:space="preserve">: means </w:t>
      </w:r>
      <w:r w:rsidR="00FE2504">
        <w:t xml:space="preserve">the </w:t>
      </w:r>
      <w:r w:rsidR="00853BCC">
        <w:t>City Council</w:t>
      </w:r>
      <w:r w:rsidR="00C276E9">
        <w:t xml:space="preserve"> of </w:t>
      </w:r>
      <w:r w:rsidR="002121E3">
        <w:t>Herriman, Utah</w:t>
      </w:r>
      <w:r w:rsidR="00C276E9">
        <w:t>.</w:t>
      </w:r>
    </w:p>
    <w:p w14:paraId="583C433B" w14:textId="4D536D46" w:rsidR="00C276E9" w:rsidRDefault="00C276E9" w:rsidP="00646647">
      <w:pPr>
        <w:pStyle w:val="BodyText1"/>
        <w:jc w:val="both"/>
      </w:pPr>
      <w:r>
        <w:rPr>
          <w:u w:val="single"/>
        </w:rPr>
        <w:t>District</w:t>
      </w:r>
      <w:r>
        <w:t xml:space="preserve">:  means </w:t>
      </w:r>
      <w:r w:rsidR="00A043AB">
        <w:t xml:space="preserve">any one of </w:t>
      </w:r>
      <w:r>
        <w:t xml:space="preserve">the </w:t>
      </w:r>
      <w:r w:rsidR="002121E3">
        <w:t>Olympia Public</w:t>
      </w:r>
      <w:r w:rsidR="00DE227E">
        <w:t xml:space="preserve"> </w:t>
      </w:r>
      <w:r w:rsidR="00CF5EB4">
        <w:t xml:space="preserve">Infrastructure </w:t>
      </w:r>
      <w:r w:rsidR="0057128B">
        <w:t>D</w:t>
      </w:r>
      <w:r w:rsidR="00CF5EB4">
        <w:t>istrict</w:t>
      </w:r>
      <w:r w:rsidR="00A043AB">
        <w:t xml:space="preserve"> No</w:t>
      </w:r>
      <w:r w:rsidR="00853BCC">
        <w:t>s</w:t>
      </w:r>
      <w:r w:rsidR="00A043AB">
        <w:t xml:space="preserve">. 1 through </w:t>
      </w:r>
      <w:r w:rsidR="00853BCC">
        <w:t>7</w:t>
      </w:r>
      <w:r w:rsidR="00A043AB">
        <w:t>.</w:t>
      </w:r>
    </w:p>
    <w:p w14:paraId="4A018EE9" w14:textId="062B95AF" w:rsidR="000013A4" w:rsidRPr="000013A4" w:rsidRDefault="000013A4" w:rsidP="00646647">
      <w:pPr>
        <w:pStyle w:val="BodyText1"/>
        <w:jc w:val="both"/>
      </w:pPr>
      <w:r>
        <w:rPr>
          <w:u w:val="single"/>
        </w:rPr>
        <w:t>District Act</w:t>
      </w:r>
      <w:r>
        <w:t xml:space="preserve">:  means the </w:t>
      </w:r>
      <w:r w:rsidR="00C10A9A">
        <w:t>Special District</w:t>
      </w:r>
      <w:r>
        <w:t xml:space="preserve"> Act and the PID Act.</w:t>
      </w:r>
    </w:p>
    <w:p w14:paraId="5B5BBDD4" w14:textId="55321774" w:rsidR="00A043AB" w:rsidRDefault="00A043AB" w:rsidP="00646647">
      <w:pPr>
        <w:pStyle w:val="BodyText1"/>
        <w:jc w:val="both"/>
      </w:pPr>
      <w:r w:rsidRPr="00A043AB">
        <w:rPr>
          <w:u w:val="single"/>
        </w:rPr>
        <w:t>District No. 1</w:t>
      </w:r>
      <w:r>
        <w:t xml:space="preserve">:  means </w:t>
      </w:r>
      <w:r w:rsidRPr="00A043AB">
        <w:t xml:space="preserve">the </w:t>
      </w:r>
      <w:r w:rsidR="002121E3">
        <w:t>Olympia Public</w:t>
      </w:r>
      <w:r w:rsidRPr="00A043AB">
        <w:t xml:space="preserve"> Infrastructure District No. 1</w:t>
      </w:r>
      <w:r>
        <w:t>.</w:t>
      </w:r>
    </w:p>
    <w:p w14:paraId="3938F131" w14:textId="0A0CE78D" w:rsidR="00A043AB" w:rsidRDefault="00A043AB" w:rsidP="00A043AB">
      <w:pPr>
        <w:pStyle w:val="BodyText1"/>
      </w:pPr>
      <w:r w:rsidRPr="00A043AB">
        <w:rPr>
          <w:u w:val="single"/>
        </w:rPr>
        <w:t xml:space="preserve">District No. </w:t>
      </w:r>
      <w:r>
        <w:rPr>
          <w:u w:val="single"/>
        </w:rPr>
        <w:t>2</w:t>
      </w:r>
      <w:r w:rsidRPr="00A043AB">
        <w:t xml:space="preserve">:  means the </w:t>
      </w:r>
      <w:r w:rsidR="002121E3">
        <w:t>Olympia Public</w:t>
      </w:r>
      <w:r w:rsidRPr="00A043AB">
        <w:t xml:space="preserve"> Infrastructure District No. </w:t>
      </w:r>
      <w:r>
        <w:t>2</w:t>
      </w:r>
      <w:r w:rsidRPr="00A043AB">
        <w:t>.</w:t>
      </w:r>
    </w:p>
    <w:p w14:paraId="41CC4E39" w14:textId="0A648E48" w:rsidR="00853BCC" w:rsidRDefault="00853BCC" w:rsidP="00853BCC">
      <w:pPr>
        <w:pStyle w:val="BodyText1"/>
        <w:jc w:val="both"/>
      </w:pPr>
      <w:r w:rsidRPr="00A043AB">
        <w:rPr>
          <w:u w:val="single"/>
        </w:rPr>
        <w:t xml:space="preserve">District No. </w:t>
      </w:r>
      <w:r>
        <w:rPr>
          <w:u w:val="single"/>
        </w:rPr>
        <w:t>3</w:t>
      </w:r>
      <w:r>
        <w:t xml:space="preserve">:  means </w:t>
      </w:r>
      <w:r w:rsidRPr="00A043AB">
        <w:t xml:space="preserve">the </w:t>
      </w:r>
      <w:r>
        <w:t>Olympia Public</w:t>
      </w:r>
      <w:r w:rsidRPr="00A043AB">
        <w:t xml:space="preserve"> Infrastructure District No. </w:t>
      </w:r>
      <w:r>
        <w:t>3.</w:t>
      </w:r>
    </w:p>
    <w:p w14:paraId="55E1B3E0" w14:textId="47BCF73F" w:rsidR="00853BCC" w:rsidRDefault="00853BCC" w:rsidP="00853BCC">
      <w:pPr>
        <w:pStyle w:val="BodyText1"/>
        <w:jc w:val="both"/>
      </w:pPr>
      <w:r w:rsidRPr="00A043AB">
        <w:rPr>
          <w:u w:val="single"/>
        </w:rPr>
        <w:t xml:space="preserve">District No. </w:t>
      </w:r>
      <w:r>
        <w:rPr>
          <w:u w:val="single"/>
        </w:rPr>
        <w:t>4</w:t>
      </w:r>
      <w:r>
        <w:t xml:space="preserve">:  means </w:t>
      </w:r>
      <w:r w:rsidRPr="00A043AB">
        <w:t xml:space="preserve">the </w:t>
      </w:r>
      <w:r>
        <w:t>Olympia Public</w:t>
      </w:r>
      <w:r w:rsidRPr="00A043AB">
        <w:t xml:space="preserve"> Infrastructure District No. </w:t>
      </w:r>
      <w:r>
        <w:t>4.</w:t>
      </w:r>
    </w:p>
    <w:p w14:paraId="4EBE8A0A" w14:textId="609D3ABD" w:rsidR="00853BCC" w:rsidRDefault="00853BCC" w:rsidP="00853BCC">
      <w:pPr>
        <w:pStyle w:val="BodyText1"/>
        <w:jc w:val="both"/>
      </w:pPr>
      <w:r w:rsidRPr="00A043AB">
        <w:rPr>
          <w:u w:val="single"/>
        </w:rPr>
        <w:t xml:space="preserve">District No. </w:t>
      </w:r>
      <w:r>
        <w:rPr>
          <w:u w:val="single"/>
        </w:rPr>
        <w:t>5</w:t>
      </w:r>
      <w:r>
        <w:t xml:space="preserve">:  means </w:t>
      </w:r>
      <w:r w:rsidRPr="00A043AB">
        <w:t xml:space="preserve">the </w:t>
      </w:r>
      <w:r>
        <w:t>Olympia Public</w:t>
      </w:r>
      <w:r w:rsidRPr="00A043AB">
        <w:t xml:space="preserve"> Infrastructure District No. </w:t>
      </w:r>
      <w:r>
        <w:t>5.</w:t>
      </w:r>
    </w:p>
    <w:p w14:paraId="7EC29086" w14:textId="4F3CD3FE" w:rsidR="00853BCC" w:rsidRDefault="00853BCC" w:rsidP="00853BCC">
      <w:pPr>
        <w:pStyle w:val="BodyText1"/>
        <w:jc w:val="both"/>
      </w:pPr>
      <w:r w:rsidRPr="00A043AB">
        <w:rPr>
          <w:u w:val="single"/>
        </w:rPr>
        <w:t xml:space="preserve">District No. </w:t>
      </w:r>
      <w:r>
        <w:rPr>
          <w:u w:val="single"/>
        </w:rPr>
        <w:t>6</w:t>
      </w:r>
      <w:r>
        <w:t xml:space="preserve">:  means </w:t>
      </w:r>
      <w:r w:rsidRPr="00A043AB">
        <w:t xml:space="preserve">the </w:t>
      </w:r>
      <w:r>
        <w:t>Olympia Public</w:t>
      </w:r>
      <w:r w:rsidRPr="00A043AB">
        <w:t xml:space="preserve"> Infrastructure District No. </w:t>
      </w:r>
      <w:r>
        <w:t>6.</w:t>
      </w:r>
    </w:p>
    <w:p w14:paraId="092F5E4B" w14:textId="14B2580A" w:rsidR="00853BCC" w:rsidRDefault="00853BCC" w:rsidP="00853BCC">
      <w:pPr>
        <w:pStyle w:val="BodyText1"/>
        <w:jc w:val="both"/>
      </w:pPr>
      <w:r w:rsidRPr="00A043AB">
        <w:rPr>
          <w:u w:val="single"/>
        </w:rPr>
        <w:t xml:space="preserve">District No. </w:t>
      </w:r>
      <w:r>
        <w:rPr>
          <w:u w:val="single"/>
        </w:rPr>
        <w:t>7</w:t>
      </w:r>
      <w:r>
        <w:t xml:space="preserve">:  means </w:t>
      </w:r>
      <w:r w:rsidRPr="00A043AB">
        <w:t xml:space="preserve">the </w:t>
      </w:r>
      <w:r>
        <w:t>Olympia Public</w:t>
      </w:r>
      <w:r w:rsidRPr="00A043AB">
        <w:t xml:space="preserve"> Infrastructure District No. </w:t>
      </w:r>
      <w:r>
        <w:t>7.</w:t>
      </w:r>
    </w:p>
    <w:p w14:paraId="4142E627" w14:textId="1A7882A1" w:rsidR="00A043AB" w:rsidRPr="00A043AB" w:rsidRDefault="00A043AB" w:rsidP="00A043AB">
      <w:pPr>
        <w:pStyle w:val="BodyText1"/>
      </w:pPr>
      <w:r>
        <w:rPr>
          <w:u w:val="single"/>
        </w:rPr>
        <w:t>Districts</w:t>
      </w:r>
      <w:r w:rsidRPr="00A043AB">
        <w:t>:</w:t>
      </w:r>
      <w:r>
        <w:t xml:space="preserve"> means District No. 1</w:t>
      </w:r>
      <w:r w:rsidR="009829D6">
        <w:t>, District No. 2, District No. 3, District No. 4, District No. 5, District No. 6,</w:t>
      </w:r>
      <w:r>
        <w:t xml:space="preserve"> and District No. </w:t>
      </w:r>
      <w:r w:rsidR="009829D6">
        <w:t>7</w:t>
      </w:r>
      <w:r>
        <w:t>.</w:t>
      </w:r>
    </w:p>
    <w:p w14:paraId="1AEC04C1" w14:textId="3F24574C" w:rsidR="007D2ED2" w:rsidRDefault="007D2ED2" w:rsidP="007D2ED2">
      <w:pPr>
        <w:pStyle w:val="BodyText1"/>
        <w:jc w:val="both"/>
      </w:pPr>
      <w:r>
        <w:rPr>
          <w:u w:val="single"/>
        </w:rPr>
        <w:t>District Area</w:t>
      </w:r>
      <w:r>
        <w:t xml:space="preserve">:  means the property within the Initial District Boundary Map and the </w:t>
      </w:r>
      <w:r w:rsidR="00C65ADB">
        <w:t>Annexation</w:t>
      </w:r>
      <w:r>
        <w:t xml:space="preserve"> Area Boundary Map.</w:t>
      </w:r>
    </w:p>
    <w:p w14:paraId="068F48FA" w14:textId="3EF2D9EF" w:rsidR="00C276E9" w:rsidRDefault="00C276E9" w:rsidP="00646647">
      <w:pPr>
        <w:pStyle w:val="BodyText1"/>
        <w:jc w:val="both"/>
      </w:pPr>
      <w:r>
        <w:rPr>
          <w:u w:val="single"/>
        </w:rPr>
        <w:t xml:space="preserve">End </w:t>
      </w:r>
      <w:proofErr w:type="gramStart"/>
      <w:r>
        <w:rPr>
          <w:u w:val="single"/>
        </w:rPr>
        <w:t>User</w:t>
      </w:r>
      <w:r>
        <w:t>:</w:t>
      </w:r>
      <w:proofErr w:type="gramEnd"/>
      <w:r>
        <w:t xml:space="preserve">  means any owner, or tenant of any owner, of any improvement within the </w:t>
      </w:r>
      <w:proofErr w:type="gramStart"/>
      <w:r>
        <w:t>District</w:t>
      </w:r>
      <w:r w:rsidR="00332874">
        <w:t>s</w:t>
      </w:r>
      <w:proofErr w:type="gramEnd"/>
      <w:r>
        <w:t xml:space="preserve">, who is intended to become </w:t>
      </w:r>
      <w:r w:rsidR="00671ACB">
        <w:t>the ultimate user of such improvement</w:t>
      </w:r>
      <w:r>
        <w:t>.  By way of illustration, a resident homeowner, renter, commercial property owner, or commercial tenant is an End User.  The business entity that constructs homes or commercial structures is not an End User.</w:t>
      </w:r>
    </w:p>
    <w:p w14:paraId="41EF5B96" w14:textId="3906CA2A" w:rsidR="00C276E9" w:rsidRDefault="00C276E9" w:rsidP="00646647">
      <w:pPr>
        <w:pStyle w:val="BodyText1"/>
        <w:jc w:val="both"/>
      </w:pPr>
      <w:r>
        <w:rPr>
          <w:u w:val="single"/>
        </w:rPr>
        <w:t>Fees</w:t>
      </w:r>
      <w:r>
        <w:t xml:space="preserve">:  means </w:t>
      </w:r>
      <w:r w:rsidR="00DD62B1">
        <w:t>one or more</w:t>
      </w:r>
      <w:r>
        <w:t xml:space="preserve"> fee</w:t>
      </w:r>
      <w:r w:rsidR="00DD62B1">
        <w:t>s</w:t>
      </w:r>
      <w:r>
        <w:t xml:space="preserve"> imposed by </w:t>
      </w:r>
      <w:r w:rsidR="00332874">
        <w:t>any</w:t>
      </w:r>
      <w:r>
        <w:t xml:space="preserve"> District</w:t>
      </w:r>
      <w:r w:rsidR="00DD62B1">
        <w:t xml:space="preserve"> for the payment of costs of administering the Districts, acquiring, improving, constructing, enlarging, or extending improvements, facilities, or property or </w:t>
      </w:r>
      <w:r w:rsidR="00DD62B1" w:rsidRPr="00DD62B1">
        <w:t>issuing bonds and paying debt service on district bonds</w:t>
      </w:r>
      <w:r w:rsidR="00DD62B1">
        <w:t xml:space="preserve"> pursuant to Section 17D-4-302 of the PID Act or Section 17B-1-103</w:t>
      </w:r>
      <w:r w:rsidR="005F5435">
        <w:t>(2)</w:t>
      </w:r>
      <w:r w:rsidR="00DD62B1">
        <w:t xml:space="preserve">(j) of the </w:t>
      </w:r>
      <w:r w:rsidR="00C10A9A">
        <w:t>Special District</w:t>
      </w:r>
      <w:r w:rsidR="00DD62B1">
        <w:t xml:space="preserve"> Act.</w:t>
      </w:r>
    </w:p>
    <w:p w14:paraId="16996F3F" w14:textId="26EC7291" w:rsidR="00C276E9" w:rsidRDefault="00C276E9" w:rsidP="00646647">
      <w:pPr>
        <w:pStyle w:val="BodyText1"/>
        <w:jc w:val="both"/>
      </w:pPr>
      <w:r>
        <w:rPr>
          <w:u w:val="single"/>
        </w:rPr>
        <w:t>Financial Plan</w:t>
      </w:r>
      <w:r>
        <w:t>:  means the Financial Plan described in Section VI</w:t>
      </w:r>
      <w:r w:rsidR="005F7A6A">
        <w:t>I</w:t>
      </w:r>
      <w:r>
        <w:t>I which describes (</w:t>
      </w:r>
      <w:proofErr w:type="spellStart"/>
      <w:r>
        <w:t>i</w:t>
      </w:r>
      <w:proofErr w:type="spellEnd"/>
      <w:r>
        <w:t xml:space="preserve">) </w:t>
      </w:r>
      <w:r w:rsidR="006532D6">
        <w:t xml:space="preserve">the potential means whereby </w:t>
      </w:r>
      <w:r>
        <w:t xml:space="preserve">the Public Improvements </w:t>
      </w:r>
      <w:r w:rsidR="006532D6">
        <w:t>may</w:t>
      </w:r>
      <w:r>
        <w:t xml:space="preserve"> be financed; (ii) how the Debt is </w:t>
      </w:r>
      <w:r>
        <w:lastRenderedPageBreak/>
        <w:t xml:space="preserve">expected to be incurred; and (iii) the estimated operating revenue derived from </w:t>
      </w:r>
      <w:r w:rsidR="007B0EE6">
        <w:t xml:space="preserve">property taxes or </w:t>
      </w:r>
      <w:r w:rsidR="002F535A">
        <w:t>Fees</w:t>
      </w:r>
      <w:r>
        <w:t xml:space="preserve"> for the first budget year.</w:t>
      </w:r>
    </w:p>
    <w:p w14:paraId="174D90FE" w14:textId="0554D821" w:rsidR="003652DB" w:rsidRDefault="003652DB" w:rsidP="00646647">
      <w:pPr>
        <w:pStyle w:val="BodyText1"/>
        <w:jc w:val="both"/>
      </w:pPr>
      <w:r w:rsidRPr="00384F05">
        <w:rPr>
          <w:u w:val="single"/>
        </w:rPr>
        <w:t>General Obligation Debt</w:t>
      </w:r>
      <w:r>
        <w:t xml:space="preserve">:  means a Debt that is directly payable from and secured by ad valorem property taxes that are levied by </w:t>
      </w:r>
      <w:r w:rsidR="009F6C2C">
        <w:t>a</w:t>
      </w:r>
      <w:r>
        <w:t xml:space="preserve"> District and does not include Limited Tax Debt.</w:t>
      </w:r>
    </w:p>
    <w:p w14:paraId="15C0103B" w14:textId="34226059" w:rsidR="007D2ED2" w:rsidRPr="007D2ED2" w:rsidRDefault="007D2ED2" w:rsidP="007D2ED2">
      <w:pPr>
        <w:pStyle w:val="BodyText1"/>
      </w:pPr>
      <w:r w:rsidRPr="007D2ED2">
        <w:rPr>
          <w:u w:val="single"/>
        </w:rPr>
        <w:t>Governing Document</w:t>
      </w:r>
      <w:r w:rsidRPr="007D2ED2">
        <w:t>:  means this Governing Document for the District</w:t>
      </w:r>
      <w:r w:rsidR="009F6C2C">
        <w:t>s</w:t>
      </w:r>
      <w:r w:rsidRPr="007D2ED2">
        <w:t xml:space="preserve"> approved by </w:t>
      </w:r>
      <w:r w:rsidR="00FE2504">
        <w:t xml:space="preserve">the </w:t>
      </w:r>
      <w:r w:rsidR="00853BCC">
        <w:t>City Council</w:t>
      </w:r>
      <w:r w:rsidRPr="007D2ED2">
        <w:t>.</w:t>
      </w:r>
    </w:p>
    <w:p w14:paraId="043B6481" w14:textId="44DF4D50" w:rsidR="007D2ED2" w:rsidRPr="007D2ED2" w:rsidRDefault="007D2ED2" w:rsidP="00513D02">
      <w:pPr>
        <w:pStyle w:val="BodyText1"/>
        <w:jc w:val="both"/>
      </w:pPr>
      <w:r w:rsidRPr="007D2ED2">
        <w:rPr>
          <w:u w:val="single"/>
        </w:rPr>
        <w:t>Governing Document Amendment</w:t>
      </w:r>
      <w:r w:rsidRPr="007D2ED2">
        <w:t xml:space="preserve">:  means an amendment to the Governing Document approved by </w:t>
      </w:r>
      <w:r w:rsidR="00FE2504">
        <w:t xml:space="preserve">the </w:t>
      </w:r>
      <w:r w:rsidR="00853BCC">
        <w:t>City Council</w:t>
      </w:r>
      <w:r w:rsidRPr="007D2ED2">
        <w:t xml:space="preserve"> in accordance with </w:t>
      </w:r>
      <w:r w:rsidR="00FE2504">
        <w:t>the City</w:t>
      </w:r>
      <w:r w:rsidRPr="007D2ED2">
        <w:t>’s ordinance and the applicable state law and approved by the Board</w:t>
      </w:r>
      <w:r w:rsidR="009F6C2C">
        <w:t>s</w:t>
      </w:r>
      <w:r w:rsidRPr="007D2ED2">
        <w:t xml:space="preserve"> in accordance with applicable state law.</w:t>
      </w:r>
    </w:p>
    <w:p w14:paraId="758B5DC2" w14:textId="3F2E7335" w:rsidR="00C276E9" w:rsidRDefault="00C276E9" w:rsidP="00646647">
      <w:pPr>
        <w:pStyle w:val="BodyText1"/>
        <w:jc w:val="both"/>
      </w:pPr>
      <w:r>
        <w:rPr>
          <w:u w:val="single"/>
        </w:rPr>
        <w:t>Initial District Boundaries</w:t>
      </w:r>
      <w:r>
        <w:t>:  means the boundaries of the area described in the Initial District Boundary Map.</w:t>
      </w:r>
      <w:r w:rsidR="00C90319">
        <w:t xml:space="preserve">  </w:t>
      </w:r>
    </w:p>
    <w:p w14:paraId="7E98E4D1" w14:textId="5A7D694F" w:rsidR="00C276E9" w:rsidRDefault="00C276E9" w:rsidP="00646647">
      <w:pPr>
        <w:pStyle w:val="BodyText1"/>
        <w:jc w:val="both"/>
      </w:pPr>
      <w:r>
        <w:rPr>
          <w:u w:val="single"/>
        </w:rPr>
        <w:t>Initial District Boundary Map</w:t>
      </w:r>
      <w:r>
        <w:t xml:space="preserve">:  means the map attached hereto as </w:t>
      </w:r>
      <w:r>
        <w:rPr>
          <w:b/>
        </w:rPr>
        <w:t>Exhibit C</w:t>
      </w:r>
      <w:r>
        <w:t>, describing the initial boundaries</w:t>
      </w:r>
      <w:r w:rsidR="009F6C2C">
        <w:t xml:space="preserve"> of the </w:t>
      </w:r>
      <w:proofErr w:type="gramStart"/>
      <w:r w:rsidR="009F6C2C">
        <w:t>Districts</w:t>
      </w:r>
      <w:proofErr w:type="gramEnd"/>
      <w:r>
        <w:t>.</w:t>
      </w:r>
    </w:p>
    <w:p w14:paraId="0C44E309" w14:textId="77777777" w:rsidR="007B0EE6" w:rsidRDefault="007B0EE6" w:rsidP="007B0EE6">
      <w:pPr>
        <w:pStyle w:val="BodyText1"/>
        <w:jc w:val="both"/>
        <w:rPr>
          <w:u w:val="single"/>
        </w:rPr>
      </w:pPr>
      <w:r>
        <w:rPr>
          <w:u w:val="single"/>
        </w:rPr>
        <w:t>Limited Tax Debt</w:t>
      </w:r>
      <w:r w:rsidRPr="003652DB">
        <w:t>:</w:t>
      </w:r>
      <w:r>
        <w:t xml:space="preserve">  means a debt that is directly payable from and secured by ad valorem property taxes that are levied by the </w:t>
      </w:r>
      <w:proofErr w:type="gramStart"/>
      <w:r>
        <w:t>District</w:t>
      </w:r>
      <w:proofErr w:type="gramEnd"/>
      <w:r>
        <w:t xml:space="preserve"> which may not exceed the Maximum Debt Mill Levy. </w:t>
      </w:r>
    </w:p>
    <w:p w14:paraId="66722519" w14:textId="05795B85" w:rsidR="002F169D" w:rsidRPr="002F169D" w:rsidRDefault="002F169D" w:rsidP="002F169D">
      <w:pPr>
        <w:pStyle w:val="BodyText1"/>
      </w:pPr>
      <w:r w:rsidRPr="002F169D">
        <w:rPr>
          <w:u w:val="single"/>
        </w:rPr>
        <w:t>Maximum Debt Mill Levy</w:t>
      </w:r>
      <w:r w:rsidRPr="002F169D">
        <w:t xml:space="preserve">:  means the maximum mill levy the </w:t>
      </w:r>
      <w:proofErr w:type="gramStart"/>
      <w:r w:rsidRPr="002F169D">
        <w:t>District</w:t>
      </w:r>
      <w:proofErr w:type="gramEnd"/>
      <w:r w:rsidRPr="002F169D">
        <w:t xml:space="preserve"> is permitted to impose for payment of Debt as set forth in Section VIII.</w:t>
      </w:r>
      <w:r w:rsidR="000E0130">
        <w:t>D</w:t>
      </w:r>
      <w:r w:rsidRPr="002F169D">
        <w:t xml:space="preserve"> below.</w:t>
      </w:r>
    </w:p>
    <w:p w14:paraId="44061742" w14:textId="1BB8BCEF" w:rsidR="002F169D" w:rsidRPr="002F169D" w:rsidRDefault="002F169D" w:rsidP="002F169D">
      <w:pPr>
        <w:pStyle w:val="BodyText1"/>
      </w:pPr>
      <w:r w:rsidRPr="002F169D">
        <w:rPr>
          <w:u w:val="single"/>
        </w:rPr>
        <w:t>Maximum Debt Mill Levy Imposition Term</w:t>
      </w:r>
      <w:r w:rsidRPr="002F169D">
        <w:t>:  means the maximum term for imposition of a mill levy for any given series of bonds as set forth in Section VIII.</w:t>
      </w:r>
      <w:r w:rsidR="000E0130">
        <w:t>E</w:t>
      </w:r>
      <w:r w:rsidRPr="002F169D">
        <w:t xml:space="preserve"> below.</w:t>
      </w:r>
    </w:p>
    <w:p w14:paraId="5B202752" w14:textId="029A4348" w:rsidR="00FC28C2" w:rsidRPr="00FC28C2" w:rsidRDefault="00FC28C2" w:rsidP="00FC28C2">
      <w:pPr>
        <w:pStyle w:val="BodyText1"/>
        <w:jc w:val="both"/>
        <w:rPr>
          <w:u w:val="single"/>
        </w:rPr>
      </w:pPr>
      <w:r w:rsidRPr="00FC28C2">
        <w:rPr>
          <w:u w:val="single"/>
        </w:rPr>
        <w:t>Municipal Advisor</w:t>
      </w:r>
      <w:r w:rsidRPr="00FC28C2">
        <w:t xml:space="preserve">:  </w:t>
      </w:r>
      <w:r w:rsidR="005F5435" w:rsidRPr="005F5435">
        <w:t>shall have the meaning assigned in 17D-4-102(12) of the PID Act.</w:t>
      </w:r>
    </w:p>
    <w:p w14:paraId="7B916939" w14:textId="37A20028" w:rsidR="00C276E9" w:rsidRDefault="00C276E9" w:rsidP="00646647">
      <w:pPr>
        <w:pStyle w:val="BodyText1"/>
        <w:jc w:val="both"/>
      </w:pPr>
      <w:r>
        <w:rPr>
          <w:u w:val="single"/>
        </w:rPr>
        <w:t>Project</w:t>
      </w:r>
      <w:r>
        <w:t>:  means the development or property commonl</w:t>
      </w:r>
      <w:r w:rsidRPr="001E051D">
        <w:t xml:space="preserve">y referred to as </w:t>
      </w:r>
      <w:r w:rsidR="002F535A">
        <w:t>Olympia</w:t>
      </w:r>
      <w:r w:rsidRPr="001E051D">
        <w:t>.</w:t>
      </w:r>
    </w:p>
    <w:p w14:paraId="147EBA41" w14:textId="03163EA1" w:rsidR="00505258" w:rsidRDefault="00505258" w:rsidP="00646647">
      <w:pPr>
        <w:pStyle w:val="BodyText1"/>
        <w:jc w:val="both"/>
        <w:rPr>
          <w:u w:val="single"/>
        </w:rPr>
      </w:pPr>
      <w:bookmarkStart w:id="10" w:name="_Hlk68612026"/>
      <w:r>
        <w:rPr>
          <w:u w:val="single"/>
        </w:rPr>
        <w:t xml:space="preserve">PID </w:t>
      </w:r>
      <w:proofErr w:type="gramStart"/>
      <w:r>
        <w:rPr>
          <w:u w:val="single"/>
        </w:rPr>
        <w:t>Act</w:t>
      </w:r>
      <w:r w:rsidRPr="00505258">
        <w:t>:</w:t>
      </w:r>
      <w:proofErr w:type="gramEnd"/>
      <w:r>
        <w:t xml:space="preserve"> means Title 17</w:t>
      </w:r>
      <w:r w:rsidR="00D42F0B">
        <w:t>D</w:t>
      </w:r>
      <w:r>
        <w:t xml:space="preserve">, Chapter </w:t>
      </w:r>
      <w:r w:rsidR="00D42F0B">
        <w:t>4</w:t>
      </w:r>
      <w:r>
        <w:t xml:space="preserve"> of the Utah Code, as amended from time to time</w:t>
      </w:r>
      <w:r w:rsidR="00ED0C57">
        <w:t xml:space="preserve"> </w:t>
      </w:r>
      <w:r w:rsidR="009E239F">
        <w:t>and any successor statute thereto</w:t>
      </w:r>
      <w:r>
        <w:t>.</w:t>
      </w:r>
      <w:r>
        <w:rPr>
          <w:u w:val="single"/>
        </w:rPr>
        <w:t xml:space="preserve"> </w:t>
      </w:r>
    </w:p>
    <w:bookmarkEnd w:id="10"/>
    <w:p w14:paraId="5CBBFD8B" w14:textId="224E040E" w:rsidR="00C276E9" w:rsidRDefault="00C276E9" w:rsidP="00646647">
      <w:pPr>
        <w:pStyle w:val="BodyText1"/>
        <w:jc w:val="both"/>
      </w:pPr>
      <w:r>
        <w:rPr>
          <w:u w:val="single"/>
        </w:rPr>
        <w:t>Public Improvements</w:t>
      </w:r>
      <w:r>
        <w:t xml:space="preserve">:  means a part or all of the improvements authorized to be planned, designed, acquired, constructed, installed, relocated, redeveloped and financed as generally described in the </w:t>
      </w:r>
      <w:r w:rsidR="00C06F1B">
        <w:t>District Act</w:t>
      </w:r>
      <w:r w:rsidR="00BE5948">
        <w:t xml:space="preserve"> </w:t>
      </w:r>
      <w:r>
        <w:t xml:space="preserve">to serve the future </w:t>
      </w:r>
      <w:r w:rsidR="005606F5">
        <w:t>property owners</w:t>
      </w:r>
      <w:r>
        <w:t xml:space="preserve"> and inhabitants of the </w:t>
      </w:r>
      <w:r w:rsidR="007D2ED2">
        <w:t>District Area</w:t>
      </w:r>
      <w:r>
        <w:t xml:space="preserve"> as determined by the Board</w:t>
      </w:r>
      <w:r w:rsidR="004746EB">
        <w:t>, and includes “Public Infrastructure and Improvements” as defined in the PID Act</w:t>
      </w:r>
      <w:r>
        <w:t>.</w:t>
      </w:r>
    </w:p>
    <w:p w14:paraId="32FAA499" w14:textId="22A0D68B" w:rsidR="00C276E9" w:rsidRDefault="00C276E9" w:rsidP="00646647">
      <w:pPr>
        <w:pStyle w:val="BodyText1"/>
        <w:jc w:val="both"/>
      </w:pPr>
      <w:r w:rsidRPr="001E051D">
        <w:rPr>
          <w:u w:val="single"/>
        </w:rPr>
        <w:t>Regional Improvements</w:t>
      </w:r>
      <w:r w:rsidRPr="001E051D">
        <w:t xml:space="preserve">:  means Public Improvements and facilities that benefit the </w:t>
      </w:r>
      <w:r w:rsidR="007D2ED2" w:rsidRPr="001E051D">
        <w:t xml:space="preserve">District </w:t>
      </w:r>
      <w:proofErr w:type="gramStart"/>
      <w:r w:rsidR="007D2ED2" w:rsidRPr="001E051D">
        <w:t>Area</w:t>
      </w:r>
      <w:proofErr w:type="gramEnd"/>
      <w:r w:rsidRPr="001E051D">
        <w:t xml:space="preserve"> and which are to be financed pursuant to Section VI</w:t>
      </w:r>
      <w:r w:rsidR="005F7A6A" w:rsidRPr="001E051D">
        <w:t>I</w:t>
      </w:r>
      <w:r w:rsidRPr="001E051D">
        <w:t xml:space="preserve"> below.</w:t>
      </w:r>
    </w:p>
    <w:p w14:paraId="23B136DC" w14:textId="77777777" w:rsidR="00C10A9A" w:rsidRPr="00505258" w:rsidRDefault="00C10A9A" w:rsidP="00C10A9A">
      <w:pPr>
        <w:pStyle w:val="BodyText1"/>
      </w:pPr>
      <w:r>
        <w:rPr>
          <w:u w:val="single"/>
        </w:rPr>
        <w:t>Special District</w:t>
      </w:r>
      <w:r w:rsidRPr="00505258">
        <w:rPr>
          <w:u w:val="single"/>
        </w:rPr>
        <w:t xml:space="preserve"> Act</w:t>
      </w:r>
      <w:r w:rsidRPr="00505258">
        <w:t>:  means Title 17B of the Utah Code, as amended from time to time</w:t>
      </w:r>
      <w:r>
        <w:t>, and any successor statute thereto</w:t>
      </w:r>
      <w:r w:rsidRPr="00505258">
        <w:t>.</w:t>
      </w:r>
    </w:p>
    <w:p w14:paraId="54895906" w14:textId="6DFAA77A" w:rsidR="00C276E9" w:rsidRDefault="00C276E9" w:rsidP="00646647">
      <w:pPr>
        <w:pStyle w:val="BodyText1"/>
        <w:jc w:val="both"/>
      </w:pPr>
      <w:r>
        <w:rPr>
          <w:u w:val="single"/>
        </w:rPr>
        <w:lastRenderedPageBreak/>
        <w:t>State</w:t>
      </w:r>
      <w:r>
        <w:t xml:space="preserve">: means the State of </w:t>
      </w:r>
      <w:r w:rsidR="00DE227E">
        <w:t>Utah</w:t>
      </w:r>
      <w:r>
        <w:t>.</w:t>
      </w:r>
    </w:p>
    <w:p w14:paraId="40540E7A" w14:textId="77777777" w:rsidR="002F169D" w:rsidRDefault="002F169D" w:rsidP="002F169D">
      <w:pPr>
        <w:pStyle w:val="BodyText1"/>
        <w:jc w:val="both"/>
      </w:pPr>
      <w:r>
        <w:rPr>
          <w:u w:val="single"/>
        </w:rPr>
        <w:t>Taxable Property</w:t>
      </w:r>
      <w:r>
        <w:t xml:space="preserve">:  means real or personal property within the District Area subject to ad valorem taxes imposed by the </w:t>
      </w:r>
      <w:proofErr w:type="gramStart"/>
      <w:r>
        <w:t>District</w:t>
      </w:r>
      <w:proofErr w:type="gramEnd"/>
      <w:r>
        <w:t>.</w:t>
      </w:r>
    </w:p>
    <w:p w14:paraId="26F2D42C" w14:textId="77777777" w:rsidR="00B47949" w:rsidRDefault="00B47949" w:rsidP="00646647">
      <w:pPr>
        <w:pStyle w:val="BodyText1"/>
        <w:jc w:val="both"/>
      </w:pPr>
      <w:r>
        <w:rPr>
          <w:u w:val="single"/>
        </w:rPr>
        <w:t>Trustee</w:t>
      </w:r>
      <w:r w:rsidRPr="00B47949">
        <w:t>:</w:t>
      </w:r>
      <w:r>
        <w:t xml:space="preserve"> means a member of the Board.  </w:t>
      </w:r>
    </w:p>
    <w:p w14:paraId="4CC25E38" w14:textId="77777777" w:rsidR="00FC49CB" w:rsidRPr="00FC49CB" w:rsidRDefault="00FC49CB" w:rsidP="00646647">
      <w:pPr>
        <w:pStyle w:val="BodyText1"/>
        <w:jc w:val="both"/>
      </w:pPr>
      <w:r w:rsidRPr="00FC49CB">
        <w:rPr>
          <w:u w:val="single"/>
        </w:rPr>
        <w:t>Utah Code</w:t>
      </w:r>
      <w:r>
        <w:t xml:space="preserve">: means the </w:t>
      </w:r>
      <w:r w:rsidRPr="00FC49CB">
        <w:t>Utah Code Annotated 1953, as amended</w:t>
      </w:r>
      <w:r>
        <w:t>.</w:t>
      </w:r>
    </w:p>
    <w:p w14:paraId="57A57A10" w14:textId="77777777" w:rsidR="00C276E9" w:rsidRDefault="00C276E9" w:rsidP="00646647">
      <w:pPr>
        <w:pStyle w:val="Heading1"/>
        <w:jc w:val="both"/>
      </w:pPr>
      <w:bookmarkStart w:id="11" w:name="_Toc14259152"/>
      <w:bookmarkStart w:id="12" w:name="_Toc194652073"/>
      <w:r>
        <w:t>BOUNDARIES</w:t>
      </w:r>
      <w:bookmarkEnd w:id="11"/>
      <w:bookmarkEnd w:id="12"/>
    </w:p>
    <w:p w14:paraId="02488AFD" w14:textId="5DB21BC9" w:rsidR="00C276E9" w:rsidRDefault="00C276E9" w:rsidP="00646647">
      <w:pPr>
        <w:pStyle w:val="BodyTextFirstIndent"/>
        <w:jc w:val="both"/>
      </w:pPr>
      <w:r w:rsidRPr="00931B22">
        <w:t xml:space="preserve">The area of the Initial District Boundaries includes approximately </w:t>
      </w:r>
      <w:r w:rsidR="004C1E2A">
        <w:t>0</w:t>
      </w:r>
      <w:r w:rsidR="00B34C02">
        <w:t>.</w:t>
      </w:r>
      <w:r w:rsidR="004C1E2A">
        <w:t>537</w:t>
      </w:r>
      <w:r w:rsidR="000013A4">
        <w:t xml:space="preserve"> acres, comprised of </w:t>
      </w:r>
      <w:r w:rsidR="004C1E2A">
        <w:t>0.111</w:t>
      </w:r>
      <w:r w:rsidR="00B34C02">
        <w:t xml:space="preserve"> </w:t>
      </w:r>
      <w:r w:rsidR="000013A4">
        <w:t xml:space="preserve">acres for District No. 1 and </w:t>
      </w:r>
      <w:r w:rsidR="004C1E2A">
        <w:t>0</w:t>
      </w:r>
      <w:r w:rsidR="00B34C02">
        <w:t>.</w:t>
      </w:r>
      <w:r w:rsidR="004C1E2A">
        <w:t>071</w:t>
      </w:r>
      <w:r w:rsidR="000013A4" w:rsidRPr="000013A4">
        <w:t xml:space="preserve"> acres for District No</w:t>
      </w:r>
      <w:r w:rsidR="00792713">
        <w:t>s</w:t>
      </w:r>
      <w:r w:rsidR="000013A4" w:rsidRPr="000013A4">
        <w:t>.</w:t>
      </w:r>
      <w:r w:rsidR="000013A4">
        <w:t xml:space="preserve"> 2</w:t>
      </w:r>
      <w:r w:rsidR="00792713">
        <w:t xml:space="preserve"> through 7</w:t>
      </w:r>
      <w:r w:rsidR="000013A4">
        <w:t>.  T</w:t>
      </w:r>
      <w:r w:rsidR="00931B22">
        <w:t>he Annexation Area Boundaries includes</w:t>
      </w:r>
      <w:r w:rsidR="00931B22" w:rsidRPr="00931B22">
        <w:t xml:space="preserve"> </w:t>
      </w:r>
      <w:r w:rsidR="00B34C02">
        <w:t xml:space="preserve">approximately </w:t>
      </w:r>
      <w:r w:rsidR="00F87CF2">
        <w:t>957.334</w:t>
      </w:r>
      <w:r w:rsidR="00C90319" w:rsidRPr="00931B22">
        <w:t xml:space="preserve"> </w:t>
      </w:r>
      <w:r w:rsidRPr="00931B22">
        <w:t xml:space="preserve">acres </w:t>
      </w:r>
      <w:r w:rsidR="000013A4">
        <w:t xml:space="preserve">and </w:t>
      </w:r>
      <w:r w:rsidR="00792713">
        <w:t>includes the</w:t>
      </w:r>
      <w:r w:rsidR="000013A4">
        <w:t xml:space="preserve"> </w:t>
      </w:r>
      <w:r w:rsidR="00931B22">
        <w:t>Initial District Boundaries</w:t>
      </w:r>
      <w:r w:rsidRPr="00931B22">
        <w:t xml:space="preserve">.  A legal description of the Initial District Boundaries and the </w:t>
      </w:r>
      <w:r w:rsidR="00C65ADB" w:rsidRPr="00931B22">
        <w:t>Annexation</w:t>
      </w:r>
      <w:r w:rsidRPr="00931B22">
        <w:t xml:space="preserve"> Area Boundaries is attached hereto as </w:t>
      </w:r>
      <w:r w:rsidRPr="00931B22">
        <w:rPr>
          <w:b/>
          <w:bCs/>
        </w:rPr>
        <w:t>Exhibit A</w:t>
      </w:r>
      <w:r w:rsidRPr="00931B22">
        <w:t xml:space="preserve">.  A vicinity map is attached hereto as </w:t>
      </w:r>
      <w:r w:rsidRPr="00931B22">
        <w:rPr>
          <w:b/>
          <w:bCs/>
        </w:rPr>
        <w:t>Exhibit B</w:t>
      </w:r>
      <w:r w:rsidRPr="00931B22">
        <w:t xml:space="preserve">.  A map of the Initial District Boundaries </w:t>
      </w:r>
      <w:r w:rsidR="00C90319" w:rsidRPr="00931B22">
        <w:t xml:space="preserve">and Annexation Area Boundaries </w:t>
      </w:r>
      <w:r w:rsidRPr="00931B22">
        <w:t xml:space="preserve">is attached hereto as </w:t>
      </w:r>
      <w:r w:rsidRPr="00931B22">
        <w:rPr>
          <w:b/>
          <w:bCs/>
        </w:rPr>
        <w:t>Exhibit C</w:t>
      </w:r>
      <w:r w:rsidRPr="00931B22">
        <w:t xml:space="preserve">.  </w:t>
      </w:r>
      <w:r>
        <w:t xml:space="preserve">It is anticipated that the </w:t>
      </w:r>
      <w:proofErr w:type="gramStart"/>
      <w:r>
        <w:t>District’s</w:t>
      </w:r>
      <w:proofErr w:type="gramEnd"/>
      <w:r>
        <w:t xml:space="preserve"> boundaries may change from time to time as it undergoes </w:t>
      </w:r>
      <w:r w:rsidR="00C65ADB">
        <w:t>annexations</w:t>
      </w:r>
      <w:r>
        <w:t xml:space="preserve"> and </w:t>
      </w:r>
      <w:r w:rsidR="00C65ADB">
        <w:t>withdrawals</w:t>
      </w:r>
      <w:r>
        <w:t xml:space="preserve"> pursuant to Section </w:t>
      </w:r>
      <w:bookmarkStart w:id="13" w:name="_Hlk68612096"/>
      <w:r w:rsidR="005F71DD">
        <w:t>17</w:t>
      </w:r>
      <w:r w:rsidR="00B14AC0">
        <w:t>D</w:t>
      </w:r>
      <w:r w:rsidR="005F71DD">
        <w:t>-</w:t>
      </w:r>
      <w:r w:rsidR="00D42F0B">
        <w:t>4</w:t>
      </w:r>
      <w:r w:rsidR="005F71DD">
        <w:t>-</w:t>
      </w:r>
      <w:r w:rsidR="00D42F0B">
        <w:t>201</w:t>
      </w:r>
      <w:bookmarkEnd w:id="13"/>
      <w:r>
        <w:t xml:space="preserve">, </w:t>
      </w:r>
      <w:r w:rsidR="005F71DD">
        <w:t>Utah Code</w:t>
      </w:r>
      <w:r>
        <w:t>, subject to Article V below.</w:t>
      </w:r>
      <w:r w:rsidR="004746EB">
        <w:t xml:space="preserve"> It is further acknowledged that the boundaries of District No. 1</w:t>
      </w:r>
      <w:r w:rsidR="00C2335B">
        <w:t xml:space="preserve"> and District No. 2</w:t>
      </w:r>
      <w:r w:rsidR="004746EB">
        <w:t xml:space="preserve"> have been amended </w:t>
      </w:r>
      <w:proofErr w:type="gramStart"/>
      <w:r w:rsidR="004746EB">
        <w:t>subsequent to</w:t>
      </w:r>
      <w:proofErr w:type="gramEnd"/>
      <w:r w:rsidR="004746EB">
        <w:t xml:space="preserve"> the creation of the </w:t>
      </w:r>
      <w:proofErr w:type="gramStart"/>
      <w:r w:rsidR="004746EB">
        <w:t>Districts</w:t>
      </w:r>
      <w:proofErr w:type="gramEnd"/>
      <w:r w:rsidR="004746EB">
        <w:t xml:space="preserve"> and as a result, the boundaries are different than as described herein. </w:t>
      </w:r>
    </w:p>
    <w:p w14:paraId="4C7563BA" w14:textId="036356FC" w:rsidR="00C276E9" w:rsidRDefault="00C276E9" w:rsidP="00646647">
      <w:pPr>
        <w:pStyle w:val="Heading1"/>
        <w:jc w:val="both"/>
      </w:pPr>
      <w:bookmarkStart w:id="14" w:name="_Toc14259153"/>
      <w:bookmarkStart w:id="15" w:name="_Toc194652074"/>
      <w:r>
        <w:t>PROPOSED LAND USE</w:t>
      </w:r>
      <w:bookmarkEnd w:id="14"/>
      <w:bookmarkEnd w:id="15"/>
    </w:p>
    <w:p w14:paraId="1615017F" w14:textId="5F3B2931" w:rsidR="00C276E9" w:rsidRDefault="00C276E9" w:rsidP="00646647">
      <w:pPr>
        <w:pStyle w:val="BodyTextFirstIndent"/>
        <w:jc w:val="both"/>
      </w:pPr>
      <w:r w:rsidRPr="00B34C02">
        <w:t xml:space="preserve">The </w:t>
      </w:r>
      <w:r w:rsidR="007D2ED2" w:rsidRPr="00B34C02">
        <w:t>District Area</w:t>
      </w:r>
      <w:r w:rsidRPr="00B34C02">
        <w:t xml:space="preserve"> consists of approximately </w:t>
      </w:r>
      <w:r w:rsidR="00F87CF2">
        <w:t>957</w:t>
      </w:r>
      <w:r w:rsidRPr="00B34C02">
        <w:t xml:space="preserve"> acres of </w:t>
      </w:r>
      <w:r w:rsidR="00C90319" w:rsidRPr="00B34C02">
        <w:t>undeveloped</w:t>
      </w:r>
      <w:r w:rsidRPr="00B34C02">
        <w:t xml:space="preserve"> land.  </w:t>
      </w:r>
      <w:r>
        <w:t xml:space="preserve">Approval of this </w:t>
      </w:r>
      <w:r w:rsidR="00DE227E">
        <w:t>Governing Document</w:t>
      </w:r>
      <w:r>
        <w:t xml:space="preserve"> by </w:t>
      </w:r>
      <w:r w:rsidR="00FE2504">
        <w:t>the City</w:t>
      </w:r>
      <w:r>
        <w:t xml:space="preserve"> does not imply approval of the development of a specific area within the District</w:t>
      </w:r>
      <w:r w:rsidR="000013A4">
        <w:t>s</w:t>
      </w:r>
      <w:r>
        <w:t xml:space="preserve">, nor does it imply approval of the number of residential units or the total site/floor area of commercial or industrial buildings identified in this </w:t>
      </w:r>
      <w:r w:rsidR="00DE227E">
        <w:t>Governing Document</w:t>
      </w:r>
      <w:r>
        <w:t xml:space="preserve"> or any of the exhibits attached thereto, unless the same is </w:t>
      </w:r>
      <w:r w:rsidR="00FD73D8">
        <w:t>separately approved by the City in accordance with the City Code</w:t>
      </w:r>
      <w:r>
        <w:t>.</w:t>
      </w:r>
    </w:p>
    <w:p w14:paraId="3EE72A5F" w14:textId="77777777" w:rsidR="00C276E9" w:rsidRDefault="00C276E9" w:rsidP="00646647">
      <w:pPr>
        <w:pStyle w:val="Heading1"/>
        <w:jc w:val="both"/>
      </w:pPr>
      <w:bookmarkStart w:id="16" w:name="_Toc14259154"/>
      <w:bookmarkStart w:id="17" w:name="_Toc194652075"/>
      <w:r>
        <w:t>DESCRIPTION OF PROPOSED POWERS, IMPROVEMENTS AND SERVICES</w:t>
      </w:r>
      <w:bookmarkEnd w:id="16"/>
      <w:bookmarkEnd w:id="17"/>
    </w:p>
    <w:p w14:paraId="4551520F" w14:textId="00E86176" w:rsidR="00C276E9" w:rsidRDefault="00C276E9" w:rsidP="00646647">
      <w:pPr>
        <w:pStyle w:val="Heading2"/>
        <w:jc w:val="both"/>
      </w:pPr>
      <w:bookmarkStart w:id="18" w:name="_Toc14259155"/>
      <w:bookmarkStart w:id="19" w:name="_Toc194652076"/>
      <w:r>
        <w:t>Powers of the District</w:t>
      </w:r>
      <w:r w:rsidR="000013A4">
        <w:t>s</w:t>
      </w:r>
      <w:r>
        <w:t xml:space="preserve"> and </w:t>
      </w:r>
      <w:r w:rsidR="00DE227E">
        <w:t>Governing Document</w:t>
      </w:r>
      <w:r>
        <w:t xml:space="preserve"> Amendment.</w:t>
      </w:r>
      <w:bookmarkEnd w:id="18"/>
      <w:bookmarkEnd w:id="19"/>
    </w:p>
    <w:p w14:paraId="5BC5D13B" w14:textId="2B9F01F3" w:rsidR="00C276E9" w:rsidRDefault="00C276E9" w:rsidP="00646647">
      <w:pPr>
        <w:pStyle w:val="BodyTextFirstIndent2"/>
        <w:jc w:val="both"/>
      </w:pPr>
      <w:r>
        <w:t xml:space="preserve">The </w:t>
      </w:r>
      <w:proofErr w:type="gramStart"/>
      <w:r>
        <w:t>District</w:t>
      </w:r>
      <w:r w:rsidR="000013A4">
        <w:t>s</w:t>
      </w:r>
      <w:proofErr w:type="gramEnd"/>
      <w:r>
        <w:t xml:space="preserve"> shall have the power and authority to provide the Public Improvements within and without the boundaries of the </w:t>
      </w:r>
      <w:proofErr w:type="gramStart"/>
      <w:r>
        <w:t>District</w:t>
      </w:r>
      <w:r w:rsidR="000013A4">
        <w:t>s</w:t>
      </w:r>
      <w:proofErr w:type="gramEnd"/>
      <w:r>
        <w:t xml:space="preserve"> as such power and authority is described in the </w:t>
      </w:r>
      <w:r w:rsidR="00C06F1B">
        <w:t>District Act</w:t>
      </w:r>
      <w:r>
        <w:t>, and other applicable statutes, common law and the Constitution, subject to the limitations set forth herein.</w:t>
      </w:r>
    </w:p>
    <w:p w14:paraId="4EF89EB9" w14:textId="7337D96F" w:rsidR="00BF34FB" w:rsidRDefault="004746EB" w:rsidP="00F414AA">
      <w:pPr>
        <w:pStyle w:val="Heading3"/>
        <w:spacing w:line="480" w:lineRule="auto"/>
        <w:ind w:left="900" w:firstLine="540"/>
        <w:jc w:val="both"/>
        <w:rPr>
          <w:vanish/>
        </w:rPr>
      </w:pPr>
      <w:bookmarkStart w:id="20" w:name="_Toc64350883"/>
      <w:bookmarkStart w:id="21" w:name="_Toc108421775"/>
      <w:bookmarkStart w:id="22" w:name="_Toc14259156"/>
      <w:bookmarkStart w:id="23" w:name="_Toc194652077"/>
      <w:bookmarkStart w:id="24" w:name="_Toc64348754"/>
      <w:bookmarkStart w:id="25" w:name="_Toc64350529"/>
      <w:r>
        <w:t xml:space="preserve">Public Improvements; </w:t>
      </w:r>
      <w:r w:rsidR="00BF34FB">
        <w:t>Operations and Maintenance Limitation</w:t>
      </w:r>
      <w:bookmarkStart w:id="26" w:name="_Toc64350884"/>
      <w:bookmarkEnd w:id="20"/>
      <w:bookmarkEnd w:id="21"/>
      <w:bookmarkEnd w:id="22"/>
      <w:bookmarkEnd w:id="23"/>
    </w:p>
    <w:p w14:paraId="3DC0674E" w14:textId="77777777" w:rsidR="00C2335B" w:rsidRDefault="00BF34FB" w:rsidP="00C2335B">
      <w:pPr>
        <w:pStyle w:val="BodyText"/>
        <w:jc w:val="both"/>
        <w:rPr>
          <w:bCs/>
        </w:rPr>
      </w:pPr>
      <w:r>
        <w:t xml:space="preserve">.  The purpose of </w:t>
      </w:r>
      <w:r w:rsidR="00143D96">
        <w:t xml:space="preserve">the </w:t>
      </w:r>
      <w:proofErr w:type="gramStart"/>
      <w:r w:rsidR="00143D96">
        <w:t>District</w:t>
      </w:r>
      <w:r w:rsidR="000013A4">
        <w:t>s</w:t>
      </w:r>
      <w:proofErr w:type="gramEnd"/>
      <w:r>
        <w:t xml:space="preserve"> is to plan for, design, acquire, construct, install, relocate, redevelop and finance the Public Improvements.  </w:t>
      </w:r>
      <w:r w:rsidR="00143D96">
        <w:t xml:space="preserve">The </w:t>
      </w:r>
      <w:proofErr w:type="gramStart"/>
      <w:r w:rsidR="00143D96">
        <w:t>District</w:t>
      </w:r>
      <w:r w:rsidR="000013A4">
        <w:t>s</w:t>
      </w:r>
      <w:proofErr w:type="gramEnd"/>
      <w:r>
        <w:t xml:space="preserve"> shall dedicate the Public Improvements to </w:t>
      </w:r>
      <w:r w:rsidR="00FE2504">
        <w:t>the City</w:t>
      </w:r>
      <w:r>
        <w:t xml:space="preserve"> or other appropriate </w:t>
      </w:r>
      <w:r w:rsidR="00AF0419">
        <w:t>public entity</w:t>
      </w:r>
      <w:r w:rsidR="002A667F">
        <w:t>, utility,</w:t>
      </w:r>
      <w:r>
        <w:t xml:space="preserve"> or </w:t>
      </w:r>
      <w:proofErr w:type="gramStart"/>
      <w:r>
        <w:t>owners</w:t>
      </w:r>
      <w:proofErr w:type="gramEnd"/>
      <w:r>
        <w:t xml:space="preserve"> association in a manner consistent with </w:t>
      </w:r>
      <w:r w:rsidR="00FD73D8">
        <w:t xml:space="preserve">the development agreement </w:t>
      </w:r>
      <w:r>
        <w:t xml:space="preserve">and other rules and regulations of </w:t>
      </w:r>
      <w:r w:rsidR="00FE2504">
        <w:t>the City</w:t>
      </w:r>
      <w:r>
        <w:t xml:space="preserve"> and applicable provisions of </w:t>
      </w:r>
      <w:r w:rsidR="00FE2504">
        <w:t>the City</w:t>
      </w:r>
      <w:r w:rsidR="00421702" w:rsidRPr="00F414AA">
        <w:t xml:space="preserve"> Code</w:t>
      </w:r>
      <w:r w:rsidRPr="00F414AA">
        <w:t xml:space="preserve">.  </w:t>
      </w:r>
      <w:r w:rsidRPr="00513150">
        <w:rPr>
          <w:bCs/>
        </w:rPr>
        <w:t xml:space="preserve">The </w:t>
      </w:r>
      <w:proofErr w:type="gramStart"/>
      <w:r w:rsidRPr="00513150">
        <w:rPr>
          <w:bCs/>
        </w:rPr>
        <w:t>District</w:t>
      </w:r>
      <w:r w:rsidR="000013A4" w:rsidRPr="00513150">
        <w:rPr>
          <w:bCs/>
        </w:rPr>
        <w:t>s</w:t>
      </w:r>
      <w:proofErr w:type="gramEnd"/>
      <w:r w:rsidRPr="00513150">
        <w:rPr>
          <w:bCs/>
        </w:rPr>
        <w:t xml:space="preserve"> shall be authorized, but not obligated, to own, operate and maintain Public Improvements not otherwise </w:t>
      </w:r>
      <w:r w:rsidRPr="00513150">
        <w:rPr>
          <w:bCs/>
        </w:rPr>
        <w:lastRenderedPageBreak/>
        <w:t xml:space="preserve">required to be dedicated to </w:t>
      </w:r>
      <w:r w:rsidR="00FE2504" w:rsidRPr="00513150">
        <w:rPr>
          <w:bCs/>
        </w:rPr>
        <w:t>the City</w:t>
      </w:r>
      <w:r w:rsidRPr="00513150">
        <w:rPr>
          <w:bCs/>
        </w:rPr>
        <w:t xml:space="preserve"> or other public entity</w:t>
      </w:r>
      <w:r w:rsidR="00513150">
        <w:rPr>
          <w:bCs/>
        </w:rPr>
        <w:t>.</w:t>
      </w:r>
      <w:bookmarkEnd w:id="24"/>
      <w:bookmarkEnd w:id="25"/>
      <w:bookmarkEnd w:id="26"/>
      <w:r w:rsidR="004746EB">
        <w:rPr>
          <w:bCs/>
        </w:rPr>
        <w:t xml:space="preserve">  In accordance with the PID Act, the City expressly authorizes the </w:t>
      </w:r>
      <w:proofErr w:type="gramStart"/>
      <w:r w:rsidR="004746EB">
        <w:rPr>
          <w:bCs/>
        </w:rPr>
        <w:t>Districts</w:t>
      </w:r>
      <w:proofErr w:type="gramEnd"/>
      <w:r w:rsidR="004746EB">
        <w:rPr>
          <w:bCs/>
        </w:rPr>
        <w:t xml:space="preserve"> to acquire or finance any remediation </w:t>
      </w:r>
      <w:r w:rsidR="00DE184B">
        <w:rPr>
          <w:bCs/>
        </w:rPr>
        <w:t xml:space="preserve">and any related improvements </w:t>
      </w:r>
      <w:r w:rsidR="004746EB">
        <w:rPr>
          <w:bCs/>
        </w:rPr>
        <w:t xml:space="preserve">for publicly or privately </w:t>
      </w:r>
      <w:r w:rsidR="00E322AA">
        <w:rPr>
          <w:bCs/>
        </w:rPr>
        <w:t xml:space="preserve">owned </w:t>
      </w:r>
      <w:r w:rsidR="004746EB">
        <w:rPr>
          <w:bCs/>
        </w:rPr>
        <w:t>property.</w:t>
      </w:r>
    </w:p>
    <w:p w14:paraId="7F0F3E9D" w14:textId="77561DC1" w:rsidR="00C2335B" w:rsidRPr="00C2335B" w:rsidRDefault="004746EB" w:rsidP="00967263">
      <w:pPr>
        <w:pStyle w:val="BodyText"/>
        <w:spacing w:after="0"/>
        <w:jc w:val="both"/>
        <w:rPr>
          <w:bCs/>
        </w:rPr>
      </w:pPr>
      <w:r>
        <w:rPr>
          <w:bCs/>
        </w:rPr>
        <w:t xml:space="preserve"> </w:t>
      </w:r>
    </w:p>
    <w:p w14:paraId="6B138DCE" w14:textId="77777777" w:rsidR="00A15BB5" w:rsidRPr="00A15BB5" w:rsidRDefault="00A15BB5" w:rsidP="00A15BB5">
      <w:pPr>
        <w:pStyle w:val="Heading3"/>
        <w:rPr>
          <w:vanish/>
        </w:rPr>
      </w:pPr>
      <w:bookmarkStart w:id="27" w:name="_Toc194652078"/>
      <w:bookmarkStart w:id="28" w:name="_Hlk81322736"/>
      <w:r w:rsidRPr="00A15BB5">
        <w:t>Ineligible Improvements</w:t>
      </w:r>
      <w:bookmarkEnd w:id="27"/>
    </w:p>
    <w:p w14:paraId="4F47F4AE" w14:textId="77777777" w:rsidR="00A15BB5" w:rsidRDefault="00A15BB5" w:rsidP="00A15BB5">
      <w:pPr>
        <w:pStyle w:val="BodyTextFirstIndent2"/>
        <w:numPr>
          <w:ilvl w:val="3"/>
          <w:numId w:val="12"/>
        </w:numPr>
        <w:jc w:val="both"/>
      </w:pPr>
      <w:r w:rsidRPr="00F414AA">
        <w:t>.</w:t>
      </w:r>
      <w:r>
        <w:t xml:space="preserve"> </w:t>
      </w:r>
    </w:p>
    <w:p w14:paraId="68340C7F" w14:textId="705347C5" w:rsidR="00A15BB5" w:rsidRDefault="00F03091" w:rsidP="00A15BB5">
      <w:pPr>
        <w:pStyle w:val="Heading4"/>
        <w:numPr>
          <w:ilvl w:val="3"/>
          <w:numId w:val="43"/>
        </w:numPr>
        <w:jc w:val="both"/>
      </w:pPr>
      <w:r>
        <w:t xml:space="preserve">Except as described in (b) below, </w:t>
      </w:r>
      <w:r w:rsidR="00A15BB5">
        <w:t>a District which is anticipated at the time of issuance of Debt to include residential uses shall not be permitted to finance the following improvements (the “Ineligible Improvements”):</w:t>
      </w:r>
    </w:p>
    <w:p w14:paraId="2FD05D4C" w14:textId="77777777" w:rsidR="00A15BB5" w:rsidRDefault="00A15BB5" w:rsidP="00A15BB5">
      <w:pPr>
        <w:pStyle w:val="Heading5"/>
        <w:tabs>
          <w:tab w:val="clear" w:pos="360"/>
          <w:tab w:val="num" w:pos="3600"/>
        </w:tabs>
        <w:ind w:firstLine="2880"/>
        <w:jc w:val="both"/>
      </w:pPr>
      <w:r>
        <w:t>Any waterline or sewer line 8” or smaller in diameter;</w:t>
      </w:r>
    </w:p>
    <w:p w14:paraId="6797FB6F" w14:textId="77777777" w:rsidR="00A15BB5" w:rsidRDefault="00A15BB5" w:rsidP="00A15BB5">
      <w:pPr>
        <w:pStyle w:val="Heading5"/>
        <w:tabs>
          <w:tab w:val="clear" w:pos="360"/>
          <w:tab w:val="num" w:pos="3600"/>
        </w:tabs>
        <w:ind w:firstLine="2880"/>
        <w:jc w:val="both"/>
      </w:pPr>
      <w:r>
        <w:t>Any storm drain system only benefiting a single subdivision;</w:t>
      </w:r>
    </w:p>
    <w:p w14:paraId="4C95AE76" w14:textId="77777777" w:rsidR="00A15BB5" w:rsidRDefault="00A15BB5" w:rsidP="00A15BB5">
      <w:pPr>
        <w:pStyle w:val="Heading5"/>
        <w:tabs>
          <w:tab w:val="clear" w:pos="360"/>
          <w:tab w:val="num" w:pos="3600"/>
        </w:tabs>
        <w:ind w:firstLine="2880"/>
        <w:jc w:val="both"/>
      </w:pPr>
      <w:r>
        <w:t>Any park less than 2 acres in size; or</w:t>
      </w:r>
    </w:p>
    <w:p w14:paraId="2552B63E" w14:textId="77777777" w:rsidR="00A15BB5" w:rsidRPr="00C90319" w:rsidRDefault="00A15BB5" w:rsidP="00A15BB5">
      <w:pPr>
        <w:pStyle w:val="Heading5"/>
        <w:tabs>
          <w:tab w:val="clear" w:pos="360"/>
          <w:tab w:val="num" w:pos="3600"/>
        </w:tabs>
        <w:ind w:firstLine="2880"/>
        <w:jc w:val="both"/>
      </w:pPr>
      <w:r>
        <w:t>Any road right of way 55’ wide or narrower.</w:t>
      </w:r>
    </w:p>
    <w:bookmarkEnd w:id="28"/>
    <w:p w14:paraId="6C2AE42E" w14:textId="105C1244" w:rsidR="00C276E9" w:rsidRPr="00C90319" w:rsidRDefault="00A15BB5" w:rsidP="00DE184B">
      <w:pPr>
        <w:pStyle w:val="BodyTextFirstIndent2"/>
        <w:numPr>
          <w:ilvl w:val="3"/>
          <w:numId w:val="12"/>
        </w:numPr>
        <w:jc w:val="both"/>
      </w:pPr>
      <w:r>
        <w:t xml:space="preserve">The limitation on Ineligible Improvements </w:t>
      </w:r>
      <w:r w:rsidR="006336B9">
        <w:t xml:space="preserve">described in (a) above </w:t>
      </w:r>
      <w:r>
        <w:t xml:space="preserve">does not apply to improvements relating to Affordable Housing. </w:t>
      </w:r>
    </w:p>
    <w:p w14:paraId="4480BC36" w14:textId="77777777" w:rsidR="00C276E9" w:rsidRDefault="00C276E9" w:rsidP="00646647">
      <w:pPr>
        <w:pStyle w:val="Heading3"/>
        <w:jc w:val="both"/>
        <w:rPr>
          <w:vanish/>
        </w:rPr>
      </w:pPr>
      <w:bookmarkStart w:id="29" w:name="_Toc14259158"/>
      <w:bookmarkStart w:id="30" w:name="_Toc194652079"/>
      <w:r>
        <w:t>Construction Standards Limitation</w:t>
      </w:r>
      <w:bookmarkEnd w:id="29"/>
      <w:bookmarkEnd w:id="30"/>
    </w:p>
    <w:p w14:paraId="63A66A31" w14:textId="45446837" w:rsidR="00C2335B" w:rsidRDefault="00C276E9" w:rsidP="00646647">
      <w:pPr>
        <w:pStyle w:val="BodyText"/>
        <w:jc w:val="both"/>
      </w:pPr>
      <w:r>
        <w:t xml:space="preserve">.  The </w:t>
      </w:r>
      <w:proofErr w:type="gramStart"/>
      <w:r>
        <w:t>District</w:t>
      </w:r>
      <w:r w:rsidR="00870EFD">
        <w:t>s</w:t>
      </w:r>
      <w:proofErr w:type="gramEnd"/>
      <w:r>
        <w:t xml:space="preserve"> will ensure that the Public Improvements are designed and constructed in accordance with the standards and specifications of </w:t>
      </w:r>
      <w:r w:rsidR="00FE2504">
        <w:t>the City</w:t>
      </w:r>
      <w:r>
        <w:t xml:space="preserve"> and of other governmental entities having proper jurisdiction.  The </w:t>
      </w:r>
      <w:proofErr w:type="gramStart"/>
      <w:r>
        <w:t>District</w:t>
      </w:r>
      <w:r w:rsidR="00870EFD">
        <w:t>s</w:t>
      </w:r>
      <w:proofErr w:type="gramEnd"/>
      <w:r>
        <w:t xml:space="preserve"> will obtain </w:t>
      </w:r>
      <w:r w:rsidR="00FE2504">
        <w:t>the City</w:t>
      </w:r>
      <w:r>
        <w:t>’s approval of civil engineering plans and will obtain applicable permits for construction and installation of Public Improvements prior to performing such work.</w:t>
      </w:r>
      <w:r w:rsidR="00006CB1">
        <w:t xml:space="preserve">  </w:t>
      </w:r>
      <w:r w:rsidR="00006CB1" w:rsidRPr="00006CB1">
        <w:t>Public Improvements shall be subject to the ordinary inspection and approval procedures of the City and other governmental entities having proper jurisdiction.</w:t>
      </w:r>
    </w:p>
    <w:p w14:paraId="241D91AA" w14:textId="3E3B26E5" w:rsidR="00B81AC6" w:rsidRPr="00B81AC6" w:rsidRDefault="00B81AC6" w:rsidP="00B81AC6">
      <w:pPr>
        <w:pStyle w:val="Heading3"/>
        <w:spacing w:after="240"/>
        <w:jc w:val="both"/>
      </w:pPr>
      <w:bookmarkStart w:id="31" w:name="_Toc14259159"/>
      <w:bookmarkStart w:id="32" w:name="_Toc194652080"/>
      <w:r>
        <w:t>Procurement</w:t>
      </w:r>
      <w:r w:rsidRPr="00B81AC6">
        <w:rPr>
          <w:u w:val="none"/>
        </w:rPr>
        <w:t xml:space="preserve">.  The </w:t>
      </w:r>
      <w:proofErr w:type="gramStart"/>
      <w:r w:rsidRPr="00B81AC6">
        <w:rPr>
          <w:u w:val="none"/>
        </w:rPr>
        <w:t>District</w:t>
      </w:r>
      <w:r w:rsidR="00870EFD">
        <w:rPr>
          <w:u w:val="none"/>
        </w:rPr>
        <w:t>s</w:t>
      </w:r>
      <w:proofErr w:type="gramEnd"/>
      <w:r w:rsidRPr="00B81AC6">
        <w:rPr>
          <w:u w:val="none"/>
        </w:rPr>
        <w:t xml:space="preserve"> shall be subject to the Utah Procurement Code</w:t>
      </w:r>
      <w:r>
        <w:rPr>
          <w:u w:val="none"/>
        </w:rPr>
        <w:t xml:space="preserve">, Title 63G, Chapter 6a.  Notwithstanding this requirement, the </w:t>
      </w:r>
      <w:proofErr w:type="gramStart"/>
      <w:r>
        <w:rPr>
          <w:u w:val="none"/>
        </w:rPr>
        <w:t>District</w:t>
      </w:r>
      <w:r w:rsidR="00870EFD">
        <w:rPr>
          <w:u w:val="none"/>
        </w:rPr>
        <w:t>s</w:t>
      </w:r>
      <w:proofErr w:type="gramEnd"/>
      <w:r>
        <w:rPr>
          <w:u w:val="none"/>
        </w:rPr>
        <w:t xml:space="preserve"> may acquire completed or partially completed improvements for fair market value as reasonably determined by </w:t>
      </w:r>
      <w:r w:rsidR="006E10AE" w:rsidRPr="006E10AE">
        <w:rPr>
          <w:u w:val="none"/>
        </w:rPr>
        <w:t>any one of</w:t>
      </w:r>
      <w:r w:rsidR="00C90319">
        <w:rPr>
          <w:u w:val="none"/>
        </w:rPr>
        <w:t xml:space="preserve"> </w:t>
      </w:r>
      <w:r w:rsidRPr="00B81AC6">
        <w:rPr>
          <w:u w:val="none"/>
        </w:rPr>
        <w:t xml:space="preserve">a surveyor or engineer that </w:t>
      </w:r>
      <w:r w:rsidR="00870EFD">
        <w:rPr>
          <w:u w:val="none"/>
        </w:rPr>
        <w:t>such</w:t>
      </w:r>
      <w:r>
        <w:rPr>
          <w:u w:val="none"/>
        </w:rPr>
        <w:t xml:space="preserve"> District</w:t>
      </w:r>
      <w:r w:rsidRPr="00B81AC6">
        <w:rPr>
          <w:u w:val="none"/>
        </w:rPr>
        <w:t xml:space="preserve"> employs or engages to perform the necessary engineering services for and to supervise the construction or installation of the improvements</w:t>
      </w:r>
      <w:r>
        <w:rPr>
          <w:u w:val="none"/>
        </w:rPr>
        <w:t>.</w:t>
      </w:r>
      <w:bookmarkEnd w:id="31"/>
      <w:bookmarkEnd w:id="32"/>
    </w:p>
    <w:p w14:paraId="1D69DAFC" w14:textId="546FC815" w:rsidR="00C276E9" w:rsidRDefault="00C276E9" w:rsidP="00646647">
      <w:pPr>
        <w:pStyle w:val="Heading3"/>
        <w:jc w:val="both"/>
        <w:rPr>
          <w:vanish/>
        </w:rPr>
      </w:pPr>
      <w:bookmarkStart w:id="33" w:name="_Toc14259160"/>
      <w:bookmarkStart w:id="34" w:name="_Toc194652081"/>
      <w:r>
        <w:t>Privately Placed Debt Limitation</w:t>
      </w:r>
      <w:bookmarkEnd w:id="33"/>
      <w:bookmarkEnd w:id="34"/>
    </w:p>
    <w:p w14:paraId="0102C02E" w14:textId="1830EF10" w:rsidR="00C276E9" w:rsidRDefault="00C276E9" w:rsidP="00646647">
      <w:pPr>
        <w:pStyle w:val="BodyText"/>
        <w:jc w:val="both"/>
      </w:pPr>
      <w:r>
        <w:t xml:space="preserve">.  Prior to the issuance of any privately placed Debt, </w:t>
      </w:r>
      <w:r w:rsidR="00870EFD">
        <w:t>a</w:t>
      </w:r>
      <w:r>
        <w:t xml:space="preserve"> District shall obtain the certification of </w:t>
      </w:r>
      <w:r w:rsidR="0016403B">
        <w:t>a Municipal</w:t>
      </w:r>
      <w:r>
        <w:t xml:space="preserve"> Advisor substantially as follows:</w:t>
      </w:r>
    </w:p>
    <w:p w14:paraId="619354E3" w14:textId="77777777" w:rsidR="00C276E9" w:rsidRDefault="00C276E9" w:rsidP="00646647">
      <w:pPr>
        <w:pStyle w:val="Quote2"/>
        <w:jc w:val="both"/>
      </w:pPr>
      <w:r>
        <w:t xml:space="preserve">We are [I am] </w:t>
      </w:r>
      <w:r w:rsidR="0016403B">
        <w:t>a Municipal</w:t>
      </w:r>
      <w:r>
        <w:t xml:space="preserve"> Advisor within the meaning of the District’s </w:t>
      </w:r>
      <w:r w:rsidR="00DE227E">
        <w:t>Governing Document</w:t>
      </w:r>
      <w:r>
        <w:t>.</w:t>
      </w:r>
    </w:p>
    <w:p w14:paraId="6C2C80CC" w14:textId="5F5B9F4D" w:rsidR="00C276E9" w:rsidRDefault="00C276E9" w:rsidP="00646647">
      <w:pPr>
        <w:pStyle w:val="Quote2"/>
        <w:jc w:val="both"/>
      </w:pPr>
      <w:r>
        <w:t xml:space="preserve">We [I] certify that (1) the </w:t>
      </w:r>
      <w:r w:rsidRPr="00143D96">
        <w:t>net effective interest rate</w:t>
      </w:r>
      <w:r>
        <w:t xml:space="preserve"> to be borne by [insert the designation of the Debt] does not exceed a reasonable current [tax-exempt] [taxable] interest rate, using criteria deemed appropriate by us [me] and based upon our [my] analysis of comparable high yield securities; and (2) the structure of [insert </w:t>
      </w:r>
      <w:r>
        <w:lastRenderedPageBreak/>
        <w:t>designation of the Debt], including maturities and early redemption provisions, is reasonable considering the financial circumstances of the District.</w:t>
      </w:r>
    </w:p>
    <w:p w14:paraId="025612D7" w14:textId="77777777" w:rsidR="00751011" w:rsidRPr="00C9634C" w:rsidRDefault="00751011" w:rsidP="00646647">
      <w:pPr>
        <w:pStyle w:val="Heading3"/>
        <w:jc w:val="both"/>
        <w:rPr>
          <w:vanish/>
        </w:rPr>
      </w:pPr>
      <w:bookmarkStart w:id="35" w:name="_Toc194652082"/>
      <w:bookmarkStart w:id="36" w:name="_Toc14259161"/>
      <w:bookmarkStart w:id="37" w:name="_Hlk17450312"/>
      <w:r>
        <w:t>Annexation</w:t>
      </w:r>
      <w:r w:rsidR="00CF0A25" w:rsidRPr="00DA01C4">
        <w:t xml:space="preserve"> </w:t>
      </w:r>
      <w:r>
        <w:t>and Withdrawal</w:t>
      </w:r>
      <w:r w:rsidR="00CF0A25" w:rsidRPr="00751011">
        <w:rPr>
          <w:u w:val="none"/>
        </w:rPr>
        <w:t>.</w:t>
      </w:r>
      <w:bookmarkEnd w:id="35"/>
      <w:r w:rsidR="00CF0A25" w:rsidRPr="00CF0A25">
        <w:rPr>
          <w:u w:val="none"/>
        </w:rPr>
        <w:t xml:space="preserve">  </w:t>
      </w:r>
    </w:p>
    <w:p w14:paraId="28F85254" w14:textId="77777777" w:rsidR="00C9634C" w:rsidRPr="00751011" w:rsidRDefault="00C9634C" w:rsidP="00C9634C">
      <w:pPr>
        <w:pStyle w:val="Heading3"/>
        <w:numPr>
          <w:ilvl w:val="0"/>
          <w:numId w:val="0"/>
        </w:numPr>
        <w:ind w:left="1440"/>
        <w:jc w:val="both"/>
        <w:rPr>
          <w:vanish/>
        </w:rPr>
      </w:pPr>
    </w:p>
    <w:p w14:paraId="6BBD335D" w14:textId="61A2387A" w:rsidR="00751011" w:rsidRPr="00751011" w:rsidRDefault="00143D96" w:rsidP="00751011">
      <w:pPr>
        <w:pStyle w:val="Heading4"/>
        <w:jc w:val="both"/>
      </w:pPr>
      <w:r>
        <w:t xml:space="preserve">The </w:t>
      </w:r>
      <w:proofErr w:type="gramStart"/>
      <w:r>
        <w:t>District</w:t>
      </w:r>
      <w:r w:rsidR="00870EFD">
        <w:t>s</w:t>
      </w:r>
      <w:proofErr w:type="gramEnd"/>
      <w:r w:rsidR="00751011" w:rsidRPr="00751011">
        <w:t xml:space="preserve"> shall not include within any of their boundaries any property outside the District Area without the prior written consent of </w:t>
      </w:r>
      <w:r w:rsidR="00FE2504">
        <w:t>the City</w:t>
      </w:r>
      <w:r w:rsidR="00751011" w:rsidRPr="00751011">
        <w:t xml:space="preserve">.  </w:t>
      </w:r>
      <w:r w:rsidR="00FE2504">
        <w:t>The City</w:t>
      </w:r>
      <w:r w:rsidR="00751011" w:rsidRPr="00751011">
        <w:t xml:space="preserve">, </w:t>
      </w:r>
      <w:r w:rsidR="00C90319">
        <w:t>by approval of this Governing Document</w:t>
      </w:r>
      <w:r w:rsidR="00C65ADB">
        <w:t>,</w:t>
      </w:r>
      <w:r w:rsidR="00751011" w:rsidRPr="00751011">
        <w:t xml:space="preserve"> has consented to the annexation of any area within the Annexation Area Boundaries into </w:t>
      </w:r>
      <w:r w:rsidR="00FA4893">
        <w:t>any</w:t>
      </w:r>
      <w:r w:rsidR="00870EFD">
        <w:t xml:space="preserve"> of the</w:t>
      </w:r>
      <w:r w:rsidR="00751011" w:rsidRPr="00751011">
        <w:t xml:space="preserve"> </w:t>
      </w:r>
      <w:proofErr w:type="gramStart"/>
      <w:r w:rsidR="00751011" w:rsidRPr="00751011">
        <w:t>District</w:t>
      </w:r>
      <w:r w:rsidR="00870EFD">
        <w:t>s</w:t>
      </w:r>
      <w:proofErr w:type="gramEnd"/>
      <w:r w:rsidR="00751011" w:rsidRPr="00751011">
        <w:t xml:space="preserve">.  Such area may only be annexed upon </w:t>
      </w:r>
      <w:r w:rsidR="00870EFD">
        <w:t>such</w:t>
      </w:r>
      <w:r w:rsidR="00751011" w:rsidRPr="00751011">
        <w:t xml:space="preserve"> District obtaining</w:t>
      </w:r>
      <w:r w:rsidR="00E322AA">
        <w:t xml:space="preserve"> all required</w:t>
      </w:r>
      <w:r w:rsidR="00751011" w:rsidRPr="00751011">
        <w:t xml:space="preserve"> consent</w:t>
      </w:r>
      <w:r w:rsidR="00E322AA">
        <w:t>s of the PID Act</w:t>
      </w:r>
      <w:r w:rsidR="00751011" w:rsidRPr="00751011">
        <w:t xml:space="preserve"> within the area </w:t>
      </w:r>
      <w:bookmarkEnd w:id="36"/>
      <w:r w:rsidR="00751011" w:rsidRPr="00751011">
        <w:t xml:space="preserve">proposed to be annexed and the passage of a resolution of </w:t>
      </w:r>
      <w:r w:rsidR="00870EFD">
        <w:t>such District’s</w:t>
      </w:r>
      <w:r w:rsidR="00751011" w:rsidRPr="00751011">
        <w:t xml:space="preserve"> Board approving such annexation.  </w:t>
      </w:r>
    </w:p>
    <w:p w14:paraId="54686E4B" w14:textId="04B12001" w:rsidR="00751011" w:rsidRPr="00751011" w:rsidRDefault="00FE2504" w:rsidP="00751011">
      <w:pPr>
        <w:pStyle w:val="Heading4"/>
        <w:jc w:val="both"/>
      </w:pPr>
      <w:r>
        <w:t>The City</w:t>
      </w:r>
      <w:r w:rsidR="00751011" w:rsidRPr="00751011">
        <w:t xml:space="preserve">, by </w:t>
      </w:r>
      <w:r w:rsidR="00C90319">
        <w:t>approval of this Governing Document</w:t>
      </w:r>
      <w:r w:rsidR="00C65ADB">
        <w:t>,</w:t>
      </w:r>
      <w:r w:rsidR="00751011" w:rsidRPr="00751011">
        <w:t xml:space="preserve"> has consented to the withdrawal of any area within the District Boundaries from </w:t>
      </w:r>
      <w:r w:rsidR="00FA4893">
        <w:t>any</w:t>
      </w:r>
      <w:r w:rsidR="00870EFD">
        <w:t xml:space="preserve"> of the</w:t>
      </w:r>
      <w:r w:rsidR="00751011" w:rsidRPr="00751011">
        <w:t xml:space="preserve"> </w:t>
      </w:r>
      <w:proofErr w:type="gramStart"/>
      <w:r w:rsidR="00751011" w:rsidRPr="00751011">
        <w:t>District</w:t>
      </w:r>
      <w:r w:rsidR="00870EFD">
        <w:t>s</w:t>
      </w:r>
      <w:proofErr w:type="gramEnd"/>
      <w:r w:rsidR="00751011" w:rsidRPr="00751011">
        <w:t xml:space="preserve">.  Such area may only be withdrawn upon </w:t>
      </w:r>
      <w:r w:rsidR="00870EFD">
        <w:t>such</w:t>
      </w:r>
      <w:r w:rsidR="00751011" w:rsidRPr="00751011">
        <w:t xml:space="preserve"> District obtaining</w:t>
      </w:r>
      <w:r w:rsidR="00E322AA">
        <w:t xml:space="preserve"> all required</w:t>
      </w:r>
      <w:r w:rsidR="00751011" w:rsidRPr="00751011">
        <w:t xml:space="preserve"> consent</w:t>
      </w:r>
      <w:r w:rsidR="00E322AA">
        <w:t>s of the PID Act</w:t>
      </w:r>
      <w:r w:rsidR="00751011" w:rsidRPr="00751011">
        <w:t xml:space="preserve"> within the area proposed to be withdrawn and the passage of a resolution of </w:t>
      </w:r>
      <w:r w:rsidR="00870EFD">
        <w:t>such District’s</w:t>
      </w:r>
      <w:r w:rsidR="00751011" w:rsidRPr="00751011">
        <w:t xml:space="preserve"> Board approving such </w:t>
      </w:r>
      <w:r w:rsidR="005A2E7F">
        <w:t>withdrawal</w:t>
      </w:r>
      <w:r w:rsidR="00751011" w:rsidRPr="00751011">
        <w:t xml:space="preserve">.  </w:t>
      </w:r>
    </w:p>
    <w:p w14:paraId="455C28A9" w14:textId="77777777" w:rsidR="00C65ADB" w:rsidRDefault="00C65ADB" w:rsidP="00751011">
      <w:pPr>
        <w:pStyle w:val="Heading4"/>
        <w:jc w:val="both"/>
      </w:pPr>
      <w:r>
        <w:t xml:space="preserve">Any annexation or withdrawal shall be in accordance with the requirements of the PID Act. </w:t>
      </w:r>
    </w:p>
    <w:p w14:paraId="776648E9" w14:textId="403B4E9C" w:rsidR="00751011" w:rsidRPr="00751011" w:rsidRDefault="00751011" w:rsidP="00751011">
      <w:pPr>
        <w:pStyle w:val="Heading4"/>
        <w:jc w:val="both"/>
      </w:pPr>
      <w:r w:rsidRPr="00751011">
        <w:t xml:space="preserve">Annexation or withdrawal of any area in accordance with V.A.6(a) and (b) shall not constitute an amendment of this Governing Document. </w:t>
      </w:r>
    </w:p>
    <w:p w14:paraId="2A07F7B9" w14:textId="50DD7028" w:rsidR="00C276E9" w:rsidRPr="007138C0" w:rsidRDefault="00C276E9" w:rsidP="00646647">
      <w:pPr>
        <w:pStyle w:val="Heading3"/>
        <w:jc w:val="both"/>
        <w:rPr>
          <w:vanish/>
        </w:rPr>
      </w:pPr>
      <w:bookmarkStart w:id="38" w:name="_Toc14259162"/>
      <w:bookmarkStart w:id="39" w:name="_Toc194652083"/>
      <w:bookmarkEnd w:id="37"/>
      <w:r w:rsidRPr="007138C0">
        <w:t>Overlap Limitation</w:t>
      </w:r>
      <w:r w:rsidRPr="007138C0">
        <w:rPr>
          <w:u w:val="none"/>
        </w:rPr>
        <w:t>.</w:t>
      </w:r>
      <w:bookmarkEnd w:id="38"/>
      <w:bookmarkEnd w:id="39"/>
    </w:p>
    <w:p w14:paraId="6F3C8AD1" w14:textId="728570B5" w:rsidR="00006CB1" w:rsidRDefault="005E2392" w:rsidP="00006CB1">
      <w:pPr>
        <w:pStyle w:val="BodyText"/>
        <w:jc w:val="both"/>
      </w:pPr>
      <w:r w:rsidRPr="007138C0">
        <w:t xml:space="preserve">  </w:t>
      </w:r>
      <w:r w:rsidR="00006CB1" w:rsidRPr="00006CB1">
        <w:t xml:space="preserve">The boundaries of the </w:t>
      </w:r>
      <w:proofErr w:type="gramStart"/>
      <w:r w:rsidR="00006CB1" w:rsidRPr="00006CB1">
        <w:t>Districts</w:t>
      </w:r>
      <w:proofErr w:type="gramEnd"/>
      <w:r w:rsidR="00006CB1" w:rsidRPr="00006CB1">
        <w:t xml:space="preserve"> shall not overlap unless the aggregate mill levy for payment of Debt of the overlapping Districts will not at any time exceed the Maximum Debt Mill Levy of the Districts.  </w:t>
      </w:r>
      <w:proofErr w:type="gramStart"/>
      <w:r w:rsidR="00006CB1" w:rsidRPr="00006CB1">
        <w:t>Additionally</w:t>
      </w:r>
      <w:proofErr w:type="gramEnd"/>
      <w:r w:rsidR="00006CB1" w:rsidRPr="00006CB1">
        <w:t xml:space="preserve"> the Districts shall not consent to the organization of any other public infrastructure district organized under the PID Act within the District Area which will overlap the boundaries of the </w:t>
      </w:r>
      <w:proofErr w:type="gramStart"/>
      <w:r w:rsidR="00006CB1" w:rsidRPr="00006CB1">
        <w:t>Districts</w:t>
      </w:r>
      <w:proofErr w:type="gramEnd"/>
      <w:r w:rsidR="00006CB1" w:rsidRPr="00006CB1">
        <w:t xml:space="preserve"> unless the aggregate mill levy for payment of Debt of such proposed districts will not at any time exceed the Maximum Debt Mill Levy of the Districts.</w:t>
      </w:r>
    </w:p>
    <w:p w14:paraId="296DB1B4" w14:textId="17E6671C" w:rsidR="00C276E9" w:rsidRDefault="00C276E9" w:rsidP="00646647">
      <w:pPr>
        <w:pStyle w:val="Heading3"/>
        <w:jc w:val="both"/>
        <w:rPr>
          <w:vanish/>
        </w:rPr>
      </w:pPr>
      <w:bookmarkStart w:id="40" w:name="_Toc14259163"/>
      <w:bookmarkStart w:id="41" w:name="_Toc194652084"/>
      <w:r>
        <w:t>Initial Debt</w:t>
      </w:r>
      <w:bookmarkEnd w:id="40"/>
      <w:bookmarkEnd w:id="41"/>
    </w:p>
    <w:p w14:paraId="75F3642F" w14:textId="32A0DFF3" w:rsidR="000F7E04" w:rsidRDefault="00C276E9" w:rsidP="000F7E04">
      <w:pPr>
        <w:pStyle w:val="NSSecond1"/>
        <w:jc w:val="both"/>
      </w:pPr>
      <w:r>
        <w:t xml:space="preserve">.  </w:t>
      </w:r>
      <w:r w:rsidR="00655402">
        <w:t>Upon the issuance of a certificate of creation of a District issued by the Office of the Lieutenant Governor of the State of Utah, such District shall be permitted to: (a) issue Debt and/or (b) impose</w:t>
      </w:r>
      <w:r w:rsidR="00DE7D03">
        <w:t xml:space="preserve"> a mill levy for the payment of Debt</w:t>
      </w:r>
      <w:r w:rsidR="00655402">
        <w:t xml:space="preserve"> and collect Fees and Assessments for the purpose of repayment of Debt.</w:t>
      </w:r>
    </w:p>
    <w:p w14:paraId="73FCC57B" w14:textId="6470AAC4" w:rsidR="00C276E9" w:rsidRDefault="00A50EF6" w:rsidP="00646647">
      <w:pPr>
        <w:pStyle w:val="Heading3"/>
        <w:jc w:val="both"/>
        <w:rPr>
          <w:vanish/>
        </w:rPr>
      </w:pPr>
      <w:bookmarkStart w:id="42" w:name="_Toc14259164"/>
      <w:bookmarkStart w:id="43" w:name="_Toc194652085"/>
      <w:r>
        <w:t xml:space="preserve">No </w:t>
      </w:r>
      <w:r w:rsidR="00C276E9">
        <w:t>Debt Issuance Limitation</w:t>
      </w:r>
      <w:bookmarkEnd w:id="42"/>
      <w:bookmarkEnd w:id="43"/>
    </w:p>
    <w:p w14:paraId="4330FF49" w14:textId="5E51727E" w:rsidR="00C276E9" w:rsidRDefault="00C276E9" w:rsidP="00646647">
      <w:pPr>
        <w:pStyle w:val="BodyText"/>
        <w:jc w:val="both"/>
      </w:pPr>
      <w:r>
        <w:t xml:space="preserve">.  </w:t>
      </w:r>
      <w:r w:rsidR="002159F1">
        <w:t xml:space="preserve">So long as Debt is issued in accordance with the provisions of this Governing Document, there is no limit to the amount of </w:t>
      </w:r>
      <w:r>
        <w:t xml:space="preserve">Debt </w:t>
      </w:r>
      <w:r w:rsidR="002159F1">
        <w:t>that may be issued by any District</w:t>
      </w:r>
      <w:r w:rsidRPr="0035400D">
        <w:t>.</w:t>
      </w:r>
    </w:p>
    <w:p w14:paraId="49BE7A3F" w14:textId="77777777" w:rsidR="00C276E9" w:rsidRDefault="00C276E9" w:rsidP="00646647">
      <w:pPr>
        <w:pStyle w:val="Heading3"/>
        <w:jc w:val="both"/>
        <w:rPr>
          <w:vanish/>
        </w:rPr>
      </w:pPr>
      <w:bookmarkStart w:id="44" w:name="_Toc14259166"/>
      <w:bookmarkStart w:id="45" w:name="_Toc194652086"/>
      <w:r>
        <w:t>Bankruptcy Limitation</w:t>
      </w:r>
      <w:bookmarkEnd w:id="44"/>
      <w:bookmarkEnd w:id="45"/>
    </w:p>
    <w:p w14:paraId="4BEEF8FE" w14:textId="77777777" w:rsidR="001505D2" w:rsidRDefault="00C276E9" w:rsidP="001505D2">
      <w:pPr>
        <w:pStyle w:val="BodyText"/>
        <w:jc w:val="both"/>
      </w:pPr>
      <w:r>
        <w:t xml:space="preserve">.  </w:t>
      </w:r>
      <w:r w:rsidR="001505D2" w:rsidRPr="001505D2">
        <w:t>All of the limitations contained in the Governing Document, including, but not limited to, those pertaining to the Maximum Debt Mill Levy, Maximum Debt Mill Levy Imposition Term and the Fees have been established under the authority of the City to approve a Governing Document with conditions pursuant to Section 17D-4-201(5), Utah Code.  It is expressly intended that such limitations:</w:t>
      </w:r>
    </w:p>
    <w:p w14:paraId="40444093" w14:textId="77777777" w:rsidR="004D4B69" w:rsidRPr="001505D2" w:rsidRDefault="004D4B69" w:rsidP="00967263">
      <w:pPr>
        <w:pStyle w:val="BodyText"/>
        <w:spacing w:after="0"/>
        <w:jc w:val="both"/>
      </w:pPr>
    </w:p>
    <w:p w14:paraId="29D2F441" w14:textId="77777777" w:rsidR="001505D2" w:rsidRPr="001505D2" w:rsidRDefault="001505D2" w:rsidP="001505D2">
      <w:pPr>
        <w:pStyle w:val="BodyText"/>
        <w:numPr>
          <w:ilvl w:val="3"/>
          <w:numId w:val="12"/>
        </w:numPr>
        <w:jc w:val="both"/>
        <w:rPr>
          <w:bCs/>
        </w:rPr>
      </w:pPr>
      <w:r w:rsidRPr="001505D2">
        <w:rPr>
          <w:bCs/>
        </w:rPr>
        <w:lastRenderedPageBreak/>
        <w:t>Shall not be subject to set-aside for any reason or by any court of competent jurisdiction, absent a Governing Document Amendment; and</w:t>
      </w:r>
    </w:p>
    <w:p w14:paraId="1CF11C22" w14:textId="77777777" w:rsidR="001505D2" w:rsidRPr="001505D2" w:rsidRDefault="001505D2" w:rsidP="001505D2">
      <w:pPr>
        <w:pStyle w:val="BodyText"/>
        <w:numPr>
          <w:ilvl w:val="3"/>
          <w:numId w:val="12"/>
        </w:numPr>
        <w:jc w:val="both"/>
        <w:rPr>
          <w:bCs/>
        </w:rPr>
      </w:pPr>
      <w:r w:rsidRPr="001505D2">
        <w:rPr>
          <w:bCs/>
        </w:rPr>
        <w:t xml:space="preserve">Are, together with all other requirements of Utah law, included in the “political or governmental powers” reserved to the State under the U.S. Bankruptcy Code (11 U.S.C.) Section 903, and are also included in the “regulatory or electoral approval necessary under applicable </w:t>
      </w:r>
      <w:proofErr w:type="spellStart"/>
      <w:r w:rsidRPr="001505D2">
        <w:rPr>
          <w:bCs/>
        </w:rPr>
        <w:t>nonbankruptcy</w:t>
      </w:r>
      <w:proofErr w:type="spellEnd"/>
      <w:r w:rsidRPr="001505D2">
        <w:rPr>
          <w:bCs/>
        </w:rPr>
        <w:t xml:space="preserve"> law” as required for confirmation of a Chapter 9 Bankruptcy Plan under Bankruptcy Code Section 943(b)(6).</w:t>
      </w:r>
    </w:p>
    <w:p w14:paraId="68D118DE" w14:textId="77777777" w:rsidR="001505D2" w:rsidRPr="001505D2" w:rsidRDefault="001505D2" w:rsidP="001505D2">
      <w:pPr>
        <w:pStyle w:val="BodyText"/>
        <w:jc w:val="both"/>
      </w:pPr>
      <w:r w:rsidRPr="001505D2">
        <w:t>Any Debt, issued with a pledge or which results in a pledge, that exceeds the Maximum Debt Mill Levy and the Maximum Debt Mill Levy Imposition Term, shall be deemed a material modification of this Governing Document and shall not be an authorized issuance of Debt unless and until such material modification has been approved by the City as part of a Governing Document Amendment.</w:t>
      </w:r>
    </w:p>
    <w:p w14:paraId="5033B715" w14:textId="77777777" w:rsidR="00C276E9" w:rsidRDefault="00DE227E" w:rsidP="00646647">
      <w:pPr>
        <w:pStyle w:val="Heading3"/>
        <w:jc w:val="both"/>
        <w:rPr>
          <w:vanish/>
        </w:rPr>
      </w:pPr>
      <w:bookmarkStart w:id="46" w:name="_Toc14259167"/>
      <w:bookmarkStart w:id="47" w:name="_Toc194652087"/>
      <w:r>
        <w:t>Governing Document</w:t>
      </w:r>
      <w:r w:rsidR="00C276E9">
        <w:t xml:space="preserve"> Amendment Requirement</w:t>
      </w:r>
      <w:bookmarkEnd w:id="46"/>
      <w:bookmarkEnd w:id="47"/>
    </w:p>
    <w:p w14:paraId="02799084" w14:textId="15B5DF1E" w:rsidR="00C276E9" w:rsidRDefault="00C276E9" w:rsidP="00F5598A">
      <w:pPr>
        <w:pStyle w:val="BodyText"/>
        <w:jc w:val="both"/>
      </w:pPr>
      <w:r>
        <w:t xml:space="preserve">.  </w:t>
      </w:r>
      <w:r w:rsidR="00CF6391" w:rsidRPr="00B65D6E">
        <w:t xml:space="preserve">Subject to the limitations </w:t>
      </w:r>
      <w:r w:rsidR="00C65ADB">
        <w:t xml:space="preserve">and exceptions </w:t>
      </w:r>
      <w:r w:rsidR="00CF6391" w:rsidRPr="00B65D6E">
        <w:t xml:space="preserve">contained herein, this Governing Document may be amended </w:t>
      </w:r>
      <w:r w:rsidR="00F5598A">
        <w:t>as set forth in the PID Act</w:t>
      </w:r>
      <w:r w:rsidR="00CF6391" w:rsidRPr="00B65D6E">
        <w:t>.</w:t>
      </w:r>
    </w:p>
    <w:p w14:paraId="6B4DF34F" w14:textId="77777777" w:rsidR="00F5598A" w:rsidRPr="00B65D6E" w:rsidRDefault="00F5598A" w:rsidP="00967263">
      <w:pPr>
        <w:pStyle w:val="BodyText"/>
        <w:spacing w:after="0"/>
        <w:jc w:val="both"/>
      </w:pPr>
    </w:p>
    <w:p w14:paraId="0CA9BC60" w14:textId="77777777" w:rsidR="00C276E9" w:rsidRDefault="00C276E9" w:rsidP="00646647">
      <w:pPr>
        <w:pStyle w:val="Heading2"/>
        <w:keepNext/>
        <w:jc w:val="both"/>
      </w:pPr>
      <w:bookmarkStart w:id="48" w:name="_Toc14259168"/>
      <w:bookmarkStart w:id="49" w:name="_Toc194652088"/>
      <w:r>
        <w:t>Preliminary Engineering Survey.</w:t>
      </w:r>
      <w:bookmarkEnd w:id="48"/>
      <w:bookmarkEnd w:id="49"/>
    </w:p>
    <w:p w14:paraId="66AC5DA0" w14:textId="2D99E5CF" w:rsidR="00C276E9" w:rsidRDefault="00C276E9" w:rsidP="00646647">
      <w:pPr>
        <w:pStyle w:val="BodyTextFirstIndent2"/>
        <w:keepNext/>
        <w:jc w:val="both"/>
      </w:pPr>
      <w:r>
        <w:t xml:space="preserve">The </w:t>
      </w:r>
      <w:proofErr w:type="gramStart"/>
      <w:r>
        <w:t>District</w:t>
      </w:r>
      <w:r w:rsidR="00B27213">
        <w:t>s</w:t>
      </w:r>
      <w:proofErr w:type="gramEnd"/>
      <w:r>
        <w:t xml:space="preserve"> shall have authority to provide for the planning, design, acquisition, construction, installation, relocation, redevelopment, maintenance, and financing of the Public Improvements within and without the boundaries of the </w:t>
      </w:r>
      <w:proofErr w:type="gramStart"/>
      <w:r>
        <w:t>District</w:t>
      </w:r>
      <w:r w:rsidR="00B27213">
        <w:t>s</w:t>
      </w:r>
      <w:proofErr w:type="gramEnd"/>
      <w:r>
        <w:t xml:space="preserve">, </w:t>
      </w:r>
      <w:r w:rsidR="007138C0">
        <w:t xml:space="preserve">as specified application materials relating to the </w:t>
      </w:r>
      <w:proofErr w:type="gramStart"/>
      <w:r w:rsidR="007138C0">
        <w:t>Districts</w:t>
      </w:r>
      <w:proofErr w:type="gramEnd"/>
      <w:r w:rsidR="007138C0">
        <w:t xml:space="preserve"> and as may</w:t>
      </w:r>
      <w:r>
        <w:t xml:space="preserve"> be </w:t>
      </w:r>
      <w:r w:rsidR="007138C0">
        <w:t>further</w:t>
      </w:r>
      <w:r>
        <w:t xml:space="preserve"> defined in a</w:t>
      </w:r>
      <w:r w:rsidR="007138C0">
        <w:t xml:space="preserve"> development agreement</w:t>
      </w:r>
      <w:r>
        <w:t>.  An estimate of the costs of the Public Improvements which may be planned for, designed, acquired, constructed, installed, relocated, redeveloped, maintained or financed was prepared based upon a preliminary engineering survey and estimates derived from the zon</w:t>
      </w:r>
      <w:r w:rsidRPr="00425669">
        <w:t xml:space="preserve">ing on the property in the </w:t>
      </w:r>
      <w:r w:rsidR="007D2ED2" w:rsidRPr="00425669">
        <w:t>District Area</w:t>
      </w:r>
      <w:r w:rsidRPr="00425669">
        <w:t xml:space="preserve"> and </w:t>
      </w:r>
      <w:r w:rsidR="00C9634C">
        <w:t>was as of the time of initial District creation</w:t>
      </w:r>
      <w:r w:rsidR="00C9634C" w:rsidRPr="00425669">
        <w:t xml:space="preserve"> </w:t>
      </w:r>
      <w:r w:rsidRPr="00425669">
        <w:t xml:space="preserve">approximately </w:t>
      </w:r>
      <w:r w:rsidR="00A368DA" w:rsidRPr="00C9634C">
        <w:t>Three Hundred Ninety-Six</w:t>
      </w:r>
      <w:r w:rsidR="00B27213" w:rsidRPr="00C9634C">
        <w:t xml:space="preserve"> Million Dollars </w:t>
      </w:r>
      <w:r w:rsidRPr="00C9634C">
        <w:t>($</w:t>
      </w:r>
      <w:r w:rsidR="00A368DA" w:rsidRPr="00C9634C">
        <w:t>396</w:t>
      </w:r>
      <w:r w:rsidR="00B27213" w:rsidRPr="00C9634C">
        <w:t>,</w:t>
      </w:r>
      <w:r w:rsidR="00425669" w:rsidRPr="00C9634C">
        <w:t>00</w:t>
      </w:r>
      <w:r w:rsidR="00B27213" w:rsidRPr="00C9634C">
        <w:t>0</w:t>
      </w:r>
      <w:r w:rsidR="00551C13" w:rsidRPr="00C9634C">
        <w:t>,000</w:t>
      </w:r>
      <w:r w:rsidRPr="00425669">
        <w:t>)</w:t>
      </w:r>
      <w:r>
        <w:t>.</w:t>
      </w:r>
    </w:p>
    <w:p w14:paraId="7D90A286" w14:textId="242B1C0C" w:rsidR="00C276E9" w:rsidRDefault="00C276E9" w:rsidP="00646647">
      <w:pPr>
        <w:pStyle w:val="BodyTextFirstIndent2"/>
        <w:jc w:val="both"/>
      </w:pPr>
      <w:proofErr w:type="gramStart"/>
      <w:r>
        <w:t>All of</w:t>
      </w:r>
      <w:proofErr w:type="gramEnd"/>
      <w:r>
        <w:t xml:space="preserve"> the Public Improvements will be designed in such a way as to assure that the Public Improvements standards will be compatible with those of </w:t>
      </w:r>
      <w:r w:rsidR="00FE2504">
        <w:t>the City</w:t>
      </w:r>
      <w:r w:rsidR="00E71437">
        <w:t xml:space="preserve"> and/or any other applicable public entity</w:t>
      </w:r>
      <w:r>
        <w:t xml:space="preserve">.  All construction cost estimates </w:t>
      </w:r>
      <w:proofErr w:type="gramStart"/>
      <w:r>
        <w:t>are based on the assumption</w:t>
      </w:r>
      <w:proofErr w:type="gramEnd"/>
      <w:r>
        <w:t xml:space="preserve"> that construction conforms to applicable local, State or Federal requirements.</w:t>
      </w:r>
    </w:p>
    <w:p w14:paraId="3E1B459C" w14:textId="77777777" w:rsidR="00B16C9E" w:rsidRDefault="00B16C9E" w:rsidP="00B16C9E">
      <w:pPr>
        <w:pStyle w:val="Heading2"/>
      </w:pPr>
      <w:bookmarkStart w:id="50" w:name="_Toc64348762"/>
      <w:bookmarkStart w:id="51" w:name="_Toc64348857"/>
      <w:bookmarkStart w:id="52" w:name="_Toc64350537"/>
      <w:bookmarkStart w:id="53" w:name="_Toc64350898"/>
      <w:bookmarkStart w:id="54" w:name="_Toc108421791"/>
      <w:bookmarkStart w:id="55" w:name="_Toc194652089"/>
      <w:r>
        <w:t>Multiple District Structure.</w:t>
      </w:r>
      <w:bookmarkEnd w:id="50"/>
      <w:bookmarkEnd w:id="51"/>
      <w:bookmarkEnd w:id="52"/>
      <w:bookmarkEnd w:id="53"/>
      <w:bookmarkEnd w:id="54"/>
      <w:bookmarkEnd w:id="55"/>
    </w:p>
    <w:p w14:paraId="7BF34141" w14:textId="1639F34F" w:rsidR="00B16C9E" w:rsidRDefault="00B16C9E" w:rsidP="00B16C9E">
      <w:pPr>
        <w:pStyle w:val="BodyTextFirstIndent2"/>
        <w:jc w:val="both"/>
      </w:pPr>
      <w:r>
        <w:t xml:space="preserve">It is anticipated that the </w:t>
      </w:r>
      <w:proofErr w:type="gramStart"/>
      <w:r>
        <w:t>Districts</w:t>
      </w:r>
      <w:proofErr w:type="gramEnd"/>
      <w:r>
        <w:t xml:space="preserve">, collectively, will undertake the financing and construction of the Public Improvements.  The nature of the functions and services to be provided by each District </w:t>
      </w:r>
      <w:r w:rsidR="000565E5">
        <w:t>may</w:t>
      </w:r>
      <w:r>
        <w:t xml:space="preserve"> be clarified in an interlocal agreement between and among the </w:t>
      </w:r>
      <w:proofErr w:type="gramStart"/>
      <w:r>
        <w:t>Districts</w:t>
      </w:r>
      <w:proofErr w:type="gramEnd"/>
      <w:r>
        <w:t xml:space="preserve">.  All such agreements will be designed to help assure the orderly development of the Public Improvements and essential services in accordance with the requirements of this Governing Document.  Said interlocal agreement may be amended by mutual agreement of the </w:t>
      </w:r>
      <w:proofErr w:type="gramStart"/>
      <w:r>
        <w:t>Districts</w:t>
      </w:r>
      <w:proofErr w:type="gramEnd"/>
      <w:r>
        <w:t xml:space="preserve"> without the need to amend this Governing Document.</w:t>
      </w:r>
    </w:p>
    <w:p w14:paraId="30B7EFC8" w14:textId="77777777" w:rsidR="00E30959" w:rsidRDefault="00E71437" w:rsidP="00E30959">
      <w:pPr>
        <w:pStyle w:val="Heading1"/>
        <w:jc w:val="both"/>
      </w:pPr>
      <w:bookmarkStart w:id="56" w:name="_Toc14259169"/>
      <w:bookmarkStart w:id="57" w:name="_Toc194652090"/>
      <w:r>
        <w:lastRenderedPageBreak/>
        <w:t>THE BOARD OF TRUSTEES</w:t>
      </w:r>
      <w:bookmarkEnd w:id="56"/>
      <w:bookmarkEnd w:id="57"/>
    </w:p>
    <w:p w14:paraId="1B76A44D" w14:textId="014B5E24" w:rsidR="002F54FE" w:rsidRPr="0067345B" w:rsidRDefault="00E71437" w:rsidP="002F54FE">
      <w:pPr>
        <w:pStyle w:val="Heading2"/>
        <w:spacing w:after="240" w:line="240" w:lineRule="auto"/>
        <w:jc w:val="both"/>
        <w:rPr>
          <w:b/>
          <w:u w:val="none"/>
        </w:rPr>
      </w:pPr>
      <w:bookmarkStart w:id="58" w:name="_Toc14259170"/>
      <w:bookmarkStart w:id="59" w:name="_Toc194652091"/>
      <w:r>
        <w:t>Board Composition</w:t>
      </w:r>
      <w:r w:rsidRPr="002F54FE">
        <w:t>.</w:t>
      </w:r>
      <w:r w:rsidRPr="0067345B">
        <w:rPr>
          <w:u w:val="none"/>
        </w:rPr>
        <w:t xml:space="preserve">  </w:t>
      </w:r>
      <w:r w:rsidR="00E0667E">
        <w:rPr>
          <w:u w:val="none"/>
        </w:rPr>
        <w:t>Each</w:t>
      </w:r>
      <w:r w:rsidRPr="0067345B">
        <w:rPr>
          <w:u w:val="none"/>
        </w:rPr>
        <w:t xml:space="preserve"> Board shall be composed of 3 Trustees who shall be appo</w:t>
      </w:r>
      <w:r w:rsidRPr="00551C13">
        <w:rPr>
          <w:u w:val="none"/>
        </w:rPr>
        <w:t xml:space="preserve">inted by </w:t>
      </w:r>
      <w:r w:rsidR="00FE2504">
        <w:rPr>
          <w:u w:val="none"/>
        </w:rPr>
        <w:t xml:space="preserve">the </w:t>
      </w:r>
      <w:r w:rsidR="00853BCC">
        <w:rPr>
          <w:u w:val="none"/>
        </w:rPr>
        <w:t>City Council</w:t>
      </w:r>
      <w:r w:rsidRPr="00551C13">
        <w:rPr>
          <w:u w:val="none"/>
        </w:rPr>
        <w:t xml:space="preserve"> pursuant to the PID Act.  </w:t>
      </w:r>
      <w:r w:rsidR="00E0667E">
        <w:rPr>
          <w:u w:val="none"/>
        </w:rPr>
        <w:t xml:space="preserve">All </w:t>
      </w:r>
      <w:r w:rsidR="0067345B" w:rsidRPr="00551C13">
        <w:rPr>
          <w:u w:val="none"/>
        </w:rPr>
        <w:t xml:space="preserve">Trustees shall </w:t>
      </w:r>
      <w:r w:rsidR="00551C13" w:rsidRPr="00551C13">
        <w:rPr>
          <w:u w:val="none"/>
        </w:rPr>
        <w:t xml:space="preserve">be </w:t>
      </w:r>
      <w:r w:rsidR="0067345B" w:rsidRPr="00551C13">
        <w:rPr>
          <w:u w:val="none"/>
        </w:rPr>
        <w:t>at large seats</w:t>
      </w:r>
      <w:r w:rsidR="0067345B">
        <w:rPr>
          <w:u w:val="none"/>
        </w:rPr>
        <w:t xml:space="preserve">.  </w:t>
      </w:r>
      <w:r w:rsidRPr="0067345B">
        <w:rPr>
          <w:u w:val="none"/>
        </w:rPr>
        <w:t xml:space="preserve">Trustee terms </w:t>
      </w:r>
      <w:r w:rsidR="00E0667E">
        <w:rPr>
          <w:u w:val="none"/>
        </w:rPr>
        <w:t xml:space="preserve">for each District </w:t>
      </w:r>
      <w:r w:rsidRPr="0067345B">
        <w:rPr>
          <w:u w:val="none"/>
        </w:rPr>
        <w:t xml:space="preserve">shall be </w:t>
      </w:r>
      <w:r w:rsidR="002F54FE" w:rsidRPr="0067345B">
        <w:rPr>
          <w:u w:val="none"/>
        </w:rPr>
        <w:t>staggered</w:t>
      </w:r>
      <w:r w:rsidRPr="0067345B">
        <w:rPr>
          <w:u w:val="none"/>
        </w:rPr>
        <w:t xml:space="preserve"> with initial </w:t>
      </w:r>
      <w:r w:rsidR="002F54FE" w:rsidRPr="0067345B">
        <w:rPr>
          <w:u w:val="none"/>
        </w:rPr>
        <w:t xml:space="preserve">terms as follows: Trustee </w:t>
      </w:r>
      <w:r w:rsidR="0058657F">
        <w:rPr>
          <w:u w:val="none"/>
        </w:rPr>
        <w:t>2</w:t>
      </w:r>
      <w:r w:rsidR="002F54FE" w:rsidRPr="0067345B">
        <w:rPr>
          <w:u w:val="none"/>
        </w:rPr>
        <w:t xml:space="preserve"> shall serve an initial term of 4 years; Trustees </w:t>
      </w:r>
      <w:r w:rsidR="005E2392">
        <w:rPr>
          <w:u w:val="none"/>
        </w:rPr>
        <w:t>1</w:t>
      </w:r>
      <w:r w:rsidR="002F54FE" w:rsidRPr="0067345B">
        <w:rPr>
          <w:u w:val="none"/>
        </w:rPr>
        <w:t xml:space="preserve"> and </w:t>
      </w:r>
      <w:r w:rsidR="0058657F">
        <w:rPr>
          <w:u w:val="none"/>
        </w:rPr>
        <w:t>3</w:t>
      </w:r>
      <w:r w:rsidR="002F54FE" w:rsidRPr="0067345B">
        <w:rPr>
          <w:u w:val="none"/>
        </w:rPr>
        <w:t xml:space="preserve"> shall serve an initial term of 6 years.</w:t>
      </w:r>
      <w:r w:rsidR="005E2392">
        <w:rPr>
          <w:u w:val="none"/>
        </w:rPr>
        <w:t xml:space="preserve">  All terms shall commence on the date of issuance of a </w:t>
      </w:r>
      <w:r w:rsidR="003C49C9">
        <w:rPr>
          <w:u w:val="none"/>
        </w:rPr>
        <w:t>c</w:t>
      </w:r>
      <w:r w:rsidR="005E2392">
        <w:rPr>
          <w:u w:val="none"/>
        </w:rPr>
        <w:t xml:space="preserve">ertificate of </w:t>
      </w:r>
      <w:r w:rsidR="003C49C9">
        <w:rPr>
          <w:u w:val="none"/>
        </w:rPr>
        <w:t>c</w:t>
      </w:r>
      <w:r w:rsidR="005E2392">
        <w:rPr>
          <w:u w:val="none"/>
        </w:rPr>
        <w:t>reation by the Office of the Lieutenant Governor of the State of Utah.</w:t>
      </w:r>
      <w:r w:rsidR="002F54FE" w:rsidRPr="0067345B">
        <w:rPr>
          <w:u w:val="none"/>
        </w:rPr>
        <w:t xml:space="preserve">  </w:t>
      </w:r>
      <w:r w:rsidR="007E2B50">
        <w:rPr>
          <w:u w:val="none"/>
        </w:rPr>
        <w:t>I</w:t>
      </w:r>
      <w:r w:rsidR="007E2B50" w:rsidRPr="007E2B50">
        <w:rPr>
          <w:u w:val="none"/>
        </w:rPr>
        <w:t>n accordance with the PID Act</w:t>
      </w:r>
      <w:r w:rsidR="007E2B50">
        <w:rPr>
          <w:u w:val="none"/>
        </w:rPr>
        <w:t xml:space="preserve">, appointed Trustees shall not be required to be residents of </w:t>
      </w:r>
      <w:r w:rsidR="00E0667E">
        <w:rPr>
          <w:u w:val="none"/>
        </w:rPr>
        <w:t>such</w:t>
      </w:r>
      <w:r w:rsidR="007E2B50">
        <w:rPr>
          <w:u w:val="none"/>
        </w:rPr>
        <w:t xml:space="preserve"> District.</w:t>
      </w:r>
      <w:bookmarkEnd w:id="58"/>
      <w:bookmarkEnd w:id="59"/>
      <w:r w:rsidR="005E67BF">
        <w:rPr>
          <w:u w:val="none"/>
        </w:rPr>
        <w:t xml:space="preserve"> The City Council appointed the </w:t>
      </w:r>
      <w:r w:rsidR="00C9634C">
        <w:rPr>
          <w:u w:val="none"/>
        </w:rPr>
        <w:t xml:space="preserve">initial </w:t>
      </w:r>
      <w:r w:rsidR="005E67BF">
        <w:rPr>
          <w:u w:val="none"/>
        </w:rPr>
        <w:t>Board for each District when it approved the creation of the Districts in September 2021.</w:t>
      </w:r>
    </w:p>
    <w:p w14:paraId="3189CCE1" w14:textId="3DCF0D73" w:rsidR="002F54FE" w:rsidRPr="00AF4815" w:rsidRDefault="00E0667E" w:rsidP="002F54FE">
      <w:pPr>
        <w:pStyle w:val="Heading2"/>
        <w:spacing w:line="240" w:lineRule="auto"/>
        <w:jc w:val="both"/>
        <w:rPr>
          <w:b/>
          <w:u w:val="none"/>
        </w:rPr>
      </w:pPr>
      <w:bookmarkStart w:id="60" w:name="_Toc14259171"/>
      <w:bookmarkStart w:id="61" w:name="_Toc194652092"/>
      <w:r w:rsidRPr="00AF4815">
        <w:t>Future Board Composition</w:t>
      </w:r>
      <w:r w:rsidR="002F54FE" w:rsidRPr="00AF4815">
        <w:t>.</w:t>
      </w:r>
      <w:bookmarkEnd w:id="60"/>
      <w:bookmarkEnd w:id="61"/>
    </w:p>
    <w:p w14:paraId="65373F28" w14:textId="77777777" w:rsidR="00551C13" w:rsidRPr="00AF4815" w:rsidRDefault="00551C13" w:rsidP="003E4B2E"/>
    <w:p w14:paraId="00B6D377" w14:textId="517AEFDE" w:rsidR="00FB37F5" w:rsidRDefault="00FB37F5" w:rsidP="002A667F">
      <w:pPr>
        <w:pStyle w:val="Heading3"/>
        <w:spacing w:after="240"/>
        <w:jc w:val="both"/>
      </w:pPr>
      <w:bookmarkStart w:id="62" w:name="_Toc80865042"/>
      <w:bookmarkStart w:id="63" w:name="_Toc117839274"/>
      <w:bookmarkStart w:id="64" w:name="_Toc129092741"/>
      <w:bookmarkStart w:id="65" w:name="_Toc194652093"/>
      <w:bookmarkStart w:id="66" w:name="_Toc14259172"/>
      <w:bookmarkStart w:id="67" w:name="_Toc17108166"/>
      <w:r>
        <w:t>Districts without Registered Voters.</w:t>
      </w:r>
      <w:r>
        <w:rPr>
          <w:u w:val="none"/>
        </w:rPr>
        <w:t xml:space="preserve">  So long as there are</w:t>
      </w:r>
      <w:r w:rsidR="006B3D6B">
        <w:rPr>
          <w:u w:val="none"/>
        </w:rPr>
        <w:t xml:space="preserve"> no</w:t>
      </w:r>
      <w:r>
        <w:rPr>
          <w:u w:val="none"/>
        </w:rPr>
        <w:t xml:space="preserve"> registered voters within a District, the respective </w:t>
      </w:r>
      <w:r w:rsidR="002A667F">
        <w:rPr>
          <w:u w:val="none"/>
        </w:rPr>
        <w:t>B</w:t>
      </w:r>
      <w:r>
        <w:rPr>
          <w:u w:val="none"/>
        </w:rPr>
        <w:t xml:space="preserve">oard seats for such District </w:t>
      </w:r>
      <w:r w:rsidRPr="00AF4815">
        <w:rPr>
          <w:u w:val="none"/>
        </w:rPr>
        <w:t>shall continue to be appointed</w:t>
      </w:r>
      <w:r w:rsidR="002A667F">
        <w:rPr>
          <w:u w:val="none"/>
        </w:rPr>
        <w:t xml:space="preserve"> or reappointed</w:t>
      </w:r>
      <w:r w:rsidRPr="00AF4815">
        <w:rPr>
          <w:u w:val="none"/>
        </w:rPr>
        <w:t xml:space="preserve"> by </w:t>
      </w:r>
      <w:r w:rsidR="002A667F">
        <w:rPr>
          <w:u w:val="none"/>
        </w:rPr>
        <w:t xml:space="preserve">such Board </w:t>
      </w:r>
      <w:r w:rsidRPr="002A667F">
        <w:rPr>
          <w:u w:val="none"/>
        </w:rPr>
        <w:t xml:space="preserve">from candidates </w:t>
      </w:r>
      <w:r w:rsidR="00E44B62">
        <w:rPr>
          <w:u w:val="none"/>
        </w:rPr>
        <w:t>nominated</w:t>
      </w:r>
      <w:r w:rsidRPr="002A667F">
        <w:rPr>
          <w:u w:val="none"/>
        </w:rPr>
        <w:t xml:space="preserve"> by owners of land within such District</w:t>
      </w:r>
      <w:r w:rsidR="00E44B62">
        <w:rPr>
          <w:u w:val="none"/>
        </w:rPr>
        <w:t>,</w:t>
      </w:r>
      <w:r w:rsidRPr="002A667F">
        <w:rPr>
          <w:u w:val="none"/>
        </w:rPr>
        <w:t xml:space="preserve"> and </w:t>
      </w:r>
      <w:r w:rsidR="00E44B62">
        <w:rPr>
          <w:u w:val="none"/>
        </w:rPr>
        <w:t>which candidates are</w:t>
      </w:r>
      <w:r w:rsidRPr="002A667F">
        <w:rPr>
          <w:u w:val="none"/>
        </w:rPr>
        <w:t xml:space="preserve"> owners of land or their agents and officers who are registered voters at their principal residence.</w:t>
      </w:r>
      <w:bookmarkEnd w:id="62"/>
      <w:bookmarkEnd w:id="63"/>
      <w:bookmarkEnd w:id="64"/>
      <w:r w:rsidRPr="002A667F">
        <w:rPr>
          <w:u w:val="none"/>
        </w:rPr>
        <w:t xml:space="preserve"> </w:t>
      </w:r>
      <w:r w:rsidR="00C10A9A" w:rsidRPr="002A667F">
        <w:rPr>
          <w:u w:val="none"/>
        </w:rPr>
        <w:t>Any property owner owning at least one-third of the taxable value of the property within such District shall be entitled to nominate</w:t>
      </w:r>
      <w:r w:rsidR="00E44B62">
        <w:rPr>
          <w:u w:val="none"/>
        </w:rPr>
        <w:t xml:space="preserve">, and have its nominee appointed to fill, </w:t>
      </w:r>
      <w:r w:rsidR="00C10A9A" w:rsidRPr="002A667F">
        <w:rPr>
          <w:u w:val="none"/>
        </w:rPr>
        <w:t>one trustee seat for each one-third value.</w:t>
      </w:r>
      <w:bookmarkEnd w:id="65"/>
    </w:p>
    <w:p w14:paraId="299CB39D" w14:textId="42AA0BBB" w:rsidR="00E0667E" w:rsidRDefault="00FB37F5" w:rsidP="00A66204">
      <w:pPr>
        <w:pStyle w:val="Heading3"/>
        <w:spacing w:after="240"/>
        <w:jc w:val="both"/>
      </w:pPr>
      <w:bookmarkStart w:id="68" w:name="_Toc80865043"/>
      <w:bookmarkStart w:id="69" w:name="_Toc117839275"/>
      <w:bookmarkStart w:id="70" w:name="_Toc129092742"/>
      <w:bookmarkStart w:id="71" w:name="_Toc194652094"/>
      <w:r>
        <w:t>Districts with Registered Voters</w:t>
      </w:r>
      <w:r w:rsidR="00E0667E" w:rsidRPr="00FB37F5">
        <w:rPr>
          <w:u w:val="none"/>
        </w:rPr>
        <w:t xml:space="preserve">:  </w:t>
      </w:r>
      <w:r w:rsidRPr="00FB37F5">
        <w:rPr>
          <w:u w:val="none"/>
        </w:rPr>
        <w:t>Prior to the issuance of Bonds by a District anticipated to have Registered Voters, such District shall estimate the number of certificates of occupancy to be issued by the City within such District</w:t>
      </w:r>
      <w:r>
        <w:rPr>
          <w:u w:val="none"/>
        </w:rPr>
        <w:t xml:space="preserve"> (the “Estimated COO”)</w:t>
      </w:r>
      <w:r w:rsidRPr="00FB37F5">
        <w:rPr>
          <w:u w:val="none"/>
        </w:rPr>
        <w:t xml:space="preserve">. </w:t>
      </w:r>
      <w:r w:rsidR="0037533C">
        <w:rPr>
          <w:u w:val="none"/>
        </w:rPr>
        <w:t xml:space="preserve">Upon attainment of </w:t>
      </w:r>
      <w:r>
        <w:rPr>
          <w:u w:val="none"/>
        </w:rPr>
        <w:t>the Estimated COO</w:t>
      </w:r>
      <w:r w:rsidRPr="00FB37F5">
        <w:rPr>
          <w:u w:val="none"/>
        </w:rPr>
        <w:t xml:space="preserve">, the </w:t>
      </w:r>
      <w:r w:rsidR="00E0667E" w:rsidRPr="00FB37F5">
        <w:rPr>
          <w:u w:val="none"/>
        </w:rPr>
        <w:t xml:space="preserve">respective board seats for </w:t>
      </w:r>
      <w:r>
        <w:rPr>
          <w:u w:val="none"/>
        </w:rPr>
        <w:t xml:space="preserve">such </w:t>
      </w:r>
      <w:r w:rsidR="00E0667E" w:rsidRPr="00FB37F5">
        <w:rPr>
          <w:u w:val="none"/>
        </w:rPr>
        <w:t>District</w:t>
      </w:r>
      <w:r>
        <w:rPr>
          <w:u w:val="none"/>
        </w:rPr>
        <w:t>’s</w:t>
      </w:r>
      <w:r w:rsidR="00E0667E" w:rsidRPr="00FB37F5">
        <w:rPr>
          <w:u w:val="none"/>
        </w:rPr>
        <w:t xml:space="preserve"> Board shall transition from appointed to elected seats </w:t>
      </w:r>
      <w:r w:rsidR="00A66204">
        <w:rPr>
          <w:u w:val="none"/>
        </w:rPr>
        <w:t>following the expiration of the then current term</w:t>
      </w:r>
      <w:bookmarkEnd w:id="68"/>
      <w:r w:rsidR="00A66204">
        <w:rPr>
          <w:u w:val="none"/>
        </w:rPr>
        <w:t xml:space="preserve"> for such Board member.</w:t>
      </w:r>
      <w:bookmarkEnd w:id="66"/>
      <w:bookmarkEnd w:id="67"/>
      <w:r w:rsidR="00C51916">
        <w:rPr>
          <w:u w:val="none"/>
        </w:rPr>
        <w:t xml:space="preserve">  Seats on the Board may transition prior to attainment of the Estimated COO if approved in a resolution adopted by such Board.</w:t>
      </w:r>
      <w:bookmarkEnd w:id="69"/>
      <w:bookmarkEnd w:id="70"/>
      <w:bookmarkEnd w:id="71"/>
    </w:p>
    <w:p w14:paraId="33A4A488" w14:textId="02D42553" w:rsidR="00B47949" w:rsidRPr="00B47949" w:rsidRDefault="0067345B" w:rsidP="002A667F">
      <w:pPr>
        <w:pStyle w:val="Heading2"/>
        <w:spacing w:after="240" w:line="240" w:lineRule="auto"/>
        <w:jc w:val="both"/>
      </w:pPr>
      <w:bookmarkStart w:id="72" w:name="_Toc14259177"/>
      <w:bookmarkStart w:id="73" w:name="_Toc194652095"/>
      <w:r>
        <w:t>Reelection and Reappointment.</w:t>
      </w:r>
      <w:r w:rsidRPr="0067345B">
        <w:rPr>
          <w:u w:val="none"/>
        </w:rPr>
        <w:t xml:space="preserve">  </w:t>
      </w:r>
      <w:r>
        <w:rPr>
          <w:u w:val="none"/>
        </w:rPr>
        <w:t>Upon the expiration of a Trustee’s respective term, any seat which has not transitioned to an elected seat</w:t>
      </w:r>
      <w:r w:rsidR="008124A3">
        <w:rPr>
          <w:u w:val="none"/>
        </w:rPr>
        <w:t xml:space="preserve"> shall be appointed</w:t>
      </w:r>
      <w:r w:rsidR="002A667F">
        <w:rPr>
          <w:u w:val="none"/>
        </w:rPr>
        <w:t xml:space="preserve"> or reappointed</w:t>
      </w:r>
      <w:r w:rsidR="008124A3">
        <w:rPr>
          <w:u w:val="none"/>
        </w:rPr>
        <w:t xml:space="preserve"> by </w:t>
      </w:r>
      <w:r w:rsidR="00FE2504">
        <w:rPr>
          <w:u w:val="none"/>
        </w:rPr>
        <w:t xml:space="preserve">the </w:t>
      </w:r>
      <w:r w:rsidR="002A667F">
        <w:rPr>
          <w:u w:val="none"/>
        </w:rPr>
        <w:t>applicable Board</w:t>
      </w:r>
      <w:r w:rsidR="002A667F" w:rsidRPr="002A667F">
        <w:rPr>
          <w:u w:val="none"/>
        </w:rPr>
        <w:t xml:space="preserve"> </w:t>
      </w:r>
      <w:r w:rsidR="008124A3" w:rsidRPr="002A667F">
        <w:rPr>
          <w:u w:val="none"/>
        </w:rPr>
        <w:t>pursuant to the PID Act and any seat which has transitioned to an elected seat shall be elected pursuant to an election held for such purpose.</w:t>
      </w:r>
      <w:r w:rsidR="00B47949" w:rsidRPr="002A667F">
        <w:rPr>
          <w:u w:val="none"/>
        </w:rPr>
        <w:t xml:space="preserve">  </w:t>
      </w:r>
      <w:proofErr w:type="gramStart"/>
      <w:r w:rsidR="00B47949" w:rsidRPr="002A667F">
        <w:rPr>
          <w:u w:val="none"/>
        </w:rPr>
        <w:t>In the event that</w:t>
      </w:r>
      <w:proofErr w:type="gramEnd"/>
      <w:r w:rsidR="00B47949" w:rsidRPr="002A667F">
        <w:rPr>
          <w:u w:val="none"/>
        </w:rPr>
        <w:t xml:space="preserve"> no qualified candidate files to be considered for appointment or files a declaration of candidacy for a seat, such seat may be filled </w:t>
      </w:r>
      <w:r w:rsidR="007E2B50" w:rsidRPr="002A667F">
        <w:rPr>
          <w:u w:val="none"/>
        </w:rPr>
        <w:t>in accordance with the</w:t>
      </w:r>
      <w:r w:rsidR="00C10A9A" w:rsidRPr="002A667F">
        <w:rPr>
          <w:u w:val="none"/>
        </w:rPr>
        <w:t xml:space="preserve"> District</w:t>
      </w:r>
      <w:r w:rsidR="007E2B50" w:rsidRPr="002A667F">
        <w:rPr>
          <w:u w:val="none"/>
        </w:rPr>
        <w:t xml:space="preserve"> Act.</w:t>
      </w:r>
      <w:bookmarkEnd w:id="72"/>
      <w:bookmarkEnd w:id="73"/>
      <w:r w:rsidR="007E2B50" w:rsidRPr="002A667F">
        <w:rPr>
          <w:u w:val="none"/>
        </w:rPr>
        <w:t xml:space="preserve"> </w:t>
      </w:r>
    </w:p>
    <w:p w14:paraId="4E48C415" w14:textId="7E222B03" w:rsidR="0067345B" w:rsidRPr="00073649" w:rsidRDefault="00B47949" w:rsidP="00AC69E6">
      <w:pPr>
        <w:pStyle w:val="Heading2"/>
        <w:spacing w:after="240" w:line="240" w:lineRule="auto"/>
        <w:jc w:val="both"/>
      </w:pPr>
      <w:bookmarkStart w:id="74" w:name="_Toc14259178"/>
      <w:bookmarkStart w:id="75" w:name="_Toc194652096"/>
      <w:r w:rsidRPr="00B47949">
        <w:t>Vacancy</w:t>
      </w:r>
      <w:r w:rsidRPr="00B47949">
        <w:rPr>
          <w:u w:val="none"/>
        </w:rPr>
        <w:t xml:space="preserve">.  Any vacancy on the Board shall be filled pursuant to the </w:t>
      </w:r>
      <w:r w:rsidR="00C10A9A">
        <w:rPr>
          <w:u w:val="none"/>
        </w:rPr>
        <w:t>District</w:t>
      </w:r>
      <w:r w:rsidRPr="00B47949">
        <w:rPr>
          <w:u w:val="none"/>
        </w:rPr>
        <w:t xml:space="preserve"> Act.</w:t>
      </w:r>
      <w:bookmarkEnd w:id="74"/>
      <w:r w:rsidR="002A667F">
        <w:rPr>
          <w:u w:val="none"/>
        </w:rPr>
        <w:t xml:space="preserve">  Prior to a transition to an elected seat, such vacancy may be filled by an appointment made by the applicable Board.</w:t>
      </w:r>
      <w:bookmarkEnd w:id="75"/>
    </w:p>
    <w:p w14:paraId="589728D4" w14:textId="2F014644" w:rsidR="00073649" w:rsidRPr="00B81AC6" w:rsidRDefault="00073649" w:rsidP="00AC69E6">
      <w:pPr>
        <w:pStyle w:val="Heading2"/>
        <w:spacing w:after="240" w:line="240" w:lineRule="auto"/>
        <w:jc w:val="both"/>
      </w:pPr>
      <w:bookmarkStart w:id="76" w:name="_Toc14259179"/>
      <w:bookmarkStart w:id="77" w:name="_Toc194652097"/>
      <w:r>
        <w:t>Compensation.</w:t>
      </w:r>
      <w:r>
        <w:rPr>
          <w:u w:val="none"/>
        </w:rPr>
        <w:t xml:space="preserve"> </w:t>
      </w:r>
      <w:r w:rsidR="00B81AC6">
        <w:rPr>
          <w:u w:val="none"/>
        </w:rPr>
        <w:t xml:space="preserve"> </w:t>
      </w:r>
      <w:r w:rsidR="002C2607">
        <w:rPr>
          <w:u w:val="none"/>
        </w:rPr>
        <w:t>Unless otherwise permitted by the PID Act, o</w:t>
      </w:r>
      <w:r w:rsidR="00B81AC6">
        <w:rPr>
          <w:u w:val="none"/>
        </w:rPr>
        <w:t xml:space="preserve">nly Trustees who are residents of the </w:t>
      </w:r>
      <w:proofErr w:type="gramStart"/>
      <w:r w:rsidR="00B81AC6">
        <w:rPr>
          <w:u w:val="none"/>
        </w:rPr>
        <w:t>District</w:t>
      </w:r>
      <w:proofErr w:type="gramEnd"/>
      <w:r w:rsidR="00B81AC6">
        <w:rPr>
          <w:u w:val="none"/>
        </w:rPr>
        <w:t xml:space="preserve"> may be compensated for services as Trustee.  Such compensation shall be in accordance with State Law.</w:t>
      </w:r>
      <w:bookmarkEnd w:id="76"/>
      <w:bookmarkEnd w:id="77"/>
    </w:p>
    <w:p w14:paraId="3A0626A1" w14:textId="5488426D" w:rsidR="00B81AC6" w:rsidRPr="00B81AC6" w:rsidRDefault="00B81AC6" w:rsidP="00AC69E6">
      <w:pPr>
        <w:pStyle w:val="Heading2"/>
        <w:spacing w:after="240" w:line="240" w:lineRule="auto"/>
        <w:jc w:val="both"/>
        <w:rPr>
          <w:u w:val="none"/>
        </w:rPr>
      </w:pPr>
      <w:bookmarkStart w:id="78" w:name="_Toc14259180"/>
      <w:bookmarkStart w:id="79" w:name="_Toc194652098"/>
      <w:r>
        <w:t>Conflicts of Interest.</w:t>
      </w:r>
      <w:r w:rsidRPr="00B81AC6">
        <w:rPr>
          <w:u w:val="none"/>
        </w:rPr>
        <w:t xml:space="preserve">  Trustees shall disclose all conflicts of interest.  Any Trustee who discloses such conflicts in accordance with</w:t>
      </w:r>
      <w:r>
        <w:rPr>
          <w:u w:val="none"/>
        </w:rPr>
        <w:t xml:space="preserve"> 17</w:t>
      </w:r>
      <w:r w:rsidR="002F02EA">
        <w:rPr>
          <w:u w:val="none"/>
        </w:rPr>
        <w:t>D</w:t>
      </w:r>
      <w:r>
        <w:rPr>
          <w:u w:val="none"/>
        </w:rPr>
        <w:t>-</w:t>
      </w:r>
      <w:r w:rsidR="00821307">
        <w:rPr>
          <w:u w:val="none"/>
        </w:rPr>
        <w:t>4</w:t>
      </w:r>
      <w:r>
        <w:rPr>
          <w:u w:val="none"/>
        </w:rPr>
        <w:t>-</w:t>
      </w:r>
      <w:r w:rsidR="00821307">
        <w:rPr>
          <w:u w:val="none"/>
        </w:rPr>
        <w:t>202</w:t>
      </w:r>
      <w:r>
        <w:rPr>
          <w:u w:val="none"/>
        </w:rPr>
        <w:t xml:space="preserve"> and 67-16-9, Utah Code, shall be entitled to vote on such matters.</w:t>
      </w:r>
      <w:bookmarkEnd w:id="78"/>
      <w:bookmarkEnd w:id="79"/>
      <w:r>
        <w:rPr>
          <w:u w:val="none"/>
        </w:rPr>
        <w:t xml:space="preserve"> </w:t>
      </w:r>
    </w:p>
    <w:p w14:paraId="1904D19F" w14:textId="6CBD5B8B" w:rsidR="00C276E9" w:rsidRDefault="00C276E9" w:rsidP="00646647">
      <w:pPr>
        <w:pStyle w:val="Heading1"/>
        <w:jc w:val="both"/>
      </w:pPr>
      <w:bookmarkStart w:id="80" w:name="_Toc14259181"/>
      <w:bookmarkStart w:id="81" w:name="_Toc194652099"/>
      <w:r>
        <w:lastRenderedPageBreak/>
        <w:t>REGIONAL IMPROVEMENTS</w:t>
      </w:r>
      <w:bookmarkEnd w:id="80"/>
      <w:bookmarkEnd w:id="81"/>
    </w:p>
    <w:p w14:paraId="68EA8026" w14:textId="1E2FA041" w:rsidR="00C276E9" w:rsidRDefault="00C276E9" w:rsidP="00646647">
      <w:pPr>
        <w:pStyle w:val="BodyTextFirstIndent"/>
        <w:jc w:val="both"/>
      </w:pPr>
      <w:r>
        <w:t xml:space="preserve">The </w:t>
      </w:r>
      <w:proofErr w:type="gramStart"/>
      <w:r>
        <w:t>District</w:t>
      </w:r>
      <w:r w:rsidR="00DF376E">
        <w:t>s</w:t>
      </w:r>
      <w:proofErr w:type="gramEnd"/>
      <w:r>
        <w:t xml:space="preserve"> shall be authorized to provide for the planning, design, acquisition, construction, installation, relocation and/or redevelopment and a contribution to the funding of the Regional Improvements and fund the administration and overhead costs related to the provisions of the Regional Improvements</w:t>
      </w:r>
      <w:r w:rsidR="00292E54">
        <w:t>.</w:t>
      </w:r>
    </w:p>
    <w:p w14:paraId="07432546" w14:textId="77777777" w:rsidR="00C276E9" w:rsidRDefault="00C276E9" w:rsidP="00646647">
      <w:pPr>
        <w:pStyle w:val="Heading1"/>
        <w:jc w:val="both"/>
      </w:pPr>
      <w:bookmarkStart w:id="82" w:name="_Toc14259182"/>
      <w:bookmarkStart w:id="83" w:name="_Toc194652100"/>
      <w:r>
        <w:t>FINANCIAL PLAN</w:t>
      </w:r>
      <w:bookmarkEnd w:id="82"/>
      <w:bookmarkEnd w:id="83"/>
    </w:p>
    <w:p w14:paraId="35F99E62" w14:textId="77777777" w:rsidR="00C276E9" w:rsidRDefault="00C276E9" w:rsidP="00646647">
      <w:pPr>
        <w:pStyle w:val="Heading2"/>
        <w:jc w:val="both"/>
      </w:pPr>
      <w:bookmarkStart w:id="84" w:name="_Toc14259183"/>
      <w:bookmarkStart w:id="85" w:name="_Toc194652101"/>
      <w:r>
        <w:t>General.</w:t>
      </w:r>
      <w:bookmarkEnd w:id="84"/>
      <w:bookmarkEnd w:id="85"/>
    </w:p>
    <w:p w14:paraId="01077C88" w14:textId="7C4063E8" w:rsidR="00B25004" w:rsidRPr="0026232C" w:rsidRDefault="00B25004" w:rsidP="00B25004">
      <w:pPr>
        <w:spacing w:after="240"/>
        <w:ind w:firstLine="1440"/>
        <w:jc w:val="both"/>
      </w:pPr>
      <w:r w:rsidRPr="0026232C">
        <w:t xml:space="preserve">The </w:t>
      </w:r>
      <w:proofErr w:type="gramStart"/>
      <w:r w:rsidRPr="0026232C">
        <w:t>District</w:t>
      </w:r>
      <w:r>
        <w:t>s</w:t>
      </w:r>
      <w:proofErr w:type="gramEnd"/>
      <w:r w:rsidRPr="0026232C">
        <w:t xml:space="preserve"> shall be authorized to provide for the planning, design, acquisition, construction, installation, relocation and/or redevelopment of the Public Improvements from </w:t>
      </w:r>
      <w:r>
        <w:t>their</w:t>
      </w:r>
      <w:r w:rsidRPr="0026232C">
        <w:t xml:space="preserve"> revenues and by and through the proceeds of Debt to be issued by </w:t>
      </w:r>
      <w:r>
        <w:t>such</w:t>
      </w:r>
      <w:r w:rsidRPr="0026232C">
        <w:t xml:space="preserve"> District.  In addition, the </w:t>
      </w:r>
      <w:proofErr w:type="gramStart"/>
      <w:r w:rsidRPr="0026232C">
        <w:t>District</w:t>
      </w:r>
      <w:r>
        <w:t>s</w:t>
      </w:r>
      <w:proofErr w:type="gramEnd"/>
      <w:r w:rsidRPr="0026232C">
        <w:t xml:space="preserve"> shall be permitted to finance the prepayment of impact fees for the Project.  The Financial Plan for the District</w:t>
      </w:r>
      <w:r>
        <w:t>s</w:t>
      </w:r>
      <w:r w:rsidRPr="0026232C">
        <w:t xml:space="preserve"> shall be to issue such Debt as the District</w:t>
      </w:r>
      <w:r>
        <w:t>s</w:t>
      </w:r>
      <w:r w:rsidRPr="0026232C">
        <w:t xml:space="preserve"> can reasonably pay within the Maximum Debt Mill Levy Imposition Term from revenues derived from the Maximum Debt Mill Levy, Assessments</w:t>
      </w:r>
      <w:r w:rsidR="00F00B0A">
        <w:t>, Fees</w:t>
      </w:r>
      <w:r w:rsidRPr="0026232C">
        <w:t xml:space="preserve">, and other legally available revenues.  So long as Debt is issued in accordance with the provisions of this Governing Document, there is no limit to the amount of Debt that may be issued by any District.  The total Debt shall be permitted to be issued on a schedule and in such year or years as the </w:t>
      </w:r>
      <w:proofErr w:type="gramStart"/>
      <w:r w:rsidRPr="0026232C">
        <w:t>District</w:t>
      </w:r>
      <w:r>
        <w:t>s</w:t>
      </w:r>
      <w:proofErr w:type="gramEnd"/>
      <w:r w:rsidRPr="0026232C">
        <w:t xml:space="preserve"> determine shall meet the needs of the Financial Plan referenced above and phased to serve development as it occurs.  All bonds and other Debt issued by the </w:t>
      </w:r>
      <w:proofErr w:type="gramStart"/>
      <w:r w:rsidRPr="0026232C">
        <w:t>District</w:t>
      </w:r>
      <w:r>
        <w:t>s</w:t>
      </w:r>
      <w:proofErr w:type="gramEnd"/>
      <w:r w:rsidRPr="0026232C">
        <w:t xml:space="preserve"> may be payable from </w:t>
      </w:r>
      <w:proofErr w:type="gramStart"/>
      <w:r w:rsidRPr="0026232C">
        <w:t>any and all</w:t>
      </w:r>
      <w:proofErr w:type="gramEnd"/>
      <w:r w:rsidRPr="0026232C">
        <w:t xml:space="preserve"> legally available revenues of the </w:t>
      </w:r>
      <w:proofErr w:type="gramStart"/>
      <w:r w:rsidRPr="0026232C">
        <w:t>District</w:t>
      </w:r>
      <w:r>
        <w:t>s</w:t>
      </w:r>
      <w:proofErr w:type="gramEnd"/>
      <w:r w:rsidRPr="0026232C">
        <w:t>, including general ad valorem taxes to be imposed upon all Taxable Property within the District</w:t>
      </w:r>
      <w:r>
        <w:t>, Fees,</w:t>
      </w:r>
      <w:r w:rsidRPr="0026232C">
        <w:t xml:space="preserve"> and Assessments.  The </w:t>
      </w:r>
      <w:proofErr w:type="gramStart"/>
      <w:r w:rsidRPr="0026232C">
        <w:t>District</w:t>
      </w:r>
      <w:proofErr w:type="gramEnd"/>
      <w:r w:rsidRPr="0026232C">
        <w:t xml:space="preserve"> may also rely upon various other revenue sources authorized by law.  These will include the power to assess Fees, penalties, or charges, including as provided in Section 17D-4-304, Utah Code, as amended from time to time.</w:t>
      </w:r>
    </w:p>
    <w:p w14:paraId="1887832C" w14:textId="77777777" w:rsidR="00C276E9" w:rsidRDefault="00C276E9" w:rsidP="00646647">
      <w:pPr>
        <w:pStyle w:val="Heading2"/>
        <w:jc w:val="both"/>
      </w:pPr>
      <w:bookmarkStart w:id="86" w:name="_Toc14259184"/>
      <w:bookmarkStart w:id="87" w:name="_Toc194652102"/>
      <w:r>
        <w:t>Maximum Voted Interest Rate and Maximum Underwriting Discount.</w:t>
      </w:r>
      <w:bookmarkEnd w:id="86"/>
      <w:bookmarkEnd w:id="87"/>
    </w:p>
    <w:p w14:paraId="21BFEB9B" w14:textId="77777777" w:rsidR="00C276E9" w:rsidRDefault="00C276E9" w:rsidP="00646647">
      <w:pPr>
        <w:pStyle w:val="BodyTextFirstIndent2"/>
        <w:jc w:val="both"/>
      </w:pPr>
      <w:r>
        <w:t xml:space="preserve">The interest rate on any Debt is expected to be the market rate at the time the Debt is issued.  In the event of a default, the proposed maximum interest rate on any Debt is not expected to exceed eighteen percent (18%).  The proposed maximum underwriting discount will be five percent (5%).  Debt, when issued, will comply with all relevant requirements of this </w:t>
      </w:r>
      <w:r w:rsidR="00DE227E">
        <w:t>Governing Document</w:t>
      </w:r>
      <w:r>
        <w:t>, State law and Federal law as then applicable to the issuance of public securities.</w:t>
      </w:r>
    </w:p>
    <w:p w14:paraId="5ABE4AC3" w14:textId="313F3873" w:rsidR="00C276E9" w:rsidRDefault="00ED4930" w:rsidP="00646647">
      <w:pPr>
        <w:pStyle w:val="Heading2"/>
        <w:jc w:val="both"/>
      </w:pPr>
      <w:bookmarkStart w:id="88" w:name="_Toc14259185"/>
      <w:bookmarkStart w:id="89" w:name="_Toc194652103"/>
      <w:r>
        <w:t>Limitations on Fees and Assessments</w:t>
      </w:r>
      <w:r w:rsidR="00C276E9">
        <w:t>.</w:t>
      </w:r>
      <w:bookmarkEnd w:id="88"/>
      <w:bookmarkEnd w:id="89"/>
    </w:p>
    <w:p w14:paraId="0381EEFD" w14:textId="14A87DE6" w:rsidR="000A5983" w:rsidRDefault="00384F05" w:rsidP="00E1458A">
      <w:pPr>
        <w:pStyle w:val="BodyTextFirstIndent2"/>
        <w:numPr>
          <w:ilvl w:val="3"/>
          <w:numId w:val="12"/>
        </w:numPr>
        <w:jc w:val="both"/>
      </w:pPr>
      <w:r>
        <w:t xml:space="preserve">All Fees and Assessments </w:t>
      </w:r>
      <w:r w:rsidR="009F2ABA">
        <w:t xml:space="preserve">(other than </w:t>
      </w:r>
      <w:r w:rsidR="00FA1CC2">
        <w:t>C-PACE Assessments</w:t>
      </w:r>
      <w:r w:rsidR="009F2ABA">
        <w:t xml:space="preserve">) </w:t>
      </w:r>
      <w:r>
        <w:t>imposed by any District on a parcel shall be payable at or before the issuance of a building permit by the City with respect to such Parcel.  So long as Fees are</w:t>
      </w:r>
      <w:r w:rsidR="00EE531E">
        <w:t xml:space="preserve"> not passed on to End Users, there is no maximum amount of Fees that may be imposed </w:t>
      </w:r>
      <w:r w:rsidR="0051557A">
        <w:t xml:space="preserve">by a District, provided that all such fees shall </w:t>
      </w:r>
      <w:r w:rsidR="00F859DC">
        <w:t xml:space="preserve">be related to </w:t>
      </w:r>
      <w:r w:rsidR="000C4195">
        <w:t xml:space="preserve">administrative expenses of the </w:t>
      </w:r>
      <w:proofErr w:type="gramStart"/>
      <w:r w:rsidR="000C4195">
        <w:t>District</w:t>
      </w:r>
      <w:proofErr w:type="gramEnd"/>
      <w:r w:rsidR="000C4195">
        <w:t xml:space="preserve">, </w:t>
      </w:r>
      <w:r w:rsidR="00F859DC">
        <w:t>the provision of Public Improvements</w:t>
      </w:r>
      <w:r w:rsidR="000C4195">
        <w:t>,</w:t>
      </w:r>
      <w:r w:rsidR="00F859DC">
        <w:t xml:space="preserve"> and debt service on Bonds relating thereto.  </w:t>
      </w:r>
    </w:p>
    <w:p w14:paraId="76C84B5D" w14:textId="25F5C5FD" w:rsidR="00384F05" w:rsidRDefault="009F2ABA" w:rsidP="00E1458A">
      <w:pPr>
        <w:pStyle w:val="BodyTextFirstIndent2"/>
        <w:numPr>
          <w:ilvl w:val="3"/>
          <w:numId w:val="12"/>
        </w:numPr>
        <w:jc w:val="both"/>
      </w:pPr>
      <w:r>
        <w:t xml:space="preserve">Any Assessments issued under </w:t>
      </w:r>
      <w:r w:rsidR="00FA1CC2">
        <w:t>the C-PACE Act</w:t>
      </w:r>
      <w:r>
        <w:t xml:space="preserve"> may be repayable in accordance with the provisions of such statute.</w:t>
      </w:r>
    </w:p>
    <w:p w14:paraId="045B1F1D" w14:textId="45475872" w:rsidR="00384F05" w:rsidRDefault="00384F05" w:rsidP="00E1458A">
      <w:pPr>
        <w:pStyle w:val="BodyTextFirstIndent2"/>
        <w:numPr>
          <w:ilvl w:val="3"/>
          <w:numId w:val="12"/>
        </w:numPr>
        <w:jc w:val="both"/>
      </w:pPr>
      <w:r>
        <w:lastRenderedPageBreak/>
        <w:t xml:space="preserve">The City agrees </w:t>
      </w:r>
      <w:r w:rsidR="009F2ABA">
        <w:t xml:space="preserve">to collect Fees and remit such Fees to the Districts on at least a monthly basis and further agrees </w:t>
      </w:r>
      <w:r w:rsidR="005F2A64">
        <w:t>that any building permit issued within the boundaries of a District will require proof of payment of Fees</w:t>
      </w:r>
      <w:r w:rsidR="00C90BFF">
        <w:t xml:space="preserve">.  </w:t>
      </w:r>
      <w:r w:rsidR="00621814">
        <w:t>Additional procedures regarding the collection and remittance of Fees may be established by interlocal agreement between the City and such District(s).</w:t>
      </w:r>
    </w:p>
    <w:p w14:paraId="4CE6CA69" w14:textId="77777777" w:rsidR="00FA1CC2" w:rsidRDefault="00FA1CC2" w:rsidP="00FA1CC2">
      <w:pPr>
        <w:pStyle w:val="Heading2"/>
        <w:jc w:val="both"/>
      </w:pPr>
      <w:bookmarkStart w:id="90" w:name="_Toc194652104"/>
      <w:bookmarkStart w:id="91" w:name="_Hlk129090061"/>
      <w:r>
        <w:t>Maximum Debt Mill Levy.</w:t>
      </w:r>
      <w:bookmarkEnd w:id="90"/>
    </w:p>
    <w:p w14:paraId="4CF00DF0" w14:textId="6D6C4C7A" w:rsidR="00FA1CC2" w:rsidRPr="00EE4A3B" w:rsidRDefault="00FA1CC2" w:rsidP="00FA1CC2">
      <w:pPr>
        <w:pStyle w:val="BodyTextFirstIndent2"/>
        <w:numPr>
          <w:ilvl w:val="3"/>
          <w:numId w:val="12"/>
        </w:numPr>
        <w:jc w:val="both"/>
      </w:pPr>
      <w:bookmarkStart w:id="92" w:name="_Hlk129090055"/>
      <w:bookmarkEnd w:id="91"/>
      <w:r>
        <w:t xml:space="preserve">The “Maximum Debt Mill Levy” shall be the maximum mill levy the Districts are permitted to impose upon the taxable property within the District for payment of </w:t>
      </w:r>
      <w:r w:rsidRPr="008A407B">
        <w:t>Limited Tax Debt</w:t>
      </w:r>
      <w:r w:rsidR="005A2E7F">
        <w:t xml:space="preserve"> and</w:t>
      </w:r>
      <w:r w:rsidRPr="008A407B">
        <w:t xml:space="preserve"> shall be 0.0</w:t>
      </w:r>
      <w:r>
        <w:t>0</w:t>
      </w:r>
      <w:r w:rsidR="00D43248">
        <w:t>4</w:t>
      </w:r>
      <w:r w:rsidRPr="008A407B">
        <w:t xml:space="preserve"> per dollar of taxable value of taxable property in the District;</w:t>
      </w:r>
      <w:r w:rsidRPr="00EE4A3B">
        <w:t xml:space="preserve"> provided that such levy shall be subject to adjustment as provided in Section 17D-4-301(</w:t>
      </w:r>
      <w:r w:rsidR="00101817">
        <w:t>13</w:t>
      </w:r>
      <w:r w:rsidRPr="00EE4A3B">
        <w:t xml:space="preserve">), Utah Code. </w:t>
      </w:r>
    </w:p>
    <w:p w14:paraId="30538A54" w14:textId="4D45C812" w:rsidR="00FA1CC2" w:rsidRDefault="00FA1CC2" w:rsidP="00FA1CC2">
      <w:pPr>
        <w:pStyle w:val="BodyTextFirstIndent2"/>
        <w:numPr>
          <w:ilvl w:val="3"/>
          <w:numId w:val="12"/>
        </w:numPr>
        <w:jc w:val="both"/>
      </w:pPr>
      <w:r>
        <w:t xml:space="preserve">Such Maximum Debt Mill Levy may only be amended pursuant to a Governing Document Amendment and </w:t>
      </w:r>
      <w:r w:rsidRPr="00532566">
        <w:t xml:space="preserve">as provided in Section </w:t>
      </w:r>
      <w:r w:rsidRPr="00796443">
        <w:t>17D-4-202</w:t>
      </w:r>
      <w:r>
        <w:t>, Utah Code.</w:t>
      </w:r>
    </w:p>
    <w:p w14:paraId="693F26D5" w14:textId="1D80AE98" w:rsidR="00C276E9" w:rsidRDefault="00FA1CC2" w:rsidP="00FA1CC2">
      <w:pPr>
        <w:pStyle w:val="Heading2"/>
        <w:spacing w:line="240" w:lineRule="auto"/>
        <w:jc w:val="both"/>
      </w:pPr>
      <w:bookmarkStart w:id="93" w:name="_Toc110421319"/>
      <w:bookmarkStart w:id="94" w:name="_Toc194652105"/>
      <w:bookmarkEnd w:id="92"/>
      <w:r>
        <w:t>Maximum Debt Mill Levy Imposition Term.</w:t>
      </w:r>
      <w:bookmarkEnd w:id="93"/>
      <w:r w:rsidR="00ED4930" w:rsidRPr="00FA1CC2">
        <w:rPr>
          <w:u w:val="none"/>
        </w:rPr>
        <w:t xml:space="preserve">  </w:t>
      </w:r>
      <w:r w:rsidRPr="00FA1CC2">
        <w:rPr>
          <w:u w:val="none"/>
        </w:rPr>
        <w:t xml:space="preserve">Each bond issued by the </w:t>
      </w:r>
      <w:proofErr w:type="gramStart"/>
      <w:r w:rsidRPr="00FA1CC2">
        <w:rPr>
          <w:u w:val="none"/>
        </w:rPr>
        <w:t>District</w:t>
      </w:r>
      <w:proofErr w:type="gramEnd"/>
      <w:r w:rsidRPr="00FA1CC2">
        <w:rPr>
          <w:u w:val="none"/>
        </w:rPr>
        <w:t xml:space="preserve"> shall mature within Thirty-One (31) years from the date of issuance of such bond.  In addition, no mill levy may be imposed for the repayment of a series of bonds after a period exceeding Forty (40) years from the first date of imposition of the mill levy for such bond (the “Maximum Debt Mill Levy Imposition Term”).</w:t>
      </w:r>
      <w:bookmarkEnd w:id="94"/>
    </w:p>
    <w:p w14:paraId="22969835" w14:textId="77777777" w:rsidR="00383613" w:rsidRPr="00FD4829" w:rsidRDefault="00383613" w:rsidP="00FD4829"/>
    <w:p w14:paraId="36C1989D" w14:textId="77777777" w:rsidR="00C276E9" w:rsidRDefault="00C276E9" w:rsidP="00646647">
      <w:pPr>
        <w:pStyle w:val="Heading2"/>
        <w:jc w:val="both"/>
      </w:pPr>
      <w:bookmarkStart w:id="95" w:name="_Toc14259187"/>
      <w:bookmarkStart w:id="96" w:name="_Toc194652106"/>
      <w:r>
        <w:t>Debt Repayment Sources.</w:t>
      </w:r>
      <w:bookmarkEnd w:id="95"/>
      <w:bookmarkEnd w:id="96"/>
    </w:p>
    <w:p w14:paraId="3DEC74E9" w14:textId="1B613D8D" w:rsidR="00FA1CC2" w:rsidRDefault="00FA1CC2" w:rsidP="00FA1CC2">
      <w:pPr>
        <w:pStyle w:val="BodyTextFirstIndent2"/>
        <w:jc w:val="both"/>
      </w:pPr>
      <w:bookmarkStart w:id="97" w:name="_Hlk17804425"/>
      <w:r>
        <w:t xml:space="preserve">The </w:t>
      </w:r>
      <w:proofErr w:type="gramStart"/>
      <w:r>
        <w:t>Districts</w:t>
      </w:r>
      <w:proofErr w:type="gramEnd"/>
      <w:r>
        <w:t xml:space="preserve"> may impose a mill levy on taxable property within its boundaries and Fees as primary sources of revenue for repayment of debt service.  The </w:t>
      </w:r>
      <w:proofErr w:type="gramStart"/>
      <w:r>
        <w:t>District</w:t>
      </w:r>
      <w:proofErr w:type="gramEnd"/>
      <w:r>
        <w:t xml:space="preserve"> may also rely upon various other revenue sources authorized by law.  At the Districts’ discretion, these may include the power to assess Assessments, penalties, or charges, </w:t>
      </w:r>
      <w:r w:rsidRPr="00221C27">
        <w:t xml:space="preserve">including as provided in Section </w:t>
      </w:r>
      <w:bookmarkStart w:id="98" w:name="_Hlk68612320"/>
      <w:r w:rsidRPr="000850FD">
        <w:t>17D-4-304</w:t>
      </w:r>
      <w:bookmarkEnd w:id="98"/>
      <w:r w:rsidRPr="00221C27">
        <w:t>, Utah Code</w:t>
      </w:r>
      <w:r>
        <w:t xml:space="preserve">, as amended from time to time.  Except as described in </w:t>
      </w:r>
      <w:r w:rsidRPr="00377BAC">
        <w:t>Section VII</w:t>
      </w:r>
      <w:r>
        <w:t>I</w:t>
      </w:r>
      <w:r w:rsidRPr="00377BAC">
        <w:t>.</w:t>
      </w:r>
      <w:r w:rsidR="000E0130">
        <w:t>D</w:t>
      </w:r>
      <w:r>
        <w:t xml:space="preserve">, the debt service mill </w:t>
      </w:r>
      <w:proofErr w:type="gramStart"/>
      <w:r>
        <w:t>levy</w:t>
      </w:r>
      <w:proofErr w:type="gramEnd"/>
      <w:r>
        <w:t xml:space="preserve"> in the </w:t>
      </w:r>
      <w:proofErr w:type="gramStart"/>
      <w:r>
        <w:t>Districts</w:t>
      </w:r>
      <w:proofErr w:type="gramEnd"/>
      <w:r>
        <w:t xml:space="preserve"> shall not exceed the Maximum Debt Mill Levy or, the Maximum Debt Mill Levy Imposition Term, e</w:t>
      </w:r>
      <w:r w:rsidRPr="00301FAA">
        <w:t>xcept for repayment of General Obligation Debt</w:t>
      </w:r>
      <w:r>
        <w:t>.</w:t>
      </w:r>
    </w:p>
    <w:p w14:paraId="301743F9" w14:textId="1D1E6E1F" w:rsidR="000E4C36" w:rsidRDefault="000E4C36" w:rsidP="00646647">
      <w:pPr>
        <w:pStyle w:val="BodyTextFirstIndent2"/>
        <w:jc w:val="both"/>
      </w:pPr>
      <w:r>
        <w:t xml:space="preserve">The </w:t>
      </w:r>
      <w:proofErr w:type="gramStart"/>
      <w:r>
        <w:t>District</w:t>
      </w:r>
      <w:r w:rsidR="00FA1CC2">
        <w:t>s</w:t>
      </w:r>
      <w:proofErr w:type="gramEnd"/>
      <w:r>
        <w:t xml:space="preserve"> shall not be permitted to charge an End User the costs of any portion of a Public Improvement</w:t>
      </w:r>
      <w:r w:rsidR="00D2772F">
        <w:t xml:space="preserve"> for</w:t>
      </w:r>
      <w:r>
        <w:t xml:space="preserve"> which such End User has already paid or is presently obligated to pay through any </w:t>
      </w:r>
      <w:r w:rsidRPr="000E4C36">
        <w:t xml:space="preserve">combination of </w:t>
      </w:r>
      <w:r w:rsidR="00FA1CC2">
        <w:t xml:space="preserve">mill levy, </w:t>
      </w:r>
      <w:r w:rsidR="00CC3E47">
        <w:t>Fees</w:t>
      </w:r>
      <w:r w:rsidRPr="000E4C36">
        <w:t>, Assessment, or impact fee</w:t>
      </w:r>
      <w:r>
        <w:t xml:space="preserve">.  This provision shall not prohibit the division of costs between </w:t>
      </w:r>
      <w:r w:rsidR="00FA1CC2">
        <w:t xml:space="preserve">mill levies, </w:t>
      </w:r>
      <w:r w:rsidR="00CC3E47">
        <w:t>Fees</w:t>
      </w:r>
      <w:r w:rsidRPr="000E4C36">
        <w:t>, Assessment</w:t>
      </w:r>
      <w:r>
        <w:t>s</w:t>
      </w:r>
      <w:r w:rsidRPr="000E4C36">
        <w:t>, or impact fee</w:t>
      </w:r>
      <w:r>
        <w:t xml:space="preserve">s, but is intended to prevent double </w:t>
      </w:r>
      <w:r w:rsidR="00CC3E47">
        <w:t>charging</w:t>
      </w:r>
      <w:r w:rsidR="0056761A">
        <w:t xml:space="preserve"> of End Users for the costs of Public Improvements. </w:t>
      </w:r>
    </w:p>
    <w:p w14:paraId="07976A4C" w14:textId="77777777" w:rsidR="00C276E9" w:rsidRDefault="00C276E9" w:rsidP="00646647">
      <w:pPr>
        <w:pStyle w:val="Heading2"/>
        <w:jc w:val="both"/>
      </w:pPr>
      <w:bookmarkStart w:id="99" w:name="_Toc14259188"/>
      <w:bookmarkStart w:id="100" w:name="_Toc194652107"/>
      <w:bookmarkEnd w:id="97"/>
      <w:r>
        <w:t>Debt Instrument Disclosure Requirement.</w:t>
      </w:r>
      <w:bookmarkEnd w:id="99"/>
      <w:bookmarkEnd w:id="100"/>
    </w:p>
    <w:p w14:paraId="56D599FC" w14:textId="0592358E" w:rsidR="00C276E9" w:rsidRDefault="00C276E9" w:rsidP="00646647">
      <w:pPr>
        <w:pStyle w:val="BodyTextFirstIndent2"/>
        <w:jc w:val="both"/>
      </w:pPr>
      <w:r>
        <w:t>In the text of each Bond and any other instrument representing and constituting Debt, the District</w:t>
      </w:r>
      <w:r w:rsidR="0085122A">
        <w:t>s</w:t>
      </w:r>
      <w:r>
        <w:t xml:space="preserve"> shall set forth a statement in substantially the following form:</w:t>
      </w:r>
    </w:p>
    <w:p w14:paraId="5B81311C" w14:textId="77777777" w:rsidR="00C276E9" w:rsidRDefault="00C276E9" w:rsidP="00646647">
      <w:pPr>
        <w:pStyle w:val="Quote2"/>
        <w:jc w:val="both"/>
      </w:pPr>
      <w:r>
        <w:t xml:space="preserve">By acceptance of this instrument, the owner of this Bond agrees and consents to </w:t>
      </w:r>
      <w:proofErr w:type="gramStart"/>
      <w:r>
        <w:t>all of</w:t>
      </w:r>
      <w:proofErr w:type="gramEnd"/>
      <w:r>
        <w:t xml:space="preserve"> the limitations in respect of the payment of the principal of and interest on this Bond contained herein, in the </w:t>
      </w:r>
      <w:r>
        <w:lastRenderedPageBreak/>
        <w:t xml:space="preserve">resolution of the </w:t>
      </w:r>
      <w:proofErr w:type="gramStart"/>
      <w:r>
        <w:t>District</w:t>
      </w:r>
      <w:proofErr w:type="gramEnd"/>
      <w:r>
        <w:t xml:space="preserve"> authorizing the issuance of this Bond and in the </w:t>
      </w:r>
      <w:r w:rsidR="00DE227E">
        <w:t>Governing Document</w:t>
      </w:r>
      <w:r>
        <w:t xml:space="preserve"> for creation of the </w:t>
      </w:r>
      <w:proofErr w:type="gramStart"/>
      <w:r>
        <w:t>District</w:t>
      </w:r>
      <w:proofErr w:type="gramEnd"/>
      <w:r>
        <w:t>.</w:t>
      </w:r>
    </w:p>
    <w:p w14:paraId="0645F3D7" w14:textId="6F408ECD" w:rsidR="00C276E9" w:rsidRDefault="00C276E9" w:rsidP="00646647">
      <w:pPr>
        <w:pStyle w:val="BodyTextFirstIndent2"/>
        <w:jc w:val="both"/>
      </w:pPr>
      <w:r>
        <w:t xml:space="preserve">Similar language describing the limitations in respect of the payment of the principal of and interest on Debt set forth in this </w:t>
      </w:r>
      <w:r w:rsidR="00DE227E">
        <w:t>Governing Document</w:t>
      </w:r>
      <w:r>
        <w:t xml:space="preserve"> shall be included in any document used for the offering of the Debt for sale to persons, including, but not limited to, a developer of property within the boundaries of the District</w:t>
      </w:r>
      <w:r w:rsidR="0085122A">
        <w:t>s</w:t>
      </w:r>
      <w:r>
        <w:t>.</w:t>
      </w:r>
    </w:p>
    <w:p w14:paraId="44A82B77" w14:textId="77777777" w:rsidR="00C276E9" w:rsidRDefault="00C276E9" w:rsidP="00646647">
      <w:pPr>
        <w:pStyle w:val="Heading2"/>
        <w:jc w:val="both"/>
      </w:pPr>
      <w:bookmarkStart w:id="101" w:name="_Toc14259189"/>
      <w:bookmarkStart w:id="102" w:name="_Toc194652108"/>
      <w:r>
        <w:t>Security for Debt.</w:t>
      </w:r>
      <w:bookmarkEnd w:id="101"/>
      <w:bookmarkEnd w:id="102"/>
    </w:p>
    <w:p w14:paraId="02983C17" w14:textId="393B171C" w:rsidR="00C276E9" w:rsidRDefault="00C276E9" w:rsidP="00646647">
      <w:pPr>
        <w:pStyle w:val="BodyTextFirstIndent2"/>
        <w:jc w:val="both"/>
      </w:pPr>
      <w:r>
        <w:t xml:space="preserve">The </w:t>
      </w:r>
      <w:proofErr w:type="gramStart"/>
      <w:r>
        <w:t>District</w:t>
      </w:r>
      <w:r w:rsidR="0085122A">
        <w:t>s</w:t>
      </w:r>
      <w:proofErr w:type="gramEnd"/>
      <w:r>
        <w:t xml:space="preserve"> shall not pledge any revenue or property of </w:t>
      </w:r>
      <w:r w:rsidR="00FE2504">
        <w:t>the City</w:t>
      </w:r>
      <w:r>
        <w:t xml:space="preserve"> as security for the indebtedness set forth in this </w:t>
      </w:r>
      <w:r w:rsidR="00DE227E">
        <w:t>Governing Document</w:t>
      </w:r>
      <w:r>
        <w:t xml:space="preserve">.  Approval of this </w:t>
      </w:r>
      <w:r w:rsidR="00DE227E">
        <w:t>Governing Document</w:t>
      </w:r>
      <w:r>
        <w:t xml:space="preserve"> shall not be construed as a guarantee by </w:t>
      </w:r>
      <w:r w:rsidR="00FE2504">
        <w:t>the City</w:t>
      </w:r>
      <w:r>
        <w:t xml:space="preserve"> of payment of any of the Districts</w:t>
      </w:r>
      <w:r w:rsidR="0085122A">
        <w:t>’</w:t>
      </w:r>
      <w:r>
        <w:t xml:space="preserve"> obligations; nor shall anything in the </w:t>
      </w:r>
      <w:r w:rsidR="00DE227E">
        <w:t>Governing Document</w:t>
      </w:r>
      <w:r>
        <w:t xml:space="preserve"> be construed so as to create any responsibility or liability on the part of </w:t>
      </w:r>
      <w:r w:rsidR="00FE2504">
        <w:t>the City</w:t>
      </w:r>
      <w:r>
        <w:t xml:space="preserve"> in the event of default by the District</w:t>
      </w:r>
      <w:r w:rsidR="0085122A">
        <w:t>s</w:t>
      </w:r>
      <w:r>
        <w:t xml:space="preserve"> in the payment of any such obligation.</w:t>
      </w:r>
    </w:p>
    <w:p w14:paraId="2545F940" w14:textId="57045901" w:rsidR="00C276E9" w:rsidRDefault="00C276E9" w:rsidP="00646647">
      <w:pPr>
        <w:pStyle w:val="Heading2"/>
        <w:jc w:val="both"/>
      </w:pPr>
      <w:bookmarkStart w:id="103" w:name="_Toc14259190"/>
      <w:bookmarkStart w:id="104" w:name="_Toc194652109"/>
      <w:r>
        <w:t>Districts</w:t>
      </w:r>
      <w:r w:rsidR="0085122A">
        <w:t>’</w:t>
      </w:r>
      <w:r>
        <w:t xml:space="preserve"> Operating Costs.</w:t>
      </w:r>
      <w:bookmarkEnd w:id="103"/>
      <w:bookmarkEnd w:id="104"/>
    </w:p>
    <w:p w14:paraId="0877DD41" w14:textId="31FEA488" w:rsidR="00C276E9" w:rsidRDefault="00C276E9" w:rsidP="00646647">
      <w:pPr>
        <w:pStyle w:val="BodyTextFirstIndent2"/>
        <w:jc w:val="both"/>
      </w:pPr>
      <w:r>
        <w:t xml:space="preserve">The estimated cost of acquiring land, engineering services, legal services and administrative services, together with the estimated costs of the </w:t>
      </w:r>
      <w:proofErr w:type="gramStart"/>
      <w:r>
        <w:t>Districts</w:t>
      </w:r>
      <w:r w:rsidR="0085122A">
        <w:t>’</w:t>
      </w:r>
      <w:proofErr w:type="gramEnd"/>
      <w:r>
        <w:t xml:space="preserve"> organization and initial </w:t>
      </w:r>
      <w:r w:rsidRPr="00AD4F18">
        <w:t xml:space="preserve">operations, are anticipated to be </w:t>
      </w:r>
      <w:r w:rsidR="0051201C">
        <w:t>Two Hundred Fifty</w:t>
      </w:r>
      <w:r w:rsidR="00AD4F18" w:rsidRPr="00AD4F18">
        <w:t xml:space="preserve"> Thousand</w:t>
      </w:r>
      <w:r w:rsidRPr="00AD4F18">
        <w:t xml:space="preserve"> Dollars ($</w:t>
      </w:r>
      <w:r w:rsidR="0051201C">
        <w:t>250</w:t>
      </w:r>
      <w:r w:rsidR="00AD4F18" w:rsidRPr="00AD4F18">
        <w:t>,000</w:t>
      </w:r>
      <w:r w:rsidRPr="00AD4F18">
        <w:t>)</w:t>
      </w:r>
      <w:r>
        <w:t>, which will be eligible for reimbursement from Debt proceeds.</w:t>
      </w:r>
    </w:p>
    <w:p w14:paraId="796FB84A" w14:textId="7E02172E" w:rsidR="00C276E9" w:rsidRDefault="00C276E9" w:rsidP="00646647">
      <w:pPr>
        <w:pStyle w:val="BodyTextFirstIndent2"/>
        <w:jc w:val="both"/>
      </w:pPr>
      <w:r>
        <w:t>In addition to the capital costs of the Public Improvements, the District</w:t>
      </w:r>
      <w:r w:rsidR="0085122A">
        <w:t>s</w:t>
      </w:r>
      <w:r>
        <w:t xml:space="preserve"> will require operating funds for administration and to plan and cause the Public Improvements to be constru</w:t>
      </w:r>
      <w:r w:rsidRPr="00AD4F18">
        <w:t xml:space="preserve">cted.  The first year’s operating budget is estimated to be </w:t>
      </w:r>
      <w:r w:rsidR="006E197F" w:rsidRPr="00AD4F18">
        <w:t xml:space="preserve">approximately </w:t>
      </w:r>
      <w:r w:rsidR="00076FAB">
        <w:t>F</w:t>
      </w:r>
      <w:r w:rsidR="005E2392" w:rsidRPr="00AD4F18">
        <w:t xml:space="preserve">ifty </w:t>
      </w:r>
      <w:r w:rsidR="00076FAB">
        <w:t>T</w:t>
      </w:r>
      <w:r w:rsidR="005E2392" w:rsidRPr="00AD4F18">
        <w:t>housand</w:t>
      </w:r>
      <w:r w:rsidRPr="00AD4F18">
        <w:t xml:space="preserve"> Dollars ($</w:t>
      </w:r>
      <w:r w:rsidR="005E2392" w:rsidRPr="00AD4F18">
        <w:t>50,000</w:t>
      </w:r>
      <w:r w:rsidRPr="00AD4F18">
        <w:t>) which is anti</w:t>
      </w:r>
      <w:r>
        <w:t>cipated to be derived from property taxes and other revenues.</w:t>
      </w:r>
    </w:p>
    <w:p w14:paraId="51D360DA" w14:textId="77777777" w:rsidR="009A4107" w:rsidRDefault="009A4107" w:rsidP="009A4107">
      <w:pPr>
        <w:pStyle w:val="Heading2"/>
      </w:pPr>
      <w:bookmarkStart w:id="105" w:name="_Toc194652110"/>
      <w:r>
        <w:t>Bond and Disclosure Counsel.</w:t>
      </w:r>
      <w:bookmarkEnd w:id="105"/>
    </w:p>
    <w:p w14:paraId="353770E0" w14:textId="72E8BAA2" w:rsidR="009A4107" w:rsidRPr="00722498" w:rsidRDefault="009A4107" w:rsidP="009A4107">
      <w:pPr>
        <w:pStyle w:val="BodyTextFirstIndent2"/>
        <w:jc w:val="both"/>
      </w:pPr>
      <w:r>
        <w:t xml:space="preserve">It is the intent of </w:t>
      </w:r>
      <w:r w:rsidR="00FE2504">
        <w:t>the City</w:t>
      </w:r>
      <w:r>
        <w:t xml:space="preserve"> that the </w:t>
      </w:r>
      <w:proofErr w:type="gramStart"/>
      <w:r>
        <w:t>District</w:t>
      </w:r>
      <w:r w:rsidR="0085122A">
        <w:t>s</w:t>
      </w:r>
      <w:proofErr w:type="gramEnd"/>
      <w:r>
        <w:t xml:space="preserve"> shall use competent and nationally recognized bond and disclosure counsel with respect to District Bonds to ensure proper issuance and compliance with this Governing Document.  </w:t>
      </w:r>
    </w:p>
    <w:p w14:paraId="4DFDD921" w14:textId="77777777" w:rsidR="00C276E9" w:rsidRDefault="00C276E9" w:rsidP="00646647">
      <w:pPr>
        <w:pStyle w:val="Heading1"/>
        <w:jc w:val="both"/>
      </w:pPr>
      <w:bookmarkStart w:id="106" w:name="_Toc14259191"/>
      <w:bookmarkStart w:id="107" w:name="_Toc194652111"/>
      <w:r>
        <w:t>ANNUAL REPORT</w:t>
      </w:r>
      <w:bookmarkEnd w:id="106"/>
      <w:bookmarkEnd w:id="107"/>
    </w:p>
    <w:p w14:paraId="2ECDD88C" w14:textId="23E2CA10" w:rsidR="000071FF" w:rsidRPr="0095434C" w:rsidRDefault="00D45738" w:rsidP="00A32B69">
      <w:pPr>
        <w:pStyle w:val="Heading9"/>
        <w:numPr>
          <w:ilvl w:val="0"/>
          <w:numId w:val="0"/>
        </w:numPr>
        <w:ind w:firstLine="720"/>
        <w:jc w:val="both"/>
      </w:pPr>
      <w:bookmarkStart w:id="108" w:name="_Toc14259192"/>
      <w:bookmarkStart w:id="109" w:name="_Toc194652112"/>
      <w:r>
        <w:t xml:space="preserve">Notwithstanding Section 17D-4-205 of the PID Act, no annual reports are required to be filed with the </w:t>
      </w:r>
      <w:proofErr w:type="gramStart"/>
      <w:r>
        <w:t>City</w:t>
      </w:r>
      <w:proofErr w:type="gramEnd"/>
      <w:r>
        <w:t xml:space="preserve"> by the Districts.</w:t>
      </w:r>
      <w:bookmarkEnd w:id="108"/>
      <w:bookmarkEnd w:id="109"/>
    </w:p>
    <w:p w14:paraId="29F92DC1" w14:textId="77777777" w:rsidR="00C276E9" w:rsidRDefault="00C276E9" w:rsidP="00646647">
      <w:pPr>
        <w:pStyle w:val="Heading1"/>
        <w:jc w:val="both"/>
      </w:pPr>
      <w:bookmarkStart w:id="110" w:name="_Toc14259194"/>
      <w:bookmarkStart w:id="111" w:name="_Toc194652114"/>
      <w:r>
        <w:t>DISSOLUTION</w:t>
      </w:r>
      <w:bookmarkEnd w:id="110"/>
      <w:bookmarkEnd w:id="111"/>
    </w:p>
    <w:p w14:paraId="575D161C" w14:textId="50AE13BC" w:rsidR="00C276E9" w:rsidRDefault="00C276E9" w:rsidP="00646647">
      <w:pPr>
        <w:pStyle w:val="BodyTextFirstIndent"/>
        <w:jc w:val="both"/>
      </w:pPr>
      <w:r>
        <w:t xml:space="preserve">Upon an independent determination of </w:t>
      </w:r>
      <w:r w:rsidR="004B0362">
        <w:t>each District Board</w:t>
      </w:r>
      <w:r w:rsidR="00FE2504">
        <w:t xml:space="preserve"> </w:t>
      </w:r>
      <w:r>
        <w:t xml:space="preserve">that the purposes for which </w:t>
      </w:r>
      <w:r w:rsidR="004B0362">
        <w:t>such</w:t>
      </w:r>
      <w:r>
        <w:t xml:space="preserve"> District</w:t>
      </w:r>
      <w:r w:rsidR="00BD0F42">
        <w:t xml:space="preserve"> </w:t>
      </w:r>
      <w:r w:rsidR="004B0362">
        <w:t>was</w:t>
      </w:r>
      <w:r>
        <w:t xml:space="preserve"> created have been accomplished, the </w:t>
      </w:r>
      <w:proofErr w:type="gramStart"/>
      <w:r>
        <w:t>District</w:t>
      </w:r>
      <w:proofErr w:type="gramEnd"/>
      <w:r>
        <w:t xml:space="preserve"> </w:t>
      </w:r>
      <w:r w:rsidR="004B0362">
        <w:t>shall</w:t>
      </w:r>
      <w:r>
        <w:t xml:space="preserve"> file </w:t>
      </w:r>
      <w:r w:rsidR="00D45738">
        <w:t xml:space="preserve">a </w:t>
      </w:r>
      <w:r>
        <w:t xml:space="preserve">petition for dissolution, pursuant to the applicable State statutes. In no event shall a dissolution occur until </w:t>
      </w:r>
      <w:r w:rsidR="00BD0F42">
        <w:t>such</w:t>
      </w:r>
      <w:r>
        <w:t xml:space="preserve"> District has provided for the payment or discharge of </w:t>
      </w:r>
      <w:proofErr w:type="gramStart"/>
      <w:r>
        <w:t>all of</w:t>
      </w:r>
      <w:proofErr w:type="gramEnd"/>
      <w:r>
        <w:t xml:space="preserve"> </w:t>
      </w:r>
      <w:r w:rsidR="00D45738">
        <w:t>its</w:t>
      </w:r>
      <w:r>
        <w:t xml:space="preserve"> outstanding indebtedness and other financial obligations as required pursuant to State statutes</w:t>
      </w:r>
      <w:r w:rsidR="004B0362">
        <w:t>, collected or assigned all Fees payable to such District, and disbursed of all assets of such District</w:t>
      </w:r>
      <w:r>
        <w:t>.</w:t>
      </w:r>
    </w:p>
    <w:p w14:paraId="29261793" w14:textId="7788FAF1" w:rsidR="00C276E9" w:rsidRDefault="00C276E9" w:rsidP="00646647">
      <w:pPr>
        <w:pStyle w:val="Heading1"/>
        <w:jc w:val="both"/>
      </w:pPr>
      <w:bookmarkStart w:id="112" w:name="_Toc14259195"/>
      <w:bookmarkStart w:id="113" w:name="_Toc194652115"/>
      <w:r>
        <w:lastRenderedPageBreak/>
        <w:t>DISCLOSURE TO PURCHASERS</w:t>
      </w:r>
      <w:bookmarkEnd w:id="112"/>
      <w:bookmarkEnd w:id="113"/>
    </w:p>
    <w:p w14:paraId="4634DC89" w14:textId="3F2A8528" w:rsidR="00FA1CC2" w:rsidRDefault="00FA1CC2" w:rsidP="00CC0029">
      <w:pPr>
        <w:pStyle w:val="BodyTextFirstIndent"/>
        <w:jc w:val="both"/>
      </w:pPr>
      <w:bookmarkStart w:id="114" w:name="_Toc14259196"/>
      <w:r w:rsidRPr="00CD2614">
        <w:t xml:space="preserve">Within thirty (30) days of the </w:t>
      </w:r>
      <w:r w:rsidR="00CC0029">
        <w:t xml:space="preserve">effective date </w:t>
      </w:r>
      <w:r w:rsidR="00967263">
        <w:t xml:space="preserve">of </w:t>
      </w:r>
      <w:r w:rsidR="00CC0029">
        <w:t xml:space="preserve">adoption of this </w:t>
      </w:r>
      <w:r w:rsidR="00967263">
        <w:t xml:space="preserve">Third </w:t>
      </w:r>
      <w:r w:rsidR="00CC0029">
        <w:t>Amended and Restated Governing Document</w:t>
      </w:r>
      <w:r w:rsidRPr="00CD2614">
        <w:t xml:space="preserve">, each Board shall record a notice with the recorder of </w:t>
      </w:r>
      <w:r w:rsidR="00696808">
        <w:t>Salt Lake County</w:t>
      </w:r>
      <w:r w:rsidRPr="00CD2614">
        <w:t>.  Such notice shall (a) contain a description of the boundaries of the District</w:t>
      </w:r>
      <w:r w:rsidR="00264044">
        <w:t>;</w:t>
      </w:r>
      <w:r w:rsidRPr="00CD2614">
        <w:t xml:space="preserve"> (b) state that a copy of this Governing Document is on file at the office of the City</w:t>
      </w:r>
      <w:r w:rsidR="00264044">
        <w:t>;</w:t>
      </w:r>
      <w:r>
        <w:t xml:space="preserve"> (c) state that the District may finance and repay infrastructure and other improvements through the levy of a property tax; (d) state the </w:t>
      </w:r>
      <w:r w:rsidRPr="00485112">
        <w:t>Maximum Debt Mill Levy of the District</w:t>
      </w:r>
      <w:r>
        <w:t>; and (e) if</w:t>
      </w:r>
      <w:r w:rsidRPr="008642B0">
        <w:t xml:space="preserve"> applicable, stat</w:t>
      </w:r>
      <w:r>
        <w:t>e</w:t>
      </w:r>
      <w:r w:rsidRPr="008642B0">
        <w:t xml:space="preserve"> that the debt may convert to general obligation debt and outli</w:t>
      </w:r>
      <w:r w:rsidR="00264044">
        <w:t>ne</w:t>
      </w:r>
      <w:r w:rsidRPr="008642B0">
        <w:t xml:space="preserve"> the provisions relating to conversion</w:t>
      </w:r>
      <w:r>
        <w:t xml:space="preserve">.  Such notice shall further be filed with the City.  </w:t>
      </w:r>
    </w:p>
    <w:p w14:paraId="74FD3D6C" w14:textId="77777777" w:rsidR="00FA1CC2" w:rsidRPr="00564F73" w:rsidRDefault="00FA1CC2" w:rsidP="00FA1CC2">
      <w:pPr>
        <w:pStyle w:val="BodyTextFirstIndent"/>
        <w:jc w:val="both"/>
      </w:pPr>
      <w:r w:rsidRPr="00564F73">
        <w:t xml:space="preserve">In addition, the Applicant and the Board shall ensure that the Applicant, commercial developers, and commercial lessors, as applicable, disclose the following information to End Users: </w:t>
      </w:r>
    </w:p>
    <w:p w14:paraId="322A4747" w14:textId="77777777" w:rsidR="00FA1CC2" w:rsidRPr="00564F73" w:rsidRDefault="00FA1CC2" w:rsidP="00FA1CC2">
      <w:pPr>
        <w:pStyle w:val="BodyTextFirstIndent"/>
        <w:numPr>
          <w:ilvl w:val="0"/>
          <w:numId w:val="27"/>
        </w:numPr>
        <w:jc w:val="both"/>
      </w:pPr>
      <w:proofErr w:type="gramStart"/>
      <w:r w:rsidRPr="00564F73">
        <w:t>All of</w:t>
      </w:r>
      <w:proofErr w:type="gramEnd"/>
      <w:r w:rsidRPr="00564F73">
        <w:t xml:space="preserve"> the information in the first paragraph of this XI; </w:t>
      </w:r>
    </w:p>
    <w:p w14:paraId="1AFD5021" w14:textId="77777777" w:rsidR="00FA1CC2" w:rsidRPr="00564F73" w:rsidRDefault="00FA1CC2" w:rsidP="00FA1CC2">
      <w:pPr>
        <w:pStyle w:val="BodyTextFirstIndent"/>
        <w:numPr>
          <w:ilvl w:val="0"/>
          <w:numId w:val="27"/>
        </w:numPr>
        <w:jc w:val="both"/>
      </w:pPr>
      <w:r w:rsidRPr="00564F73">
        <w:t>A disclosure outlining the impact of any applicable property tax, in substantially the following form:</w:t>
      </w:r>
    </w:p>
    <w:p w14:paraId="02F7B398" w14:textId="047978A5" w:rsidR="00FA1CC2" w:rsidRPr="00564F73" w:rsidRDefault="00FA1CC2" w:rsidP="00FA1CC2">
      <w:pPr>
        <w:pStyle w:val="BodyTextFirstIndent"/>
        <w:ind w:left="1080" w:firstLine="0"/>
        <w:jc w:val="both"/>
      </w:pPr>
      <w:r w:rsidRPr="00564F73">
        <w:t xml:space="preserve">“Under the maximum property tax rate of the </w:t>
      </w:r>
      <w:proofErr w:type="gramStart"/>
      <w:r w:rsidRPr="00564F73">
        <w:t>District</w:t>
      </w:r>
      <w:proofErr w:type="gramEnd"/>
      <w:r w:rsidRPr="00564F73">
        <w:t xml:space="preserve">, </w:t>
      </w:r>
      <w:r w:rsidRPr="00564F73">
        <w:rPr>
          <w:b/>
          <w:bCs/>
        </w:rPr>
        <w:t>for every $100,000 of taxable value</w:t>
      </w:r>
      <w:r w:rsidRPr="00564F73">
        <w:t xml:space="preserve">, there would be an </w:t>
      </w:r>
      <w:r w:rsidRPr="00564F73">
        <w:rPr>
          <w:b/>
          <w:bCs/>
        </w:rPr>
        <w:t>additional annual property tax of $</w:t>
      </w:r>
      <w:r w:rsidR="00D43248">
        <w:rPr>
          <w:b/>
          <w:bCs/>
        </w:rPr>
        <w:t>4</w:t>
      </w:r>
      <w:r w:rsidRPr="00564F73">
        <w:rPr>
          <w:b/>
          <w:bCs/>
        </w:rPr>
        <w:t xml:space="preserve">00 </w:t>
      </w:r>
      <w:r w:rsidRPr="00564F73">
        <w:t>for the duration of the District’s Bonds.”</w:t>
      </w:r>
    </w:p>
    <w:p w14:paraId="73B18B22" w14:textId="4F0BFAAE" w:rsidR="00FA1CC2" w:rsidRPr="00564F73" w:rsidRDefault="00FA1CC2" w:rsidP="00FA1CC2">
      <w:pPr>
        <w:pStyle w:val="BodyTextFirstIndent"/>
        <w:numPr>
          <w:ilvl w:val="0"/>
          <w:numId w:val="27"/>
        </w:numPr>
        <w:jc w:val="both"/>
      </w:pPr>
      <w:r w:rsidRPr="00564F73">
        <w:t xml:space="preserve">Such disclosures shall be contained on a separate-colored page of the applicable closing or lease documents and shall require a signature of such </w:t>
      </w:r>
      <w:r w:rsidR="005A2E7F">
        <w:t>E</w:t>
      </w:r>
      <w:r w:rsidRPr="00564F73">
        <w:t xml:space="preserve">nd </w:t>
      </w:r>
      <w:r w:rsidR="005A2E7F">
        <w:t>U</w:t>
      </w:r>
      <w:r w:rsidRPr="00564F73">
        <w:t>ser acknowledging the foregoing.</w:t>
      </w:r>
    </w:p>
    <w:p w14:paraId="391C7E71" w14:textId="63F34CC8" w:rsidR="00C276E9" w:rsidRDefault="00D45738" w:rsidP="00646647">
      <w:pPr>
        <w:pStyle w:val="Heading1"/>
        <w:jc w:val="both"/>
      </w:pPr>
      <w:bookmarkStart w:id="115" w:name="_Toc194652116"/>
      <w:r>
        <w:t xml:space="preserve">THIRD AMENDED AND RESTATED </w:t>
      </w:r>
      <w:r w:rsidR="00646647">
        <w:t>INTERLOCAL AGREEMENT</w:t>
      </w:r>
      <w:bookmarkEnd w:id="114"/>
      <w:bookmarkEnd w:id="115"/>
    </w:p>
    <w:p w14:paraId="152B7A5D" w14:textId="49E69B35" w:rsidR="00C276E9" w:rsidRDefault="00C276E9" w:rsidP="00646647">
      <w:pPr>
        <w:pStyle w:val="BodyTextFirstIndent"/>
        <w:jc w:val="both"/>
      </w:pPr>
      <w:r>
        <w:t>The form of the</w:t>
      </w:r>
      <w:r w:rsidR="00D45738">
        <w:t xml:space="preserve"> Third Amended and Restated </w:t>
      </w:r>
      <w:r w:rsidR="00646647">
        <w:t>Interlocal Agreement</w:t>
      </w:r>
      <w:r>
        <w:t xml:space="preserve"> required by </w:t>
      </w:r>
      <w:r w:rsidR="00FE2504">
        <w:t>the City</w:t>
      </w:r>
      <w:r w:rsidR="00421702">
        <w:t xml:space="preserve"> Code</w:t>
      </w:r>
      <w:r>
        <w:t xml:space="preserve">, relating to the limitations imposed on the </w:t>
      </w:r>
      <w:proofErr w:type="gramStart"/>
      <w:r>
        <w:t>Districts</w:t>
      </w:r>
      <w:r w:rsidR="00BD0F42">
        <w:t>’</w:t>
      </w:r>
      <w:proofErr w:type="gramEnd"/>
      <w:r>
        <w:t xml:space="preserve"> activities, is attached hereto as </w:t>
      </w:r>
      <w:r>
        <w:rPr>
          <w:b/>
        </w:rPr>
        <w:t>Exhibit D</w:t>
      </w:r>
      <w:r>
        <w:t xml:space="preserve">.  The </w:t>
      </w:r>
      <w:proofErr w:type="gramStart"/>
      <w:r>
        <w:t>District</w:t>
      </w:r>
      <w:r w:rsidR="00BD0F42">
        <w:t>s</w:t>
      </w:r>
      <w:proofErr w:type="gramEnd"/>
      <w:r>
        <w:t xml:space="preserve"> shall</w:t>
      </w:r>
      <w:r w:rsidR="00E44B62">
        <w:t>, along with this Governing Document,</w:t>
      </w:r>
      <w:r>
        <w:t xml:space="preserve"> approve the </w:t>
      </w:r>
      <w:r w:rsidR="00DF3A0A">
        <w:t xml:space="preserve">Third Amended and Restated </w:t>
      </w:r>
      <w:r w:rsidR="00646647">
        <w:t>Interlocal Agreement</w:t>
      </w:r>
      <w:r>
        <w:t xml:space="preserve"> in the form attached as </w:t>
      </w:r>
      <w:r>
        <w:rPr>
          <w:b/>
        </w:rPr>
        <w:t>Exhibit D</w:t>
      </w:r>
      <w:r>
        <w:t xml:space="preserve"> at </w:t>
      </w:r>
      <w:r w:rsidR="00BD0F42">
        <w:t>their</w:t>
      </w:r>
      <w:r>
        <w:t xml:space="preserve"> </w:t>
      </w:r>
      <w:r w:rsidR="00A32B69">
        <w:t xml:space="preserve">next </w:t>
      </w:r>
      <w:r>
        <w:t xml:space="preserve">Board meeting after </w:t>
      </w:r>
      <w:r w:rsidR="00E44B62">
        <w:t>approval</w:t>
      </w:r>
      <w:r w:rsidR="00A32B69">
        <w:t xml:space="preserve"> by the City</w:t>
      </w:r>
      <w:r>
        <w:t>.  Failure of the District</w:t>
      </w:r>
      <w:r w:rsidR="00D45738">
        <w:t>s</w:t>
      </w:r>
      <w:r>
        <w:t xml:space="preserve"> to execute the </w:t>
      </w:r>
      <w:r w:rsidR="00DF3A0A">
        <w:t xml:space="preserve">Third Amended and Restated </w:t>
      </w:r>
      <w:r w:rsidR="00646647">
        <w:t>Interlocal Agreement</w:t>
      </w:r>
      <w:r>
        <w:t xml:space="preserve"> as required herein shall constitute a material modification and shall require a </w:t>
      </w:r>
      <w:r w:rsidR="00DE227E">
        <w:t>Governing Document</w:t>
      </w:r>
      <w:r>
        <w:t xml:space="preserve"> Amendment.  </w:t>
      </w:r>
      <w:r w:rsidR="00FE2504">
        <w:t xml:space="preserve">The </w:t>
      </w:r>
      <w:r w:rsidR="00853BCC">
        <w:t>City Council</w:t>
      </w:r>
      <w:r>
        <w:t xml:space="preserve"> shall approve the </w:t>
      </w:r>
      <w:r w:rsidR="00D45738">
        <w:t xml:space="preserve">Third Amended and Restated </w:t>
      </w:r>
      <w:r w:rsidR="00646647">
        <w:t>Interlocal Agreement</w:t>
      </w:r>
      <w:r>
        <w:t xml:space="preserve"> in the form attached as </w:t>
      </w:r>
      <w:r>
        <w:rPr>
          <w:b/>
        </w:rPr>
        <w:t>Exhibit D</w:t>
      </w:r>
      <w:r>
        <w:t xml:space="preserve"> at the public hearing approving the </w:t>
      </w:r>
      <w:r w:rsidR="00DE227E">
        <w:t>Governing Document</w:t>
      </w:r>
      <w:r>
        <w:t>.</w:t>
      </w:r>
    </w:p>
    <w:p w14:paraId="26D42D41" w14:textId="097DBE34" w:rsidR="00C276E9" w:rsidRDefault="00C276E9">
      <w:pPr>
        <w:pStyle w:val="Title"/>
        <w:rPr>
          <w:rFonts w:cs="Times New Roman"/>
        </w:rPr>
        <w:sectPr w:rsidR="00C276E9" w:rsidSect="00DF0BA4">
          <w:footerReference w:type="default" r:id="rId13"/>
          <w:pgSz w:w="12240" w:h="15840" w:code="1"/>
          <w:pgMar w:top="1440" w:right="1440" w:bottom="1440" w:left="1440" w:header="720" w:footer="540" w:gutter="0"/>
          <w:pgNumType w:start="1"/>
          <w:cols w:space="720"/>
          <w:titlePg/>
          <w:docGrid w:linePitch="360"/>
        </w:sectPr>
      </w:pPr>
    </w:p>
    <w:p w14:paraId="34D8ED15" w14:textId="77777777" w:rsidR="00C276E9" w:rsidRDefault="00C276E9">
      <w:pPr>
        <w:pStyle w:val="Title"/>
      </w:pPr>
      <w:r>
        <w:lastRenderedPageBreak/>
        <w:t>EXHIBIT A</w:t>
      </w:r>
    </w:p>
    <w:p w14:paraId="010C09A3" w14:textId="77777777" w:rsidR="00C276E9" w:rsidRPr="007F7FC3" w:rsidRDefault="00C276E9">
      <w:pPr>
        <w:spacing w:after="240"/>
        <w:jc w:val="center"/>
        <w:rPr>
          <w:b/>
          <w:bCs/>
        </w:rPr>
      </w:pPr>
      <w:r w:rsidRPr="007F7FC3">
        <w:rPr>
          <w:b/>
          <w:bCs/>
        </w:rPr>
        <w:t>Legal Descriptions</w:t>
      </w:r>
    </w:p>
    <w:p w14:paraId="60407E38" w14:textId="77777777" w:rsidR="00AA4EEE" w:rsidRPr="00AA4EEE" w:rsidRDefault="00AA4EEE" w:rsidP="00AA4EEE">
      <w:pPr>
        <w:rPr>
          <w:rFonts w:eastAsiaTheme="minorHAnsi"/>
          <w:b/>
          <w:bCs/>
          <w:sz w:val="22"/>
          <w:szCs w:val="22"/>
        </w:rPr>
      </w:pPr>
      <w:r w:rsidRPr="00AA4EEE">
        <w:rPr>
          <w:rFonts w:eastAsiaTheme="minorHAnsi"/>
          <w:b/>
          <w:bCs/>
          <w:sz w:val="22"/>
          <w:szCs w:val="22"/>
        </w:rPr>
        <w:t>Olympia Public Infrastructure District No. 1</w:t>
      </w:r>
    </w:p>
    <w:p w14:paraId="01049D09" w14:textId="70B768AB" w:rsidR="00AA4EEE" w:rsidRDefault="00AA4EEE" w:rsidP="00AA4EEE">
      <w:pPr>
        <w:rPr>
          <w:rFonts w:eastAsiaTheme="minorHAnsi"/>
          <w:sz w:val="22"/>
          <w:szCs w:val="22"/>
        </w:rPr>
      </w:pPr>
    </w:p>
    <w:p w14:paraId="489A99FC" w14:textId="77777777" w:rsidR="0094344B" w:rsidRDefault="0094344B" w:rsidP="00AA4EEE">
      <w:pPr>
        <w:rPr>
          <w:rFonts w:eastAsiaTheme="minorHAnsi"/>
          <w:sz w:val="22"/>
          <w:szCs w:val="22"/>
        </w:rPr>
      </w:pPr>
    </w:p>
    <w:p w14:paraId="7AF2B2B5" w14:textId="77777777" w:rsidR="0094344B" w:rsidRPr="00967263" w:rsidRDefault="0094344B" w:rsidP="0094344B">
      <w:pPr>
        <w:rPr>
          <w:rFonts w:eastAsiaTheme="minorHAnsi"/>
          <w:sz w:val="22"/>
          <w:szCs w:val="22"/>
          <w:u w:val="single"/>
        </w:rPr>
      </w:pPr>
      <w:r w:rsidRPr="00967263">
        <w:rPr>
          <w:rFonts w:eastAsiaTheme="minorHAnsi"/>
          <w:sz w:val="22"/>
          <w:szCs w:val="22"/>
          <w:u w:val="single"/>
        </w:rPr>
        <w:t>Addition Parcel A:</w:t>
      </w:r>
    </w:p>
    <w:p w14:paraId="7316F993" w14:textId="47EFD363" w:rsidR="0094344B" w:rsidRPr="0094344B" w:rsidRDefault="0094344B" w:rsidP="0094344B">
      <w:pPr>
        <w:rPr>
          <w:rFonts w:eastAsiaTheme="minorHAnsi"/>
          <w:sz w:val="22"/>
          <w:szCs w:val="22"/>
        </w:rPr>
      </w:pPr>
      <w:r w:rsidRPr="0094344B">
        <w:rPr>
          <w:rFonts w:eastAsiaTheme="minorHAnsi"/>
          <w:sz w:val="22"/>
          <w:szCs w:val="22"/>
        </w:rPr>
        <w:t>A parcel of land, situate in the Northeast Quarter of Section 34 and the Northwest Quarter of Section 35, Township 3 South, Range 2 West, Salt Lake</w:t>
      </w:r>
      <w:r>
        <w:rPr>
          <w:rFonts w:eastAsiaTheme="minorHAnsi"/>
          <w:sz w:val="22"/>
          <w:szCs w:val="22"/>
        </w:rPr>
        <w:t xml:space="preserve"> </w:t>
      </w:r>
      <w:r w:rsidRPr="0094344B">
        <w:rPr>
          <w:rFonts w:eastAsiaTheme="minorHAnsi"/>
          <w:sz w:val="22"/>
          <w:szCs w:val="22"/>
        </w:rPr>
        <w:t>Base and Meridian, U.S. Survey, more particularly described as follows:</w:t>
      </w:r>
    </w:p>
    <w:p w14:paraId="3B605DEC" w14:textId="77777777" w:rsidR="00EE6695" w:rsidRDefault="00EE6695" w:rsidP="0094344B">
      <w:pPr>
        <w:rPr>
          <w:rFonts w:eastAsiaTheme="minorHAnsi"/>
          <w:sz w:val="22"/>
          <w:szCs w:val="22"/>
        </w:rPr>
      </w:pPr>
    </w:p>
    <w:p w14:paraId="5371660D" w14:textId="020600FB" w:rsidR="0094344B" w:rsidRPr="0094344B" w:rsidRDefault="0094344B" w:rsidP="0094344B">
      <w:pPr>
        <w:rPr>
          <w:rFonts w:eastAsiaTheme="minorHAnsi"/>
          <w:sz w:val="22"/>
          <w:szCs w:val="22"/>
        </w:rPr>
      </w:pPr>
      <w:r w:rsidRPr="0094344B">
        <w:rPr>
          <w:rFonts w:eastAsiaTheme="minorHAnsi"/>
          <w:sz w:val="22"/>
          <w:szCs w:val="22"/>
        </w:rPr>
        <w:t>Beginning at the Northwest Corner of said Section 35, Township 3 South, Range 2 West, Salt Lake Base and Meridian; and running</w:t>
      </w:r>
    </w:p>
    <w:p w14:paraId="4064DEE8" w14:textId="77777777" w:rsidR="0094344B" w:rsidRPr="0094344B" w:rsidRDefault="0094344B" w:rsidP="00967263">
      <w:pPr>
        <w:ind w:firstLine="720"/>
        <w:rPr>
          <w:rFonts w:eastAsiaTheme="minorHAnsi"/>
          <w:sz w:val="22"/>
          <w:szCs w:val="22"/>
        </w:rPr>
      </w:pPr>
      <w:r w:rsidRPr="0094344B">
        <w:rPr>
          <w:rFonts w:eastAsiaTheme="minorHAnsi"/>
          <w:sz w:val="22"/>
          <w:szCs w:val="22"/>
        </w:rPr>
        <w:t>thence South 89°48'53" East 641.53 feet along the section line;</w:t>
      </w:r>
    </w:p>
    <w:p w14:paraId="37C47598" w14:textId="0DA1EBC0" w:rsidR="0094344B" w:rsidRPr="0094344B" w:rsidRDefault="0094344B" w:rsidP="00967263">
      <w:pPr>
        <w:ind w:firstLine="720"/>
        <w:rPr>
          <w:rFonts w:eastAsiaTheme="minorHAnsi"/>
          <w:sz w:val="22"/>
          <w:szCs w:val="22"/>
        </w:rPr>
      </w:pPr>
      <w:r w:rsidRPr="0094344B">
        <w:rPr>
          <w:rFonts w:eastAsiaTheme="minorHAnsi"/>
          <w:sz w:val="22"/>
          <w:szCs w:val="22"/>
        </w:rPr>
        <w:t>thence South 00°30'22" East 1,659.72 feet to the extension of the Northerly Boundary Line of Blackhawk Estates Plat “C”, recorded as Entry No.</w:t>
      </w:r>
      <w:r>
        <w:rPr>
          <w:rFonts w:eastAsiaTheme="minorHAnsi"/>
          <w:sz w:val="22"/>
          <w:szCs w:val="22"/>
        </w:rPr>
        <w:t xml:space="preserve"> </w:t>
      </w:r>
      <w:r w:rsidRPr="0094344B">
        <w:rPr>
          <w:rFonts w:eastAsiaTheme="minorHAnsi"/>
          <w:sz w:val="22"/>
          <w:szCs w:val="22"/>
        </w:rPr>
        <w:t>11719743 in Book 2013P at Page 178 in the Office of the Salt Lake County Recorder;</w:t>
      </w:r>
    </w:p>
    <w:p w14:paraId="06E02C40" w14:textId="77777777" w:rsidR="0094344B" w:rsidRPr="0094344B" w:rsidRDefault="0094344B" w:rsidP="00967263">
      <w:pPr>
        <w:ind w:firstLine="720"/>
        <w:rPr>
          <w:rFonts w:eastAsiaTheme="minorHAnsi"/>
          <w:sz w:val="22"/>
          <w:szCs w:val="22"/>
        </w:rPr>
      </w:pPr>
      <w:r w:rsidRPr="0094344B">
        <w:rPr>
          <w:rFonts w:eastAsiaTheme="minorHAnsi"/>
          <w:sz w:val="22"/>
          <w:szCs w:val="22"/>
        </w:rPr>
        <w:t>thence along the extension of and said Northerly Boundary Line of Blackhawk Estates Plat “C” the following six (6) courses:</w:t>
      </w:r>
    </w:p>
    <w:p w14:paraId="610E5988" w14:textId="77777777" w:rsidR="0094344B" w:rsidRPr="0094344B" w:rsidRDefault="0094344B" w:rsidP="00967263">
      <w:pPr>
        <w:ind w:firstLine="720"/>
        <w:rPr>
          <w:rFonts w:eastAsiaTheme="minorHAnsi"/>
          <w:sz w:val="22"/>
          <w:szCs w:val="22"/>
        </w:rPr>
      </w:pPr>
      <w:r w:rsidRPr="0094344B">
        <w:rPr>
          <w:rFonts w:eastAsiaTheme="minorHAnsi"/>
          <w:sz w:val="22"/>
          <w:szCs w:val="22"/>
        </w:rPr>
        <w:t>(1) South 56°51'10" West 333.53 feet;</w:t>
      </w:r>
    </w:p>
    <w:p w14:paraId="7E8D9EC7" w14:textId="77777777" w:rsidR="0094344B" w:rsidRPr="0094344B" w:rsidRDefault="0094344B" w:rsidP="00967263">
      <w:pPr>
        <w:ind w:firstLine="720"/>
        <w:rPr>
          <w:rFonts w:eastAsiaTheme="minorHAnsi"/>
          <w:sz w:val="22"/>
          <w:szCs w:val="22"/>
        </w:rPr>
      </w:pPr>
      <w:r w:rsidRPr="0094344B">
        <w:rPr>
          <w:rFonts w:eastAsiaTheme="minorHAnsi"/>
          <w:sz w:val="22"/>
          <w:szCs w:val="22"/>
        </w:rPr>
        <w:t>(2) South 68°38'27" West 95.94 feet;</w:t>
      </w:r>
    </w:p>
    <w:p w14:paraId="1A113979" w14:textId="77777777" w:rsidR="0094344B" w:rsidRPr="0094344B" w:rsidRDefault="0094344B" w:rsidP="00967263">
      <w:pPr>
        <w:ind w:firstLine="720"/>
        <w:rPr>
          <w:rFonts w:eastAsiaTheme="minorHAnsi"/>
          <w:sz w:val="22"/>
          <w:szCs w:val="22"/>
        </w:rPr>
      </w:pPr>
      <w:r w:rsidRPr="0094344B">
        <w:rPr>
          <w:rFonts w:eastAsiaTheme="minorHAnsi"/>
          <w:sz w:val="22"/>
          <w:szCs w:val="22"/>
        </w:rPr>
        <w:t>(3) South 56°30'13" West 98.90 feet;</w:t>
      </w:r>
    </w:p>
    <w:p w14:paraId="21D69021" w14:textId="77777777" w:rsidR="0094344B" w:rsidRPr="0094344B" w:rsidRDefault="0094344B" w:rsidP="00967263">
      <w:pPr>
        <w:ind w:firstLine="720"/>
        <w:rPr>
          <w:rFonts w:eastAsiaTheme="minorHAnsi"/>
          <w:sz w:val="22"/>
          <w:szCs w:val="22"/>
        </w:rPr>
      </w:pPr>
      <w:r w:rsidRPr="0094344B">
        <w:rPr>
          <w:rFonts w:eastAsiaTheme="minorHAnsi"/>
          <w:sz w:val="22"/>
          <w:szCs w:val="22"/>
        </w:rPr>
        <w:t>(4) South 51°26'05" West 67.14 feet;</w:t>
      </w:r>
    </w:p>
    <w:p w14:paraId="3F640C2B" w14:textId="77777777" w:rsidR="0094344B" w:rsidRPr="0094344B" w:rsidRDefault="0094344B" w:rsidP="00967263">
      <w:pPr>
        <w:ind w:firstLine="720"/>
        <w:rPr>
          <w:rFonts w:eastAsiaTheme="minorHAnsi"/>
          <w:sz w:val="22"/>
          <w:szCs w:val="22"/>
        </w:rPr>
      </w:pPr>
      <w:r w:rsidRPr="0094344B">
        <w:rPr>
          <w:rFonts w:eastAsiaTheme="minorHAnsi"/>
          <w:sz w:val="22"/>
          <w:szCs w:val="22"/>
        </w:rPr>
        <w:t>(5) South 41°54'31" West 111.54 feet;</w:t>
      </w:r>
    </w:p>
    <w:p w14:paraId="63A9772D" w14:textId="3AD58EC3" w:rsidR="0094344B" w:rsidRPr="0094344B" w:rsidRDefault="0094344B" w:rsidP="00967263">
      <w:pPr>
        <w:ind w:firstLine="720"/>
        <w:rPr>
          <w:rFonts w:eastAsiaTheme="minorHAnsi"/>
          <w:sz w:val="22"/>
          <w:szCs w:val="22"/>
        </w:rPr>
      </w:pPr>
      <w:r w:rsidRPr="0094344B">
        <w:rPr>
          <w:rFonts w:eastAsiaTheme="minorHAnsi"/>
          <w:sz w:val="22"/>
          <w:szCs w:val="22"/>
        </w:rPr>
        <w:t>(6) South 48°31'38" West 48.11 feet to the easterly boundary line of Herriman City property, recorded in that certain Special Warranty Deed as</w:t>
      </w:r>
      <w:r>
        <w:rPr>
          <w:rFonts w:eastAsiaTheme="minorHAnsi"/>
          <w:sz w:val="22"/>
          <w:szCs w:val="22"/>
        </w:rPr>
        <w:t xml:space="preserve"> </w:t>
      </w:r>
      <w:r w:rsidRPr="0094344B">
        <w:rPr>
          <w:rFonts w:eastAsiaTheme="minorHAnsi"/>
          <w:sz w:val="22"/>
          <w:szCs w:val="22"/>
        </w:rPr>
        <w:t>Entry No. 14173324 in Book 11455 at Page 6660 in the Office of the Salt Lake County Recorder;</w:t>
      </w:r>
    </w:p>
    <w:p w14:paraId="774DEC5C" w14:textId="77777777" w:rsidR="0094344B" w:rsidRPr="0094344B" w:rsidRDefault="0094344B" w:rsidP="00967263">
      <w:pPr>
        <w:ind w:firstLine="720"/>
        <w:rPr>
          <w:rFonts w:eastAsiaTheme="minorHAnsi"/>
          <w:sz w:val="22"/>
          <w:szCs w:val="22"/>
        </w:rPr>
      </w:pPr>
      <w:r w:rsidRPr="0094344B">
        <w:rPr>
          <w:rFonts w:eastAsiaTheme="minorHAnsi"/>
          <w:sz w:val="22"/>
          <w:szCs w:val="22"/>
        </w:rPr>
        <w:t>thence along said easterly boundary line the following eight (8) courses:</w:t>
      </w:r>
    </w:p>
    <w:p w14:paraId="03717EA9" w14:textId="77777777" w:rsidR="0094344B" w:rsidRPr="0094344B" w:rsidRDefault="0094344B" w:rsidP="00967263">
      <w:pPr>
        <w:ind w:firstLine="720"/>
        <w:rPr>
          <w:rFonts w:eastAsiaTheme="minorHAnsi"/>
          <w:sz w:val="22"/>
          <w:szCs w:val="22"/>
        </w:rPr>
      </w:pPr>
      <w:r w:rsidRPr="0094344B">
        <w:rPr>
          <w:rFonts w:eastAsiaTheme="minorHAnsi"/>
          <w:sz w:val="22"/>
          <w:szCs w:val="22"/>
        </w:rPr>
        <w:t>(1) North 00°14'11" East 632.48 feet;</w:t>
      </w:r>
    </w:p>
    <w:p w14:paraId="1C691FAB" w14:textId="3B5BBAE9" w:rsidR="0094344B" w:rsidRPr="0094344B" w:rsidRDefault="0094344B" w:rsidP="00967263">
      <w:pPr>
        <w:ind w:firstLine="720"/>
        <w:rPr>
          <w:rFonts w:eastAsiaTheme="minorHAnsi"/>
          <w:sz w:val="22"/>
          <w:szCs w:val="22"/>
        </w:rPr>
      </w:pPr>
      <w:r w:rsidRPr="0094344B">
        <w:rPr>
          <w:rFonts w:eastAsiaTheme="minorHAnsi"/>
          <w:sz w:val="22"/>
          <w:szCs w:val="22"/>
        </w:rPr>
        <w:t xml:space="preserve">(2) Northwesterly 477.34 feet along the arc of a </w:t>
      </w:r>
      <w:proofErr w:type="gramStart"/>
      <w:r w:rsidRPr="0094344B">
        <w:rPr>
          <w:rFonts w:eastAsiaTheme="minorHAnsi"/>
          <w:sz w:val="22"/>
          <w:szCs w:val="22"/>
        </w:rPr>
        <w:t>700.00 foot</w:t>
      </w:r>
      <w:proofErr w:type="gramEnd"/>
      <w:r w:rsidRPr="0094344B">
        <w:rPr>
          <w:rFonts w:eastAsiaTheme="minorHAnsi"/>
          <w:sz w:val="22"/>
          <w:szCs w:val="22"/>
        </w:rPr>
        <w:t xml:space="preserve"> radius curve to the left (center bears North 89°45'49" West and the chord bears</w:t>
      </w:r>
      <w:r>
        <w:rPr>
          <w:rFonts w:eastAsiaTheme="minorHAnsi"/>
          <w:sz w:val="22"/>
          <w:szCs w:val="22"/>
        </w:rPr>
        <w:t xml:space="preserve"> </w:t>
      </w:r>
      <w:r w:rsidRPr="0094344B">
        <w:rPr>
          <w:rFonts w:eastAsiaTheme="minorHAnsi"/>
          <w:sz w:val="22"/>
          <w:szCs w:val="22"/>
        </w:rPr>
        <w:t>North 19°17'57" West 468.15 feet with a central angle of 39°04'16");</w:t>
      </w:r>
    </w:p>
    <w:p w14:paraId="07F0B4DF" w14:textId="77777777" w:rsidR="0094344B" w:rsidRPr="0094344B" w:rsidRDefault="0094344B" w:rsidP="00967263">
      <w:pPr>
        <w:ind w:firstLine="720"/>
        <w:rPr>
          <w:rFonts w:eastAsiaTheme="minorHAnsi"/>
          <w:sz w:val="22"/>
          <w:szCs w:val="22"/>
        </w:rPr>
      </w:pPr>
      <w:r w:rsidRPr="0094344B">
        <w:rPr>
          <w:rFonts w:eastAsiaTheme="minorHAnsi"/>
          <w:sz w:val="22"/>
          <w:szCs w:val="22"/>
        </w:rPr>
        <w:t>(3) North 38°50'05" West 107.36 feet;</w:t>
      </w:r>
    </w:p>
    <w:p w14:paraId="112FDBD5" w14:textId="05D0C955" w:rsidR="0094344B" w:rsidRPr="0094344B" w:rsidRDefault="0094344B" w:rsidP="00967263">
      <w:pPr>
        <w:ind w:firstLine="720"/>
        <w:rPr>
          <w:rFonts w:eastAsiaTheme="minorHAnsi"/>
          <w:sz w:val="22"/>
          <w:szCs w:val="22"/>
        </w:rPr>
      </w:pPr>
      <w:r w:rsidRPr="0094344B">
        <w:rPr>
          <w:rFonts w:eastAsiaTheme="minorHAnsi"/>
          <w:sz w:val="22"/>
          <w:szCs w:val="22"/>
        </w:rPr>
        <w:t xml:space="preserve">(4) Northerly 206.92 feet along the arc of a </w:t>
      </w:r>
      <w:proofErr w:type="gramStart"/>
      <w:r w:rsidRPr="0094344B">
        <w:rPr>
          <w:rFonts w:eastAsiaTheme="minorHAnsi"/>
          <w:sz w:val="22"/>
          <w:szCs w:val="22"/>
        </w:rPr>
        <w:t>156.00 foot</w:t>
      </w:r>
      <w:proofErr w:type="gramEnd"/>
      <w:r w:rsidRPr="0094344B">
        <w:rPr>
          <w:rFonts w:eastAsiaTheme="minorHAnsi"/>
          <w:sz w:val="22"/>
          <w:szCs w:val="22"/>
        </w:rPr>
        <w:t xml:space="preserve"> radius curve to the right (center bears North 51°09'55" East and the chord bears North</w:t>
      </w:r>
      <w:r>
        <w:rPr>
          <w:rFonts w:eastAsiaTheme="minorHAnsi"/>
          <w:sz w:val="22"/>
          <w:szCs w:val="22"/>
        </w:rPr>
        <w:t xml:space="preserve"> </w:t>
      </w:r>
      <w:r w:rsidRPr="0094344B">
        <w:rPr>
          <w:rFonts w:eastAsiaTheme="minorHAnsi"/>
          <w:sz w:val="22"/>
          <w:szCs w:val="22"/>
        </w:rPr>
        <w:t>00°50'11" West 192.08 feet with a central angle of 75°59'48");</w:t>
      </w:r>
    </w:p>
    <w:p w14:paraId="55CAB1AE" w14:textId="6FC1C77B" w:rsidR="0094344B" w:rsidRPr="0094344B" w:rsidRDefault="0094344B" w:rsidP="00967263">
      <w:pPr>
        <w:ind w:firstLine="720"/>
        <w:rPr>
          <w:rFonts w:eastAsiaTheme="minorHAnsi"/>
          <w:sz w:val="22"/>
          <w:szCs w:val="22"/>
        </w:rPr>
      </w:pPr>
      <w:r w:rsidRPr="0094344B">
        <w:rPr>
          <w:rFonts w:eastAsiaTheme="minorHAnsi"/>
          <w:sz w:val="22"/>
          <w:szCs w:val="22"/>
        </w:rPr>
        <w:t xml:space="preserve">(5) Northeasterly 346.46 feet along the arc of a </w:t>
      </w:r>
      <w:proofErr w:type="gramStart"/>
      <w:r w:rsidRPr="0094344B">
        <w:rPr>
          <w:rFonts w:eastAsiaTheme="minorHAnsi"/>
          <w:sz w:val="22"/>
          <w:szCs w:val="22"/>
        </w:rPr>
        <w:t>750.00 foot</w:t>
      </w:r>
      <w:proofErr w:type="gramEnd"/>
      <w:r w:rsidRPr="0094344B">
        <w:rPr>
          <w:rFonts w:eastAsiaTheme="minorHAnsi"/>
          <w:sz w:val="22"/>
          <w:szCs w:val="22"/>
        </w:rPr>
        <w:t xml:space="preserve"> radius curve to the left (center bears North 52°50'17" West and the chord bears</w:t>
      </w:r>
      <w:r>
        <w:rPr>
          <w:rFonts w:eastAsiaTheme="minorHAnsi"/>
          <w:sz w:val="22"/>
          <w:szCs w:val="22"/>
        </w:rPr>
        <w:t xml:space="preserve"> </w:t>
      </w:r>
      <w:r w:rsidRPr="0094344B">
        <w:rPr>
          <w:rFonts w:eastAsiaTheme="minorHAnsi"/>
          <w:sz w:val="22"/>
          <w:szCs w:val="22"/>
        </w:rPr>
        <w:t>North 23°55'41" East 343.39 feet with a central angle of 26°28'04");</w:t>
      </w:r>
    </w:p>
    <w:p w14:paraId="52ED2B75" w14:textId="0E91CA30" w:rsidR="0094344B" w:rsidRPr="0094344B" w:rsidRDefault="0094344B" w:rsidP="00967263">
      <w:pPr>
        <w:ind w:firstLine="720"/>
        <w:rPr>
          <w:rFonts w:eastAsiaTheme="minorHAnsi"/>
          <w:sz w:val="22"/>
          <w:szCs w:val="22"/>
        </w:rPr>
      </w:pPr>
      <w:r w:rsidRPr="0094344B">
        <w:rPr>
          <w:rFonts w:eastAsiaTheme="minorHAnsi"/>
          <w:sz w:val="22"/>
          <w:szCs w:val="22"/>
        </w:rPr>
        <w:t xml:space="preserve">(6) Northeasterly 20.89 feet along the arc of a </w:t>
      </w:r>
      <w:proofErr w:type="gramStart"/>
      <w:r w:rsidRPr="0094344B">
        <w:rPr>
          <w:rFonts w:eastAsiaTheme="minorHAnsi"/>
          <w:sz w:val="22"/>
          <w:szCs w:val="22"/>
        </w:rPr>
        <w:t>15.00 foot</w:t>
      </w:r>
      <w:proofErr w:type="gramEnd"/>
      <w:r w:rsidRPr="0094344B">
        <w:rPr>
          <w:rFonts w:eastAsiaTheme="minorHAnsi"/>
          <w:sz w:val="22"/>
          <w:szCs w:val="22"/>
        </w:rPr>
        <w:t xml:space="preserve"> radius curve to the right (center bears South 79°18'20" East and the chord bears North</w:t>
      </w:r>
      <w:r>
        <w:rPr>
          <w:rFonts w:eastAsiaTheme="minorHAnsi"/>
          <w:sz w:val="22"/>
          <w:szCs w:val="22"/>
        </w:rPr>
        <w:t xml:space="preserve"> </w:t>
      </w:r>
      <w:r w:rsidRPr="0094344B">
        <w:rPr>
          <w:rFonts w:eastAsiaTheme="minorHAnsi"/>
          <w:sz w:val="22"/>
          <w:szCs w:val="22"/>
        </w:rPr>
        <w:t>50°35'21" East 19.24 feet with a central angle of 79°47'22");</w:t>
      </w:r>
    </w:p>
    <w:p w14:paraId="6FA90DC7" w14:textId="77777777" w:rsidR="0094344B" w:rsidRPr="0094344B" w:rsidRDefault="0094344B" w:rsidP="00967263">
      <w:pPr>
        <w:ind w:firstLine="720"/>
        <w:rPr>
          <w:rFonts w:eastAsiaTheme="minorHAnsi"/>
          <w:sz w:val="22"/>
          <w:szCs w:val="22"/>
        </w:rPr>
      </w:pPr>
      <w:r w:rsidRPr="0094344B">
        <w:rPr>
          <w:rFonts w:eastAsiaTheme="minorHAnsi"/>
          <w:sz w:val="22"/>
          <w:szCs w:val="22"/>
        </w:rPr>
        <w:t>(7) South 89°30'58" East 15.07 feet;</w:t>
      </w:r>
    </w:p>
    <w:p w14:paraId="4382892C" w14:textId="77777777" w:rsidR="0094344B" w:rsidRPr="0094344B" w:rsidRDefault="0094344B" w:rsidP="00967263">
      <w:pPr>
        <w:ind w:firstLine="720"/>
        <w:rPr>
          <w:rFonts w:eastAsiaTheme="minorHAnsi"/>
          <w:sz w:val="22"/>
          <w:szCs w:val="22"/>
        </w:rPr>
      </w:pPr>
      <w:r w:rsidRPr="0094344B">
        <w:rPr>
          <w:rFonts w:eastAsiaTheme="minorHAnsi"/>
          <w:sz w:val="22"/>
          <w:szCs w:val="22"/>
        </w:rPr>
        <w:t>(8) North 00°16'16" East 414.46 feet to the section line;</w:t>
      </w:r>
    </w:p>
    <w:p w14:paraId="01D53CD2" w14:textId="77777777" w:rsidR="0094344B" w:rsidRPr="0094344B" w:rsidRDefault="0094344B" w:rsidP="00967263">
      <w:pPr>
        <w:ind w:firstLine="720"/>
        <w:rPr>
          <w:rFonts w:eastAsiaTheme="minorHAnsi"/>
          <w:sz w:val="22"/>
          <w:szCs w:val="22"/>
        </w:rPr>
      </w:pPr>
      <w:r w:rsidRPr="0094344B">
        <w:rPr>
          <w:rFonts w:eastAsiaTheme="minorHAnsi"/>
          <w:sz w:val="22"/>
          <w:szCs w:val="22"/>
        </w:rPr>
        <w:t>thence South 89°30'06" East 9.02 feet along the section line to the point of beginning.</w:t>
      </w:r>
    </w:p>
    <w:p w14:paraId="319946EC" w14:textId="77777777" w:rsidR="00EE6695" w:rsidRDefault="00EE6695" w:rsidP="0094344B">
      <w:pPr>
        <w:rPr>
          <w:rFonts w:eastAsiaTheme="minorHAnsi"/>
          <w:sz w:val="22"/>
          <w:szCs w:val="22"/>
        </w:rPr>
      </w:pPr>
    </w:p>
    <w:p w14:paraId="6DF383A0" w14:textId="1EA4C153" w:rsidR="0094344B" w:rsidRDefault="0094344B" w:rsidP="0094344B">
      <w:pPr>
        <w:rPr>
          <w:rFonts w:eastAsiaTheme="minorHAnsi"/>
          <w:sz w:val="22"/>
          <w:szCs w:val="22"/>
        </w:rPr>
      </w:pPr>
      <w:r w:rsidRPr="0094344B">
        <w:rPr>
          <w:rFonts w:eastAsiaTheme="minorHAnsi"/>
          <w:sz w:val="22"/>
          <w:szCs w:val="22"/>
        </w:rPr>
        <w:t>Contains 1,275,556 Square Feet or 29.282 Acres</w:t>
      </w:r>
    </w:p>
    <w:p w14:paraId="36A6B244" w14:textId="77777777" w:rsidR="0094344B" w:rsidRDefault="0094344B" w:rsidP="0094344B">
      <w:pPr>
        <w:rPr>
          <w:rFonts w:eastAsiaTheme="minorHAnsi"/>
          <w:sz w:val="22"/>
          <w:szCs w:val="22"/>
        </w:rPr>
      </w:pPr>
    </w:p>
    <w:p w14:paraId="1F28EB3F" w14:textId="77777777" w:rsidR="0094344B" w:rsidRPr="00967263" w:rsidRDefault="0094344B" w:rsidP="0094344B">
      <w:pPr>
        <w:rPr>
          <w:rFonts w:eastAsiaTheme="minorHAnsi"/>
          <w:sz w:val="22"/>
          <w:szCs w:val="22"/>
          <w:u w:val="single"/>
        </w:rPr>
      </w:pPr>
      <w:r w:rsidRPr="00967263">
        <w:rPr>
          <w:rFonts w:eastAsiaTheme="minorHAnsi"/>
          <w:sz w:val="22"/>
          <w:szCs w:val="22"/>
          <w:u w:val="single"/>
        </w:rPr>
        <w:t>Addition Parcel B:</w:t>
      </w:r>
    </w:p>
    <w:p w14:paraId="3DEC4F25" w14:textId="480F9CE3" w:rsidR="0094344B" w:rsidRPr="0094344B" w:rsidRDefault="0094344B" w:rsidP="0094344B">
      <w:pPr>
        <w:rPr>
          <w:rFonts w:eastAsiaTheme="minorHAnsi"/>
          <w:sz w:val="22"/>
          <w:szCs w:val="22"/>
        </w:rPr>
      </w:pPr>
      <w:r w:rsidRPr="0094344B">
        <w:rPr>
          <w:rFonts w:eastAsiaTheme="minorHAnsi"/>
          <w:sz w:val="22"/>
          <w:szCs w:val="22"/>
        </w:rPr>
        <w:lastRenderedPageBreak/>
        <w:t>A parcel of land, situate in the Northeast and Northwest Quarters of Section 34, Township 3 South, Range 2 West, Salt Lake Base and Meridian, U.S.</w:t>
      </w:r>
      <w:r w:rsidR="00EE6695">
        <w:rPr>
          <w:rFonts w:eastAsiaTheme="minorHAnsi"/>
          <w:sz w:val="22"/>
          <w:szCs w:val="22"/>
        </w:rPr>
        <w:t xml:space="preserve"> </w:t>
      </w:r>
      <w:r w:rsidRPr="0094344B">
        <w:rPr>
          <w:rFonts w:eastAsiaTheme="minorHAnsi"/>
          <w:sz w:val="22"/>
          <w:szCs w:val="22"/>
        </w:rPr>
        <w:t>Survey, more particularly described as follows:</w:t>
      </w:r>
    </w:p>
    <w:p w14:paraId="4D6E6287" w14:textId="77777777" w:rsidR="00EE6695" w:rsidRDefault="00EE6695" w:rsidP="0094344B">
      <w:pPr>
        <w:rPr>
          <w:rFonts w:eastAsiaTheme="minorHAnsi"/>
          <w:sz w:val="22"/>
          <w:szCs w:val="22"/>
        </w:rPr>
      </w:pPr>
    </w:p>
    <w:p w14:paraId="14DB8B32" w14:textId="608E4809" w:rsidR="0094344B" w:rsidRPr="0094344B" w:rsidRDefault="0094344B" w:rsidP="0094344B">
      <w:pPr>
        <w:rPr>
          <w:rFonts w:eastAsiaTheme="minorHAnsi"/>
          <w:sz w:val="22"/>
          <w:szCs w:val="22"/>
        </w:rPr>
      </w:pPr>
      <w:r w:rsidRPr="0094344B">
        <w:rPr>
          <w:rFonts w:eastAsiaTheme="minorHAnsi"/>
          <w:sz w:val="22"/>
          <w:szCs w:val="22"/>
        </w:rPr>
        <w:t>Beginning at a point on the westerly boundary line of Herriman City property, recorded in that certain Special Warranty Deed as Entry No. 14173324 in</w:t>
      </w:r>
      <w:r w:rsidR="00EE6695">
        <w:rPr>
          <w:rFonts w:eastAsiaTheme="minorHAnsi"/>
          <w:sz w:val="22"/>
          <w:szCs w:val="22"/>
        </w:rPr>
        <w:t xml:space="preserve"> </w:t>
      </w:r>
      <w:r w:rsidRPr="0094344B">
        <w:rPr>
          <w:rFonts w:eastAsiaTheme="minorHAnsi"/>
          <w:sz w:val="22"/>
          <w:szCs w:val="22"/>
        </w:rPr>
        <w:t>Book 11455 at Page 6660 in the Office of the Salt Lake County Recorder, said point being North 89°30'06” West 155.06 feet along the section line from</w:t>
      </w:r>
      <w:r w:rsidR="00EE6695">
        <w:rPr>
          <w:rFonts w:eastAsiaTheme="minorHAnsi"/>
          <w:sz w:val="22"/>
          <w:szCs w:val="22"/>
        </w:rPr>
        <w:t xml:space="preserve"> </w:t>
      </w:r>
      <w:r w:rsidRPr="0094344B">
        <w:rPr>
          <w:rFonts w:eastAsiaTheme="minorHAnsi"/>
          <w:sz w:val="22"/>
          <w:szCs w:val="22"/>
        </w:rPr>
        <w:t>the Northwest Corner of said Section 35, Township 3 South, Range 2 West, Salt Lake Base and Meridian; and running</w:t>
      </w:r>
    </w:p>
    <w:p w14:paraId="4577AF5E" w14:textId="77777777" w:rsidR="0094344B" w:rsidRPr="0094344B" w:rsidRDefault="0094344B" w:rsidP="00967263">
      <w:pPr>
        <w:ind w:firstLine="720"/>
        <w:rPr>
          <w:rFonts w:eastAsiaTheme="minorHAnsi"/>
          <w:sz w:val="22"/>
          <w:szCs w:val="22"/>
        </w:rPr>
      </w:pPr>
      <w:r w:rsidRPr="0094344B">
        <w:rPr>
          <w:rFonts w:eastAsiaTheme="minorHAnsi"/>
          <w:sz w:val="22"/>
          <w:szCs w:val="22"/>
        </w:rPr>
        <w:t>thence along said westerly boundary line the following fifteen (15) courses:</w:t>
      </w:r>
    </w:p>
    <w:p w14:paraId="1B8F7773" w14:textId="77777777" w:rsidR="0094344B" w:rsidRPr="0094344B" w:rsidRDefault="0094344B" w:rsidP="00967263">
      <w:pPr>
        <w:ind w:firstLine="720"/>
        <w:rPr>
          <w:rFonts w:eastAsiaTheme="minorHAnsi"/>
          <w:sz w:val="22"/>
          <w:szCs w:val="22"/>
        </w:rPr>
      </w:pPr>
      <w:r w:rsidRPr="0094344B">
        <w:rPr>
          <w:rFonts w:eastAsiaTheme="minorHAnsi"/>
          <w:sz w:val="22"/>
          <w:szCs w:val="22"/>
        </w:rPr>
        <w:t>(1) South 00°15'35" West 349.37 feet;</w:t>
      </w:r>
    </w:p>
    <w:p w14:paraId="69E6497F" w14:textId="77777777" w:rsidR="0094344B" w:rsidRPr="0094344B" w:rsidRDefault="0094344B" w:rsidP="00967263">
      <w:pPr>
        <w:ind w:firstLine="720"/>
        <w:rPr>
          <w:rFonts w:eastAsiaTheme="minorHAnsi"/>
          <w:sz w:val="22"/>
          <w:szCs w:val="22"/>
        </w:rPr>
      </w:pPr>
      <w:r w:rsidRPr="0094344B">
        <w:rPr>
          <w:rFonts w:eastAsiaTheme="minorHAnsi"/>
          <w:sz w:val="22"/>
          <w:szCs w:val="22"/>
        </w:rPr>
        <w:t>(2) South 05°43'01" West 55.05 feet;</w:t>
      </w:r>
    </w:p>
    <w:p w14:paraId="429E7B5B" w14:textId="77777777" w:rsidR="0094344B" w:rsidRPr="0094344B" w:rsidRDefault="0094344B" w:rsidP="00967263">
      <w:pPr>
        <w:ind w:firstLine="720"/>
        <w:rPr>
          <w:rFonts w:eastAsiaTheme="minorHAnsi"/>
          <w:sz w:val="22"/>
          <w:szCs w:val="22"/>
        </w:rPr>
      </w:pPr>
      <w:r w:rsidRPr="0094344B">
        <w:rPr>
          <w:rFonts w:eastAsiaTheme="minorHAnsi"/>
          <w:sz w:val="22"/>
          <w:szCs w:val="22"/>
        </w:rPr>
        <w:t>(3) South 03°28'45" West 111.97 feet;</w:t>
      </w:r>
    </w:p>
    <w:p w14:paraId="77907B6C" w14:textId="613DD7B4" w:rsidR="0094344B" w:rsidRPr="0094344B" w:rsidRDefault="0094344B" w:rsidP="00967263">
      <w:pPr>
        <w:ind w:firstLine="720"/>
        <w:rPr>
          <w:rFonts w:eastAsiaTheme="minorHAnsi"/>
          <w:sz w:val="22"/>
          <w:szCs w:val="22"/>
        </w:rPr>
      </w:pPr>
      <w:r w:rsidRPr="0094344B">
        <w:rPr>
          <w:rFonts w:eastAsiaTheme="minorHAnsi"/>
          <w:sz w:val="22"/>
          <w:szCs w:val="22"/>
        </w:rPr>
        <w:t xml:space="preserve">(4) Southwesterly 195.07 feet along the arc of a </w:t>
      </w:r>
      <w:proofErr w:type="gramStart"/>
      <w:r w:rsidRPr="0094344B">
        <w:rPr>
          <w:rFonts w:eastAsiaTheme="minorHAnsi"/>
          <w:sz w:val="22"/>
          <w:szCs w:val="22"/>
        </w:rPr>
        <w:t>650.00 foot</w:t>
      </w:r>
      <w:proofErr w:type="gramEnd"/>
      <w:r w:rsidRPr="0094344B">
        <w:rPr>
          <w:rFonts w:eastAsiaTheme="minorHAnsi"/>
          <w:sz w:val="22"/>
          <w:szCs w:val="22"/>
        </w:rPr>
        <w:t xml:space="preserve"> radius curve to the right (center bears North 69°32'03" West and the chord bears</w:t>
      </w:r>
      <w:r w:rsidR="00EE6695">
        <w:rPr>
          <w:rFonts w:eastAsiaTheme="minorHAnsi"/>
          <w:sz w:val="22"/>
          <w:szCs w:val="22"/>
        </w:rPr>
        <w:t xml:space="preserve"> </w:t>
      </w:r>
      <w:r w:rsidRPr="0094344B">
        <w:rPr>
          <w:rFonts w:eastAsiaTheme="minorHAnsi"/>
          <w:sz w:val="22"/>
          <w:szCs w:val="22"/>
        </w:rPr>
        <w:t>South 29°03'48" West 194.34 feet with a central angle of 17°11'42");</w:t>
      </w:r>
    </w:p>
    <w:p w14:paraId="1639CB2B" w14:textId="797DBD06" w:rsidR="0094344B" w:rsidRPr="0094344B" w:rsidRDefault="0094344B" w:rsidP="00967263">
      <w:pPr>
        <w:ind w:firstLine="720"/>
        <w:rPr>
          <w:rFonts w:eastAsiaTheme="minorHAnsi"/>
          <w:sz w:val="22"/>
          <w:szCs w:val="22"/>
        </w:rPr>
      </w:pPr>
      <w:r w:rsidRPr="0094344B">
        <w:rPr>
          <w:rFonts w:eastAsiaTheme="minorHAnsi"/>
          <w:sz w:val="22"/>
          <w:szCs w:val="22"/>
        </w:rPr>
        <w:t xml:space="preserve">(5) Southwesterly 53.22 feet along the arc of a </w:t>
      </w:r>
      <w:proofErr w:type="gramStart"/>
      <w:r w:rsidRPr="0094344B">
        <w:rPr>
          <w:rFonts w:eastAsiaTheme="minorHAnsi"/>
          <w:sz w:val="22"/>
          <w:szCs w:val="22"/>
        </w:rPr>
        <w:t>70.81 foot</w:t>
      </w:r>
      <w:proofErr w:type="gramEnd"/>
      <w:r w:rsidRPr="0094344B">
        <w:rPr>
          <w:rFonts w:eastAsiaTheme="minorHAnsi"/>
          <w:sz w:val="22"/>
          <w:szCs w:val="22"/>
        </w:rPr>
        <w:t xml:space="preserve"> radius curve to the right (center bears North 50°17'55" West and the chord bears</w:t>
      </w:r>
      <w:r w:rsidR="00EE6695">
        <w:rPr>
          <w:rFonts w:eastAsiaTheme="minorHAnsi"/>
          <w:sz w:val="22"/>
          <w:szCs w:val="22"/>
        </w:rPr>
        <w:t xml:space="preserve"> </w:t>
      </w:r>
      <w:r w:rsidRPr="0094344B">
        <w:rPr>
          <w:rFonts w:eastAsiaTheme="minorHAnsi"/>
          <w:sz w:val="22"/>
          <w:szCs w:val="22"/>
        </w:rPr>
        <w:t>South 61°13'54" West 51.97 feet with a central angle of 43°03'38");</w:t>
      </w:r>
    </w:p>
    <w:p w14:paraId="4233F914" w14:textId="77777777" w:rsidR="0094344B" w:rsidRPr="0094344B" w:rsidRDefault="0094344B" w:rsidP="00967263">
      <w:pPr>
        <w:ind w:firstLine="720"/>
        <w:rPr>
          <w:rFonts w:eastAsiaTheme="minorHAnsi"/>
          <w:sz w:val="22"/>
          <w:szCs w:val="22"/>
        </w:rPr>
      </w:pPr>
      <w:r w:rsidRPr="0094344B">
        <w:rPr>
          <w:rFonts w:eastAsiaTheme="minorHAnsi"/>
          <w:sz w:val="22"/>
          <w:szCs w:val="22"/>
        </w:rPr>
        <w:t>(6) South 42°22'52" West 240.07 feet;</w:t>
      </w:r>
    </w:p>
    <w:p w14:paraId="68A3EAE3" w14:textId="5537D40F" w:rsidR="0094344B" w:rsidRPr="0094344B" w:rsidRDefault="0094344B" w:rsidP="00967263">
      <w:pPr>
        <w:ind w:firstLine="720"/>
        <w:rPr>
          <w:rFonts w:eastAsiaTheme="minorHAnsi"/>
          <w:sz w:val="22"/>
          <w:szCs w:val="22"/>
        </w:rPr>
      </w:pPr>
      <w:r w:rsidRPr="0094344B">
        <w:rPr>
          <w:rFonts w:eastAsiaTheme="minorHAnsi"/>
          <w:sz w:val="22"/>
          <w:szCs w:val="22"/>
        </w:rPr>
        <w:t xml:space="preserve">(7) Southwesterly 7.76 feet along the arc of a </w:t>
      </w:r>
      <w:proofErr w:type="gramStart"/>
      <w:r w:rsidRPr="0094344B">
        <w:rPr>
          <w:rFonts w:eastAsiaTheme="minorHAnsi"/>
          <w:sz w:val="22"/>
          <w:szCs w:val="22"/>
        </w:rPr>
        <w:t>100.00 foot</w:t>
      </w:r>
      <w:proofErr w:type="gramEnd"/>
      <w:r w:rsidRPr="0094344B">
        <w:rPr>
          <w:rFonts w:eastAsiaTheme="minorHAnsi"/>
          <w:sz w:val="22"/>
          <w:szCs w:val="22"/>
        </w:rPr>
        <w:t xml:space="preserve"> radius curve to the right (center bears North 49°50'27" West and the chord bears</w:t>
      </w:r>
      <w:r w:rsidR="00EE6695">
        <w:rPr>
          <w:rFonts w:eastAsiaTheme="minorHAnsi"/>
          <w:sz w:val="22"/>
          <w:szCs w:val="22"/>
        </w:rPr>
        <w:t xml:space="preserve"> </w:t>
      </w:r>
      <w:r w:rsidRPr="0094344B">
        <w:rPr>
          <w:rFonts w:eastAsiaTheme="minorHAnsi"/>
          <w:sz w:val="22"/>
          <w:szCs w:val="22"/>
        </w:rPr>
        <w:t>South 42°22'52" West 7.75 feet with a central angle of 04°26'36");</w:t>
      </w:r>
    </w:p>
    <w:p w14:paraId="7376F0DC" w14:textId="77777777" w:rsidR="0094344B" w:rsidRPr="0094344B" w:rsidRDefault="0094344B" w:rsidP="00967263">
      <w:pPr>
        <w:ind w:firstLine="720"/>
        <w:rPr>
          <w:rFonts w:eastAsiaTheme="minorHAnsi"/>
          <w:sz w:val="22"/>
          <w:szCs w:val="22"/>
        </w:rPr>
      </w:pPr>
      <w:r w:rsidRPr="0094344B">
        <w:rPr>
          <w:rFonts w:eastAsiaTheme="minorHAnsi"/>
          <w:sz w:val="22"/>
          <w:szCs w:val="22"/>
        </w:rPr>
        <w:t>(8) South 44°36'10" West 7.65 feet;</w:t>
      </w:r>
    </w:p>
    <w:p w14:paraId="3503256E" w14:textId="77777777" w:rsidR="0094344B" w:rsidRPr="0094344B" w:rsidRDefault="0094344B" w:rsidP="00967263">
      <w:pPr>
        <w:ind w:firstLine="720"/>
        <w:rPr>
          <w:rFonts w:eastAsiaTheme="minorHAnsi"/>
          <w:sz w:val="22"/>
          <w:szCs w:val="22"/>
        </w:rPr>
      </w:pPr>
      <w:r w:rsidRPr="0094344B">
        <w:rPr>
          <w:rFonts w:eastAsiaTheme="minorHAnsi"/>
          <w:sz w:val="22"/>
          <w:szCs w:val="22"/>
        </w:rPr>
        <w:t>(9) South 45°23'50" East 73.50 feet;</w:t>
      </w:r>
    </w:p>
    <w:p w14:paraId="54BFAA07" w14:textId="77777777" w:rsidR="0094344B" w:rsidRPr="0094344B" w:rsidRDefault="0094344B" w:rsidP="00967263">
      <w:pPr>
        <w:ind w:firstLine="720"/>
        <w:rPr>
          <w:rFonts w:eastAsiaTheme="minorHAnsi"/>
          <w:sz w:val="22"/>
          <w:szCs w:val="22"/>
        </w:rPr>
      </w:pPr>
      <w:r w:rsidRPr="0094344B">
        <w:rPr>
          <w:rFonts w:eastAsiaTheme="minorHAnsi"/>
          <w:sz w:val="22"/>
          <w:szCs w:val="22"/>
        </w:rPr>
        <w:t>(10) North 44°36'10" East 22.12 feet;</w:t>
      </w:r>
    </w:p>
    <w:p w14:paraId="608126D1" w14:textId="0E5774FA" w:rsidR="0094344B" w:rsidRPr="0094344B" w:rsidRDefault="0094344B" w:rsidP="00967263">
      <w:pPr>
        <w:ind w:firstLine="720"/>
        <w:rPr>
          <w:rFonts w:eastAsiaTheme="minorHAnsi"/>
          <w:sz w:val="22"/>
          <w:szCs w:val="22"/>
        </w:rPr>
      </w:pPr>
      <w:r w:rsidRPr="0094344B">
        <w:rPr>
          <w:rFonts w:eastAsiaTheme="minorHAnsi"/>
          <w:sz w:val="22"/>
          <w:szCs w:val="22"/>
        </w:rPr>
        <w:t xml:space="preserve">(11) Northeasterly 33.61 feet along the arc of a </w:t>
      </w:r>
      <w:proofErr w:type="gramStart"/>
      <w:r w:rsidRPr="0094344B">
        <w:rPr>
          <w:rFonts w:eastAsiaTheme="minorHAnsi"/>
          <w:sz w:val="22"/>
          <w:szCs w:val="22"/>
        </w:rPr>
        <w:t>30.00 foot</w:t>
      </w:r>
      <w:proofErr w:type="gramEnd"/>
      <w:r w:rsidRPr="0094344B">
        <w:rPr>
          <w:rFonts w:eastAsiaTheme="minorHAnsi"/>
          <w:sz w:val="22"/>
          <w:szCs w:val="22"/>
        </w:rPr>
        <w:t xml:space="preserve"> radius curve to the right (center bears South 45°23'50" East and the chord bears</w:t>
      </w:r>
      <w:r w:rsidR="00EE6695">
        <w:rPr>
          <w:rFonts w:eastAsiaTheme="minorHAnsi"/>
          <w:sz w:val="22"/>
          <w:szCs w:val="22"/>
        </w:rPr>
        <w:t xml:space="preserve"> </w:t>
      </w:r>
      <w:r w:rsidRPr="0094344B">
        <w:rPr>
          <w:rFonts w:eastAsiaTheme="minorHAnsi"/>
          <w:sz w:val="22"/>
          <w:szCs w:val="22"/>
        </w:rPr>
        <w:t>North 76°42'06" East 31.88 feet with a central angle of 64°11'52");</w:t>
      </w:r>
    </w:p>
    <w:p w14:paraId="00BF095F" w14:textId="2C45300E" w:rsidR="0094344B" w:rsidRPr="0094344B" w:rsidRDefault="0094344B" w:rsidP="00967263">
      <w:pPr>
        <w:ind w:firstLine="720"/>
        <w:rPr>
          <w:rFonts w:eastAsiaTheme="minorHAnsi"/>
          <w:sz w:val="22"/>
          <w:szCs w:val="22"/>
        </w:rPr>
      </w:pPr>
      <w:r w:rsidRPr="0094344B">
        <w:rPr>
          <w:rFonts w:eastAsiaTheme="minorHAnsi"/>
          <w:sz w:val="22"/>
          <w:szCs w:val="22"/>
        </w:rPr>
        <w:t xml:space="preserve">(12) Southeasterly 203.64 feet along the arc of a </w:t>
      </w:r>
      <w:proofErr w:type="gramStart"/>
      <w:r w:rsidRPr="0094344B">
        <w:rPr>
          <w:rFonts w:eastAsiaTheme="minorHAnsi"/>
          <w:sz w:val="22"/>
          <w:szCs w:val="22"/>
        </w:rPr>
        <w:t>360.50 foot</w:t>
      </w:r>
      <w:proofErr w:type="gramEnd"/>
      <w:r w:rsidRPr="0094344B">
        <w:rPr>
          <w:rFonts w:eastAsiaTheme="minorHAnsi"/>
          <w:sz w:val="22"/>
          <w:szCs w:val="22"/>
        </w:rPr>
        <w:t xml:space="preserve"> radius curve to the right (center bears South 18°48'01" West and the chord bears</w:t>
      </w:r>
      <w:r w:rsidR="00EE6695">
        <w:rPr>
          <w:rFonts w:eastAsiaTheme="minorHAnsi"/>
          <w:sz w:val="22"/>
          <w:szCs w:val="22"/>
        </w:rPr>
        <w:t xml:space="preserve"> </w:t>
      </w:r>
      <w:r w:rsidRPr="0094344B">
        <w:rPr>
          <w:rFonts w:eastAsiaTheme="minorHAnsi"/>
          <w:sz w:val="22"/>
          <w:szCs w:val="22"/>
        </w:rPr>
        <w:t>South 55°01'02" East 200.94 feet with a central angle of 32°21'54");</w:t>
      </w:r>
    </w:p>
    <w:p w14:paraId="3BD730B8" w14:textId="77777777" w:rsidR="0094344B" w:rsidRPr="0094344B" w:rsidRDefault="0094344B" w:rsidP="00967263">
      <w:pPr>
        <w:ind w:firstLine="720"/>
        <w:rPr>
          <w:rFonts w:eastAsiaTheme="minorHAnsi"/>
          <w:sz w:val="22"/>
          <w:szCs w:val="22"/>
        </w:rPr>
      </w:pPr>
      <w:r w:rsidRPr="0094344B">
        <w:rPr>
          <w:rFonts w:eastAsiaTheme="minorHAnsi"/>
          <w:sz w:val="22"/>
          <w:szCs w:val="22"/>
        </w:rPr>
        <w:t>(13) South 38°50'05" East 47.56 feet;</w:t>
      </w:r>
    </w:p>
    <w:p w14:paraId="20016838" w14:textId="26B6A84A" w:rsidR="0094344B" w:rsidRPr="0094344B" w:rsidRDefault="0094344B" w:rsidP="00967263">
      <w:pPr>
        <w:ind w:firstLine="720"/>
        <w:rPr>
          <w:rFonts w:eastAsiaTheme="minorHAnsi"/>
          <w:sz w:val="22"/>
          <w:szCs w:val="22"/>
        </w:rPr>
      </w:pPr>
      <w:r w:rsidRPr="0094344B">
        <w:rPr>
          <w:rFonts w:eastAsiaTheme="minorHAnsi"/>
          <w:sz w:val="22"/>
          <w:szCs w:val="22"/>
        </w:rPr>
        <w:t xml:space="preserve">(14) Southeasterly 409.15 feet along the arc of a </w:t>
      </w:r>
      <w:proofErr w:type="gramStart"/>
      <w:r w:rsidRPr="0094344B">
        <w:rPr>
          <w:rFonts w:eastAsiaTheme="minorHAnsi"/>
          <w:sz w:val="22"/>
          <w:szCs w:val="22"/>
        </w:rPr>
        <w:t>600.00 foot</w:t>
      </w:r>
      <w:proofErr w:type="gramEnd"/>
      <w:r w:rsidRPr="0094344B">
        <w:rPr>
          <w:rFonts w:eastAsiaTheme="minorHAnsi"/>
          <w:sz w:val="22"/>
          <w:szCs w:val="22"/>
        </w:rPr>
        <w:t xml:space="preserve"> radius curve to the right (center bears South 51°09'55" West and the chord bears</w:t>
      </w:r>
      <w:r w:rsidR="00EE6695">
        <w:rPr>
          <w:rFonts w:eastAsiaTheme="minorHAnsi"/>
          <w:sz w:val="22"/>
          <w:szCs w:val="22"/>
        </w:rPr>
        <w:t xml:space="preserve"> </w:t>
      </w:r>
      <w:r w:rsidRPr="0094344B">
        <w:rPr>
          <w:rFonts w:eastAsiaTheme="minorHAnsi"/>
          <w:sz w:val="22"/>
          <w:szCs w:val="22"/>
        </w:rPr>
        <w:t>South 19°17'57" East 401.27 feet with a central angle of 39°04'16");</w:t>
      </w:r>
    </w:p>
    <w:p w14:paraId="55BDB17C" w14:textId="5AE09187" w:rsidR="0094344B" w:rsidRPr="0094344B" w:rsidRDefault="0094344B" w:rsidP="00967263">
      <w:pPr>
        <w:ind w:firstLine="720"/>
        <w:rPr>
          <w:rFonts w:eastAsiaTheme="minorHAnsi"/>
          <w:sz w:val="22"/>
          <w:szCs w:val="22"/>
        </w:rPr>
      </w:pPr>
      <w:r w:rsidRPr="0094344B">
        <w:rPr>
          <w:rFonts w:eastAsiaTheme="minorHAnsi"/>
          <w:sz w:val="22"/>
          <w:szCs w:val="22"/>
        </w:rPr>
        <w:t>(15) South 00°14'11" West 716.60 feet; to the Northerly Boundary Line of Blackhawk Estates Plat “C”, recorded as Entry No. 11719743 in Book</w:t>
      </w:r>
      <w:r w:rsidR="00EE6695">
        <w:rPr>
          <w:rFonts w:eastAsiaTheme="minorHAnsi"/>
          <w:sz w:val="22"/>
          <w:szCs w:val="22"/>
        </w:rPr>
        <w:t xml:space="preserve"> </w:t>
      </w:r>
      <w:r w:rsidRPr="0094344B">
        <w:rPr>
          <w:rFonts w:eastAsiaTheme="minorHAnsi"/>
          <w:sz w:val="22"/>
          <w:szCs w:val="22"/>
        </w:rPr>
        <w:t>2013P at Page 178 in the Office of the Salt Lake County Recorder;</w:t>
      </w:r>
    </w:p>
    <w:p w14:paraId="694ED8A8" w14:textId="77777777" w:rsidR="0094344B" w:rsidRPr="0094344B" w:rsidRDefault="0094344B" w:rsidP="00967263">
      <w:pPr>
        <w:ind w:firstLine="720"/>
        <w:rPr>
          <w:rFonts w:eastAsiaTheme="minorHAnsi"/>
          <w:sz w:val="22"/>
          <w:szCs w:val="22"/>
        </w:rPr>
      </w:pPr>
      <w:r w:rsidRPr="0094344B">
        <w:rPr>
          <w:rFonts w:eastAsiaTheme="minorHAnsi"/>
          <w:sz w:val="22"/>
          <w:szCs w:val="22"/>
        </w:rPr>
        <w:t>thence along said Northerly Boundary Line the following three (3) courses:</w:t>
      </w:r>
    </w:p>
    <w:p w14:paraId="10DA937B" w14:textId="77777777" w:rsidR="0094344B" w:rsidRPr="0094344B" w:rsidRDefault="0094344B" w:rsidP="00967263">
      <w:pPr>
        <w:ind w:firstLine="720"/>
        <w:rPr>
          <w:rFonts w:eastAsiaTheme="minorHAnsi"/>
          <w:sz w:val="22"/>
          <w:szCs w:val="22"/>
        </w:rPr>
      </w:pPr>
      <w:r w:rsidRPr="0094344B">
        <w:rPr>
          <w:rFonts w:eastAsiaTheme="minorHAnsi"/>
          <w:sz w:val="22"/>
          <w:szCs w:val="22"/>
        </w:rPr>
        <w:t>(1) South 54°24'10" West 50.95 feet;</w:t>
      </w:r>
    </w:p>
    <w:p w14:paraId="2C587F1F" w14:textId="77777777" w:rsidR="0094344B" w:rsidRPr="0094344B" w:rsidRDefault="0094344B" w:rsidP="00967263">
      <w:pPr>
        <w:ind w:firstLine="720"/>
        <w:rPr>
          <w:rFonts w:eastAsiaTheme="minorHAnsi"/>
          <w:sz w:val="22"/>
          <w:szCs w:val="22"/>
        </w:rPr>
      </w:pPr>
      <w:r w:rsidRPr="0094344B">
        <w:rPr>
          <w:rFonts w:eastAsiaTheme="minorHAnsi"/>
          <w:sz w:val="22"/>
          <w:szCs w:val="22"/>
        </w:rPr>
        <w:t>(2) South 44°19'04" West 94.58 feet;</w:t>
      </w:r>
    </w:p>
    <w:p w14:paraId="6E5715B7" w14:textId="3AFF59BC" w:rsidR="0094344B" w:rsidRPr="0094344B" w:rsidRDefault="0094344B" w:rsidP="00967263">
      <w:pPr>
        <w:ind w:firstLine="720"/>
        <w:rPr>
          <w:rFonts w:eastAsiaTheme="minorHAnsi"/>
          <w:sz w:val="22"/>
          <w:szCs w:val="22"/>
        </w:rPr>
      </w:pPr>
      <w:r w:rsidRPr="0094344B">
        <w:rPr>
          <w:rFonts w:eastAsiaTheme="minorHAnsi"/>
          <w:sz w:val="22"/>
          <w:szCs w:val="22"/>
        </w:rPr>
        <w:t>(3) South 72°52'33" West 99.94 feet to the Northerly Boundary Line of Blackhawk Estates Plat “B”, recorded as Entry No. 11386427 in Book</w:t>
      </w:r>
      <w:r w:rsidR="00EE6695">
        <w:rPr>
          <w:rFonts w:eastAsiaTheme="minorHAnsi"/>
          <w:sz w:val="22"/>
          <w:szCs w:val="22"/>
        </w:rPr>
        <w:t xml:space="preserve"> </w:t>
      </w:r>
      <w:r w:rsidRPr="0094344B">
        <w:rPr>
          <w:rFonts w:eastAsiaTheme="minorHAnsi"/>
          <w:sz w:val="22"/>
          <w:szCs w:val="22"/>
        </w:rPr>
        <w:t>2012P at Page 53 in the Office of the Salt Lake County Recorder;</w:t>
      </w:r>
    </w:p>
    <w:p w14:paraId="1DE8F63C" w14:textId="77777777" w:rsidR="0094344B" w:rsidRPr="0094344B" w:rsidRDefault="0094344B" w:rsidP="00967263">
      <w:pPr>
        <w:ind w:firstLine="720"/>
        <w:rPr>
          <w:rFonts w:eastAsiaTheme="minorHAnsi"/>
          <w:sz w:val="22"/>
          <w:szCs w:val="22"/>
        </w:rPr>
      </w:pPr>
      <w:r w:rsidRPr="0094344B">
        <w:rPr>
          <w:rFonts w:eastAsiaTheme="minorHAnsi"/>
          <w:sz w:val="22"/>
          <w:szCs w:val="22"/>
        </w:rPr>
        <w:t>thence along said Northerly Boundary Line of Blackhawk Estates Plat “B” the following six (6) courses:</w:t>
      </w:r>
    </w:p>
    <w:p w14:paraId="0D3B0CBA" w14:textId="77777777" w:rsidR="0094344B" w:rsidRPr="0094344B" w:rsidRDefault="0094344B" w:rsidP="00967263">
      <w:pPr>
        <w:ind w:firstLine="720"/>
        <w:rPr>
          <w:rFonts w:eastAsiaTheme="minorHAnsi"/>
          <w:sz w:val="22"/>
          <w:szCs w:val="22"/>
        </w:rPr>
      </w:pPr>
      <w:r w:rsidRPr="0094344B">
        <w:rPr>
          <w:rFonts w:eastAsiaTheme="minorHAnsi"/>
          <w:sz w:val="22"/>
          <w:szCs w:val="22"/>
        </w:rPr>
        <w:t>(1) South 72°52'34" West 12.55 feet;</w:t>
      </w:r>
    </w:p>
    <w:p w14:paraId="2D640680" w14:textId="77777777" w:rsidR="0094344B" w:rsidRPr="0094344B" w:rsidRDefault="0094344B" w:rsidP="00967263">
      <w:pPr>
        <w:ind w:firstLine="720"/>
        <w:rPr>
          <w:rFonts w:eastAsiaTheme="minorHAnsi"/>
          <w:sz w:val="22"/>
          <w:szCs w:val="22"/>
        </w:rPr>
      </w:pPr>
      <w:r w:rsidRPr="0094344B">
        <w:rPr>
          <w:rFonts w:eastAsiaTheme="minorHAnsi"/>
          <w:sz w:val="22"/>
          <w:szCs w:val="22"/>
        </w:rPr>
        <w:t>(2) South 82°11'10" West 94.89 feet;</w:t>
      </w:r>
    </w:p>
    <w:p w14:paraId="715A288D" w14:textId="77777777" w:rsidR="0094344B" w:rsidRPr="0094344B" w:rsidRDefault="0094344B" w:rsidP="00967263">
      <w:pPr>
        <w:ind w:firstLine="720"/>
        <w:rPr>
          <w:rFonts w:eastAsiaTheme="minorHAnsi"/>
          <w:sz w:val="22"/>
          <w:szCs w:val="22"/>
        </w:rPr>
      </w:pPr>
      <w:r w:rsidRPr="0094344B">
        <w:rPr>
          <w:rFonts w:eastAsiaTheme="minorHAnsi"/>
          <w:sz w:val="22"/>
          <w:szCs w:val="22"/>
        </w:rPr>
        <w:t>(3) South 86°16'00" West 83.86 feet;</w:t>
      </w:r>
    </w:p>
    <w:p w14:paraId="2AD29113" w14:textId="77777777" w:rsidR="0094344B" w:rsidRPr="0094344B" w:rsidRDefault="0094344B" w:rsidP="00967263">
      <w:pPr>
        <w:ind w:firstLine="720"/>
        <w:rPr>
          <w:rFonts w:eastAsiaTheme="minorHAnsi"/>
          <w:sz w:val="22"/>
          <w:szCs w:val="22"/>
        </w:rPr>
      </w:pPr>
      <w:r w:rsidRPr="0094344B">
        <w:rPr>
          <w:rFonts w:eastAsiaTheme="minorHAnsi"/>
          <w:sz w:val="22"/>
          <w:szCs w:val="22"/>
        </w:rPr>
        <w:t>(4) South 66°09'21" West 95.83 feet;</w:t>
      </w:r>
    </w:p>
    <w:p w14:paraId="6B14564C" w14:textId="77777777" w:rsidR="0094344B" w:rsidRPr="0094344B" w:rsidRDefault="0094344B" w:rsidP="00967263">
      <w:pPr>
        <w:ind w:firstLine="720"/>
        <w:rPr>
          <w:rFonts w:eastAsiaTheme="minorHAnsi"/>
          <w:sz w:val="22"/>
          <w:szCs w:val="22"/>
        </w:rPr>
      </w:pPr>
      <w:r w:rsidRPr="0094344B">
        <w:rPr>
          <w:rFonts w:eastAsiaTheme="minorHAnsi"/>
          <w:sz w:val="22"/>
          <w:szCs w:val="22"/>
        </w:rPr>
        <w:t>(5) South 58°13'58" West 137.09 feet;</w:t>
      </w:r>
    </w:p>
    <w:p w14:paraId="063F9DFF" w14:textId="77777777" w:rsidR="0094344B" w:rsidRPr="0094344B" w:rsidRDefault="0094344B" w:rsidP="00967263">
      <w:pPr>
        <w:ind w:firstLine="720"/>
        <w:rPr>
          <w:rFonts w:eastAsiaTheme="minorHAnsi"/>
          <w:sz w:val="22"/>
          <w:szCs w:val="22"/>
        </w:rPr>
      </w:pPr>
      <w:r w:rsidRPr="0094344B">
        <w:rPr>
          <w:rFonts w:eastAsiaTheme="minorHAnsi"/>
          <w:sz w:val="22"/>
          <w:szCs w:val="22"/>
        </w:rPr>
        <w:lastRenderedPageBreak/>
        <w:t>(6) South 78°13'01" West 40.13 feet to the Northwest Corner of said Blackhawk Estates Plat “B”;</w:t>
      </w:r>
    </w:p>
    <w:p w14:paraId="62E9E463" w14:textId="7B2DF5B8" w:rsidR="0094344B" w:rsidRDefault="0094344B" w:rsidP="0094344B">
      <w:pPr>
        <w:rPr>
          <w:rFonts w:eastAsiaTheme="minorHAnsi"/>
          <w:sz w:val="22"/>
          <w:szCs w:val="22"/>
        </w:rPr>
      </w:pPr>
      <w:r w:rsidRPr="0094344B">
        <w:rPr>
          <w:rFonts w:eastAsiaTheme="minorHAnsi"/>
          <w:sz w:val="22"/>
          <w:szCs w:val="22"/>
        </w:rPr>
        <w:t>thence South 12°44'34" East 10.64 feet along said Westerly Boundary Line of Blackhawk Estates Plat “B” to the Northerly Boundary Line of</w:t>
      </w:r>
      <w:r w:rsidR="00EE6695">
        <w:rPr>
          <w:rFonts w:eastAsiaTheme="minorHAnsi"/>
          <w:sz w:val="22"/>
          <w:szCs w:val="22"/>
        </w:rPr>
        <w:t xml:space="preserve"> </w:t>
      </w:r>
      <w:r w:rsidRPr="0094344B">
        <w:rPr>
          <w:rFonts w:eastAsiaTheme="minorHAnsi"/>
          <w:sz w:val="22"/>
          <w:szCs w:val="22"/>
        </w:rPr>
        <w:t>Western Creek PUD Plat A, recorded as Entry No. 10946923 in Book 2010P at Page 76 in the Office of the Salt Lake County Recorder;</w:t>
      </w:r>
    </w:p>
    <w:p w14:paraId="26815219" w14:textId="77777777" w:rsidR="00EE6695" w:rsidRPr="00EE6695" w:rsidRDefault="00EE6695" w:rsidP="00967263">
      <w:pPr>
        <w:ind w:firstLine="720"/>
        <w:rPr>
          <w:rFonts w:eastAsiaTheme="minorHAnsi"/>
          <w:sz w:val="22"/>
          <w:szCs w:val="22"/>
        </w:rPr>
      </w:pPr>
      <w:r w:rsidRPr="00EE6695">
        <w:rPr>
          <w:rFonts w:eastAsiaTheme="minorHAnsi"/>
          <w:sz w:val="22"/>
          <w:szCs w:val="22"/>
        </w:rPr>
        <w:t>thence along said Northerly Boundary Line of said Western Creek PUD Plat A the following three (3) courses:</w:t>
      </w:r>
    </w:p>
    <w:p w14:paraId="4A374147" w14:textId="77777777" w:rsidR="00EE6695" w:rsidRPr="00EE6695" w:rsidRDefault="00EE6695" w:rsidP="00967263">
      <w:pPr>
        <w:ind w:firstLine="720"/>
        <w:rPr>
          <w:rFonts w:eastAsiaTheme="minorHAnsi"/>
          <w:sz w:val="22"/>
          <w:szCs w:val="22"/>
        </w:rPr>
      </w:pPr>
      <w:r w:rsidRPr="00EE6695">
        <w:rPr>
          <w:rFonts w:eastAsiaTheme="minorHAnsi"/>
          <w:sz w:val="22"/>
          <w:szCs w:val="22"/>
        </w:rPr>
        <w:t>(1) South 78°07'21" West 16.66 feet;</w:t>
      </w:r>
    </w:p>
    <w:p w14:paraId="44D02379" w14:textId="77777777" w:rsidR="00EE6695" w:rsidRPr="00EE6695" w:rsidRDefault="00EE6695" w:rsidP="00967263">
      <w:pPr>
        <w:ind w:firstLine="720"/>
        <w:rPr>
          <w:rFonts w:eastAsiaTheme="minorHAnsi"/>
          <w:sz w:val="22"/>
          <w:szCs w:val="22"/>
        </w:rPr>
      </w:pPr>
      <w:r w:rsidRPr="00EE6695">
        <w:rPr>
          <w:rFonts w:eastAsiaTheme="minorHAnsi"/>
          <w:sz w:val="22"/>
          <w:szCs w:val="22"/>
        </w:rPr>
        <w:t>(2) South 57°11'41" West 95.42 feet;</w:t>
      </w:r>
    </w:p>
    <w:p w14:paraId="5E35DF2A" w14:textId="17C5FCAF" w:rsidR="00EE6695" w:rsidRPr="00EE6695" w:rsidRDefault="00EE6695" w:rsidP="00967263">
      <w:pPr>
        <w:ind w:firstLine="720"/>
        <w:rPr>
          <w:rFonts w:eastAsiaTheme="minorHAnsi"/>
          <w:sz w:val="22"/>
          <w:szCs w:val="22"/>
        </w:rPr>
      </w:pPr>
      <w:r w:rsidRPr="00EE6695">
        <w:rPr>
          <w:rFonts w:eastAsiaTheme="minorHAnsi"/>
          <w:sz w:val="22"/>
          <w:szCs w:val="22"/>
        </w:rPr>
        <w:t>(3) South 73°50'10" West 172.86 feet to the Northerly Boundary Line of Western Creek Plat B, recorded as Entry No. 11429199 in Book 2012P</w:t>
      </w:r>
      <w:r>
        <w:rPr>
          <w:rFonts w:eastAsiaTheme="minorHAnsi"/>
          <w:sz w:val="22"/>
          <w:szCs w:val="22"/>
        </w:rPr>
        <w:t xml:space="preserve"> </w:t>
      </w:r>
      <w:r w:rsidRPr="00EE6695">
        <w:rPr>
          <w:rFonts w:eastAsiaTheme="minorHAnsi"/>
          <w:sz w:val="22"/>
          <w:szCs w:val="22"/>
        </w:rPr>
        <w:t>at Page 92 in the Office of the Salt Lake County Recorder;</w:t>
      </w:r>
    </w:p>
    <w:p w14:paraId="53BF48C4" w14:textId="77777777" w:rsidR="00EE6695" w:rsidRPr="00EE6695" w:rsidRDefault="00EE6695" w:rsidP="00967263">
      <w:pPr>
        <w:ind w:firstLine="720"/>
        <w:rPr>
          <w:rFonts w:eastAsiaTheme="minorHAnsi"/>
          <w:sz w:val="22"/>
          <w:szCs w:val="22"/>
        </w:rPr>
      </w:pPr>
      <w:r w:rsidRPr="00EE6695">
        <w:rPr>
          <w:rFonts w:eastAsiaTheme="minorHAnsi"/>
          <w:sz w:val="22"/>
          <w:szCs w:val="22"/>
        </w:rPr>
        <w:t>thence along said Northerly Boundary Line of Western Creek Plat B the following two (2) courses:</w:t>
      </w:r>
    </w:p>
    <w:p w14:paraId="6C57605E" w14:textId="77777777" w:rsidR="00EE6695" w:rsidRPr="00EE6695" w:rsidRDefault="00EE6695" w:rsidP="00967263">
      <w:pPr>
        <w:ind w:firstLine="720"/>
        <w:rPr>
          <w:rFonts w:eastAsiaTheme="minorHAnsi"/>
          <w:sz w:val="22"/>
          <w:szCs w:val="22"/>
        </w:rPr>
      </w:pPr>
      <w:r w:rsidRPr="00EE6695">
        <w:rPr>
          <w:rFonts w:eastAsiaTheme="minorHAnsi"/>
          <w:sz w:val="22"/>
          <w:szCs w:val="22"/>
        </w:rPr>
        <w:t>(1) South 73°27'12" West 291.53 feet;</w:t>
      </w:r>
    </w:p>
    <w:p w14:paraId="6F18D5D4" w14:textId="77777777" w:rsidR="00EE6695" w:rsidRPr="00EE6695" w:rsidRDefault="00EE6695" w:rsidP="00967263">
      <w:pPr>
        <w:ind w:firstLine="720"/>
        <w:rPr>
          <w:rFonts w:eastAsiaTheme="minorHAnsi"/>
          <w:sz w:val="22"/>
          <w:szCs w:val="22"/>
        </w:rPr>
      </w:pPr>
      <w:r w:rsidRPr="00EE6695">
        <w:rPr>
          <w:rFonts w:eastAsiaTheme="minorHAnsi"/>
          <w:sz w:val="22"/>
          <w:szCs w:val="22"/>
        </w:rPr>
        <w:t>(2) South 80°15'09" West 106.78 feet to the 1/16 section line;</w:t>
      </w:r>
    </w:p>
    <w:p w14:paraId="1A17C6F0" w14:textId="45E95BB2" w:rsidR="00EE6695" w:rsidRPr="00EE6695" w:rsidRDefault="00EE6695" w:rsidP="00967263">
      <w:pPr>
        <w:ind w:firstLine="720"/>
        <w:rPr>
          <w:rFonts w:eastAsiaTheme="minorHAnsi"/>
          <w:sz w:val="22"/>
          <w:szCs w:val="22"/>
        </w:rPr>
      </w:pPr>
      <w:r w:rsidRPr="00EE6695">
        <w:rPr>
          <w:rFonts w:eastAsiaTheme="minorHAnsi"/>
          <w:sz w:val="22"/>
          <w:szCs w:val="22"/>
        </w:rPr>
        <w:t>thence North 00°10'11" East 1,342.77 feet along the 1/16 section line to the Southeast Corner of the Northwest Quarter of the Northeast Quarter</w:t>
      </w:r>
      <w:r>
        <w:rPr>
          <w:rFonts w:eastAsiaTheme="minorHAnsi"/>
          <w:sz w:val="22"/>
          <w:szCs w:val="22"/>
        </w:rPr>
        <w:t xml:space="preserve"> </w:t>
      </w:r>
      <w:r w:rsidRPr="00EE6695">
        <w:rPr>
          <w:rFonts w:eastAsiaTheme="minorHAnsi"/>
          <w:sz w:val="22"/>
          <w:szCs w:val="22"/>
        </w:rPr>
        <w:t>of said Section 34, monumented with a rebar and cap stamped “5251295”;</w:t>
      </w:r>
    </w:p>
    <w:p w14:paraId="1D37AD1F" w14:textId="77777777" w:rsidR="00EE6695" w:rsidRPr="00EE6695" w:rsidRDefault="00EE6695" w:rsidP="00967263">
      <w:pPr>
        <w:ind w:firstLine="720"/>
        <w:rPr>
          <w:rFonts w:eastAsiaTheme="minorHAnsi"/>
          <w:sz w:val="22"/>
          <w:szCs w:val="22"/>
        </w:rPr>
      </w:pPr>
      <w:r w:rsidRPr="00EE6695">
        <w:rPr>
          <w:rFonts w:eastAsiaTheme="minorHAnsi"/>
          <w:sz w:val="22"/>
          <w:szCs w:val="22"/>
        </w:rPr>
        <w:t>thence North 89°31'34" West 96.25 feet along the 1/16 section line;</w:t>
      </w:r>
    </w:p>
    <w:p w14:paraId="241DD881" w14:textId="11FA6555" w:rsidR="00EE6695" w:rsidRPr="00EE6695" w:rsidRDefault="00EE6695" w:rsidP="00967263">
      <w:pPr>
        <w:ind w:firstLine="720"/>
        <w:rPr>
          <w:rFonts w:eastAsiaTheme="minorHAnsi"/>
          <w:sz w:val="22"/>
          <w:szCs w:val="22"/>
        </w:rPr>
      </w:pPr>
      <w:r w:rsidRPr="00EE6695">
        <w:rPr>
          <w:rFonts w:eastAsiaTheme="minorHAnsi"/>
          <w:sz w:val="22"/>
          <w:szCs w:val="22"/>
        </w:rPr>
        <w:t xml:space="preserve">thence Northeasterly 15.66 feet along the arc of a </w:t>
      </w:r>
      <w:proofErr w:type="gramStart"/>
      <w:r w:rsidRPr="00EE6695">
        <w:rPr>
          <w:rFonts w:eastAsiaTheme="minorHAnsi"/>
          <w:sz w:val="22"/>
          <w:szCs w:val="22"/>
        </w:rPr>
        <w:t>17.00 foot</w:t>
      </w:r>
      <w:proofErr w:type="gramEnd"/>
      <w:r w:rsidRPr="00EE6695">
        <w:rPr>
          <w:rFonts w:eastAsiaTheme="minorHAnsi"/>
          <w:sz w:val="22"/>
          <w:szCs w:val="22"/>
        </w:rPr>
        <w:t xml:space="preserve"> radius curve to the right (center bears South 52°47'09" East and the chord bears</w:t>
      </w:r>
      <w:r>
        <w:rPr>
          <w:rFonts w:eastAsiaTheme="minorHAnsi"/>
          <w:sz w:val="22"/>
          <w:szCs w:val="22"/>
        </w:rPr>
        <w:t xml:space="preserve"> </w:t>
      </w:r>
      <w:r w:rsidRPr="00EE6695">
        <w:rPr>
          <w:rFonts w:eastAsiaTheme="minorHAnsi"/>
          <w:sz w:val="22"/>
          <w:szCs w:val="22"/>
        </w:rPr>
        <w:t>North 63°36'17" East 15.11 feet with a central angle of 52°46'53");</w:t>
      </w:r>
    </w:p>
    <w:p w14:paraId="28078E47" w14:textId="77777777" w:rsidR="00EE6695" w:rsidRPr="00EE6695" w:rsidRDefault="00EE6695" w:rsidP="00967263">
      <w:pPr>
        <w:ind w:firstLine="720"/>
        <w:rPr>
          <w:rFonts w:eastAsiaTheme="minorHAnsi"/>
          <w:sz w:val="22"/>
          <w:szCs w:val="22"/>
        </w:rPr>
      </w:pPr>
      <w:r w:rsidRPr="00EE6695">
        <w:rPr>
          <w:rFonts w:eastAsiaTheme="minorHAnsi"/>
          <w:sz w:val="22"/>
          <w:szCs w:val="22"/>
        </w:rPr>
        <w:t>thence North 89°59'44" East 163.97 feet;</w:t>
      </w:r>
    </w:p>
    <w:p w14:paraId="608A7BD8" w14:textId="04225F73" w:rsidR="00EE6695" w:rsidRPr="00EE6695" w:rsidRDefault="00EE6695" w:rsidP="00967263">
      <w:pPr>
        <w:ind w:firstLine="720"/>
        <w:rPr>
          <w:rFonts w:eastAsiaTheme="minorHAnsi"/>
          <w:sz w:val="22"/>
          <w:szCs w:val="22"/>
        </w:rPr>
      </w:pPr>
      <w:r w:rsidRPr="00EE6695">
        <w:rPr>
          <w:rFonts w:eastAsiaTheme="minorHAnsi"/>
          <w:sz w:val="22"/>
          <w:szCs w:val="22"/>
        </w:rPr>
        <w:t xml:space="preserve">thence Southeasterly 26.75 feet along the arc of a </w:t>
      </w:r>
      <w:proofErr w:type="gramStart"/>
      <w:r w:rsidRPr="00EE6695">
        <w:rPr>
          <w:rFonts w:eastAsiaTheme="minorHAnsi"/>
          <w:sz w:val="22"/>
          <w:szCs w:val="22"/>
        </w:rPr>
        <w:t>17.00 foot</w:t>
      </w:r>
      <w:proofErr w:type="gramEnd"/>
      <w:r w:rsidRPr="00EE6695">
        <w:rPr>
          <w:rFonts w:eastAsiaTheme="minorHAnsi"/>
          <w:sz w:val="22"/>
          <w:szCs w:val="22"/>
        </w:rPr>
        <w:t xml:space="preserve"> radius curve to the right (center bears South 00°00'16" East and the chord bears</w:t>
      </w:r>
      <w:r>
        <w:rPr>
          <w:rFonts w:eastAsiaTheme="minorHAnsi"/>
          <w:sz w:val="22"/>
          <w:szCs w:val="22"/>
        </w:rPr>
        <w:t xml:space="preserve"> </w:t>
      </w:r>
      <w:r w:rsidRPr="00EE6695">
        <w:rPr>
          <w:rFonts w:eastAsiaTheme="minorHAnsi"/>
          <w:sz w:val="22"/>
          <w:szCs w:val="22"/>
        </w:rPr>
        <w:t>South 44°55'08" East 24.08 feet with a central angle of 90°10'17");</w:t>
      </w:r>
    </w:p>
    <w:p w14:paraId="3BBDFB04" w14:textId="77777777" w:rsidR="00EE6695" w:rsidRPr="00EE6695" w:rsidRDefault="00EE6695" w:rsidP="00967263">
      <w:pPr>
        <w:ind w:firstLine="720"/>
        <w:rPr>
          <w:rFonts w:eastAsiaTheme="minorHAnsi"/>
          <w:sz w:val="22"/>
          <w:szCs w:val="22"/>
        </w:rPr>
      </w:pPr>
      <w:r w:rsidRPr="00EE6695">
        <w:rPr>
          <w:rFonts w:eastAsiaTheme="minorHAnsi"/>
          <w:sz w:val="22"/>
          <w:szCs w:val="22"/>
        </w:rPr>
        <w:t>thence North 89°52'17" East 47.00 feet;</w:t>
      </w:r>
    </w:p>
    <w:p w14:paraId="0253915D" w14:textId="77777777" w:rsidR="00EE6695" w:rsidRPr="00EE6695" w:rsidRDefault="00EE6695" w:rsidP="00967263">
      <w:pPr>
        <w:ind w:firstLine="720"/>
        <w:rPr>
          <w:rFonts w:eastAsiaTheme="minorHAnsi"/>
          <w:sz w:val="22"/>
          <w:szCs w:val="22"/>
        </w:rPr>
      </w:pPr>
      <w:r w:rsidRPr="00EE6695">
        <w:rPr>
          <w:rFonts w:eastAsiaTheme="minorHAnsi"/>
          <w:sz w:val="22"/>
          <w:szCs w:val="22"/>
        </w:rPr>
        <w:t>thence South 00°10'01" West 70.38 feet;</w:t>
      </w:r>
    </w:p>
    <w:p w14:paraId="5AFC4625" w14:textId="77777777" w:rsidR="00EE6695" w:rsidRPr="00EE6695" w:rsidRDefault="00EE6695" w:rsidP="00967263">
      <w:pPr>
        <w:ind w:firstLine="720"/>
        <w:rPr>
          <w:rFonts w:eastAsiaTheme="minorHAnsi"/>
          <w:sz w:val="22"/>
          <w:szCs w:val="22"/>
        </w:rPr>
      </w:pPr>
      <w:r w:rsidRPr="00EE6695">
        <w:rPr>
          <w:rFonts w:eastAsiaTheme="minorHAnsi"/>
          <w:sz w:val="22"/>
          <w:szCs w:val="22"/>
        </w:rPr>
        <w:t>thence North 89°59'44" East 220.00 feet;</w:t>
      </w:r>
    </w:p>
    <w:p w14:paraId="1B1BDD7A" w14:textId="77777777" w:rsidR="00EE6695" w:rsidRPr="00EE6695" w:rsidRDefault="00EE6695" w:rsidP="00967263">
      <w:pPr>
        <w:ind w:firstLine="720"/>
        <w:rPr>
          <w:rFonts w:eastAsiaTheme="minorHAnsi"/>
          <w:sz w:val="22"/>
          <w:szCs w:val="22"/>
        </w:rPr>
      </w:pPr>
      <w:r w:rsidRPr="00EE6695">
        <w:rPr>
          <w:rFonts w:eastAsiaTheme="minorHAnsi"/>
          <w:sz w:val="22"/>
          <w:szCs w:val="22"/>
        </w:rPr>
        <w:t>thence South 00°10'01" West 445.61 feet;</w:t>
      </w:r>
    </w:p>
    <w:p w14:paraId="170C483F" w14:textId="77777777" w:rsidR="00EE6695" w:rsidRPr="00EE6695" w:rsidRDefault="00EE6695" w:rsidP="00967263">
      <w:pPr>
        <w:ind w:firstLine="720"/>
        <w:rPr>
          <w:rFonts w:eastAsiaTheme="minorHAnsi"/>
          <w:sz w:val="22"/>
          <w:szCs w:val="22"/>
        </w:rPr>
      </w:pPr>
      <w:r w:rsidRPr="00EE6695">
        <w:rPr>
          <w:rFonts w:eastAsiaTheme="minorHAnsi"/>
          <w:sz w:val="22"/>
          <w:szCs w:val="22"/>
        </w:rPr>
        <w:t>thence South 89°44'27" East 215.55 feet;</w:t>
      </w:r>
    </w:p>
    <w:p w14:paraId="4D3C51D5" w14:textId="77777777" w:rsidR="00EE6695" w:rsidRPr="00EE6695" w:rsidRDefault="00EE6695" w:rsidP="00967263">
      <w:pPr>
        <w:ind w:firstLine="720"/>
        <w:rPr>
          <w:rFonts w:eastAsiaTheme="minorHAnsi"/>
          <w:sz w:val="22"/>
          <w:szCs w:val="22"/>
        </w:rPr>
      </w:pPr>
      <w:r w:rsidRPr="00EE6695">
        <w:rPr>
          <w:rFonts w:eastAsiaTheme="minorHAnsi"/>
          <w:sz w:val="22"/>
          <w:szCs w:val="22"/>
        </w:rPr>
        <w:t>thence North 00°15'33" East 59.21 feet;</w:t>
      </w:r>
    </w:p>
    <w:p w14:paraId="1E1C3405" w14:textId="77777777" w:rsidR="00EE6695" w:rsidRPr="00EE6695" w:rsidRDefault="00EE6695" w:rsidP="00967263">
      <w:pPr>
        <w:ind w:firstLine="720"/>
        <w:rPr>
          <w:rFonts w:eastAsiaTheme="minorHAnsi"/>
          <w:sz w:val="22"/>
          <w:szCs w:val="22"/>
        </w:rPr>
      </w:pPr>
      <w:r w:rsidRPr="00EE6695">
        <w:rPr>
          <w:rFonts w:eastAsiaTheme="minorHAnsi"/>
          <w:sz w:val="22"/>
          <w:szCs w:val="22"/>
        </w:rPr>
        <w:t>thence South 89°47'33" East 156.44 feet;</w:t>
      </w:r>
    </w:p>
    <w:p w14:paraId="316D4038" w14:textId="685C166D" w:rsidR="00EE6695" w:rsidRPr="00EE6695" w:rsidRDefault="00EE6695" w:rsidP="00967263">
      <w:pPr>
        <w:ind w:firstLine="720"/>
        <w:rPr>
          <w:rFonts w:eastAsiaTheme="minorHAnsi"/>
          <w:sz w:val="22"/>
          <w:szCs w:val="22"/>
        </w:rPr>
      </w:pPr>
      <w:r w:rsidRPr="00EE6695">
        <w:rPr>
          <w:rFonts w:eastAsiaTheme="minorHAnsi"/>
          <w:sz w:val="22"/>
          <w:szCs w:val="22"/>
        </w:rPr>
        <w:t xml:space="preserve">thence Northwesterly 74.44 feet along the arc of a </w:t>
      </w:r>
      <w:proofErr w:type="gramStart"/>
      <w:r w:rsidRPr="00EE6695">
        <w:rPr>
          <w:rFonts w:eastAsiaTheme="minorHAnsi"/>
          <w:sz w:val="22"/>
          <w:szCs w:val="22"/>
        </w:rPr>
        <w:t>677.50 foot</w:t>
      </w:r>
      <w:proofErr w:type="gramEnd"/>
      <w:r w:rsidRPr="00EE6695">
        <w:rPr>
          <w:rFonts w:eastAsiaTheme="minorHAnsi"/>
          <w:sz w:val="22"/>
          <w:szCs w:val="22"/>
        </w:rPr>
        <w:t xml:space="preserve"> radius curve to the right (center bears North 83°52'19" East and the chord bears</w:t>
      </w:r>
      <w:r>
        <w:rPr>
          <w:rFonts w:eastAsiaTheme="minorHAnsi"/>
          <w:sz w:val="22"/>
          <w:szCs w:val="22"/>
        </w:rPr>
        <w:t xml:space="preserve"> </w:t>
      </w:r>
      <w:r w:rsidRPr="00EE6695">
        <w:rPr>
          <w:rFonts w:eastAsiaTheme="minorHAnsi"/>
          <w:sz w:val="22"/>
          <w:szCs w:val="22"/>
        </w:rPr>
        <w:t>North 02°58'50" West 74.40 feet with a central angle of 06°17'42");</w:t>
      </w:r>
    </w:p>
    <w:p w14:paraId="47457B8F" w14:textId="77777777" w:rsidR="00EE6695" w:rsidRPr="00EE6695" w:rsidRDefault="00EE6695" w:rsidP="00967263">
      <w:pPr>
        <w:ind w:firstLine="720"/>
        <w:rPr>
          <w:rFonts w:eastAsiaTheme="minorHAnsi"/>
          <w:sz w:val="22"/>
          <w:szCs w:val="22"/>
        </w:rPr>
      </w:pPr>
      <w:r w:rsidRPr="00EE6695">
        <w:rPr>
          <w:rFonts w:eastAsiaTheme="minorHAnsi"/>
          <w:sz w:val="22"/>
          <w:szCs w:val="22"/>
        </w:rPr>
        <w:t>thence North 00°10'01" East 367.08 feet;</w:t>
      </w:r>
    </w:p>
    <w:p w14:paraId="15FDD89B" w14:textId="28865A8B" w:rsidR="00EE6695" w:rsidRPr="00EE6695" w:rsidRDefault="00EE6695" w:rsidP="00967263">
      <w:pPr>
        <w:ind w:firstLine="720"/>
        <w:rPr>
          <w:rFonts w:eastAsiaTheme="minorHAnsi"/>
          <w:sz w:val="22"/>
          <w:szCs w:val="22"/>
        </w:rPr>
      </w:pPr>
      <w:r w:rsidRPr="00EE6695">
        <w:rPr>
          <w:rFonts w:eastAsiaTheme="minorHAnsi"/>
          <w:sz w:val="22"/>
          <w:szCs w:val="22"/>
        </w:rPr>
        <w:t xml:space="preserve">thence Northeasterly 16.48 feet along the arc of a </w:t>
      </w:r>
      <w:proofErr w:type="gramStart"/>
      <w:r w:rsidRPr="00EE6695">
        <w:rPr>
          <w:rFonts w:eastAsiaTheme="minorHAnsi"/>
          <w:sz w:val="22"/>
          <w:szCs w:val="22"/>
        </w:rPr>
        <w:t>50.00 foot</w:t>
      </w:r>
      <w:proofErr w:type="gramEnd"/>
      <w:r w:rsidRPr="00EE6695">
        <w:rPr>
          <w:rFonts w:eastAsiaTheme="minorHAnsi"/>
          <w:sz w:val="22"/>
          <w:szCs w:val="22"/>
        </w:rPr>
        <w:t xml:space="preserve"> radius curve to the right (center bears South 89°49'41" East and the chord bears</w:t>
      </w:r>
      <w:r>
        <w:rPr>
          <w:rFonts w:eastAsiaTheme="minorHAnsi"/>
          <w:sz w:val="22"/>
          <w:szCs w:val="22"/>
        </w:rPr>
        <w:t xml:space="preserve"> </w:t>
      </w:r>
      <w:r w:rsidRPr="00EE6695">
        <w:rPr>
          <w:rFonts w:eastAsiaTheme="minorHAnsi"/>
          <w:sz w:val="22"/>
          <w:szCs w:val="22"/>
        </w:rPr>
        <w:t>North 09°36'52" East 16.41 feet with a central angle of 18°53'05");</w:t>
      </w:r>
    </w:p>
    <w:p w14:paraId="466B736C" w14:textId="77777777" w:rsidR="00EE6695" w:rsidRPr="00EE6695" w:rsidRDefault="00EE6695" w:rsidP="00967263">
      <w:pPr>
        <w:ind w:firstLine="720"/>
        <w:rPr>
          <w:rFonts w:eastAsiaTheme="minorHAnsi"/>
          <w:sz w:val="22"/>
          <w:szCs w:val="22"/>
        </w:rPr>
      </w:pPr>
      <w:r w:rsidRPr="00EE6695">
        <w:rPr>
          <w:rFonts w:eastAsiaTheme="minorHAnsi"/>
          <w:sz w:val="22"/>
          <w:szCs w:val="22"/>
        </w:rPr>
        <w:t>thence South 89°58'24" West 262.94 feet;</w:t>
      </w:r>
    </w:p>
    <w:p w14:paraId="2337CA28" w14:textId="77777777" w:rsidR="00EE6695" w:rsidRPr="00EE6695" w:rsidRDefault="00EE6695" w:rsidP="00967263">
      <w:pPr>
        <w:ind w:firstLine="720"/>
        <w:rPr>
          <w:rFonts w:eastAsiaTheme="minorHAnsi"/>
          <w:sz w:val="22"/>
          <w:szCs w:val="22"/>
        </w:rPr>
      </w:pPr>
      <w:r w:rsidRPr="00EE6695">
        <w:rPr>
          <w:rFonts w:eastAsiaTheme="minorHAnsi"/>
          <w:sz w:val="22"/>
          <w:szCs w:val="22"/>
        </w:rPr>
        <w:t>thence North 00°04'33" West 407.95 feet;</w:t>
      </w:r>
    </w:p>
    <w:p w14:paraId="46B7456E" w14:textId="21A021D1" w:rsidR="00EE6695" w:rsidRPr="00EE6695" w:rsidRDefault="00EE6695" w:rsidP="00967263">
      <w:pPr>
        <w:ind w:firstLine="720"/>
        <w:rPr>
          <w:rFonts w:eastAsiaTheme="minorHAnsi"/>
          <w:sz w:val="22"/>
          <w:szCs w:val="22"/>
        </w:rPr>
      </w:pPr>
      <w:r w:rsidRPr="00EE6695">
        <w:rPr>
          <w:rFonts w:eastAsiaTheme="minorHAnsi"/>
          <w:sz w:val="22"/>
          <w:szCs w:val="22"/>
        </w:rPr>
        <w:t xml:space="preserve">thence Northwesterly 118.39 feet along the arc of a </w:t>
      </w:r>
      <w:proofErr w:type="gramStart"/>
      <w:r w:rsidRPr="00EE6695">
        <w:rPr>
          <w:rFonts w:eastAsiaTheme="minorHAnsi"/>
          <w:sz w:val="22"/>
          <w:szCs w:val="22"/>
        </w:rPr>
        <w:t>522.50 foot</w:t>
      </w:r>
      <w:proofErr w:type="gramEnd"/>
      <w:r w:rsidRPr="00EE6695">
        <w:rPr>
          <w:rFonts w:eastAsiaTheme="minorHAnsi"/>
          <w:sz w:val="22"/>
          <w:szCs w:val="22"/>
        </w:rPr>
        <w:t xml:space="preserve"> radius curve to the left (center bears South 12°54'22" West and the chord bears</w:t>
      </w:r>
      <w:r>
        <w:rPr>
          <w:rFonts w:eastAsiaTheme="minorHAnsi"/>
          <w:sz w:val="22"/>
          <w:szCs w:val="22"/>
        </w:rPr>
        <w:t xml:space="preserve"> </w:t>
      </w:r>
      <w:r w:rsidRPr="00EE6695">
        <w:rPr>
          <w:rFonts w:eastAsiaTheme="minorHAnsi"/>
          <w:sz w:val="22"/>
          <w:szCs w:val="22"/>
        </w:rPr>
        <w:t>North 83°35'06" West 118.13 feet with a central angle of 12°58'55");</w:t>
      </w:r>
    </w:p>
    <w:p w14:paraId="7FEF63F3" w14:textId="77777777" w:rsidR="00EE6695" w:rsidRPr="00EE6695" w:rsidRDefault="00EE6695" w:rsidP="00967263">
      <w:pPr>
        <w:ind w:firstLine="720"/>
        <w:rPr>
          <w:rFonts w:eastAsiaTheme="minorHAnsi"/>
          <w:sz w:val="22"/>
          <w:szCs w:val="22"/>
        </w:rPr>
      </w:pPr>
      <w:r w:rsidRPr="00EE6695">
        <w:rPr>
          <w:rFonts w:eastAsiaTheme="minorHAnsi"/>
          <w:sz w:val="22"/>
          <w:szCs w:val="22"/>
        </w:rPr>
        <w:t>thence South 89°55'27" West 20.84 feet;</w:t>
      </w:r>
    </w:p>
    <w:p w14:paraId="1DDA5D10" w14:textId="77777777" w:rsidR="00EE6695" w:rsidRPr="00EE6695" w:rsidRDefault="00EE6695" w:rsidP="00967263">
      <w:pPr>
        <w:ind w:firstLine="720"/>
        <w:rPr>
          <w:rFonts w:eastAsiaTheme="minorHAnsi"/>
          <w:sz w:val="22"/>
          <w:szCs w:val="22"/>
        </w:rPr>
      </w:pPr>
      <w:r w:rsidRPr="00EE6695">
        <w:rPr>
          <w:rFonts w:eastAsiaTheme="minorHAnsi"/>
          <w:sz w:val="22"/>
          <w:szCs w:val="22"/>
        </w:rPr>
        <w:t>thence North 00°04'33" West 258.66 feet;</w:t>
      </w:r>
    </w:p>
    <w:p w14:paraId="5D30E4FC" w14:textId="77777777" w:rsidR="00EE6695" w:rsidRPr="00EE6695" w:rsidRDefault="00EE6695" w:rsidP="00967263">
      <w:pPr>
        <w:ind w:firstLine="720"/>
        <w:rPr>
          <w:rFonts w:eastAsiaTheme="minorHAnsi"/>
          <w:sz w:val="22"/>
          <w:szCs w:val="22"/>
        </w:rPr>
      </w:pPr>
      <w:r w:rsidRPr="00EE6695">
        <w:rPr>
          <w:rFonts w:eastAsiaTheme="minorHAnsi"/>
          <w:sz w:val="22"/>
          <w:szCs w:val="22"/>
        </w:rPr>
        <w:t>thence North 89°32'10" West 432.97 feet;</w:t>
      </w:r>
    </w:p>
    <w:p w14:paraId="37CD7DE6" w14:textId="77777777" w:rsidR="00EE6695" w:rsidRPr="00EE6695" w:rsidRDefault="00EE6695" w:rsidP="00967263">
      <w:pPr>
        <w:ind w:firstLine="720"/>
        <w:rPr>
          <w:rFonts w:eastAsiaTheme="minorHAnsi"/>
          <w:sz w:val="22"/>
          <w:szCs w:val="22"/>
        </w:rPr>
      </w:pPr>
      <w:r w:rsidRPr="00EE6695">
        <w:rPr>
          <w:rFonts w:eastAsiaTheme="minorHAnsi"/>
          <w:sz w:val="22"/>
          <w:szCs w:val="22"/>
        </w:rPr>
        <w:t>thence South 00°04'33" East 672.19 feet to the 1/16 section line;</w:t>
      </w:r>
    </w:p>
    <w:p w14:paraId="6163BF0A" w14:textId="77777777" w:rsidR="00EE6695" w:rsidRPr="00EE6695" w:rsidRDefault="00EE6695" w:rsidP="00967263">
      <w:pPr>
        <w:ind w:firstLine="720"/>
        <w:rPr>
          <w:rFonts w:eastAsiaTheme="minorHAnsi"/>
          <w:sz w:val="22"/>
          <w:szCs w:val="22"/>
        </w:rPr>
      </w:pPr>
      <w:r w:rsidRPr="00EE6695">
        <w:rPr>
          <w:rFonts w:eastAsiaTheme="minorHAnsi"/>
          <w:sz w:val="22"/>
          <w:szCs w:val="22"/>
        </w:rPr>
        <w:t>thence North 89°31'34" West 1,499.79 feet along said 1/16 section line;</w:t>
      </w:r>
    </w:p>
    <w:p w14:paraId="4AA4BE58" w14:textId="77777777" w:rsidR="00EE6695" w:rsidRPr="00EE6695" w:rsidRDefault="00EE6695" w:rsidP="00967263">
      <w:pPr>
        <w:ind w:firstLine="720"/>
        <w:rPr>
          <w:rFonts w:eastAsiaTheme="minorHAnsi"/>
          <w:sz w:val="22"/>
          <w:szCs w:val="22"/>
        </w:rPr>
      </w:pPr>
      <w:r w:rsidRPr="00EE6695">
        <w:rPr>
          <w:rFonts w:eastAsiaTheme="minorHAnsi"/>
          <w:sz w:val="22"/>
          <w:szCs w:val="22"/>
        </w:rPr>
        <w:t>thence North 00°01'53" West 757.92 feet;</w:t>
      </w:r>
    </w:p>
    <w:p w14:paraId="2D271C66" w14:textId="77777777" w:rsidR="00EE6695" w:rsidRPr="00EE6695" w:rsidRDefault="00EE6695" w:rsidP="00967263">
      <w:pPr>
        <w:ind w:firstLine="720"/>
        <w:rPr>
          <w:rFonts w:eastAsiaTheme="minorHAnsi"/>
          <w:sz w:val="22"/>
          <w:szCs w:val="22"/>
        </w:rPr>
      </w:pPr>
      <w:r w:rsidRPr="00EE6695">
        <w:rPr>
          <w:rFonts w:eastAsiaTheme="minorHAnsi"/>
          <w:sz w:val="22"/>
          <w:szCs w:val="22"/>
        </w:rPr>
        <w:lastRenderedPageBreak/>
        <w:t>thence North 89°32'10" West 2.61 feet;</w:t>
      </w:r>
    </w:p>
    <w:p w14:paraId="54D24708" w14:textId="5733BE0A" w:rsidR="00EE6695" w:rsidRPr="00EE6695" w:rsidRDefault="00EE6695" w:rsidP="00967263">
      <w:pPr>
        <w:ind w:firstLine="720"/>
        <w:rPr>
          <w:rFonts w:eastAsiaTheme="minorHAnsi"/>
          <w:sz w:val="22"/>
          <w:szCs w:val="22"/>
        </w:rPr>
      </w:pPr>
      <w:r w:rsidRPr="00EE6695">
        <w:rPr>
          <w:rFonts w:eastAsiaTheme="minorHAnsi"/>
          <w:sz w:val="22"/>
          <w:szCs w:val="22"/>
        </w:rPr>
        <w:t xml:space="preserve">thence Northeasterly 12.60 feet along the arc of a </w:t>
      </w:r>
      <w:proofErr w:type="gramStart"/>
      <w:r w:rsidRPr="00EE6695">
        <w:rPr>
          <w:rFonts w:eastAsiaTheme="minorHAnsi"/>
          <w:sz w:val="22"/>
          <w:szCs w:val="22"/>
        </w:rPr>
        <w:t>30.00 foot</w:t>
      </w:r>
      <w:proofErr w:type="gramEnd"/>
      <w:r w:rsidRPr="00EE6695">
        <w:rPr>
          <w:rFonts w:eastAsiaTheme="minorHAnsi"/>
          <w:sz w:val="22"/>
          <w:szCs w:val="22"/>
        </w:rPr>
        <w:t xml:space="preserve"> radius curve to the left (center bears North 65°57'29" West and the chord bears</w:t>
      </w:r>
      <w:r>
        <w:rPr>
          <w:rFonts w:eastAsiaTheme="minorHAnsi"/>
          <w:sz w:val="22"/>
          <w:szCs w:val="22"/>
        </w:rPr>
        <w:t xml:space="preserve"> </w:t>
      </w:r>
      <w:r w:rsidRPr="00EE6695">
        <w:rPr>
          <w:rFonts w:eastAsiaTheme="minorHAnsi"/>
          <w:sz w:val="22"/>
          <w:szCs w:val="22"/>
        </w:rPr>
        <w:t>North 12°00'19" East 12.51 feet with a central angle of 24°04'24");</w:t>
      </w:r>
    </w:p>
    <w:p w14:paraId="21FBE4B6" w14:textId="77777777" w:rsidR="00EE6695" w:rsidRPr="00EE6695" w:rsidRDefault="00EE6695" w:rsidP="00967263">
      <w:pPr>
        <w:ind w:firstLine="720"/>
        <w:rPr>
          <w:rFonts w:eastAsiaTheme="minorHAnsi"/>
          <w:sz w:val="22"/>
          <w:szCs w:val="22"/>
        </w:rPr>
      </w:pPr>
      <w:r w:rsidRPr="00EE6695">
        <w:rPr>
          <w:rFonts w:eastAsiaTheme="minorHAnsi"/>
          <w:sz w:val="22"/>
          <w:szCs w:val="22"/>
        </w:rPr>
        <w:t>thence North 00°01'53" West 556.05 feet to the section line;</w:t>
      </w:r>
    </w:p>
    <w:p w14:paraId="5781D5AF" w14:textId="77777777" w:rsidR="00EE6695" w:rsidRPr="00EE6695" w:rsidRDefault="00EE6695" w:rsidP="00967263">
      <w:pPr>
        <w:ind w:firstLine="720"/>
        <w:rPr>
          <w:rFonts w:eastAsiaTheme="minorHAnsi"/>
          <w:sz w:val="22"/>
          <w:szCs w:val="22"/>
        </w:rPr>
      </w:pPr>
      <w:r w:rsidRPr="00EE6695">
        <w:rPr>
          <w:rFonts w:eastAsiaTheme="minorHAnsi"/>
          <w:sz w:val="22"/>
          <w:szCs w:val="22"/>
        </w:rPr>
        <w:t>thence South 89°30'06" East 2,779.07 feet along the section line to the point of beginning.</w:t>
      </w:r>
    </w:p>
    <w:p w14:paraId="3E332A0E" w14:textId="77777777" w:rsidR="00EE6695" w:rsidRDefault="00EE6695" w:rsidP="00EE6695">
      <w:pPr>
        <w:rPr>
          <w:rFonts w:eastAsiaTheme="minorHAnsi"/>
          <w:sz w:val="22"/>
          <w:szCs w:val="22"/>
        </w:rPr>
      </w:pPr>
    </w:p>
    <w:p w14:paraId="2AEF83ED" w14:textId="3801F57A" w:rsidR="00EE6695" w:rsidRPr="00EE6695" w:rsidRDefault="00EE6695" w:rsidP="00EE6695">
      <w:pPr>
        <w:rPr>
          <w:rFonts w:eastAsiaTheme="minorHAnsi"/>
          <w:sz w:val="22"/>
          <w:szCs w:val="22"/>
        </w:rPr>
      </w:pPr>
      <w:r w:rsidRPr="00EE6695">
        <w:rPr>
          <w:rFonts w:eastAsiaTheme="minorHAnsi"/>
          <w:sz w:val="22"/>
          <w:szCs w:val="22"/>
        </w:rPr>
        <w:t>Contains 4,504,317 Square Feet or 103.405 Acres</w:t>
      </w:r>
    </w:p>
    <w:p w14:paraId="3EBC3100" w14:textId="77777777" w:rsidR="00EE6695" w:rsidRDefault="00EE6695" w:rsidP="00EE6695">
      <w:pPr>
        <w:rPr>
          <w:rFonts w:eastAsiaTheme="minorHAnsi"/>
          <w:sz w:val="22"/>
          <w:szCs w:val="22"/>
        </w:rPr>
      </w:pPr>
    </w:p>
    <w:p w14:paraId="48DD718C" w14:textId="2E6DA0BD" w:rsidR="0094344B" w:rsidRPr="00AA4EEE" w:rsidRDefault="00EE6695" w:rsidP="00EE6695">
      <w:pPr>
        <w:rPr>
          <w:rFonts w:eastAsiaTheme="minorHAnsi"/>
          <w:sz w:val="22"/>
          <w:szCs w:val="22"/>
        </w:rPr>
      </w:pPr>
      <w:r w:rsidRPr="00EE6695">
        <w:rPr>
          <w:rFonts w:eastAsiaTheme="minorHAnsi"/>
          <w:sz w:val="22"/>
          <w:szCs w:val="22"/>
        </w:rPr>
        <w:t>Total Area Contains 5,779,873 Square Feet or 132.687 Acres</w:t>
      </w:r>
    </w:p>
    <w:p w14:paraId="2909161F" w14:textId="77777777" w:rsidR="00AA4EEE" w:rsidRPr="00AA4EEE" w:rsidRDefault="00AA4EEE" w:rsidP="00AA4EEE">
      <w:pPr>
        <w:rPr>
          <w:rFonts w:eastAsiaTheme="minorHAnsi"/>
          <w:sz w:val="22"/>
          <w:szCs w:val="22"/>
        </w:rPr>
      </w:pPr>
    </w:p>
    <w:p w14:paraId="5CA27169" w14:textId="77777777" w:rsidR="00AA4EEE" w:rsidRPr="00AA4EEE" w:rsidRDefault="00AA4EEE" w:rsidP="00AA4EEE">
      <w:pPr>
        <w:rPr>
          <w:rFonts w:eastAsiaTheme="minorHAnsi"/>
          <w:b/>
          <w:bCs/>
          <w:sz w:val="22"/>
          <w:szCs w:val="22"/>
        </w:rPr>
      </w:pPr>
      <w:r w:rsidRPr="00AA4EEE">
        <w:rPr>
          <w:rFonts w:eastAsiaTheme="minorHAnsi"/>
          <w:b/>
          <w:bCs/>
          <w:sz w:val="22"/>
          <w:szCs w:val="22"/>
        </w:rPr>
        <w:t>Olympia Public Infrastructure District No. 2</w:t>
      </w:r>
    </w:p>
    <w:p w14:paraId="199328F0" w14:textId="0656B93B" w:rsidR="00AA4EEE" w:rsidRDefault="00AA4EEE" w:rsidP="00AA4EEE">
      <w:pPr>
        <w:rPr>
          <w:rFonts w:eastAsiaTheme="minorHAnsi"/>
          <w:sz w:val="22"/>
          <w:szCs w:val="22"/>
        </w:rPr>
      </w:pPr>
    </w:p>
    <w:p w14:paraId="3F4D8BFB" w14:textId="77777777" w:rsidR="00EE6695" w:rsidRDefault="00EE6695" w:rsidP="00AA4EEE">
      <w:pPr>
        <w:rPr>
          <w:rFonts w:eastAsiaTheme="minorHAnsi"/>
          <w:sz w:val="22"/>
          <w:szCs w:val="22"/>
        </w:rPr>
      </w:pPr>
    </w:p>
    <w:p w14:paraId="3E752787" w14:textId="77777777" w:rsidR="00EE6695" w:rsidRPr="00967263" w:rsidRDefault="00EE6695" w:rsidP="00EE6695">
      <w:pPr>
        <w:rPr>
          <w:rFonts w:eastAsiaTheme="minorHAnsi"/>
          <w:sz w:val="22"/>
          <w:szCs w:val="22"/>
          <w:u w:val="single"/>
        </w:rPr>
      </w:pPr>
      <w:r w:rsidRPr="00967263">
        <w:rPr>
          <w:rFonts w:eastAsiaTheme="minorHAnsi"/>
          <w:sz w:val="22"/>
          <w:szCs w:val="22"/>
          <w:u w:val="single"/>
        </w:rPr>
        <w:t>Addition Parcel A</w:t>
      </w:r>
    </w:p>
    <w:p w14:paraId="2F7A2D00" w14:textId="77777777" w:rsidR="00EE6695" w:rsidRPr="00EE6695" w:rsidRDefault="00EE6695" w:rsidP="00EE6695">
      <w:pPr>
        <w:rPr>
          <w:rFonts w:eastAsiaTheme="minorHAnsi"/>
          <w:sz w:val="22"/>
          <w:szCs w:val="22"/>
        </w:rPr>
      </w:pPr>
      <w:r w:rsidRPr="00EE6695">
        <w:rPr>
          <w:rFonts w:eastAsiaTheme="minorHAnsi"/>
          <w:sz w:val="22"/>
          <w:szCs w:val="22"/>
        </w:rPr>
        <w:t xml:space="preserve">A parcel of land </w:t>
      </w:r>
      <w:proofErr w:type="gramStart"/>
      <w:r w:rsidRPr="00EE6695">
        <w:rPr>
          <w:rFonts w:eastAsiaTheme="minorHAnsi"/>
          <w:sz w:val="22"/>
          <w:szCs w:val="22"/>
        </w:rPr>
        <w:t>situate</w:t>
      </w:r>
      <w:proofErr w:type="gramEnd"/>
      <w:r w:rsidRPr="00EE6695">
        <w:rPr>
          <w:rFonts w:eastAsiaTheme="minorHAnsi"/>
          <w:sz w:val="22"/>
          <w:szCs w:val="22"/>
        </w:rPr>
        <w:t xml:space="preserve"> in the Southwest Quarter of Section 27, the Northeast Quarter of Section 33, and the Northwest Quarter of Section 34, Township 3 South, Range 2 West, Salt Lake Base and Meridian, being more particularly described as follows:</w:t>
      </w:r>
    </w:p>
    <w:p w14:paraId="7D1D335C" w14:textId="77777777" w:rsidR="00EE6695" w:rsidRPr="00EE6695" w:rsidRDefault="00EE6695" w:rsidP="00EE6695">
      <w:pPr>
        <w:rPr>
          <w:rFonts w:eastAsiaTheme="minorHAnsi"/>
          <w:sz w:val="22"/>
          <w:szCs w:val="22"/>
        </w:rPr>
      </w:pPr>
    </w:p>
    <w:p w14:paraId="644852DF" w14:textId="77777777" w:rsidR="00EE6695" w:rsidRPr="00EE6695" w:rsidRDefault="00EE6695" w:rsidP="00EE6695">
      <w:pPr>
        <w:rPr>
          <w:rFonts w:eastAsiaTheme="minorHAnsi"/>
          <w:sz w:val="22"/>
          <w:szCs w:val="22"/>
        </w:rPr>
      </w:pPr>
      <w:r w:rsidRPr="00EE6695">
        <w:rPr>
          <w:rFonts w:eastAsiaTheme="minorHAnsi"/>
          <w:sz w:val="22"/>
          <w:szCs w:val="22"/>
        </w:rPr>
        <w:t>Beginning at a point on the established boundary line per the Boundary Line Acknowledgment, recorded March 9, 2020 as Entry No. 13212816 in Book 10907 at Pages 6169-6202 in the Office of the Salt Lake County Recorder, said point being the East Quarter Corner of Section of 33, Township 3 South, Range 2 West, Salt Lake Base and Meridian; and running</w:t>
      </w:r>
    </w:p>
    <w:p w14:paraId="45A017FE" w14:textId="77777777" w:rsidR="00EE6695" w:rsidRPr="00EE6695" w:rsidRDefault="00EE6695" w:rsidP="00EE6695">
      <w:pPr>
        <w:rPr>
          <w:rFonts w:eastAsiaTheme="minorHAnsi"/>
          <w:sz w:val="22"/>
          <w:szCs w:val="22"/>
        </w:rPr>
      </w:pPr>
      <w:r w:rsidRPr="00EE6695">
        <w:rPr>
          <w:rFonts w:eastAsiaTheme="minorHAnsi"/>
          <w:sz w:val="22"/>
          <w:szCs w:val="22"/>
        </w:rPr>
        <w:tab/>
        <w:t>thence North 89°38'29" West 607.98 feet;</w:t>
      </w:r>
    </w:p>
    <w:p w14:paraId="29C54317" w14:textId="77777777" w:rsidR="00EE6695" w:rsidRPr="00EE6695" w:rsidRDefault="00EE6695" w:rsidP="00EE6695">
      <w:pPr>
        <w:rPr>
          <w:rFonts w:eastAsiaTheme="minorHAnsi"/>
          <w:sz w:val="22"/>
          <w:szCs w:val="22"/>
        </w:rPr>
      </w:pPr>
      <w:r w:rsidRPr="00EE6695">
        <w:rPr>
          <w:rFonts w:eastAsiaTheme="minorHAnsi"/>
          <w:sz w:val="22"/>
          <w:szCs w:val="22"/>
        </w:rPr>
        <w:tab/>
        <w:t>thence North 0°12'54" West 31.15 feet;</w:t>
      </w:r>
    </w:p>
    <w:p w14:paraId="0FAB9EB4" w14:textId="77777777" w:rsidR="00EE6695" w:rsidRPr="00EE6695" w:rsidRDefault="00EE6695" w:rsidP="00EE6695">
      <w:pPr>
        <w:rPr>
          <w:rFonts w:eastAsiaTheme="minorHAnsi"/>
          <w:sz w:val="22"/>
          <w:szCs w:val="22"/>
        </w:rPr>
      </w:pPr>
      <w:r w:rsidRPr="00EE6695">
        <w:rPr>
          <w:rFonts w:eastAsiaTheme="minorHAnsi"/>
          <w:sz w:val="22"/>
          <w:szCs w:val="22"/>
        </w:rPr>
        <w:tab/>
        <w:t xml:space="preserve">thence Northerly 438.90 feet along the arc of a </w:t>
      </w:r>
      <w:proofErr w:type="gramStart"/>
      <w:r w:rsidRPr="00EE6695">
        <w:rPr>
          <w:rFonts w:eastAsiaTheme="minorHAnsi"/>
          <w:sz w:val="22"/>
          <w:szCs w:val="22"/>
        </w:rPr>
        <w:t>1,954.00 foot</w:t>
      </w:r>
      <w:proofErr w:type="gramEnd"/>
      <w:r w:rsidRPr="00EE6695">
        <w:rPr>
          <w:rFonts w:eastAsiaTheme="minorHAnsi"/>
          <w:sz w:val="22"/>
          <w:szCs w:val="22"/>
        </w:rPr>
        <w:t xml:space="preserve"> radius curve to the right (center bears South 89°45'30" East and the chord bears North 6°40'35" East 437.97 feet with a central angle of 12°52'10");</w:t>
      </w:r>
    </w:p>
    <w:p w14:paraId="45F40E98" w14:textId="77777777" w:rsidR="00EE6695" w:rsidRPr="00EE6695" w:rsidRDefault="00EE6695" w:rsidP="00EE6695">
      <w:pPr>
        <w:rPr>
          <w:rFonts w:eastAsiaTheme="minorHAnsi"/>
          <w:sz w:val="22"/>
          <w:szCs w:val="22"/>
        </w:rPr>
      </w:pPr>
      <w:r w:rsidRPr="00EE6695">
        <w:rPr>
          <w:rFonts w:eastAsiaTheme="minorHAnsi"/>
          <w:sz w:val="22"/>
          <w:szCs w:val="22"/>
        </w:rPr>
        <w:tab/>
        <w:t xml:space="preserve">thence Northeasterly 23.92 feet along the arc of a </w:t>
      </w:r>
      <w:proofErr w:type="gramStart"/>
      <w:r w:rsidRPr="00EE6695">
        <w:rPr>
          <w:rFonts w:eastAsiaTheme="minorHAnsi"/>
          <w:sz w:val="22"/>
          <w:szCs w:val="22"/>
        </w:rPr>
        <w:t>15.00 foot</w:t>
      </w:r>
      <w:proofErr w:type="gramEnd"/>
      <w:r w:rsidRPr="00EE6695">
        <w:rPr>
          <w:rFonts w:eastAsiaTheme="minorHAnsi"/>
          <w:sz w:val="22"/>
          <w:szCs w:val="22"/>
        </w:rPr>
        <w:t xml:space="preserve"> radius curve to the right (center bears South 76°53'20" East and the chord bears North 58°47'53" East 21.47 feet with a central angle of 91°22'27");</w:t>
      </w:r>
    </w:p>
    <w:p w14:paraId="3EE0C7B1" w14:textId="77777777" w:rsidR="00EE6695" w:rsidRPr="00EE6695" w:rsidRDefault="00EE6695" w:rsidP="00EE6695">
      <w:pPr>
        <w:rPr>
          <w:rFonts w:eastAsiaTheme="minorHAnsi"/>
          <w:sz w:val="22"/>
          <w:szCs w:val="22"/>
        </w:rPr>
      </w:pPr>
      <w:r w:rsidRPr="00EE6695">
        <w:rPr>
          <w:rFonts w:eastAsiaTheme="minorHAnsi"/>
          <w:sz w:val="22"/>
          <w:szCs w:val="22"/>
        </w:rPr>
        <w:tab/>
        <w:t>thence North 14°29'07" East 63.00 feet;</w:t>
      </w:r>
    </w:p>
    <w:p w14:paraId="5059AF69" w14:textId="77777777" w:rsidR="00EE6695" w:rsidRPr="00EE6695" w:rsidRDefault="00EE6695" w:rsidP="00EE6695">
      <w:pPr>
        <w:rPr>
          <w:rFonts w:eastAsiaTheme="minorHAnsi"/>
          <w:sz w:val="22"/>
          <w:szCs w:val="22"/>
        </w:rPr>
      </w:pPr>
      <w:r w:rsidRPr="00EE6695">
        <w:rPr>
          <w:rFonts w:eastAsiaTheme="minorHAnsi"/>
          <w:sz w:val="22"/>
          <w:szCs w:val="22"/>
        </w:rPr>
        <w:tab/>
        <w:t xml:space="preserve">thence Northwesterly 23.92 feet along the arc of a </w:t>
      </w:r>
      <w:proofErr w:type="gramStart"/>
      <w:r w:rsidRPr="00EE6695">
        <w:rPr>
          <w:rFonts w:eastAsiaTheme="minorHAnsi"/>
          <w:sz w:val="22"/>
          <w:szCs w:val="22"/>
        </w:rPr>
        <w:t>15.00 foot</w:t>
      </w:r>
      <w:proofErr w:type="gramEnd"/>
      <w:r w:rsidRPr="00EE6695">
        <w:rPr>
          <w:rFonts w:eastAsiaTheme="minorHAnsi"/>
          <w:sz w:val="22"/>
          <w:szCs w:val="22"/>
        </w:rPr>
        <w:t xml:space="preserve"> radius curve to the right (center bears North 14°29'07" East and the chord bears North 29°49'40" West 21.47 feet with a central angle of 91°22'27");</w:t>
      </w:r>
    </w:p>
    <w:p w14:paraId="1BAB2E62" w14:textId="77777777" w:rsidR="00EE6695" w:rsidRPr="00EE6695" w:rsidRDefault="00EE6695" w:rsidP="00EE6695">
      <w:pPr>
        <w:rPr>
          <w:rFonts w:eastAsiaTheme="minorHAnsi"/>
          <w:sz w:val="22"/>
          <w:szCs w:val="22"/>
        </w:rPr>
      </w:pPr>
      <w:r w:rsidRPr="00EE6695">
        <w:rPr>
          <w:rFonts w:eastAsiaTheme="minorHAnsi"/>
          <w:sz w:val="22"/>
          <w:szCs w:val="22"/>
        </w:rPr>
        <w:tab/>
        <w:t xml:space="preserve">thence Northeasterly 534.18 feet along the arc of a </w:t>
      </w:r>
      <w:proofErr w:type="gramStart"/>
      <w:r w:rsidRPr="00EE6695">
        <w:rPr>
          <w:rFonts w:eastAsiaTheme="minorHAnsi"/>
          <w:sz w:val="22"/>
          <w:szCs w:val="22"/>
        </w:rPr>
        <w:t>1,954.00 foot</w:t>
      </w:r>
      <w:proofErr w:type="gramEnd"/>
      <w:r w:rsidRPr="00EE6695">
        <w:rPr>
          <w:rFonts w:eastAsiaTheme="minorHAnsi"/>
          <w:sz w:val="22"/>
          <w:szCs w:val="22"/>
        </w:rPr>
        <w:t xml:space="preserve"> radius curve to the right (center bears South 74°08'26" East and the chord bears North 23°41'28" East 532.52 feet with a central angle of 15°39'48");</w:t>
      </w:r>
    </w:p>
    <w:p w14:paraId="111F13E9" w14:textId="77777777" w:rsidR="00EE6695" w:rsidRPr="00EE6695" w:rsidRDefault="00EE6695" w:rsidP="00EE6695">
      <w:pPr>
        <w:rPr>
          <w:rFonts w:eastAsiaTheme="minorHAnsi"/>
          <w:sz w:val="22"/>
          <w:szCs w:val="22"/>
        </w:rPr>
      </w:pPr>
      <w:r w:rsidRPr="00EE6695">
        <w:rPr>
          <w:rFonts w:eastAsiaTheme="minorHAnsi"/>
          <w:sz w:val="22"/>
          <w:szCs w:val="22"/>
        </w:rPr>
        <w:tab/>
        <w:t xml:space="preserve">thence Northeasterly 172.43 feet along the arc of a </w:t>
      </w:r>
      <w:proofErr w:type="gramStart"/>
      <w:r w:rsidRPr="00EE6695">
        <w:rPr>
          <w:rFonts w:eastAsiaTheme="minorHAnsi"/>
          <w:sz w:val="22"/>
          <w:szCs w:val="22"/>
        </w:rPr>
        <w:t>2,047.50 foot</w:t>
      </w:r>
      <w:proofErr w:type="gramEnd"/>
      <w:r w:rsidRPr="00EE6695">
        <w:rPr>
          <w:rFonts w:eastAsiaTheme="minorHAnsi"/>
          <w:sz w:val="22"/>
          <w:szCs w:val="22"/>
        </w:rPr>
        <w:t xml:space="preserve"> radius curve to the left (center bears North 55°20'19" West and the chord bears North 32°14'55" East 172.38 feet with a central angle of 4°49'30");</w:t>
      </w:r>
    </w:p>
    <w:p w14:paraId="704B8EDC" w14:textId="77777777" w:rsidR="00EE6695" w:rsidRPr="00EE6695" w:rsidRDefault="00EE6695" w:rsidP="00EE6695">
      <w:pPr>
        <w:rPr>
          <w:rFonts w:eastAsiaTheme="minorHAnsi"/>
          <w:sz w:val="22"/>
          <w:szCs w:val="22"/>
        </w:rPr>
      </w:pPr>
      <w:r w:rsidRPr="00EE6695">
        <w:rPr>
          <w:rFonts w:eastAsiaTheme="minorHAnsi"/>
          <w:sz w:val="22"/>
          <w:szCs w:val="22"/>
        </w:rPr>
        <w:tab/>
        <w:t xml:space="preserve">thence Northeasterly 111.61 feet along the arc of a </w:t>
      </w:r>
      <w:proofErr w:type="gramStart"/>
      <w:r w:rsidRPr="00EE6695">
        <w:rPr>
          <w:rFonts w:eastAsiaTheme="minorHAnsi"/>
          <w:sz w:val="22"/>
          <w:szCs w:val="22"/>
        </w:rPr>
        <w:t>135.00 foot</w:t>
      </w:r>
      <w:proofErr w:type="gramEnd"/>
      <w:r w:rsidRPr="00EE6695">
        <w:rPr>
          <w:rFonts w:eastAsiaTheme="minorHAnsi"/>
          <w:sz w:val="22"/>
          <w:szCs w:val="22"/>
        </w:rPr>
        <w:t xml:space="preserve"> radius curve to the right (center bears South 60°09'50" East and the chord bears North 53°31'16" East 108.46 feet with a central angle of 47°22'11");</w:t>
      </w:r>
    </w:p>
    <w:p w14:paraId="1DB47720" w14:textId="77777777" w:rsidR="00EE6695" w:rsidRPr="00EE6695" w:rsidRDefault="00EE6695" w:rsidP="00EE6695">
      <w:pPr>
        <w:rPr>
          <w:rFonts w:eastAsiaTheme="minorHAnsi"/>
          <w:sz w:val="22"/>
          <w:szCs w:val="22"/>
        </w:rPr>
      </w:pPr>
      <w:r w:rsidRPr="00EE6695">
        <w:rPr>
          <w:rFonts w:eastAsiaTheme="minorHAnsi"/>
          <w:sz w:val="22"/>
          <w:szCs w:val="22"/>
        </w:rPr>
        <w:tab/>
        <w:t xml:space="preserve">thence Southeasterly 209.39 feet along the arc of a </w:t>
      </w:r>
      <w:proofErr w:type="gramStart"/>
      <w:r w:rsidRPr="00EE6695">
        <w:rPr>
          <w:rFonts w:eastAsiaTheme="minorHAnsi"/>
          <w:sz w:val="22"/>
          <w:szCs w:val="22"/>
        </w:rPr>
        <w:t>920.00 foot</w:t>
      </w:r>
      <w:proofErr w:type="gramEnd"/>
      <w:r w:rsidRPr="00EE6695">
        <w:rPr>
          <w:rFonts w:eastAsiaTheme="minorHAnsi"/>
          <w:sz w:val="22"/>
          <w:szCs w:val="22"/>
        </w:rPr>
        <w:t xml:space="preserve"> radius curve to the left (center bears North 24°13'23" East and the chord bears South 72°17'50" East 208.94 feet with a central angle of 13°02'26");</w:t>
      </w:r>
    </w:p>
    <w:p w14:paraId="2F4ABB00" w14:textId="77777777" w:rsidR="00EE6695" w:rsidRPr="00EE6695" w:rsidRDefault="00EE6695" w:rsidP="00EE6695">
      <w:pPr>
        <w:rPr>
          <w:rFonts w:eastAsiaTheme="minorHAnsi"/>
          <w:sz w:val="22"/>
          <w:szCs w:val="22"/>
        </w:rPr>
      </w:pPr>
      <w:r w:rsidRPr="00EE6695">
        <w:rPr>
          <w:rFonts w:eastAsiaTheme="minorHAnsi"/>
          <w:sz w:val="22"/>
          <w:szCs w:val="22"/>
        </w:rPr>
        <w:tab/>
        <w:t>thence North 11°10'56" East 116.00 feet;</w:t>
      </w:r>
    </w:p>
    <w:p w14:paraId="60F4C790" w14:textId="77777777" w:rsidR="00EE6695" w:rsidRPr="00EE6695" w:rsidRDefault="00EE6695" w:rsidP="00EE6695">
      <w:pPr>
        <w:rPr>
          <w:rFonts w:eastAsiaTheme="minorHAnsi"/>
          <w:sz w:val="22"/>
          <w:szCs w:val="22"/>
        </w:rPr>
      </w:pPr>
      <w:r w:rsidRPr="00EE6695">
        <w:rPr>
          <w:rFonts w:eastAsiaTheme="minorHAnsi"/>
          <w:sz w:val="22"/>
          <w:szCs w:val="22"/>
        </w:rPr>
        <w:tab/>
        <w:t xml:space="preserve">thence Northeasterly 805.77 feet along the arc of </w:t>
      </w:r>
      <w:proofErr w:type="gramStart"/>
      <w:r w:rsidRPr="00EE6695">
        <w:rPr>
          <w:rFonts w:eastAsiaTheme="minorHAnsi"/>
          <w:sz w:val="22"/>
          <w:szCs w:val="22"/>
        </w:rPr>
        <w:t>a</w:t>
      </w:r>
      <w:proofErr w:type="gramEnd"/>
      <w:r w:rsidRPr="00EE6695">
        <w:rPr>
          <w:rFonts w:eastAsiaTheme="minorHAnsi"/>
          <w:sz w:val="22"/>
          <w:szCs w:val="22"/>
        </w:rPr>
        <w:t xml:space="preserve"> </w:t>
      </w:r>
      <w:proofErr w:type="gramStart"/>
      <w:r w:rsidRPr="00EE6695">
        <w:rPr>
          <w:rFonts w:eastAsiaTheme="minorHAnsi"/>
          <w:sz w:val="22"/>
          <w:szCs w:val="22"/>
        </w:rPr>
        <w:t>804.00 foot</w:t>
      </w:r>
      <w:proofErr w:type="gramEnd"/>
      <w:r w:rsidRPr="00EE6695">
        <w:rPr>
          <w:rFonts w:eastAsiaTheme="minorHAnsi"/>
          <w:sz w:val="22"/>
          <w:szCs w:val="22"/>
        </w:rPr>
        <w:t xml:space="preserve"> radius curve to the left (center bears North 11°10'58" East and the chord bears North 72°28'18" East 772.47 feet with a central angle of 57°25'19");</w:t>
      </w:r>
    </w:p>
    <w:p w14:paraId="2998D3FA" w14:textId="77777777" w:rsidR="00EE6695" w:rsidRPr="00EE6695" w:rsidRDefault="00EE6695" w:rsidP="00EE6695">
      <w:pPr>
        <w:rPr>
          <w:rFonts w:eastAsiaTheme="minorHAnsi"/>
          <w:sz w:val="22"/>
          <w:szCs w:val="22"/>
        </w:rPr>
      </w:pPr>
      <w:r w:rsidRPr="00EE6695">
        <w:rPr>
          <w:rFonts w:eastAsiaTheme="minorHAnsi"/>
          <w:sz w:val="22"/>
          <w:szCs w:val="22"/>
        </w:rPr>
        <w:lastRenderedPageBreak/>
        <w:tab/>
        <w:t>thence North 43°45'38" East 312.20 feet;</w:t>
      </w:r>
    </w:p>
    <w:p w14:paraId="6708F08A" w14:textId="77777777" w:rsidR="00EE6695" w:rsidRPr="00EE6695" w:rsidRDefault="00EE6695" w:rsidP="00EE6695">
      <w:pPr>
        <w:rPr>
          <w:rFonts w:eastAsiaTheme="minorHAnsi"/>
          <w:sz w:val="22"/>
          <w:szCs w:val="22"/>
        </w:rPr>
      </w:pPr>
      <w:r w:rsidRPr="00EE6695">
        <w:rPr>
          <w:rFonts w:eastAsiaTheme="minorHAnsi"/>
          <w:sz w:val="22"/>
          <w:szCs w:val="22"/>
        </w:rPr>
        <w:tab/>
        <w:t xml:space="preserve">thence Northeasterly 201.43 feet along the arc of a </w:t>
      </w:r>
      <w:proofErr w:type="gramStart"/>
      <w:r w:rsidRPr="00EE6695">
        <w:rPr>
          <w:rFonts w:eastAsiaTheme="minorHAnsi"/>
          <w:sz w:val="22"/>
          <w:szCs w:val="22"/>
        </w:rPr>
        <w:t>1,546.00 foot</w:t>
      </w:r>
      <w:proofErr w:type="gramEnd"/>
      <w:r w:rsidRPr="00EE6695">
        <w:rPr>
          <w:rFonts w:eastAsiaTheme="minorHAnsi"/>
          <w:sz w:val="22"/>
          <w:szCs w:val="22"/>
        </w:rPr>
        <w:t xml:space="preserve"> radius curve to the right (center bears South 46°14'22" East and the chord bears North 47°29'35" East 201.28 feet with a central angle of 7°27'54");</w:t>
      </w:r>
    </w:p>
    <w:p w14:paraId="5D00CC5A" w14:textId="77777777" w:rsidR="00EE6695" w:rsidRPr="00EE6695" w:rsidRDefault="00EE6695" w:rsidP="00EE6695">
      <w:pPr>
        <w:rPr>
          <w:rFonts w:eastAsiaTheme="minorHAnsi"/>
          <w:sz w:val="22"/>
          <w:szCs w:val="22"/>
        </w:rPr>
      </w:pPr>
      <w:r w:rsidRPr="00EE6695">
        <w:rPr>
          <w:rFonts w:eastAsiaTheme="minorHAnsi"/>
          <w:sz w:val="22"/>
          <w:szCs w:val="22"/>
        </w:rPr>
        <w:tab/>
        <w:t>thence North 51°13'33" East 338.36 feet;</w:t>
      </w:r>
    </w:p>
    <w:p w14:paraId="02AC79F5" w14:textId="77777777" w:rsidR="00EE6695" w:rsidRPr="00EE6695" w:rsidRDefault="00EE6695" w:rsidP="00EE6695">
      <w:pPr>
        <w:rPr>
          <w:rFonts w:eastAsiaTheme="minorHAnsi"/>
          <w:sz w:val="22"/>
          <w:szCs w:val="22"/>
        </w:rPr>
      </w:pPr>
      <w:r w:rsidRPr="00EE6695">
        <w:rPr>
          <w:rFonts w:eastAsiaTheme="minorHAnsi"/>
          <w:sz w:val="22"/>
          <w:szCs w:val="22"/>
        </w:rPr>
        <w:tab/>
        <w:t>thence North 38°46'05" West 26.99 feet;</w:t>
      </w:r>
    </w:p>
    <w:p w14:paraId="2DCF56A4" w14:textId="77777777" w:rsidR="00EE6695" w:rsidRPr="00EE6695" w:rsidRDefault="00EE6695" w:rsidP="00EE6695">
      <w:pPr>
        <w:rPr>
          <w:rFonts w:eastAsiaTheme="minorHAnsi"/>
          <w:sz w:val="22"/>
          <w:szCs w:val="22"/>
        </w:rPr>
      </w:pPr>
      <w:r w:rsidRPr="00EE6695">
        <w:rPr>
          <w:rFonts w:eastAsiaTheme="minorHAnsi"/>
          <w:sz w:val="22"/>
          <w:szCs w:val="22"/>
        </w:rPr>
        <w:tab/>
        <w:t>thence North 51°13'31" East 61.53 feet;</w:t>
      </w:r>
    </w:p>
    <w:p w14:paraId="063B929F" w14:textId="77777777" w:rsidR="00EE6695" w:rsidRPr="00EE6695" w:rsidRDefault="00EE6695" w:rsidP="00EE6695">
      <w:pPr>
        <w:rPr>
          <w:rFonts w:eastAsiaTheme="minorHAnsi"/>
          <w:sz w:val="22"/>
          <w:szCs w:val="22"/>
        </w:rPr>
      </w:pPr>
      <w:r w:rsidRPr="00EE6695">
        <w:rPr>
          <w:rFonts w:eastAsiaTheme="minorHAnsi"/>
          <w:sz w:val="22"/>
          <w:szCs w:val="22"/>
        </w:rPr>
        <w:tab/>
        <w:t>thence North 38°46'27" West 3.00 feet;</w:t>
      </w:r>
    </w:p>
    <w:p w14:paraId="36749B5B" w14:textId="77777777" w:rsidR="00EE6695" w:rsidRPr="00EE6695" w:rsidRDefault="00EE6695" w:rsidP="00EE6695">
      <w:pPr>
        <w:rPr>
          <w:rFonts w:eastAsiaTheme="minorHAnsi"/>
          <w:sz w:val="22"/>
          <w:szCs w:val="22"/>
        </w:rPr>
      </w:pPr>
      <w:r w:rsidRPr="00EE6695">
        <w:rPr>
          <w:rFonts w:eastAsiaTheme="minorHAnsi"/>
          <w:sz w:val="22"/>
          <w:szCs w:val="22"/>
        </w:rPr>
        <w:tab/>
        <w:t>thence North 51°13'33" East 89.53 feet;</w:t>
      </w:r>
    </w:p>
    <w:p w14:paraId="3278B160" w14:textId="77777777" w:rsidR="00EE6695" w:rsidRPr="00EE6695" w:rsidRDefault="00EE6695" w:rsidP="00EE6695">
      <w:pPr>
        <w:rPr>
          <w:rFonts w:eastAsiaTheme="minorHAnsi"/>
          <w:sz w:val="22"/>
          <w:szCs w:val="22"/>
        </w:rPr>
      </w:pPr>
      <w:r w:rsidRPr="00EE6695">
        <w:rPr>
          <w:rFonts w:eastAsiaTheme="minorHAnsi"/>
          <w:sz w:val="22"/>
          <w:szCs w:val="22"/>
        </w:rPr>
        <w:tab/>
        <w:t xml:space="preserve">thence Northeasterly 72.06 feet along the arc of a </w:t>
      </w:r>
      <w:proofErr w:type="gramStart"/>
      <w:r w:rsidRPr="00EE6695">
        <w:rPr>
          <w:rFonts w:eastAsiaTheme="minorHAnsi"/>
          <w:sz w:val="22"/>
          <w:szCs w:val="22"/>
        </w:rPr>
        <w:t>349.06 foot</w:t>
      </w:r>
      <w:proofErr w:type="gramEnd"/>
      <w:r w:rsidRPr="00EE6695">
        <w:rPr>
          <w:rFonts w:eastAsiaTheme="minorHAnsi"/>
          <w:sz w:val="22"/>
          <w:szCs w:val="22"/>
        </w:rPr>
        <w:t xml:space="preserve"> radius curve to the left (center bears North 50°33'19" West and the chord bears North 33°31'51" East 71.93 feet with a central angle of 11°49'40");</w:t>
      </w:r>
    </w:p>
    <w:p w14:paraId="5B397602" w14:textId="77777777" w:rsidR="00EE6695" w:rsidRPr="00EE6695" w:rsidRDefault="00EE6695" w:rsidP="00EE6695">
      <w:pPr>
        <w:rPr>
          <w:rFonts w:eastAsiaTheme="minorHAnsi"/>
          <w:sz w:val="22"/>
          <w:szCs w:val="22"/>
        </w:rPr>
      </w:pPr>
      <w:r w:rsidRPr="00EE6695">
        <w:rPr>
          <w:rFonts w:eastAsiaTheme="minorHAnsi"/>
          <w:sz w:val="22"/>
          <w:szCs w:val="22"/>
        </w:rPr>
        <w:tab/>
        <w:t>thence North 36°40'50" West 610.64 feet;</w:t>
      </w:r>
    </w:p>
    <w:p w14:paraId="4671052A" w14:textId="77777777" w:rsidR="00EE6695" w:rsidRPr="00EE6695" w:rsidRDefault="00EE6695" w:rsidP="00EE6695">
      <w:pPr>
        <w:rPr>
          <w:rFonts w:eastAsiaTheme="minorHAnsi"/>
          <w:sz w:val="22"/>
          <w:szCs w:val="22"/>
        </w:rPr>
      </w:pPr>
      <w:r w:rsidRPr="00EE6695">
        <w:rPr>
          <w:rFonts w:eastAsiaTheme="minorHAnsi"/>
          <w:sz w:val="22"/>
          <w:szCs w:val="22"/>
        </w:rPr>
        <w:tab/>
        <w:t xml:space="preserve">thence Northeasterly 296.28 feet along the arc of a </w:t>
      </w:r>
      <w:proofErr w:type="gramStart"/>
      <w:r w:rsidRPr="00EE6695">
        <w:rPr>
          <w:rFonts w:eastAsiaTheme="minorHAnsi"/>
          <w:sz w:val="22"/>
          <w:szCs w:val="22"/>
        </w:rPr>
        <w:t>1,260.00 foot</w:t>
      </w:r>
      <w:proofErr w:type="gramEnd"/>
      <w:r w:rsidRPr="00EE6695">
        <w:rPr>
          <w:rFonts w:eastAsiaTheme="minorHAnsi"/>
          <w:sz w:val="22"/>
          <w:szCs w:val="22"/>
        </w:rPr>
        <w:t xml:space="preserve"> radius curve to the left (center bears North 36°47'22" West and the chord bears North 46°28'27" East 295.59 feet with a central angle of 13°28'21");</w:t>
      </w:r>
    </w:p>
    <w:p w14:paraId="78DFFF4F" w14:textId="77777777" w:rsidR="00EE6695" w:rsidRPr="00EE6695" w:rsidRDefault="00EE6695" w:rsidP="00EE6695">
      <w:pPr>
        <w:rPr>
          <w:rFonts w:eastAsiaTheme="minorHAnsi"/>
          <w:sz w:val="22"/>
          <w:szCs w:val="22"/>
        </w:rPr>
      </w:pPr>
      <w:r w:rsidRPr="00EE6695">
        <w:rPr>
          <w:rFonts w:eastAsiaTheme="minorHAnsi"/>
          <w:sz w:val="22"/>
          <w:szCs w:val="22"/>
        </w:rPr>
        <w:tab/>
        <w:t>thence North 39°44'16" East 507.21 feet;</w:t>
      </w:r>
    </w:p>
    <w:p w14:paraId="44527ED9" w14:textId="77777777" w:rsidR="00EE6695" w:rsidRPr="00EE6695" w:rsidRDefault="00EE6695" w:rsidP="00EE6695">
      <w:pPr>
        <w:rPr>
          <w:rFonts w:eastAsiaTheme="minorHAnsi"/>
          <w:sz w:val="22"/>
          <w:szCs w:val="22"/>
        </w:rPr>
      </w:pPr>
      <w:r w:rsidRPr="00EE6695">
        <w:rPr>
          <w:rFonts w:eastAsiaTheme="minorHAnsi"/>
          <w:sz w:val="22"/>
          <w:szCs w:val="22"/>
        </w:rPr>
        <w:tab/>
        <w:t xml:space="preserve">thence Northeasterly 827.69 feet along the arc of a </w:t>
      </w:r>
      <w:proofErr w:type="gramStart"/>
      <w:r w:rsidRPr="00EE6695">
        <w:rPr>
          <w:rFonts w:eastAsiaTheme="minorHAnsi"/>
          <w:sz w:val="22"/>
          <w:szCs w:val="22"/>
        </w:rPr>
        <w:t>940.00 foot</w:t>
      </w:r>
      <w:proofErr w:type="gramEnd"/>
      <w:r w:rsidRPr="00EE6695">
        <w:rPr>
          <w:rFonts w:eastAsiaTheme="minorHAnsi"/>
          <w:sz w:val="22"/>
          <w:szCs w:val="22"/>
        </w:rPr>
        <w:t xml:space="preserve"> radius curve to the right (center bears South 50°15'44" East and the chord bears North 64°57'47" East 801.21 feet with a central angle of 50°27'00");</w:t>
      </w:r>
    </w:p>
    <w:p w14:paraId="2BD91C21" w14:textId="77777777" w:rsidR="00EE6695" w:rsidRPr="00EE6695" w:rsidRDefault="00EE6695" w:rsidP="00EE6695">
      <w:pPr>
        <w:rPr>
          <w:rFonts w:eastAsiaTheme="minorHAnsi"/>
          <w:sz w:val="22"/>
          <w:szCs w:val="22"/>
        </w:rPr>
      </w:pPr>
      <w:r w:rsidRPr="00EE6695">
        <w:rPr>
          <w:rFonts w:eastAsiaTheme="minorHAnsi"/>
          <w:sz w:val="22"/>
          <w:szCs w:val="22"/>
        </w:rPr>
        <w:tab/>
        <w:t>thence South 89°48'43" East 189.32 feet to the quarter section line of said Section 27;</w:t>
      </w:r>
    </w:p>
    <w:p w14:paraId="4318FAE6" w14:textId="77777777" w:rsidR="00EE6695" w:rsidRPr="00EE6695" w:rsidRDefault="00EE6695" w:rsidP="00EE6695">
      <w:pPr>
        <w:rPr>
          <w:rFonts w:eastAsiaTheme="minorHAnsi"/>
          <w:sz w:val="22"/>
          <w:szCs w:val="22"/>
        </w:rPr>
      </w:pPr>
      <w:r w:rsidRPr="00EE6695">
        <w:rPr>
          <w:rFonts w:eastAsiaTheme="minorHAnsi"/>
          <w:sz w:val="22"/>
          <w:szCs w:val="22"/>
        </w:rPr>
        <w:tab/>
        <w:t>thence South 0°28'09" West 1,082.95 feet along the quarter section line to the South Quarter Corner of said Section 27;</w:t>
      </w:r>
    </w:p>
    <w:p w14:paraId="305E2C63" w14:textId="77777777" w:rsidR="00EE6695" w:rsidRPr="00EE6695" w:rsidRDefault="00EE6695" w:rsidP="00EE6695">
      <w:pPr>
        <w:rPr>
          <w:rFonts w:eastAsiaTheme="minorHAnsi"/>
          <w:sz w:val="22"/>
          <w:szCs w:val="22"/>
        </w:rPr>
      </w:pPr>
      <w:r w:rsidRPr="00EE6695">
        <w:rPr>
          <w:rFonts w:eastAsiaTheme="minorHAnsi"/>
          <w:sz w:val="22"/>
          <w:szCs w:val="22"/>
        </w:rPr>
        <w:tab/>
        <w:t>thence North 89°30'06" West 270.13 feet along the section line;</w:t>
      </w:r>
    </w:p>
    <w:p w14:paraId="27D99BD9" w14:textId="77777777" w:rsidR="00EE6695" w:rsidRPr="00EE6695" w:rsidRDefault="00EE6695" w:rsidP="00EE6695">
      <w:pPr>
        <w:rPr>
          <w:rFonts w:eastAsiaTheme="minorHAnsi"/>
          <w:sz w:val="22"/>
          <w:szCs w:val="22"/>
        </w:rPr>
      </w:pPr>
      <w:r w:rsidRPr="00EE6695">
        <w:rPr>
          <w:rFonts w:eastAsiaTheme="minorHAnsi"/>
          <w:sz w:val="22"/>
          <w:szCs w:val="22"/>
        </w:rPr>
        <w:tab/>
        <w:t>thence South 0°01'53" East 556.05 feet;</w:t>
      </w:r>
    </w:p>
    <w:p w14:paraId="623C8B0D" w14:textId="77777777" w:rsidR="00EE6695" w:rsidRPr="00EE6695" w:rsidRDefault="00EE6695" w:rsidP="00EE6695">
      <w:pPr>
        <w:rPr>
          <w:rFonts w:eastAsiaTheme="minorHAnsi"/>
          <w:sz w:val="22"/>
          <w:szCs w:val="22"/>
        </w:rPr>
      </w:pPr>
      <w:r w:rsidRPr="00EE6695">
        <w:rPr>
          <w:rFonts w:eastAsiaTheme="minorHAnsi"/>
          <w:sz w:val="22"/>
          <w:szCs w:val="22"/>
        </w:rPr>
        <w:tab/>
        <w:t xml:space="preserve">thence Southwesterly 12.60 feet along the arc of a </w:t>
      </w:r>
      <w:proofErr w:type="gramStart"/>
      <w:r w:rsidRPr="00EE6695">
        <w:rPr>
          <w:rFonts w:eastAsiaTheme="minorHAnsi"/>
          <w:sz w:val="22"/>
          <w:szCs w:val="22"/>
        </w:rPr>
        <w:t>30.00 foot</w:t>
      </w:r>
      <w:proofErr w:type="gramEnd"/>
      <w:r w:rsidRPr="00EE6695">
        <w:rPr>
          <w:rFonts w:eastAsiaTheme="minorHAnsi"/>
          <w:sz w:val="22"/>
          <w:szCs w:val="22"/>
        </w:rPr>
        <w:t xml:space="preserve"> radius curve to the right (center bears South 89°58'07" West and the chord bears South 12°00'19" West 12.51 feet with a central angle of 24°04'24");</w:t>
      </w:r>
    </w:p>
    <w:p w14:paraId="47AF6CE8" w14:textId="77777777" w:rsidR="00EE6695" w:rsidRPr="00EE6695" w:rsidRDefault="00EE6695" w:rsidP="00EE6695">
      <w:pPr>
        <w:rPr>
          <w:rFonts w:eastAsiaTheme="minorHAnsi"/>
          <w:sz w:val="22"/>
          <w:szCs w:val="22"/>
        </w:rPr>
      </w:pPr>
      <w:r w:rsidRPr="00EE6695">
        <w:rPr>
          <w:rFonts w:eastAsiaTheme="minorHAnsi"/>
          <w:sz w:val="22"/>
          <w:szCs w:val="22"/>
        </w:rPr>
        <w:tab/>
        <w:t>thence South 89°32'10" East 2.61 feet;</w:t>
      </w:r>
    </w:p>
    <w:p w14:paraId="2FF1CB70" w14:textId="77777777" w:rsidR="00EE6695" w:rsidRPr="00EE6695" w:rsidRDefault="00EE6695" w:rsidP="00EE6695">
      <w:pPr>
        <w:rPr>
          <w:rFonts w:eastAsiaTheme="minorHAnsi"/>
          <w:sz w:val="22"/>
          <w:szCs w:val="22"/>
        </w:rPr>
      </w:pPr>
      <w:r w:rsidRPr="00EE6695">
        <w:rPr>
          <w:rFonts w:eastAsiaTheme="minorHAnsi"/>
          <w:sz w:val="22"/>
          <w:szCs w:val="22"/>
        </w:rPr>
        <w:tab/>
        <w:t>thence South 0°01'53" East 757.92 feet;</w:t>
      </w:r>
    </w:p>
    <w:p w14:paraId="6A164247" w14:textId="77777777" w:rsidR="00EE6695" w:rsidRPr="00EE6695" w:rsidRDefault="00EE6695" w:rsidP="00EE6695">
      <w:pPr>
        <w:rPr>
          <w:rFonts w:eastAsiaTheme="minorHAnsi"/>
          <w:sz w:val="22"/>
          <w:szCs w:val="22"/>
        </w:rPr>
      </w:pPr>
      <w:r w:rsidRPr="00EE6695">
        <w:rPr>
          <w:rFonts w:eastAsiaTheme="minorHAnsi"/>
          <w:sz w:val="22"/>
          <w:szCs w:val="22"/>
        </w:rPr>
        <w:tab/>
        <w:t xml:space="preserve">thence North 89°31'53" West 36.69 feet to the established boundary line per the Boundary Line Acknowledgment, recorded March 9, </w:t>
      </w:r>
      <w:proofErr w:type="gramStart"/>
      <w:r w:rsidRPr="00EE6695">
        <w:rPr>
          <w:rFonts w:eastAsiaTheme="minorHAnsi"/>
          <w:sz w:val="22"/>
          <w:szCs w:val="22"/>
        </w:rPr>
        <w:t>2020</w:t>
      </w:r>
      <w:proofErr w:type="gramEnd"/>
      <w:r w:rsidRPr="00EE6695">
        <w:rPr>
          <w:rFonts w:eastAsiaTheme="minorHAnsi"/>
          <w:sz w:val="22"/>
          <w:szCs w:val="22"/>
        </w:rPr>
        <w:t xml:space="preserve"> as Entry No. 13212816 in Book 10907 at Pages 6169-6202 in the Office of the Salt Lake County Recorder;</w:t>
      </w:r>
    </w:p>
    <w:p w14:paraId="72F99FA4" w14:textId="77777777" w:rsidR="00EE6695" w:rsidRPr="00EE6695" w:rsidRDefault="00EE6695" w:rsidP="00EE6695">
      <w:pPr>
        <w:rPr>
          <w:rFonts w:eastAsiaTheme="minorHAnsi"/>
          <w:sz w:val="22"/>
          <w:szCs w:val="22"/>
        </w:rPr>
      </w:pPr>
      <w:r w:rsidRPr="00EE6695">
        <w:rPr>
          <w:rFonts w:eastAsiaTheme="minorHAnsi"/>
          <w:sz w:val="22"/>
          <w:szCs w:val="22"/>
        </w:rPr>
        <w:tab/>
        <w:t>thence along said established boundary the following courses:</w:t>
      </w:r>
    </w:p>
    <w:p w14:paraId="6D6E4E76" w14:textId="77777777" w:rsidR="00EE6695" w:rsidRPr="00EE6695" w:rsidRDefault="00EE6695" w:rsidP="00EE6695">
      <w:pPr>
        <w:rPr>
          <w:rFonts w:eastAsiaTheme="minorHAnsi"/>
          <w:sz w:val="22"/>
          <w:szCs w:val="22"/>
        </w:rPr>
      </w:pPr>
      <w:r w:rsidRPr="00EE6695">
        <w:rPr>
          <w:rFonts w:eastAsiaTheme="minorHAnsi"/>
          <w:sz w:val="22"/>
          <w:szCs w:val="22"/>
        </w:rPr>
        <w:tab/>
        <w:t>(1) North 89°31'33" West 1,027.57 feet along the 1/16 section line to the Southwest Corner of the Northeast Quarter of the Northwest Quarter of said Section 34, monumented with a Salt Lake County monument;</w:t>
      </w:r>
    </w:p>
    <w:p w14:paraId="3BC4F6AF" w14:textId="77777777" w:rsidR="00EE6695" w:rsidRPr="00EE6695" w:rsidRDefault="00EE6695" w:rsidP="00EE6695">
      <w:pPr>
        <w:rPr>
          <w:rFonts w:eastAsiaTheme="minorHAnsi"/>
          <w:sz w:val="22"/>
          <w:szCs w:val="22"/>
        </w:rPr>
      </w:pPr>
      <w:r w:rsidRPr="00EE6695">
        <w:rPr>
          <w:rFonts w:eastAsiaTheme="minorHAnsi"/>
          <w:sz w:val="22"/>
          <w:szCs w:val="22"/>
        </w:rPr>
        <w:tab/>
        <w:t>(2) South 0°02'29" West 1,325.95 feet along the 1/16 section line to the quarter section line;</w:t>
      </w:r>
    </w:p>
    <w:p w14:paraId="0E386E1F" w14:textId="77777777" w:rsidR="00EE6695" w:rsidRPr="00EE6695" w:rsidRDefault="00EE6695" w:rsidP="00EE6695">
      <w:pPr>
        <w:rPr>
          <w:rFonts w:eastAsiaTheme="minorHAnsi"/>
          <w:sz w:val="22"/>
          <w:szCs w:val="22"/>
        </w:rPr>
      </w:pPr>
      <w:r w:rsidRPr="00EE6695">
        <w:rPr>
          <w:rFonts w:eastAsiaTheme="minorHAnsi"/>
          <w:sz w:val="22"/>
          <w:szCs w:val="22"/>
        </w:rPr>
        <w:tab/>
        <w:t>(3) North 89°35'57" West 1,330.04 feet along the quarter section line to the point of beginning.</w:t>
      </w:r>
    </w:p>
    <w:p w14:paraId="41761857" w14:textId="77777777" w:rsidR="00EE6695" w:rsidRDefault="00EE6695" w:rsidP="00EE6695">
      <w:pPr>
        <w:rPr>
          <w:rFonts w:eastAsiaTheme="minorHAnsi"/>
          <w:sz w:val="22"/>
          <w:szCs w:val="22"/>
        </w:rPr>
      </w:pPr>
    </w:p>
    <w:p w14:paraId="25E546DF" w14:textId="62250678" w:rsidR="00EE6695" w:rsidRPr="00EE6695" w:rsidRDefault="00EE6695" w:rsidP="00EE6695">
      <w:pPr>
        <w:rPr>
          <w:rFonts w:eastAsiaTheme="minorHAnsi"/>
          <w:sz w:val="22"/>
          <w:szCs w:val="22"/>
        </w:rPr>
      </w:pPr>
      <w:r w:rsidRPr="00EE6695">
        <w:rPr>
          <w:rFonts w:eastAsiaTheme="minorHAnsi"/>
          <w:sz w:val="22"/>
          <w:szCs w:val="22"/>
        </w:rPr>
        <w:t>Contains 5,071,403 Square Feet or 116.423 Acres</w:t>
      </w:r>
    </w:p>
    <w:p w14:paraId="27FD34CE" w14:textId="77777777" w:rsidR="00EE6695" w:rsidRPr="00EE6695" w:rsidRDefault="00EE6695" w:rsidP="00EE6695">
      <w:pPr>
        <w:rPr>
          <w:rFonts w:eastAsiaTheme="minorHAnsi"/>
          <w:sz w:val="22"/>
          <w:szCs w:val="22"/>
        </w:rPr>
      </w:pPr>
    </w:p>
    <w:p w14:paraId="37DF787C" w14:textId="77777777" w:rsidR="00EE6695" w:rsidRPr="00967263" w:rsidRDefault="00EE6695" w:rsidP="00EE6695">
      <w:pPr>
        <w:rPr>
          <w:rFonts w:eastAsiaTheme="minorHAnsi"/>
          <w:sz w:val="22"/>
          <w:szCs w:val="22"/>
          <w:u w:val="single"/>
        </w:rPr>
      </w:pPr>
      <w:r w:rsidRPr="00967263">
        <w:rPr>
          <w:rFonts w:eastAsiaTheme="minorHAnsi"/>
          <w:sz w:val="22"/>
          <w:szCs w:val="22"/>
          <w:u w:val="single"/>
        </w:rPr>
        <w:t>Addition Parcel B</w:t>
      </w:r>
    </w:p>
    <w:p w14:paraId="131E08FD" w14:textId="77777777" w:rsidR="00EE6695" w:rsidRPr="00EE6695" w:rsidRDefault="00EE6695" w:rsidP="00EE6695">
      <w:pPr>
        <w:rPr>
          <w:rFonts w:eastAsiaTheme="minorHAnsi"/>
          <w:sz w:val="22"/>
          <w:szCs w:val="22"/>
        </w:rPr>
      </w:pPr>
      <w:r w:rsidRPr="00EE6695">
        <w:rPr>
          <w:rFonts w:eastAsiaTheme="minorHAnsi"/>
          <w:sz w:val="22"/>
          <w:szCs w:val="22"/>
        </w:rPr>
        <w:t xml:space="preserve">A parcel of land </w:t>
      </w:r>
      <w:proofErr w:type="gramStart"/>
      <w:r w:rsidRPr="00EE6695">
        <w:rPr>
          <w:rFonts w:eastAsiaTheme="minorHAnsi"/>
          <w:sz w:val="22"/>
          <w:szCs w:val="22"/>
        </w:rPr>
        <w:t>situate</w:t>
      </w:r>
      <w:proofErr w:type="gramEnd"/>
      <w:r w:rsidRPr="00EE6695">
        <w:rPr>
          <w:rFonts w:eastAsiaTheme="minorHAnsi"/>
          <w:sz w:val="22"/>
          <w:szCs w:val="22"/>
        </w:rPr>
        <w:t xml:space="preserve"> in the Northeast Quarter of Section 35 and the Northwest Quarter of Section 36, Township 3 South, Range 2 West, Salt Lake Base and Meridian, being more particularly described as follows:</w:t>
      </w:r>
    </w:p>
    <w:p w14:paraId="024B8085" w14:textId="77777777" w:rsidR="00EE6695" w:rsidRPr="00EE6695" w:rsidRDefault="00EE6695" w:rsidP="00EE6695">
      <w:pPr>
        <w:rPr>
          <w:rFonts w:eastAsiaTheme="minorHAnsi"/>
          <w:sz w:val="22"/>
          <w:szCs w:val="22"/>
        </w:rPr>
      </w:pPr>
    </w:p>
    <w:p w14:paraId="258E210B" w14:textId="77777777" w:rsidR="00EE6695" w:rsidRPr="00EE6695" w:rsidRDefault="00EE6695" w:rsidP="00EE6695">
      <w:pPr>
        <w:rPr>
          <w:rFonts w:eastAsiaTheme="minorHAnsi"/>
          <w:sz w:val="22"/>
          <w:szCs w:val="22"/>
        </w:rPr>
      </w:pPr>
      <w:r w:rsidRPr="00EE6695">
        <w:rPr>
          <w:rFonts w:eastAsiaTheme="minorHAnsi"/>
          <w:sz w:val="22"/>
          <w:szCs w:val="22"/>
        </w:rPr>
        <w:t>Beginning at the Northeast Corner of Section 35, Township 3 South, Range 2 West, Salt Lake Base and Meridian; and running</w:t>
      </w:r>
    </w:p>
    <w:p w14:paraId="58967BB6" w14:textId="77777777" w:rsidR="00EE6695" w:rsidRPr="00EE6695" w:rsidRDefault="00EE6695" w:rsidP="00EE6695">
      <w:pPr>
        <w:rPr>
          <w:rFonts w:eastAsiaTheme="minorHAnsi"/>
          <w:sz w:val="22"/>
          <w:szCs w:val="22"/>
        </w:rPr>
      </w:pPr>
      <w:r w:rsidRPr="00EE6695">
        <w:rPr>
          <w:rFonts w:eastAsiaTheme="minorHAnsi"/>
          <w:sz w:val="22"/>
          <w:szCs w:val="22"/>
        </w:rPr>
        <w:tab/>
        <w:t xml:space="preserve">thence South 89°18'51" East 151.31 feet along the section line to the westerly right-of-way line of </w:t>
      </w:r>
      <w:proofErr w:type="spellStart"/>
      <w:r w:rsidRPr="00EE6695">
        <w:rPr>
          <w:rFonts w:eastAsiaTheme="minorHAnsi"/>
          <w:sz w:val="22"/>
          <w:szCs w:val="22"/>
        </w:rPr>
        <w:t>Rosecrest</w:t>
      </w:r>
      <w:proofErr w:type="spellEnd"/>
      <w:r w:rsidRPr="00EE6695">
        <w:rPr>
          <w:rFonts w:eastAsiaTheme="minorHAnsi"/>
          <w:sz w:val="22"/>
          <w:szCs w:val="22"/>
        </w:rPr>
        <w:t xml:space="preserve"> Road;</w:t>
      </w:r>
    </w:p>
    <w:p w14:paraId="2014E85C" w14:textId="77777777" w:rsidR="00EE6695" w:rsidRPr="00EE6695" w:rsidRDefault="00EE6695" w:rsidP="00EE6695">
      <w:pPr>
        <w:rPr>
          <w:rFonts w:eastAsiaTheme="minorHAnsi"/>
          <w:sz w:val="22"/>
          <w:szCs w:val="22"/>
        </w:rPr>
      </w:pPr>
      <w:r w:rsidRPr="00EE6695">
        <w:rPr>
          <w:rFonts w:eastAsiaTheme="minorHAnsi"/>
          <w:sz w:val="22"/>
          <w:szCs w:val="22"/>
        </w:rPr>
        <w:lastRenderedPageBreak/>
        <w:tab/>
        <w:t>thence along said westerly right-of-way line the following two (2) courses:</w:t>
      </w:r>
    </w:p>
    <w:p w14:paraId="5D22D2D5" w14:textId="77777777" w:rsidR="00EE6695" w:rsidRPr="00EE6695" w:rsidRDefault="00EE6695" w:rsidP="00EE6695">
      <w:pPr>
        <w:rPr>
          <w:rFonts w:eastAsiaTheme="minorHAnsi"/>
          <w:sz w:val="22"/>
          <w:szCs w:val="22"/>
        </w:rPr>
      </w:pPr>
      <w:r w:rsidRPr="00EE6695">
        <w:rPr>
          <w:rFonts w:eastAsiaTheme="minorHAnsi"/>
          <w:sz w:val="22"/>
          <w:szCs w:val="22"/>
        </w:rPr>
        <w:tab/>
        <w:t>(1) South 1°13'03" West 1,784.78 feet;</w:t>
      </w:r>
    </w:p>
    <w:p w14:paraId="1BFF252D" w14:textId="77777777" w:rsidR="00EE6695" w:rsidRPr="00EE6695" w:rsidRDefault="00EE6695" w:rsidP="00EE6695">
      <w:pPr>
        <w:rPr>
          <w:rFonts w:eastAsiaTheme="minorHAnsi"/>
          <w:sz w:val="22"/>
          <w:szCs w:val="22"/>
        </w:rPr>
      </w:pPr>
      <w:r w:rsidRPr="00EE6695">
        <w:rPr>
          <w:rFonts w:eastAsiaTheme="minorHAnsi"/>
          <w:sz w:val="22"/>
          <w:szCs w:val="22"/>
        </w:rPr>
        <w:tab/>
        <w:t>(2) South 45°16'23" West 46.11 feet to the northerly right-of-way line of 12900 South Street;</w:t>
      </w:r>
    </w:p>
    <w:p w14:paraId="2641E320" w14:textId="77777777" w:rsidR="00EE6695" w:rsidRPr="00EE6695" w:rsidRDefault="00EE6695" w:rsidP="00EE6695">
      <w:pPr>
        <w:rPr>
          <w:rFonts w:eastAsiaTheme="minorHAnsi"/>
          <w:sz w:val="22"/>
          <w:szCs w:val="22"/>
        </w:rPr>
      </w:pPr>
      <w:r w:rsidRPr="00EE6695">
        <w:rPr>
          <w:rFonts w:eastAsiaTheme="minorHAnsi"/>
          <w:sz w:val="22"/>
          <w:szCs w:val="22"/>
        </w:rPr>
        <w:tab/>
        <w:t>thence South 89°30'06" West 220.99 feet along said northerly right-of-way line;</w:t>
      </w:r>
    </w:p>
    <w:p w14:paraId="48B309CF" w14:textId="77777777" w:rsidR="00EE6695" w:rsidRPr="00EE6695" w:rsidRDefault="00EE6695" w:rsidP="00EE6695">
      <w:pPr>
        <w:rPr>
          <w:rFonts w:eastAsiaTheme="minorHAnsi"/>
          <w:sz w:val="22"/>
          <w:szCs w:val="22"/>
        </w:rPr>
      </w:pPr>
      <w:r w:rsidRPr="00EE6695">
        <w:rPr>
          <w:rFonts w:eastAsiaTheme="minorHAnsi"/>
          <w:sz w:val="22"/>
          <w:szCs w:val="22"/>
        </w:rPr>
        <w:tab/>
        <w:t>thence North 1°06'23" East 284.61 feet;</w:t>
      </w:r>
    </w:p>
    <w:p w14:paraId="178C131B" w14:textId="77777777" w:rsidR="00EE6695" w:rsidRPr="00EE6695" w:rsidRDefault="00EE6695" w:rsidP="00EE6695">
      <w:pPr>
        <w:rPr>
          <w:rFonts w:eastAsiaTheme="minorHAnsi"/>
          <w:sz w:val="22"/>
          <w:szCs w:val="22"/>
        </w:rPr>
      </w:pPr>
      <w:r w:rsidRPr="00EE6695">
        <w:rPr>
          <w:rFonts w:eastAsiaTheme="minorHAnsi"/>
          <w:sz w:val="22"/>
          <w:szCs w:val="22"/>
        </w:rPr>
        <w:tab/>
        <w:t>thence North 88°56'22" West 229.35 feet;</w:t>
      </w:r>
    </w:p>
    <w:p w14:paraId="73C5C288" w14:textId="77777777" w:rsidR="00EE6695" w:rsidRPr="00EE6695" w:rsidRDefault="00EE6695" w:rsidP="00EE6695">
      <w:pPr>
        <w:rPr>
          <w:rFonts w:eastAsiaTheme="minorHAnsi"/>
          <w:sz w:val="22"/>
          <w:szCs w:val="22"/>
        </w:rPr>
      </w:pPr>
      <w:r w:rsidRPr="00EE6695">
        <w:rPr>
          <w:rFonts w:eastAsiaTheme="minorHAnsi"/>
          <w:sz w:val="22"/>
          <w:szCs w:val="22"/>
        </w:rPr>
        <w:tab/>
        <w:t>thence North 2°34'57" East 64.98 feet;</w:t>
      </w:r>
    </w:p>
    <w:p w14:paraId="04C4BF71" w14:textId="77777777" w:rsidR="00EE6695" w:rsidRPr="00EE6695" w:rsidRDefault="00EE6695" w:rsidP="00EE6695">
      <w:pPr>
        <w:rPr>
          <w:rFonts w:eastAsiaTheme="minorHAnsi"/>
          <w:sz w:val="22"/>
          <w:szCs w:val="22"/>
        </w:rPr>
      </w:pPr>
      <w:r w:rsidRPr="00EE6695">
        <w:rPr>
          <w:rFonts w:eastAsiaTheme="minorHAnsi"/>
          <w:sz w:val="22"/>
          <w:szCs w:val="22"/>
        </w:rPr>
        <w:tab/>
        <w:t>thence North 2°05'37" East 830.03 feet;</w:t>
      </w:r>
    </w:p>
    <w:p w14:paraId="0AF0F20C" w14:textId="77777777" w:rsidR="00EE6695" w:rsidRPr="00EE6695" w:rsidRDefault="00EE6695" w:rsidP="00EE6695">
      <w:pPr>
        <w:rPr>
          <w:rFonts w:eastAsiaTheme="minorHAnsi"/>
          <w:sz w:val="22"/>
          <w:szCs w:val="22"/>
        </w:rPr>
      </w:pPr>
      <w:r w:rsidRPr="00EE6695">
        <w:rPr>
          <w:rFonts w:eastAsiaTheme="minorHAnsi"/>
          <w:sz w:val="22"/>
          <w:szCs w:val="22"/>
        </w:rPr>
        <w:tab/>
        <w:t>thence North 0°20'23" East 368.15 feet;</w:t>
      </w:r>
    </w:p>
    <w:p w14:paraId="58827F57" w14:textId="77777777" w:rsidR="00EE6695" w:rsidRPr="00EE6695" w:rsidRDefault="00EE6695" w:rsidP="00EE6695">
      <w:pPr>
        <w:rPr>
          <w:rFonts w:eastAsiaTheme="minorHAnsi"/>
          <w:sz w:val="22"/>
          <w:szCs w:val="22"/>
        </w:rPr>
      </w:pPr>
      <w:r w:rsidRPr="00EE6695">
        <w:rPr>
          <w:rFonts w:eastAsiaTheme="minorHAnsi"/>
          <w:sz w:val="22"/>
          <w:szCs w:val="22"/>
        </w:rPr>
        <w:tab/>
        <w:t>thence North 2°15'49" West 272.30 feet to the section line;</w:t>
      </w:r>
    </w:p>
    <w:p w14:paraId="215C034D" w14:textId="77777777" w:rsidR="00EE6695" w:rsidRPr="00EE6695" w:rsidRDefault="00EE6695" w:rsidP="00EE6695">
      <w:pPr>
        <w:rPr>
          <w:rFonts w:eastAsiaTheme="minorHAnsi"/>
          <w:sz w:val="22"/>
          <w:szCs w:val="22"/>
        </w:rPr>
      </w:pPr>
      <w:r w:rsidRPr="00EE6695">
        <w:rPr>
          <w:rFonts w:eastAsiaTheme="minorHAnsi"/>
          <w:sz w:val="22"/>
          <w:szCs w:val="22"/>
        </w:rPr>
        <w:tab/>
        <w:t>thence South 89°30'49" East 339.50 feet along the section line to the point of beginning.</w:t>
      </w:r>
    </w:p>
    <w:p w14:paraId="45F54EEF" w14:textId="77777777" w:rsidR="00EE6695" w:rsidRDefault="00EE6695" w:rsidP="00EE6695">
      <w:pPr>
        <w:rPr>
          <w:rFonts w:eastAsiaTheme="minorHAnsi"/>
          <w:sz w:val="22"/>
          <w:szCs w:val="22"/>
        </w:rPr>
      </w:pPr>
    </w:p>
    <w:p w14:paraId="61F75A84" w14:textId="269BE6E3" w:rsidR="00EE6695" w:rsidRPr="00EE6695" w:rsidRDefault="00EE6695" w:rsidP="00EE6695">
      <w:pPr>
        <w:rPr>
          <w:rFonts w:eastAsiaTheme="minorHAnsi"/>
          <w:sz w:val="22"/>
          <w:szCs w:val="22"/>
        </w:rPr>
      </w:pPr>
      <w:r w:rsidRPr="00EE6695">
        <w:rPr>
          <w:rFonts w:eastAsiaTheme="minorHAnsi"/>
          <w:sz w:val="22"/>
          <w:szCs w:val="22"/>
        </w:rPr>
        <w:t>Contains 802,043 Square Feet or 18.412 Acres</w:t>
      </w:r>
    </w:p>
    <w:p w14:paraId="464AB39E" w14:textId="77777777" w:rsidR="00AA4EEE" w:rsidRPr="00AA4EEE" w:rsidRDefault="00AA4EEE" w:rsidP="00AA4EEE">
      <w:pPr>
        <w:rPr>
          <w:rFonts w:eastAsiaTheme="minorHAnsi"/>
          <w:b/>
          <w:bCs/>
          <w:sz w:val="22"/>
          <w:szCs w:val="22"/>
        </w:rPr>
      </w:pPr>
      <w:r w:rsidRPr="00AA4EEE">
        <w:rPr>
          <w:rFonts w:eastAsiaTheme="minorHAnsi"/>
          <w:b/>
          <w:bCs/>
          <w:sz w:val="22"/>
          <w:szCs w:val="22"/>
        </w:rPr>
        <w:t>Olympia Public Infrastructure District No. 3</w:t>
      </w:r>
    </w:p>
    <w:p w14:paraId="3AD9A0D2" w14:textId="77777777" w:rsidR="00AA4EEE" w:rsidRPr="00AA4EEE" w:rsidRDefault="00AA4EEE" w:rsidP="00AA4EEE">
      <w:pPr>
        <w:rPr>
          <w:rFonts w:eastAsiaTheme="minorHAnsi"/>
          <w:sz w:val="22"/>
          <w:szCs w:val="22"/>
        </w:rPr>
      </w:pPr>
      <w:r w:rsidRPr="00AA4EEE">
        <w:rPr>
          <w:rFonts w:eastAsiaTheme="minorHAnsi"/>
          <w:sz w:val="22"/>
          <w:szCs w:val="22"/>
        </w:rPr>
        <w:t>Beginning at a point being South 00°24’18” West 984.64 feet along the section line and West 2,890.44 feet from the Northeast Section of 32, Township 3 South, Range 2 West, Salt Lake Base and Meridian; and running</w:t>
      </w:r>
    </w:p>
    <w:p w14:paraId="49FB6BC2" w14:textId="77777777" w:rsidR="00AA4EEE" w:rsidRPr="00AA4EEE" w:rsidRDefault="00AA4EEE" w:rsidP="00AA4EEE">
      <w:pPr>
        <w:rPr>
          <w:rFonts w:eastAsiaTheme="minorHAnsi"/>
          <w:sz w:val="22"/>
          <w:szCs w:val="22"/>
        </w:rPr>
      </w:pPr>
    </w:p>
    <w:p w14:paraId="4D61D8A7" w14:textId="77777777" w:rsidR="00AA4EEE" w:rsidRPr="00AA4EEE" w:rsidRDefault="00AA4EEE" w:rsidP="00AA4EEE">
      <w:pPr>
        <w:autoSpaceDE w:val="0"/>
        <w:autoSpaceDN w:val="0"/>
        <w:adjustRightInd w:val="0"/>
        <w:rPr>
          <w:rFonts w:eastAsiaTheme="minorHAnsi"/>
          <w:sz w:val="22"/>
          <w:szCs w:val="22"/>
        </w:rPr>
      </w:pPr>
      <w:r w:rsidRPr="00AA4EEE">
        <w:rPr>
          <w:rFonts w:eastAsiaTheme="minorHAnsi"/>
          <w:sz w:val="22"/>
          <w:szCs w:val="22"/>
        </w:rPr>
        <w:tab/>
        <w:t>thence South 18°46'09" East 100.00 feet;</w:t>
      </w:r>
    </w:p>
    <w:p w14:paraId="3DC15D14" w14:textId="77777777" w:rsidR="00AA4EEE" w:rsidRPr="00AA4EEE" w:rsidRDefault="00AA4EEE" w:rsidP="00AA4EEE">
      <w:pPr>
        <w:autoSpaceDE w:val="0"/>
        <w:autoSpaceDN w:val="0"/>
        <w:adjustRightInd w:val="0"/>
        <w:rPr>
          <w:rFonts w:eastAsiaTheme="minorHAnsi"/>
          <w:sz w:val="22"/>
          <w:szCs w:val="22"/>
        </w:rPr>
      </w:pPr>
      <w:r w:rsidRPr="00AA4EEE">
        <w:rPr>
          <w:rFonts w:eastAsiaTheme="minorHAnsi"/>
          <w:sz w:val="22"/>
          <w:szCs w:val="22"/>
        </w:rPr>
        <w:tab/>
        <w:t>thence South 71°13'51" West 31.11 feet;</w:t>
      </w:r>
    </w:p>
    <w:p w14:paraId="3E1C9D03" w14:textId="77777777" w:rsidR="00AA4EEE" w:rsidRPr="00AA4EEE" w:rsidRDefault="00AA4EEE" w:rsidP="00AA4EEE">
      <w:pPr>
        <w:autoSpaceDE w:val="0"/>
        <w:autoSpaceDN w:val="0"/>
        <w:adjustRightInd w:val="0"/>
        <w:rPr>
          <w:rFonts w:eastAsiaTheme="minorHAnsi"/>
          <w:sz w:val="22"/>
          <w:szCs w:val="22"/>
        </w:rPr>
      </w:pPr>
      <w:r w:rsidRPr="00AA4EEE">
        <w:rPr>
          <w:rFonts w:eastAsiaTheme="minorHAnsi"/>
          <w:sz w:val="22"/>
          <w:szCs w:val="22"/>
        </w:rPr>
        <w:tab/>
        <w:t>thence North 18°46'09" West 100.00 feet;</w:t>
      </w:r>
    </w:p>
    <w:p w14:paraId="6AC04046" w14:textId="77777777" w:rsidR="00AA4EEE" w:rsidRPr="00AA4EEE" w:rsidRDefault="00AA4EEE" w:rsidP="00AA4EEE">
      <w:pPr>
        <w:autoSpaceDE w:val="0"/>
        <w:autoSpaceDN w:val="0"/>
        <w:adjustRightInd w:val="0"/>
        <w:rPr>
          <w:rFonts w:eastAsiaTheme="minorHAnsi"/>
          <w:sz w:val="22"/>
          <w:szCs w:val="22"/>
        </w:rPr>
      </w:pPr>
      <w:r w:rsidRPr="00AA4EEE">
        <w:rPr>
          <w:rFonts w:eastAsiaTheme="minorHAnsi"/>
          <w:sz w:val="22"/>
          <w:szCs w:val="22"/>
        </w:rPr>
        <w:tab/>
        <w:t>thence North 71°13'51" East 31.11 feet to the point of beginning.</w:t>
      </w:r>
    </w:p>
    <w:p w14:paraId="6C6EA281" w14:textId="77777777" w:rsidR="00AA4EEE" w:rsidRPr="00AA4EEE" w:rsidRDefault="00AA4EEE" w:rsidP="00AA4EEE">
      <w:pPr>
        <w:autoSpaceDE w:val="0"/>
        <w:autoSpaceDN w:val="0"/>
        <w:adjustRightInd w:val="0"/>
        <w:rPr>
          <w:rFonts w:eastAsiaTheme="minorHAnsi"/>
          <w:sz w:val="22"/>
          <w:szCs w:val="22"/>
        </w:rPr>
      </w:pPr>
    </w:p>
    <w:p w14:paraId="6B5D3056" w14:textId="77777777" w:rsidR="00AA4EEE" w:rsidRPr="00AA4EEE" w:rsidRDefault="00AA4EEE" w:rsidP="00AA4EEE">
      <w:pPr>
        <w:rPr>
          <w:rFonts w:eastAsiaTheme="minorHAnsi"/>
          <w:sz w:val="22"/>
          <w:szCs w:val="22"/>
        </w:rPr>
      </w:pPr>
      <w:r w:rsidRPr="00AA4EEE">
        <w:rPr>
          <w:rFonts w:eastAsiaTheme="minorHAnsi"/>
          <w:sz w:val="22"/>
          <w:szCs w:val="22"/>
        </w:rPr>
        <w:t>Contains 3,111 Square Feet or 0.071 Acres</w:t>
      </w:r>
    </w:p>
    <w:p w14:paraId="71144EA5" w14:textId="77777777" w:rsidR="00AA4EEE" w:rsidRPr="00AA4EEE" w:rsidRDefault="00AA4EEE" w:rsidP="00AA4EEE">
      <w:pPr>
        <w:rPr>
          <w:rFonts w:eastAsiaTheme="minorHAnsi"/>
          <w:b/>
          <w:bCs/>
          <w:sz w:val="22"/>
          <w:szCs w:val="22"/>
        </w:rPr>
      </w:pPr>
    </w:p>
    <w:p w14:paraId="331A1670" w14:textId="77777777" w:rsidR="00AA4EEE" w:rsidRPr="00AA4EEE" w:rsidRDefault="00AA4EEE" w:rsidP="00AA4EEE">
      <w:pPr>
        <w:rPr>
          <w:rFonts w:eastAsiaTheme="minorHAnsi"/>
          <w:b/>
          <w:bCs/>
          <w:sz w:val="22"/>
          <w:szCs w:val="22"/>
        </w:rPr>
      </w:pPr>
      <w:r w:rsidRPr="00AA4EEE">
        <w:rPr>
          <w:rFonts w:eastAsiaTheme="minorHAnsi"/>
          <w:b/>
          <w:bCs/>
          <w:sz w:val="22"/>
          <w:szCs w:val="22"/>
        </w:rPr>
        <w:t>Olympia Public Infrastructure District No. 4</w:t>
      </w:r>
    </w:p>
    <w:p w14:paraId="0ADBA254" w14:textId="77777777" w:rsidR="00AA4EEE" w:rsidRPr="00AA4EEE" w:rsidRDefault="00AA4EEE" w:rsidP="00AA4EEE">
      <w:pPr>
        <w:rPr>
          <w:rFonts w:eastAsiaTheme="minorHAnsi"/>
          <w:sz w:val="22"/>
          <w:szCs w:val="22"/>
        </w:rPr>
      </w:pPr>
      <w:r w:rsidRPr="00AA4EEE">
        <w:rPr>
          <w:rFonts w:eastAsiaTheme="minorHAnsi"/>
          <w:sz w:val="22"/>
          <w:szCs w:val="22"/>
        </w:rPr>
        <w:t>Beginning at a point being South 00°24’18” West 974.63 feet along the section line and West 2,861.05 feet from the Northeast Section of 32, Township 3 South, Range 2 West, Salt Lake Base and Meridian; and running</w:t>
      </w:r>
    </w:p>
    <w:p w14:paraId="26EF299D" w14:textId="77777777" w:rsidR="00AA4EEE" w:rsidRPr="00AA4EEE" w:rsidRDefault="00AA4EEE" w:rsidP="00AA4EEE">
      <w:pPr>
        <w:rPr>
          <w:rFonts w:eastAsiaTheme="minorHAnsi"/>
          <w:sz w:val="22"/>
          <w:szCs w:val="22"/>
        </w:rPr>
      </w:pPr>
    </w:p>
    <w:p w14:paraId="401C2F3F" w14:textId="77777777" w:rsidR="00AA4EEE" w:rsidRPr="00AA4EEE" w:rsidRDefault="00AA4EEE" w:rsidP="00AA4EEE">
      <w:pPr>
        <w:autoSpaceDE w:val="0"/>
        <w:autoSpaceDN w:val="0"/>
        <w:adjustRightInd w:val="0"/>
        <w:rPr>
          <w:rFonts w:eastAsiaTheme="minorHAnsi"/>
          <w:sz w:val="22"/>
          <w:szCs w:val="22"/>
        </w:rPr>
      </w:pPr>
      <w:r w:rsidRPr="00AA4EEE">
        <w:rPr>
          <w:rFonts w:eastAsiaTheme="minorHAnsi"/>
          <w:sz w:val="22"/>
          <w:szCs w:val="22"/>
        </w:rPr>
        <w:tab/>
        <w:t>thence South 18°46'09" East 100.00 feet;</w:t>
      </w:r>
    </w:p>
    <w:p w14:paraId="144D5B1B" w14:textId="77777777" w:rsidR="00AA4EEE" w:rsidRPr="00AA4EEE" w:rsidRDefault="00AA4EEE" w:rsidP="00AA4EEE">
      <w:pPr>
        <w:autoSpaceDE w:val="0"/>
        <w:autoSpaceDN w:val="0"/>
        <w:adjustRightInd w:val="0"/>
        <w:rPr>
          <w:rFonts w:eastAsiaTheme="minorHAnsi"/>
          <w:sz w:val="22"/>
          <w:szCs w:val="22"/>
        </w:rPr>
      </w:pPr>
      <w:r w:rsidRPr="00AA4EEE">
        <w:rPr>
          <w:rFonts w:eastAsiaTheme="minorHAnsi"/>
          <w:sz w:val="22"/>
          <w:szCs w:val="22"/>
        </w:rPr>
        <w:tab/>
        <w:t>thence South 71°13'51" West 31.11 feet;</w:t>
      </w:r>
    </w:p>
    <w:p w14:paraId="76ACDEC4" w14:textId="77777777" w:rsidR="00AA4EEE" w:rsidRPr="00AA4EEE" w:rsidRDefault="00AA4EEE" w:rsidP="00AA4EEE">
      <w:pPr>
        <w:autoSpaceDE w:val="0"/>
        <w:autoSpaceDN w:val="0"/>
        <w:adjustRightInd w:val="0"/>
        <w:rPr>
          <w:rFonts w:eastAsiaTheme="minorHAnsi"/>
          <w:sz w:val="22"/>
          <w:szCs w:val="22"/>
        </w:rPr>
      </w:pPr>
      <w:r w:rsidRPr="00AA4EEE">
        <w:rPr>
          <w:rFonts w:eastAsiaTheme="minorHAnsi"/>
          <w:sz w:val="22"/>
          <w:szCs w:val="22"/>
        </w:rPr>
        <w:tab/>
        <w:t>thence North 18°46'09" West 100.00 feet;</w:t>
      </w:r>
    </w:p>
    <w:p w14:paraId="60EAFBBD" w14:textId="77777777" w:rsidR="00AA4EEE" w:rsidRPr="00AA4EEE" w:rsidRDefault="00AA4EEE" w:rsidP="00AA4EEE">
      <w:pPr>
        <w:autoSpaceDE w:val="0"/>
        <w:autoSpaceDN w:val="0"/>
        <w:adjustRightInd w:val="0"/>
        <w:rPr>
          <w:rFonts w:eastAsiaTheme="minorHAnsi"/>
          <w:sz w:val="22"/>
          <w:szCs w:val="22"/>
        </w:rPr>
      </w:pPr>
      <w:r w:rsidRPr="00AA4EEE">
        <w:rPr>
          <w:rFonts w:eastAsiaTheme="minorHAnsi"/>
          <w:sz w:val="22"/>
          <w:szCs w:val="22"/>
        </w:rPr>
        <w:tab/>
        <w:t>thence North 71°13'51" East 31.11 feet to the point of beginning.</w:t>
      </w:r>
    </w:p>
    <w:p w14:paraId="31C8694A" w14:textId="77777777" w:rsidR="00AA4EEE" w:rsidRPr="00AA4EEE" w:rsidRDefault="00AA4EEE" w:rsidP="00AA4EEE">
      <w:pPr>
        <w:autoSpaceDE w:val="0"/>
        <w:autoSpaceDN w:val="0"/>
        <w:adjustRightInd w:val="0"/>
        <w:rPr>
          <w:rFonts w:eastAsiaTheme="minorHAnsi"/>
          <w:sz w:val="22"/>
          <w:szCs w:val="22"/>
        </w:rPr>
      </w:pPr>
    </w:p>
    <w:p w14:paraId="707BF760" w14:textId="77777777" w:rsidR="00AA4EEE" w:rsidRPr="00AA4EEE" w:rsidRDefault="00AA4EEE" w:rsidP="00AA4EEE">
      <w:pPr>
        <w:rPr>
          <w:rFonts w:eastAsiaTheme="minorHAnsi"/>
          <w:sz w:val="22"/>
          <w:szCs w:val="22"/>
        </w:rPr>
      </w:pPr>
      <w:r w:rsidRPr="00AA4EEE">
        <w:rPr>
          <w:rFonts w:eastAsiaTheme="minorHAnsi"/>
          <w:sz w:val="22"/>
          <w:szCs w:val="22"/>
        </w:rPr>
        <w:t>Contains 3,111 Square Feet or 0.071 Acres</w:t>
      </w:r>
    </w:p>
    <w:p w14:paraId="5ECE0041" w14:textId="77777777" w:rsidR="00AA4EEE" w:rsidRPr="00AA4EEE" w:rsidRDefault="00AA4EEE" w:rsidP="00AA4EEE">
      <w:pPr>
        <w:rPr>
          <w:rFonts w:eastAsiaTheme="minorHAnsi"/>
          <w:b/>
          <w:bCs/>
          <w:sz w:val="22"/>
          <w:szCs w:val="22"/>
        </w:rPr>
      </w:pPr>
    </w:p>
    <w:p w14:paraId="1FECAA7D" w14:textId="77777777" w:rsidR="00AA4EEE" w:rsidRPr="00AA4EEE" w:rsidRDefault="00AA4EEE" w:rsidP="00AA4EEE">
      <w:pPr>
        <w:rPr>
          <w:rFonts w:eastAsiaTheme="minorHAnsi"/>
          <w:b/>
          <w:bCs/>
          <w:sz w:val="22"/>
          <w:szCs w:val="22"/>
        </w:rPr>
      </w:pPr>
      <w:r w:rsidRPr="00AA4EEE">
        <w:rPr>
          <w:rFonts w:eastAsiaTheme="minorHAnsi"/>
          <w:b/>
          <w:bCs/>
          <w:sz w:val="22"/>
          <w:szCs w:val="22"/>
        </w:rPr>
        <w:t>Olympia Public Infrastructure District No. 5</w:t>
      </w:r>
    </w:p>
    <w:p w14:paraId="55552DF6" w14:textId="77777777" w:rsidR="00AA4EEE" w:rsidRPr="00AA4EEE" w:rsidRDefault="00AA4EEE" w:rsidP="00AA4EEE">
      <w:pPr>
        <w:rPr>
          <w:rFonts w:eastAsiaTheme="minorHAnsi"/>
          <w:sz w:val="22"/>
          <w:szCs w:val="22"/>
        </w:rPr>
      </w:pPr>
      <w:r w:rsidRPr="00AA4EEE">
        <w:rPr>
          <w:rFonts w:eastAsiaTheme="minorHAnsi"/>
          <w:sz w:val="22"/>
          <w:szCs w:val="22"/>
        </w:rPr>
        <w:t>Beginning at a point being South 00°24’18” West 964.62 feet along the section line and West 2,831.67 feet from the Northeast Section of 32, Township 3 South, Range 2 West, Salt Lake Base and Meridian; and running</w:t>
      </w:r>
    </w:p>
    <w:p w14:paraId="3FD12B2E" w14:textId="77777777" w:rsidR="00AA4EEE" w:rsidRPr="00AA4EEE" w:rsidRDefault="00AA4EEE" w:rsidP="00AA4EEE">
      <w:pPr>
        <w:rPr>
          <w:rFonts w:eastAsiaTheme="minorHAnsi"/>
          <w:sz w:val="22"/>
          <w:szCs w:val="22"/>
        </w:rPr>
      </w:pPr>
    </w:p>
    <w:p w14:paraId="5672645E" w14:textId="77777777" w:rsidR="00AA4EEE" w:rsidRPr="00AA4EEE" w:rsidRDefault="00AA4EEE" w:rsidP="00AA4EEE">
      <w:pPr>
        <w:autoSpaceDE w:val="0"/>
        <w:autoSpaceDN w:val="0"/>
        <w:adjustRightInd w:val="0"/>
        <w:rPr>
          <w:rFonts w:eastAsiaTheme="minorHAnsi"/>
          <w:sz w:val="22"/>
          <w:szCs w:val="22"/>
        </w:rPr>
      </w:pPr>
      <w:r w:rsidRPr="00AA4EEE">
        <w:rPr>
          <w:rFonts w:eastAsiaTheme="minorHAnsi"/>
          <w:sz w:val="22"/>
          <w:szCs w:val="22"/>
        </w:rPr>
        <w:tab/>
        <w:t>thence South 18°46'09" East 100.00 feet;</w:t>
      </w:r>
    </w:p>
    <w:p w14:paraId="7D81501F" w14:textId="77777777" w:rsidR="00AA4EEE" w:rsidRPr="00AA4EEE" w:rsidRDefault="00AA4EEE" w:rsidP="00AA4EEE">
      <w:pPr>
        <w:autoSpaceDE w:val="0"/>
        <w:autoSpaceDN w:val="0"/>
        <w:adjustRightInd w:val="0"/>
        <w:rPr>
          <w:rFonts w:eastAsiaTheme="minorHAnsi"/>
          <w:sz w:val="22"/>
          <w:szCs w:val="22"/>
        </w:rPr>
      </w:pPr>
      <w:r w:rsidRPr="00AA4EEE">
        <w:rPr>
          <w:rFonts w:eastAsiaTheme="minorHAnsi"/>
          <w:sz w:val="22"/>
          <w:szCs w:val="22"/>
        </w:rPr>
        <w:tab/>
        <w:t>thence South 71°13'51" West 31.11 feet;</w:t>
      </w:r>
    </w:p>
    <w:p w14:paraId="64EBBDA1" w14:textId="77777777" w:rsidR="00AA4EEE" w:rsidRPr="00AA4EEE" w:rsidRDefault="00AA4EEE" w:rsidP="00AA4EEE">
      <w:pPr>
        <w:autoSpaceDE w:val="0"/>
        <w:autoSpaceDN w:val="0"/>
        <w:adjustRightInd w:val="0"/>
        <w:rPr>
          <w:rFonts w:eastAsiaTheme="minorHAnsi"/>
          <w:sz w:val="22"/>
          <w:szCs w:val="22"/>
        </w:rPr>
      </w:pPr>
      <w:r w:rsidRPr="00AA4EEE">
        <w:rPr>
          <w:rFonts w:eastAsiaTheme="minorHAnsi"/>
          <w:sz w:val="22"/>
          <w:szCs w:val="22"/>
        </w:rPr>
        <w:tab/>
        <w:t>thence North 18°46'09" West 100.00 feet;</w:t>
      </w:r>
    </w:p>
    <w:p w14:paraId="42D6B9CE" w14:textId="77777777" w:rsidR="00AA4EEE" w:rsidRPr="00AA4EEE" w:rsidRDefault="00AA4EEE" w:rsidP="00AA4EEE">
      <w:pPr>
        <w:autoSpaceDE w:val="0"/>
        <w:autoSpaceDN w:val="0"/>
        <w:adjustRightInd w:val="0"/>
        <w:rPr>
          <w:rFonts w:eastAsiaTheme="minorHAnsi"/>
          <w:sz w:val="22"/>
          <w:szCs w:val="22"/>
        </w:rPr>
      </w:pPr>
      <w:r w:rsidRPr="00AA4EEE">
        <w:rPr>
          <w:rFonts w:eastAsiaTheme="minorHAnsi"/>
          <w:sz w:val="22"/>
          <w:szCs w:val="22"/>
        </w:rPr>
        <w:tab/>
        <w:t>thence North 71°13'51" East 31.11 feet to the point of beginning.</w:t>
      </w:r>
    </w:p>
    <w:p w14:paraId="42A2F864" w14:textId="77777777" w:rsidR="00AA4EEE" w:rsidRPr="00AA4EEE" w:rsidRDefault="00AA4EEE" w:rsidP="00AA4EEE">
      <w:pPr>
        <w:autoSpaceDE w:val="0"/>
        <w:autoSpaceDN w:val="0"/>
        <w:adjustRightInd w:val="0"/>
        <w:rPr>
          <w:rFonts w:eastAsiaTheme="minorHAnsi"/>
          <w:sz w:val="22"/>
          <w:szCs w:val="22"/>
        </w:rPr>
      </w:pPr>
    </w:p>
    <w:p w14:paraId="011FE508" w14:textId="77777777" w:rsidR="00AA4EEE" w:rsidRPr="00AA4EEE" w:rsidRDefault="00AA4EEE" w:rsidP="00AA4EEE">
      <w:pPr>
        <w:rPr>
          <w:rFonts w:eastAsiaTheme="minorHAnsi"/>
          <w:sz w:val="22"/>
          <w:szCs w:val="22"/>
        </w:rPr>
      </w:pPr>
      <w:r w:rsidRPr="00AA4EEE">
        <w:rPr>
          <w:rFonts w:eastAsiaTheme="minorHAnsi"/>
          <w:sz w:val="22"/>
          <w:szCs w:val="22"/>
        </w:rPr>
        <w:t>Contains 3,111 Square Feet or 0.071 Acres</w:t>
      </w:r>
    </w:p>
    <w:p w14:paraId="3FA20912" w14:textId="77777777" w:rsidR="00AA4EEE" w:rsidRPr="00AA4EEE" w:rsidRDefault="00AA4EEE" w:rsidP="00AA4EEE">
      <w:pPr>
        <w:rPr>
          <w:rFonts w:eastAsiaTheme="minorHAnsi"/>
          <w:b/>
          <w:bCs/>
          <w:sz w:val="22"/>
          <w:szCs w:val="22"/>
        </w:rPr>
      </w:pPr>
    </w:p>
    <w:p w14:paraId="4642D4FA" w14:textId="77777777" w:rsidR="00AA4EEE" w:rsidRPr="00AA4EEE" w:rsidRDefault="00AA4EEE" w:rsidP="00AA4EEE">
      <w:pPr>
        <w:rPr>
          <w:rFonts w:eastAsiaTheme="minorHAnsi"/>
          <w:b/>
          <w:bCs/>
          <w:sz w:val="22"/>
          <w:szCs w:val="22"/>
        </w:rPr>
      </w:pPr>
      <w:r w:rsidRPr="00AA4EEE">
        <w:rPr>
          <w:rFonts w:eastAsiaTheme="minorHAnsi"/>
          <w:b/>
          <w:bCs/>
          <w:sz w:val="22"/>
          <w:szCs w:val="22"/>
        </w:rPr>
        <w:t>Olympia Public Infrastructure District No. 6</w:t>
      </w:r>
    </w:p>
    <w:p w14:paraId="0CF14D2C" w14:textId="77777777" w:rsidR="00AA4EEE" w:rsidRPr="00AA4EEE" w:rsidRDefault="00AA4EEE" w:rsidP="00AA4EEE">
      <w:pPr>
        <w:rPr>
          <w:rFonts w:eastAsiaTheme="minorHAnsi"/>
          <w:sz w:val="22"/>
          <w:szCs w:val="22"/>
        </w:rPr>
      </w:pPr>
      <w:r w:rsidRPr="00AA4EEE">
        <w:rPr>
          <w:rFonts w:eastAsiaTheme="minorHAnsi"/>
          <w:sz w:val="22"/>
          <w:szCs w:val="22"/>
        </w:rPr>
        <w:lastRenderedPageBreak/>
        <w:t>Beginning at a point being South 00°24’18” West 954.61 feet along the section line and West 2,802.28 feet from the Northeast Section of 32, Township 3 South, Range 2 West, Salt Lake Base and Meridian; and running</w:t>
      </w:r>
    </w:p>
    <w:p w14:paraId="202A3600" w14:textId="77777777" w:rsidR="00AA4EEE" w:rsidRPr="00AA4EEE" w:rsidRDefault="00AA4EEE" w:rsidP="00AA4EEE">
      <w:pPr>
        <w:rPr>
          <w:rFonts w:eastAsiaTheme="minorHAnsi"/>
          <w:sz w:val="22"/>
          <w:szCs w:val="22"/>
        </w:rPr>
      </w:pPr>
    </w:p>
    <w:p w14:paraId="0E666D81" w14:textId="77777777" w:rsidR="00AA4EEE" w:rsidRPr="00AA4EEE" w:rsidRDefault="00AA4EEE" w:rsidP="00AA4EEE">
      <w:pPr>
        <w:autoSpaceDE w:val="0"/>
        <w:autoSpaceDN w:val="0"/>
        <w:adjustRightInd w:val="0"/>
        <w:rPr>
          <w:rFonts w:eastAsiaTheme="minorHAnsi"/>
          <w:sz w:val="22"/>
          <w:szCs w:val="22"/>
        </w:rPr>
      </w:pPr>
      <w:r w:rsidRPr="00AA4EEE">
        <w:rPr>
          <w:rFonts w:eastAsiaTheme="minorHAnsi"/>
          <w:sz w:val="22"/>
          <w:szCs w:val="22"/>
        </w:rPr>
        <w:tab/>
        <w:t>thence South 18°46'09" East 100.00 feet;</w:t>
      </w:r>
    </w:p>
    <w:p w14:paraId="0A8396A1" w14:textId="77777777" w:rsidR="00AA4EEE" w:rsidRPr="00AA4EEE" w:rsidRDefault="00AA4EEE" w:rsidP="00AA4EEE">
      <w:pPr>
        <w:autoSpaceDE w:val="0"/>
        <w:autoSpaceDN w:val="0"/>
        <w:adjustRightInd w:val="0"/>
        <w:rPr>
          <w:rFonts w:eastAsiaTheme="minorHAnsi"/>
          <w:sz w:val="22"/>
          <w:szCs w:val="22"/>
        </w:rPr>
      </w:pPr>
      <w:r w:rsidRPr="00AA4EEE">
        <w:rPr>
          <w:rFonts w:eastAsiaTheme="minorHAnsi"/>
          <w:sz w:val="22"/>
          <w:szCs w:val="22"/>
        </w:rPr>
        <w:tab/>
        <w:t>thence South 71°13'51" West 31.11 feet;</w:t>
      </w:r>
    </w:p>
    <w:p w14:paraId="75364AC5" w14:textId="77777777" w:rsidR="00AA4EEE" w:rsidRPr="00AA4EEE" w:rsidRDefault="00AA4EEE" w:rsidP="00AA4EEE">
      <w:pPr>
        <w:autoSpaceDE w:val="0"/>
        <w:autoSpaceDN w:val="0"/>
        <w:adjustRightInd w:val="0"/>
        <w:rPr>
          <w:rFonts w:eastAsiaTheme="minorHAnsi"/>
          <w:sz w:val="22"/>
          <w:szCs w:val="22"/>
        </w:rPr>
      </w:pPr>
      <w:r w:rsidRPr="00AA4EEE">
        <w:rPr>
          <w:rFonts w:eastAsiaTheme="minorHAnsi"/>
          <w:sz w:val="22"/>
          <w:szCs w:val="22"/>
        </w:rPr>
        <w:tab/>
        <w:t>thence North 18°46'09" West 100.00 feet;</w:t>
      </w:r>
    </w:p>
    <w:p w14:paraId="3EDF4ED1" w14:textId="77777777" w:rsidR="00AA4EEE" w:rsidRPr="00AA4EEE" w:rsidRDefault="00AA4EEE" w:rsidP="00AA4EEE">
      <w:pPr>
        <w:autoSpaceDE w:val="0"/>
        <w:autoSpaceDN w:val="0"/>
        <w:adjustRightInd w:val="0"/>
        <w:rPr>
          <w:rFonts w:eastAsiaTheme="minorHAnsi"/>
          <w:sz w:val="22"/>
          <w:szCs w:val="22"/>
        </w:rPr>
      </w:pPr>
      <w:r w:rsidRPr="00AA4EEE">
        <w:rPr>
          <w:rFonts w:eastAsiaTheme="minorHAnsi"/>
          <w:sz w:val="22"/>
          <w:szCs w:val="22"/>
        </w:rPr>
        <w:tab/>
        <w:t>thence North 71°13'51" East 31.11 feet to the point of beginning.</w:t>
      </w:r>
    </w:p>
    <w:p w14:paraId="17DF8D75" w14:textId="77777777" w:rsidR="00AA4EEE" w:rsidRPr="00AA4EEE" w:rsidRDefault="00AA4EEE" w:rsidP="00AA4EEE">
      <w:pPr>
        <w:autoSpaceDE w:val="0"/>
        <w:autoSpaceDN w:val="0"/>
        <w:adjustRightInd w:val="0"/>
        <w:rPr>
          <w:rFonts w:eastAsiaTheme="minorHAnsi"/>
          <w:sz w:val="22"/>
          <w:szCs w:val="22"/>
        </w:rPr>
      </w:pPr>
    </w:p>
    <w:p w14:paraId="764279B2" w14:textId="77777777" w:rsidR="00AA4EEE" w:rsidRPr="00AA4EEE" w:rsidRDefault="00AA4EEE" w:rsidP="00AA4EEE">
      <w:pPr>
        <w:rPr>
          <w:rFonts w:eastAsiaTheme="minorHAnsi"/>
          <w:sz w:val="22"/>
          <w:szCs w:val="22"/>
        </w:rPr>
      </w:pPr>
      <w:r w:rsidRPr="00AA4EEE">
        <w:rPr>
          <w:rFonts w:eastAsiaTheme="minorHAnsi"/>
          <w:sz w:val="22"/>
          <w:szCs w:val="22"/>
        </w:rPr>
        <w:t>Contains 3,111 Square Feet or 0.071 Acres</w:t>
      </w:r>
    </w:p>
    <w:p w14:paraId="6F43AAB5" w14:textId="77777777" w:rsidR="00AA4EEE" w:rsidRPr="00AA4EEE" w:rsidRDefault="00AA4EEE" w:rsidP="00AA4EEE">
      <w:pPr>
        <w:rPr>
          <w:rFonts w:eastAsiaTheme="minorHAnsi"/>
          <w:b/>
          <w:bCs/>
          <w:sz w:val="22"/>
          <w:szCs w:val="22"/>
        </w:rPr>
      </w:pPr>
    </w:p>
    <w:p w14:paraId="11F8C423" w14:textId="77777777" w:rsidR="00AA4EEE" w:rsidRPr="00AA4EEE" w:rsidRDefault="00AA4EEE" w:rsidP="00AA4EEE">
      <w:pPr>
        <w:rPr>
          <w:rFonts w:eastAsiaTheme="minorHAnsi"/>
          <w:b/>
          <w:bCs/>
          <w:sz w:val="22"/>
          <w:szCs w:val="22"/>
        </w:rPr>
      </w:pPr>
      <w:r w:rsidRPr="00AA4EEE">
        <w:rPr>
          <w:rFonts w:eastAsiaTheme="minorHAnsi"/>
          <w:b/>
          <w:bCs/>
          <w:sz w:val="22"/>
          <w:szCs w:val="22"/>
        </w:rPr>
        <w:t>Olympia Public Infrastructure District No. 7</w:t>
      </w:r>
    </w:p>
    <w:p w14:paraId="0F89393A" w14:textId="77777777" w:rsidR="00AA4EEE" w:rsidRPr="00AA4EEE" w:rsidRDefault="00AA4EEE" w:rsidP="00AA4EEE">
      <w:pPr>
        <w:rPr>
          <w:rFonts w:eastAsiaTheme="minorHAnsi"/>
          <w:sz w:val="22"/>
          <w:szCs w:val="22"/>
        </w:rPr>
      </w:pPr>
      <w:r w:rsidRPr="00AA4EEE">
        <w:rPr>
          <w:rFonts w:eastAsiaTheme="minorHAnsi"/>
          <w:sz w:val="22"/>
          <w:szCs w:val="22"/>
        </w:rPr>
        <w:t>Beginning at a point being South 00°24’18” West 944.60 feet along the section line and West 2,772.89 feet from the Northeast Section of 32, Township 3 South, Range 2 West, Salt Lake Base and Meridian; and running</w:t>
      </w:r>
    </w:p>
    <w:p w14:paraId="1E6516A0" w14:textId="77777777" w:rsidR="00AA4EEE" w:rsidRPr="00AA4EEE" w:rsidRDefault="00AA4EEE" w:rsidP="00AA4EEE">
      <w:pPr>
        <w:rPr>
          <w:rFonts w:eastAsiaTheme="minorHAnsi"/>
          <w:sz w:val="22"/>
          <w:szCs w:val="22"/>
        </w:rPr>
      </w:pPr>
    </w:p>
    <w:p w14:paraId="2721C694" w14:textId="77777777" w:rsidR="00AA4EEE" w:rsidRPr="00AA4EEE" w:rsidRDefault="00AA4EEE" w:rsidP="00AA4EEE">
      <w:pPr>
        <w:autoSpaceDE w:val="0"/>
        <w:autoSpaceDN w:val="0"/>
        <w:adjustRightInd w:val="0"/>
        <w:rPr>
          <w:rFonts w:eastAsiaTheme="minorHAnsi"/>
          <w:sz w:val="22"/>
          <w:szCs w:val="22"/>
        </w:rPr>
      </w:pPr>
      <w:r w:rsidRPr="00AA4EEE">
        <w:rPr>
          <w:rFonts w:eastAsiaTheme="minorHAnsi"/>
          <w:sz w:val="22"/>
          <w:szCs w:val="22"/>
        </w:rPr>
        <w:tab/>
        <w:t>thence South 18°46'09" East 100.00 feet;</w:t>
      </w:r>
    </w:p>
    <w:p w14:paraId="55CBD60F" w14:textId="77777777" w:rsidR="00AA4EEE" w:rsidRPr="00AA4EEE" w:rsidRDefault="00AA4EEE" w:rsidP="00AA4EEE">
      <w:pPr>
        <w:autoSpaceDE w:val="0"/>
        <w:autoSpaceDN w:val="0"/>
        <w:adjustRightInd w:val="0"/>
        <w:rPr>
          <w:rFonts w:eastAsiaTheme="minorHAnsi"/>
          <w:sz w:val="22"/>
          <w:szCs w:val="22"/>
        </w:rPr>
      </w:pPr>
      <w:r w:rsidRPr="00AA4EEE">
        <w:rPr>
          <w:rFonts w:eastAsiaTheme="minorHAnsi"/>
          <w:sz w:val="22"/>
          <w:szCs w:val="22"/>
        </w:rPr>
        <w:tab/>
        <w:t>thence South 71°13'51" West 31.11 feet;</w:t>
      </w:r>
    </w:p>
    <w:p w14:paraId="07DFE36E" w14:textId="77777777" w:rsidR="00AA4EEE" w:rsidRPr="00AA4EEE" w:rsidRDefault="00AA4EEE" w:rsidP="00AA4EEE">
      <w:pPr>
        <w:autoSpaceDE w:val="0"/>
        <w:autoSpaceDN w:val="0"/>
        <w:adjustRightInd w:val="0"/>
        <w:rPr>
          <w:rFonts w:eastAsiaTheme="minorHAnsi"/>
          <w:sz w:val="22"/>
          <w:szCs w:val="22"/>
        </w:rPr>
      </w:pPr>
      <w:r w:rsidRPr="00AA4EEE">
        <w:rPr>
          <w:rFonts w:eastAsiaTheme="minorHAnsi"/>
          <w:sz w:val="22"/>
          <w:szCs w:val="22"/>
        </w:rPr>
        <w:tab/>
        <w:t>thence North 18°46'09" West 100.00 feet;</w:t>
      </w:r>
    </w:p>
    <w:p w14:paraId="3324AE9B" w14:textId="77777777" w:rsidR="00AA4EEE" w:rsidRPr="00AA4EEE" w:rsidRDefault="00AA4EEE" w:rsidP="00AA4EEE">
      <w:pPr>
        <w:autoSpaceDE w:val="0"/>
        <w:autoSpaceDN w:val="0"/>
        <w:adjustRightInd w:val="0"/>
        <w:rPr>
          <w:rFonts w:eastAsiaTheme="minorHAnsi"/>
          <w:sz w:val="22"/>
          <w:szCs w:val="22"/>
        </w:rPr>
      </w:pPr>
      <w:r w:rsidRPr="00AA4EEE">
        <w:rPr>
          <w:rFonts w:eastAsiaTheme="minorHAnsi"/>
          <w:sz w:val="22"/>
          <w:szCs w:val="22"/>
        </w:rPr>
        <w:tab/>
        <w:t>thence North 71°13'51" East 31.11 feet to the point of beginning.</w:t>
      </w:r>
    </w:p>
    <w:p w14:paraId="214B3A44" w14:textId="77777777" w:rsidR="00AA4EEE" w:rsidRPr="00AA4EEE" w:rsidRDefault="00AA4EEE" w:rsidP="00AA4EEE">
      <w:pPr>
        <w:autoSpaceDE w:val="0"/>
        <w:autoSpaceDN w:val="0"/>
        <w:adjustRightInd w:val="0"/>
        <w:rPr>
          <w:rFonts w:eastAsiaTheme="minorHAnsi"/>
          <w:sz w:val="22"/>
          <w:szCs w:val="22"/>
        </w:rPr>
      </w:pPr>
    </w:p>
    <w:p w14:paraId="5E0700E4" w14:textId="77777777" w:rsidR="00AA4EEE" w:rsidRPr="00AA4EEE" w:rsidRDefault="00AA4EEE" w:rsidP="00AA4EEE">
      <w:pPr>
        <w:rPr>
          <w:rFonts w:eastAsiaTheme="minorHAnsi"/>
          <w:sz w:val="22"/>
          <w:szCs w:val="22"/>
        </w:rPr>
      </w:pPr>
      <w:r w:rsidRPr="00AA4EEE">
        <w:rPr>
          <w:rFonts w:eastAsiaTheme="minorHAnsi"/>
          <w:sz w:val="22"/>
          <w:szCs w:val="22"/>
        </w:rPr>
        <w:t>Contains 3,111 Square Feet or 0.071 Acres</w:t>
      </w:r>
    </w:p>
    <w:p w14:paraId="3505AFCE" w14:textId="595047D2" w:rsidR="00A20FD1" w:rsidRPr="00A20FD1" w:rsidRDefault="00E322AA" w:rsidP="00E322AA">
      <w:pPr>
        <w:spacing w:after="160" w:line="259" w:lineRule="auto"/>
        <w:rPr>
          <w:rFonts w:eastAsiaTheme="minorHAnsi"/>
          <w:b/>
          <w:bCs/>
        </w:rPr>
      </w:pPr>
      <w:r>
        <w:rPr>
          <w:rFonts w:eastAsia="Calibri"/>
          <w:b/>
          <w:bCs/>
          <w:sz w:val="22"/>
          <w:szCs w:val="22"/>
        </w:rPr>
        <w:br w:type="page"/>
      </w:r>
      <w:r w:rsidR="00A20FD1" w:rsidRPr="00A20FD1">
        <w:rPr>
          <w:rFonts w:eastAsia="Calibri"/>
          <w:b/>
          <w:bCs/>
          <w:sz w:val="22"/>
          <w:szCs w:val="22"/>
        </w:rPr>
        <w:lastRenderedPageBreak/>
        <w:t>Annexation Area</w:t>
      </w:r>
    </w:p>
    <w:p w14:paraId="74BA4FEC" w14:textId="77777777" w:rsidR="00AA4EEE" w:rsidRPr="00AA4EEE" w:rsidRDefault="00AA4EEE" w:rsidP="00AA4EEE">
      <w:pPr>
        <w:spacing w:after="160" w:line="259" w:lineRule="auto"/>
        <w:rPr>
          <w:rFonts w:eastAsiaTheme="minorHAnsi"/>
          <w:b/>
          <w:sz w:val="22"/>
          <w:szCs w:val="22"/>
        </w:rPr>
      </w:pPr>
      <w:r w:rsidRPr="00AA4EEE">
        <w:rPr>
          <w:rFonts w:eastAsiaTheme="minorHAnsi"/>
          <w:b/>
          <w:sz w:val="22"/>
          <w:szCs w:val="22"/>
        </w:rPr>
        <w:t>Olympia Property – Overall Parcel</w:t>
      </w:r>
    </w:p>
    <w:p w14:paraId="2A98FA16" w14:textId="77777777" w:rsidR="00AA4EEE" w:rsidRPr="00AA4EEE" w:rsidRDefault="00AA4EEE" w:rsidP="00AA4EEE">
      <w:pPr>
        <w:spacing w:after="160" w:line="259" w:lineRule="auto"/>
        <w:rPr>
          <w:rFonts w:eastAsiaTheme="minorHAnsi"/>
          <w:sz w:val="22"/>
          <w:szCs w:val="22"/>
        </w:rPr>
      </w:pPr>
      <w:r w:rsidRPr="00AA4EEE">
        <w:rPr>
          <w:rFonts w:eastAsiaTheme="minorHAnsi"/>
          <w:sz w:val="22"/>
          <w:szCs w:val="22"/>
        </w:rPr>
        <w:t>A parcel of land, situate in parts of Sections 27, 32, 33 and 34, Township 3 South, Range 2 West, Salt Lake Base and Meridian, U.S. Survey, more particularly described as follows:</w:t>
      </w:r>
    </w:p>
    <w:p w14:paraId="49BEE074" w14:textId="77777777" w:rsidR="00AA4EEE" w:rsidRPr="00AA4EEE" w:rsidRDefault="00AA4EEE" w:rsidP="00AA4EEE">
      <w:pPr>
        <w:spacing w:after="160" w:line="259" w:lineRule="auto"/>
        <w:rPr>
          <w:rFonts w:eastAsiaTheme="minorHAnsi"/>
          <w:sz w:val="22"/>
          <w:szCs w:val="22"/>
        </w:rPr>
      </w:pPr>
      <w:r w:rsidRPr="00AA4EEE">
        <w:rPr>
          <w:rFonts w:eastAsiaTheme="minorHAnsi"/>
          <w:sz w:val="22"/>
          <w:szCs w:val="22"/>
        </w:rPr>
        <w:t xml:space="preserve">Beginning at the Northeast Corner of Section 33, Township 3 South, Range 2 West, Salt Lake Base and Meridian; and running </w:t>
      </w:r>
    </w:p>
    <w:p w14:paraId="3AB5A067" w14:textId="77777777" w:rsidR="00AA4EEE" w:rsidRPr="00AA4EEE" w:rsidRDefault="00AA4EEE" w:rsidP="00AA4EEE">
      <w:pPr>
        <w:spacing w:after="160" w:line="259" w:lineRule="auto"/>
        <w:rPr>
          <w:rFonts w:eastAsiaTheme="minorHAnsi"/>
          <w:sz w:val="22"/>
          <w:szCs w:val="22"/>
        </w:rPr>
      </w:pPr>
      <w:r w:rsidRPr="00AA4EEE">
        <w:rPr>
          <w:rFonts w:eastAsiaTheme="minorHAnsi"/>
          <w:sz w:val="22"/>
          <w:szCs w:val="22"/>
        </w:rPr>
        <w:tab/>
        <w:t>thence North 00°41'26" East 1,324.02 feet along the section line to the Northeast Corner of the Southwest Quarter of the Southwest Quarter of Section 27, Township 3 South, Range 2 West, Salt Lake Base and Meridian;</w:t>
      </w:r>
    </w:p>
    <w:p w14:paraId="64D75639" w14:textId="77777777" w:rsidR="00AA4EEE" w:rsidRPr="00AA4EEE" w:rsidRDefault="00AA4EEE" w:rsidP="00AA4EEE">
      <w:pPr>
        <w:spacing w:after="160" w:line="259" w:lineRule="auto"/>
        <w:rPr>
          <w:rFonts w:eastAsiaTheme="minorHAnsi"/>
          <w:sz w:val="22"/>
          <w:szCs w:val="22"/>
        </w:rPr>
      </w:pPr>
      <w:r w:rsidRPr="00AA4EEE">
        <w:rPr>
          <w:rFonts w:eastAsiaTheme="minorHAnsi"/>
          <w:sz w:val="22"/>
          <w:szCs w:val="22"/>
        </w:rPr>
        <w:tab/>
        <w:t>thence South 89°30'42" East 2,657.98 feet along the 1/16 section line to the Northeast Corner of the Southeast Quarter of the Southwest Quarter of said Section 27;</w:t>
      </w:r>
    </w:p>
    <w:p w14:paraId="3413BB80" w14:textId="77777777" w:rsidR="00AA4EEE" w:rsidRPr="00AA4EEE" w:rsidRDefault="00AA4EEE" w:rsidP="00AA4EEE">
      <w:pPr>
        <w:spacing w:after="160" w:line="259" w:lineRule="auto"/>
        <w:rPr>
          <w:rFonts w:eastAsiaTheme="minorHAnsi"/>
          <w:sz w:val="22"/>
          <w:szCs w:val="22"/>
        </w:rPr>
      </w:pPr>
      <w:r w:rsidRPr="00AA4EEE">
        <w:rPr>
          <w:rFonts w:eastAsiaTheme="minorHAnsi"/>
          <w:sz w:val="22"/>
          <w:szCs w:val="22"/>
        </w:rPr>
        <w:tab/>
        <w:t>thence South 00°28'09" West 1,324.47 feet along the quarter section line to the South Quarter Corner of said Section 27;</w:t>
      </w:r>
    </w:p>
    <w:p w14:paraId="740CDB76" w14:textId="77777777" w:rsidR="00AA4EEE" w:rsidRPr="00AA4EEE" w:rsidRDefault="00AA4EEE" w:rsidP="00AA4EEE">
      <w:pPr>
        <w:spacing w:after="160" w:line="259" w:lineRule="auto"/>
        <w:rPr>
          <w:rFonts w:eastAsiaTheme="minorHAnsi"/>
          <w:sz w:val="22"/>
          <w:szCs w:val="22"/>
        </w:rPr>
      </w:pPr>
      <w:r w:rsidRPr="00AA4EEE">
        <w:rPr>
          <w:rFonts w:eastAsiaTheme="minorHAnsi"/>
          <w:sz w:val="22"/>
          <w:szCs w:val="22"/>
        </w:rPr>
        <w:tab/>
        <w:t>thence South 89°30'06" East 2,664.00 feet along the section line to the Southeast Corner of said Section 27;</w:t>
      </w:r>
    </w:p>
    <w:p w14:paraId="2C4C4663" w14:textId="77777777" w:rsidR="00AA4EEE" w:rsidRPr="00AA4EEE" w:rsidRDefault="00AA4EEE" w:rsidP="00AA4EEE">
      <w:pPr>
        <w:spacing w:after="160" w:line="259" w:lineRule="auto"/>
        <w:rPr>
          <w:rFonts w:eastAsiaTheme="minorHAnsi"/>
          <w:sz w:val="22"/>
          <w:szCs w:val="22"/>
        </w:rPr>
      </w:pPr>
      <w:r w:rsidRPr="00AA4EEE">
        <w:rPr>
          <w:rFonts w:eastAsiaTheme="minorHAnsi"/>
          <w:sz w:val="22"/>
          <w:szCs w:val="22"/>
        </w:rPr>
        <w:tab/>
        <w:t>thence South 89°48'53" East 641.53 feet along the section line;</w:t>
      </w:r>
    </w:p>
    <w:p w14:paraId="05351C02" w14:textId="77777777" w:rsidR="00AA4EEE" w:rsidRPr="00AA4EEE" w:rsidRDefault="00AA4EEE" w:rsidP="00AA4EEE">
      <w:pPr>
        <w:spacing w:after="160" w:line="259" w:lineRule="auto"/>
        <w:rPr>
          <w:rFonts w:eastAsiaTheme="minorHAnsi"/>
          <w:sz w:val="22"/>
          <w:szCs w:val="22"/>
        </w:rPr>
      </w:pPr>
      <w:r w:rsidRPr="00AA4EEE">
        <w:rPr>
          <w:rFonts w:eastAsiaTheme="minorHAnsi"/>
          <w:sz w:val="22"/>
          <w:szCs w:val="22"/>
        </w:rPr>
        <w:tab/>
        <w:t>thence South 00°30'22" East 1,659.00 feet to the extension of the Northerly Boundary Line of Blackhawk Estates Plat “C”, recorded as Entry No. 11719743 in Book 2013P at Page 178 in the Office of the Salt Lake County Recorder;</w:t>
      </w:r>
    </w:p>
    <w:p w14:paraId="61803C9C" w14:textId="77777777" w:rsidR="00AA4EEE" w:rsidRPr="00AA4EEE" w:rsidRDefault="00AA4EEE" w:rsidP="00AA4EEE">
      <w:pPr>
        <w:spacing w:after="160" w:line="259" w:lineRule="auto"/>
        <w:rPr>
          <w:rFonts w:eastAsiaTheme="minorHAnsi"/>
          <w:sz w:val="22"/>
          <w:szCs w:val="22"/>
        </w:rPr>
      </w:pPr>
      <w:bookmarkStart w:id="116" w:name="_Hlk57802618"/>
      <w:r w:rsidRPr="00AA4EEE">
        <w:rPr>
          <w:rFonts w:eastAsiaTheme="minorHAnsi"/>
          <w:sz w:val="22"/>
          <w:szCs w:val="22"/>
        </w:rPr>
        <w:tab/>
        <w:t>thence along the extension of and said Northerly Boundary Line of Blackhawk Estates Plat “C” the following nine (9) courses:</w:t>
      </w:r>
    </w:p>
    <w:bookmarkEnd w:id="116"/>
    <w:p w14:paraId="0FA21C3E" w14:textId="77777777" w:rsidR="00AA4EEE" w:rsidRPr="00AA4EEE" w:rsidRDefault="00AA4EEE" w:rsidP="00AA4EEE">
      <w:pPr>
        <w:spacing w:after="160" w:line="259" w:lineRule="auto"/>
        <w:rPr>
          <w:rFonts w:eastAsiaTheme="minorHAnsi"/>
          <w:sz w:val="22"/>
          <w:szCs w:val="22"/>
        </w:rPr>
      </w:pPr>
      <w:r w:rsidRPr="00AA4EEE">
        <w:rPr>
          <w:rFonts w:eastAsiaTheme="minorHAnsi"/>
          <w:sz w:val="22"/>
          <w:szCs w:val="22"/>
        </w:rPr>
        <w:tab/>
        <w:t>(1) South 56°51'10" West 333.22 feet;</w:t>
      </w:r>
    </w:p>
    <w:p w14:paraId="59223BC2" w14:textId="77777777" w:rsidR="00AA4EEE" w:rsidRPr="00AA4EEE" w:rsidRDefault="00AA4EEE" w:rsidP="00AA4EEE">
      <w:pPr>
        <w:spacing w:after="160" w:line="259" w:lineRule="auto"/>
        <w:rPr>
          <w:rFonts w:eastAsiaTheme="minorHAnsi"/>
          <w:sz w:val="22"/>
          <w:szCs w:val="22"/>
        </w:rPr>
      </w:pPr>
      <w:r w:rsidRPr="00AA4EEE">
        <w:rPr>
          <w:rFonts w:eastAsiaTheme="minorHAnsi"/>
          <w:sz w:val="22"/>
          <w:szCs w:val="22"/>
        </w:rPr>
        <w:tab/>
        <w:t>(2) South 68°38'27" West 95.94 feet;</w:t>
      </w:r>
    </w:p>
    <w:p w14:paraId="115B5506" w14:textId="77777777" w:rsidR="00AA4EEE" w:rsidRPr="00AA4EEE" w:rsidRDefault="00AA4EEE" w:rsidP="00AA4EEE">
      <w:pPr>
        <w:spacing w:after="160" w:line="259" w:lineRule="auto"/>
        <w:rPr>
          <w:rFonts w:eastAsiaTheme="minorHAnsi"/>
          <w:sz w:val="22"/>
          <w:szCs w:val="22"/>
        </w:rPr>
      </w:pPr>
      <w:r w:rsidRPr="00AA4EEE">
        <w:rPr>
          <w:rFonts w:eastAsiaTheme="minorHAnsi"/>
          <w:sz w:val="22"/>
          <w:szCs w:val="22"/>
        </w:rPr>
        <w:tab/>
        <w:t>(3) South 56°30'13" West 98.90 feet;</w:t>
      </w:r>
    </w:p>
    <w:p w14:paraId="77D98EF5" w14:textId="77777777" w:rsidR="00AA4EEE" w:rsidRPr="00AA4EEE" w:rsidRDefault="00AA4EEE" w:rsidP="00AA4EEE">
      <w:pPr>
        <w:spacing w:after="160" w:line="259" w:lineRule="auto"/>
        <w:rPr>
          <w:rFonts w:eastAsiaTheme="minorHAnsi"/>
          <w:sz w:val="22"/>
          <w:szCs w:val="22"/>
        </w:rPr>
      </w:pPr>
      <w:r w:rsidRPr="00AA4EEE">
        <w:rPr>
          <w:rFonts w:eastAsiaTheme="minorHAnsi"/>
          <w:sz w:val="22"/>
          <w:szCs w:val="22"/>
        </w:rPr>
        <w:tab/>
        <w:t>(4) South 51°26'05" West 67.14 feet;</w:t>
      </w:r>
    </w:p>
    <w:p w14:paraId="704E4DA7" w14:textId="77777777" w:rsidR="00AA4EEE" w:rsidRPr="00AA4EEE" w:rsidRDefault="00AA4EEE" w:rsidP="00AA4EEE">
      <w:pPr>
        <w:spacing w:after="160" w:line="259" w:lineRule="auto"/>
        <w:rPr>
          <w:rFonts w:eastAsiaTheme="minorHAnsi"/>
          <w:sz w:val="22"/>
          <w:szCs w:val="22"/>
        </w:rPr>
      </w:pPr>
      <w:r w:rsidRPr="00AA4EEE">
        <w:rPr>
          <w:rFonts w:eastAsiaTheme="minorHAnsi"/>
          <w:sz w:val="22"/>
          <w:szCs w:val="22"/>
        </w:rPr>
        <w:tab/>
        <w:t>(5) South 41°54'31" West 111.54 feet;</w:t>
      </w:r>
    </w:p>
    <w:p w14:paraId="0705FB3B" w14:textId="77777777" w:rsidR="00AA4EEE" w:rsidRPr="00AA4EEE" w:rsidRDefault="00AA4EEE" w:rsidP="00AA4EEE">
      <w:pPr>
        <w:spacing w:after="160" w:line="259" w:lineRule="auto"/>
        <w:rPr>
          <w:rFonts w:eastAsiaTheme="minorHAnsi"/>
          <w:sz w:val="22"/>
          <w:szCs w:val="22"/>
        </w:rPr>
      </w:pPr>
      <w:r w:rsidRPr="00AA4EEE">
        <w:rPr>
          <w:rFonts w:eastAsiaTheme="minorHAnsi"/>
          <w:sz w:val="22"/>
          <w:szCs w:val="22"/>
        </w:rPr>
        <w:tab/>
        <w:t>(6) South 48°31'38" West 142.42 feet;</w:t>
      </w:r>
    </w:p>
    <w:p w14:paraId="0B83A7C8" w14:textId="77777777" w:rsidR="00AA4EEE" w:rsidRPr="00AA4EEE" w:rsidRDefault="00AA4EEE" w:rsidP="00AA4EEE">
      <w:pPr>
        <w:spacing w:after="160" w:line="259" w:lineRule="auto"/>
        <w:rPr>
          <w:rFonts w:eastAsiaTheme="minorHAnsi"/>
          <w:sz w:val="22"/>
          <w:szCs w:val="22"/>
        </w:rPr>
      </w:pPr>
      <w:r w:rsidRPr="00AA4EEE">
        <w:rPr>
          <w:rFonts w:eastAsiaTheme="minorHAnsi"/>
          <w:sz w:val="22"/>
          <w:szCs w:val="22"/>
        </w:rPr>
        <w:tab/>
        <w:t>(7) South 54°24'10" West 87.46 feet;</w:t>
      </w:r>
    </w:p>
    <w:p w14:paraId="54C8509D" w14:textId="77777777" w:rsidR="00AA4EEE" w:rsidRPr="00AA4EEE" w:rsidRDefault="00AA4EEE" w:rsidP="00AA4EEE">
      <w:pPr>
        <w:spacing w:after="160" w:line="259" w:lineRule="auto"/>
        <w:rPr>
          <w:rFonts w:eastAsiaTheme="minorHAnsi"/>
          <w:sz w:val="22"/>
          <w:szCs w:val="22"/>
        </w:rPr>
      </w:pPr>
      <w:r w:rsidRPr="00AA4EEE">
        <w:rPr>
          <w:rFonts w:eastAsiaTheme="minorHAnsi"/>
          <w:sz w:val="22"/>
          <w:szCs w:val="22"/>
        </w:rPr>
        <w:tab/>
        <w:t>(8) South 44°19'04" West 94.58 feet;</w:t>
      </w:r>
    </w:p>
    <w:p w14:paraId="23C97047" w14:textId="77777777" w:rsidR="00AA4EEE" w:rsidRPr="00AA4EEE" w:rsidRDefault="00AA4EEE" w:rsidP="00AA4EEE">
      <w:pPr>
        <w:spacing w:after="160" w:line="259" w:lineRule="auto"/>
        <w:rPr>
          <w:rFonts w:eastAsiaTheme="minorHAnsi"/>
          <w:sz w:val="22"/>
          <w:szCs w:val="22"/>
        </w:rPr>
      </w:pPr>
      <w:r w:rsidRPr="00AA4EEE">
        <w:rPr>
          <w:rFonts w:eastAsiaTheme="minorHAnsi"/>
          <w:sz w:val="22"/>
          <w:szCs w:val="22"/>
        </w:rPr>
        <w:tab/>
        <w:t>(9) South 72°52'33" West 99.94 feet to the Northerly Boundary Line of Blackhawk Estates Plat “B”, recorded as Entry No. 11386427 in Book 2012P at Page 53 in the Office of the Salt Lake County Recorder;</w:t>
      </w:r>
    </w:p>
    <w:p w14:paraId="01E51416" w14:textId="77777777" w:rsidR="00AA4EEE" w:rsidRPr="00AA4EEE" w:rsidRDefault="00AA4EEE" w:rsidP="00AA4EEE">
      <w:pPr>
        <w:spacing w:after="160" w:line="259" w:lineRule="auto"/>
        <w:rPr>
          <w:rFonts w:eastAsiaTheme="minorHAnsi"/>
          <w:sz w:val="22"/>
          <w:szCs w:val="22"/>
        </w:rPr>
      </w:pPr>
      <w:r w:rsidRPr="00AA4EEE">
        <w:rPr>
          <w:rFonts w:eastAsiaTheme="minorHAnsi"/>
          <w:sz w:val="22"/>
          <w:szCs w:val="22"/>
        </w:rPr>
        <w:tab/>
        <w:t>thence along said Northerly Boundary Line of Blackhawk Estates Plat “B” the following six (6) courses:</w:t>
      </w:r>
    </w:p>
    <w:p w14:paraId="4C403DA0" w14:textId="77777777" w:rsidR="00AA4EEE" w:rsidRPr="00AA4EEE" w:rsidRDefault="00AA4EEE" w:rsidP="00AA4EEE">
      <w:pPr>
        <w:spacing w:after="160" w:line="259" w:lineRule="auto"/>
        <w:rPr>
          <w:rFonts w:eastAsiaTheme="minorHAnsi"/>
          <w:sz w:val="22"/>
          <w:szCs w:val="22"/>
        </w:rPr>
      </w:pPr>
      <w:r w:rsidRPr="00AA4EEE">
        <w:rPr>
          <w:rFonts w:eastAsiaTheme="minorHAnsi"/>
          <w:sz w:val="22"/>
          <w:szCs w:val="22"/>
        </w:rPr>
        <w:tab/>
        <w:t>(1) South 72°52'34" West 12.55 feet;</w:t>
      </w:r>
    </w:p>
    <w:p w14:paraId="5788EE5B" w14:textId="77777777" w:rsidR="00AA4EEE" w:rsidRPr="00AA4EEE" w:rsidRDefault="00AA4EEE" w:rsidP="00AA4EEE">
      <w:pPr>
        <w:spacing w:after="160" w:line="259" w:lineRule="auto"/>
        <w:rPr>
          <w:rFonts w:eastAsiaTheme="minorHAnsi"/>
          <w:sz w:val="22"/>
          <w:szCs w:val="22"/>
        </w:rPr>
      </w:pPr>
      <w:r w:rsidRPr="00AA4EEE">
        <w:rPr>
          <w:rFonts w:eastAsiaTheme="minorHAnsi"/>
          <w:sz w:val="22"/>
          <w:szCs w:val="22"/>
        </w:rPr>
        <w:lastRenderedPageBreak/>
        <w:tab/>
        <w:t>(2) South 82°11'10" West 94.89 feet;</w:t>
      </w:r>
    </w:p>
    <w:p w14:paraId="3B2CF1A0" w14:textId="77777777" w:rsidR="00AA4EEE" w:rsidRPr="00AA4EEE" w:rsidRDefault="00AA4EEE" w:rsidP="00AA4EEE">
      <w:pPr>
        <w:spacing w:after="160" w:line="259" w:lineRule="auto"/>
        <w:rPr>
          <w:rFonts w:eastAsiaTheme="minorHAnsi"/>
          <w:sz w:val="22"/>
          <w:szCs w:val="22"/>
        </w:rPr>
      </w:pPr>
      <w:r w:rsidRPr="00AA4EEE">
        <w:rPr>
          <w:rFonts w:eastAsiaTheme="minorHAnsi"/>
          <w:sz w:val="22"/>
          <w:szCs w:val="22"/>
        </w:rPr>
        <w:tab/>
        <w:t>(3) South 86°16'00" West 83.86 feet;</w:t>
      </w:r>
    </w:p>
    <w:p w14:paraId="463E556D" w14:textId="77777777" w:rsidR="00AA4EEE" w:rsidRPr="00AA4EEE" w:rsidRDefault="00AA4EEE" w:rsidP="00AA4EEE">
      <w:pPr>
        <w:spacing w:after="160" w:line="259" w:lineRule="auto"/>
        <w:rPr>
          <w:rFonts w:eastAsiaTheme="minorHAnsi"/>
          <w:sz w:val="22"/>
          <w:szCs w:val="22"/>
        </w:rPr>
      </w:pPr>
      <w:r w:rsidRPr="00AA4EEE">
        <w:rPr>
          <w:rFonts w:eastAsiaTheme="minorHAnsi"/>
          <w:sz w:val="22"/>
          <w:szCs w:val="22"/>
        </w:rPr>
        <w:tab/>
        <w:t>(4) South 66°09'21" West 95.83 feet;</w:t>
      </w:r>
    </w:p>
    <w:p w14:paraId="60600951" w14:textId="77777777" w:rsidR="00AA4EEE" w:rsidRPr="00AA4EEE" w:rsidRDefault="00AA4EEE" w:rsidP="00AA4EEE">
      <w:pPr>
        <w:spacing w:after="160" w:line="259" w:lineRule="auto"/>
        <w:rPr>
          <w:rFonts w:eastAsiaTheme="minorHAnsi"/>
          <w:sz w:val="22"/>
          <w:szCs w:val="22"/>
        </w:rPr>
      </w:pPr>
      <w:r w:rsidRPr="00AA4EEE">
        <w:rPr>
          <w:rFonts w:eastAsiaTheme="minorHAnsi"/>
          <w:sz w:val="22"/>
          <w:szCs w:val="22"/>
        </w:rPr>
        <w:tab/>
        <w:t>(5) South 58°13'58" West 137.09 feet;</w:t>
      </w:r>
    </w:p>
    <w:p w14:paraId="5F5256A5" w14:textId="77777777" w:rsidR="00AA4EEE" w:rsidRPr="00AA4EEE" w:rsidRDefault="00AA4EEE" w:rsidP="00AA4EEE">
      <w:pPr>
        <w:spacing w:after="160" w:line="259" w:lineRule="auto"/>
        <w:rPr>
          <w:rFonts w:eastAsiaTheme="minorHAnsi"/>
          <w:sz w:val="22"/>
          <w:szCs w:val="22"/>
        </w:rPr>
      </w:pPr>
      <w:r w:rsidRPr="00AA4EEE">
        <w:rPr>
          <w:rFonts w:eastAsiaTheme="minorHAnsi"/>
          <w:sz w:val="22"/>
          <w:szCs w:val="22"/>
        </w:rPr>
        <w:tab/>
        <w:t>(6) South 78°13'01" West 40.13 feet along said Northerly Boundary Line of Blackhawk Estates Plat “B” to the Northwest Corner of said Blackhawk Estates Plat “B”;</w:t>
      </w:r>
    </w:p>
    <w:p w14:paraId="74D2D932" w14:textId="77777777" w:rsidR="00AA4EEE" w:rsidRPr="00AA4EEE" w:rsidRDefault="00AA4EEE" w:rsidP="00AA4EEE">
      <w:pPr>
        <w:spacing w:after="160" w:line="259" w:lineRule="auto"/>
        <w:rPr>
          <w:rFonts w:eastAsiaTheme="minorHAnsi"/>
          <w:sz w:val="22"/>
          <w:szCs w:val="22"/>
        </w:rPr>
      </w:pPr>
      <w:r w:rsidRPr="00AA4EEE">
        <w:rPr>
          <w:rFonts w:eastAsiaTheme="minorHAnsi"/>
          <w:sz w:val="22"/>
          <w:szCs w:val="22"/>
        </w:rPr>
        <w:tab/>
        <w:t>thence South 12°44'34" East 10.64 feet along said Westerly Boundary Line of Blackhawk Estates Plat “B” to the Northerly Boundary Line of Western Creek PUD Plat A, recorded as Entry No. 10946923 in Book 2010P at Page 76 in the Office of the Salt Lake County Recorder;</w:t>
      </w:r>
    </w:p>
    <w:p w14:paraId="57E34A86" w14:textId="77777777" w:rsidR="00AA4EEE" w:rsidRPr="00AA4EEE" w:rsidRDefault="00AA4EEE" w:rsidP="00AA4EEE">
      <w:pPr>
        <w:spacing w:after="160" w:line="259" w:lineRule="auto"/>
        <w:rPr>
          <w:rFonts w:eastAsiaTheme="minorHAnsi"/>
          <w:sz w:val="22"/>
          <w:szCs w:val="22"/>
        </w:rPr>
      </w:pPr>
      <w:r w:rsidRPr="00AA4EEE">
        <w:rPr>
          <w:rFonts w:eastAsiaTheme="minorHAnsi"/>
          <w:sz w:val="22"/>
          <w:szCs w:val="22"/>
        </w:rPr>
        <w:tab/>
        <w:t>thence along said Northerly Boundary Line of said Western Creek PUD Plat A the following three (3) courses:</w:t>
      </w:r>
    </w:p>
    <w:p w14:paraId="45AEDE28" w14:textId="77777777" w:rsidR="00AA4EEE" w:rsidRPr="00AA4EEE" w:rsidRDefault="00AA4EEE" w:rsidP="00AA4EEE">
      <w:pPr>
        <w:spacing w:after="160" w:line="259" w:lineRule="auto"/>
        <w:rPr>
          <w:rFonts w:eastAsiaTheme="minorHAnsi"/>
          <w:sz w:val="22"/>
          <w:szCs w:val="22"/>
        </w:rPr>
      </w:pPr>
      <w:r w:rsidRPr="00AA4EEE">
        <w:rPr>
          <w:rFonts w:eastAsiaTheme="minorHAnsi"/>
          <w:sz w:val="22"/>
          <w:szCs w:val="22"/>
        </w:rPr>
        <w:tab/>
        <w:t>(1) South 78°07'21" West 16.66 feet;</w:t>
      </w:r>
    </w:p>
    <w:p w14:paraId="608D7873" w14:textId="77777777" w:rsidR="00AA4EEE" w:rsidRPr="00AA4EEE" w:rsidRDefault="00AA4EEE" w:rsidP="00AA4EEE">
      <w:pPr>
        <w:spacing w:after="160" w:line="259" w:lineRule="auto"/>
        <w:rPr>
          <w:rFonts w:eastAsiaTheme="minorHAnsi"/>
          <w:sz w:val="22"/>
          <w:szCs w:val="22"/>
        </w:rPr>
      </w:pPr>
      <w:r w:rsidRPr="00AA4EEE">
        <w:rPr>
          <w:rFonts w:eastAsiaTheme="minorHAnsi"/>
          <w:sz w:val="22"/>
          <w:szCs w:val="22"/>
        </w:rPr>
        <w:tab/>
        <w:t>(2) South 57°11'41" West 95.42 feet;</w:t>
      </w:r>
    </w:p>
    <w:p w14:paraId="2E52BE67" w14:textId="77777777" w:rsidR="00AA4EEE" w:rsidRPr="00AA4EEE" w:rsidRDefault="00AA4EEE" w:rsidP="00AA4EEE">
      <w:pPr>
        <w:spacing w:after="160" w:line="259" w:lineRule="auto"/>
        <w:rPr>
          <w:rFonts w:eastAsiaTheme="minorHAnsi"/>
          <w:sz w:val="22"/>
          <w:szCs w:val="22"/>
        </w:rPr>
      </w:pPr>
      <w:r w:rsidRPr="00AA4EEE">
        <w:rPr>
          <w:rFonts w:eastAsiaTheme="minorHAnsi"/>
          <w:sz w:val="22"/>
          <w:szCs w:val="22"/>
        </w:rPr>
        <w:tab/>
        <w:t>(3) South 73°50'10" West 172.86 feet along said Northerly Boundary Line of Western Creek PUD Plat A to the Northerly Boundary Line of Western Creek Plat B, recorded as Entry No. 11429199 in Book 2012P at Page 92 in the Office of the Salt Lake County Recorder;</w:t>
      </w:r>
    </w:p>
    <w:p w14:paraId="375F3B1A" w14:textId="77777777" w:rsidR="00AA4EEE" w:rsidRPr="00AA4EEE" w:rsidRDefault="00AA4EEE" w:rsidP="00AA4EEE">
      <w:pPr>
        <w:spacing w:after="160" w:line="259" w:lineRule="auto"/>
        <w:rPr>
          <w:rFonts w:eastAsiaTheme="minorHAnsi"/>
          <w:sz w:val="22"/>
          <w:szCs w:val="22"/>
        </w:rPr>
      </w:pPr>
      <w:r w:rsidRPr="00AA4EEE">
        <w:rPr>
          <w:rFonts w:eastAsiaTheme="minorHAnsi"/>
          <w:sz w:val="22"/>
          <w:szCs w:val="22"/>
        </w:rPr>
        <w:tab/>
        <w:t>thence along said Northerly Boundary Line of Western Creek Plat B the following two (2) courses:</w:t>
      </w:r>
    </w:p>
    <w:p w14:paraId="5B6B2B70" w14:textId="77777777" w:rsidR="00AA4EEE" w:rsidRPr="00AA4EEE" w:rsidRDefault="00AA4EEE" w:rsidP="00AA4EEE">
      <w:pPr>
        <w:spacing w:after="160" w:line="259" w:lineRule="auto"/>
        <w:rPr>
          <w:rFonts w:eastAsiaTheme="minorHAnsi"/>
          <w:sz w:val="22"/>
          <w:szCs w:val="22"/>
        </w:rPr>
      </w:pPr>
      <w:r w:rsidRPr="00AA4EEE">
        <w:rPr>
          <w:rFonts w:eastAsiaTheme="minorHAnsi"/>
          <w:sz w:val="22"/>
          <w:szCs w:val="22"/>
        </w:rPr>
        <w:tab/>
        <w:t>(1) South 73°27'12" West 291.53 feet;</w:t>
      </w:r>
    </w:p>
    <w:p w14:paraId="396E3D1B" w14:textId="77777777" w:rsidR="00AA4EEE" w:rsidRPr="00AA4EEE" w:rsidRDefault="00AA4EEE" w:rsidP="00AA4EEE">
      <w:pPr>
        <w:spacing w:after="160" w:line="259" w:lineRule="auto"/>
        <w:rPr>
          <w:rFonts w:eastAsiaTheme="minorHAnsi"/>
          <w:sz w:val="22"/>
          <w:szCs w:val="22"/>
        </w:rPr>
      </w:pPr>
      <w:r w:rsidRPr="00AA4EEE">
        <w:rPr>
          <w:rFonts w:eastAsiaTheme="minorHAnsi"/>
          <w:sz w:val="22"/>
          <w:szCs w:val="22"/>
        </w:rPr>
        <w:tab/>
        <w:t>(2) South 80°15'09" West 106.84 feet to the 1/16 section line;</w:t>
      </w:r>
    </w:p>
    <w:p w14:paraId="552B1158" w14:textId="77777777" w:rsidR="00AA4EEE" w:rsidRPr="00AA4EEE" w:rsidRDefault="00AA4EEE" w:rsidP="00AA4EEE">
      <w:pPr>
        <w:spacing w:after="160" w:line="259" w:lineRule="auto"/>
        <w:rPr>
          <w:rFonts w:eastAsiaTheme="minorHAnsi"/>
          <w:sz w:val="22"/>
          <w:szCs w:val="22"/>
        </w:rPr>
      </w:pPr>
      <w:r w:rsidRPr="00AA4EEE">
        <w:rPr>
          <w:rFonts w:eastAsiaTheme="minorHAnsi"/>
          <w:sz w:val="22"/>
          <w:szCs w:val="22"/>
        </w:rPr>
        <w:tab/>
        <w:t>thence North 00°10'31" East 1,342.34 feet along the 1/16 section line to the Southeast Corner of the Northwest Quarter of the Northeast Quarter of said Section 34, monumented with a rebar and cap stamped “5251295”;</w:t>
      </w:r>
    </w:p>
    <w:p w14:paraId="70454351" w14:textId="77777777" w:rsidR="00AA4EEE" w:rsidRPr="00AA4EEE" w:rsidRDefault="00AA4EEE" w:rsidP="00AA4EEE">
      <w:pPr>
        <w:spacing w:after="160" w:line="259" w:lineRule="auto"/>
        <w:rPr>
          <w:rFonts w:eastAsiaTheme="minorHAnsi"/>
          <w:sz w:val="22"/>
          <w:szCs w:val="22"/>
        </w:rPr>
      </w:pPr>
      <w:r w:rsidRPr="00AA4EEE">
        <w:rPr>
          <w:rFonts w:eastAsiaTheme="minorHAnsi"/>
          <w:sz w:val="22"/>
          <w:szCs w:val="22"/>
        </w:rPr>
        <w:tab/>
        <w:t>thence North 89°31'41" West 2,661.50 feet along the 1/16 section line to the Southwest Corner of the Northeast Quarter of the Northwest Quarter of said Section 34, monumented with a Salt Lake County monument;</w:t>
      </w:r>
    </w:p>
    <w:p w14:paraId="2C347F46" w14:textId="77777777" w:rsidR="00AA4EEE" w:rsidRPr="00AA4EEE" w:rsidRDefault="00AA4EEE" w:rsidP="00AA4EEE">
      <w:pPr>
        <w:spacing w:after="160" w:line="259" w:lineRule="auto"/>
        <w:rPr>
          <w:rFonts w:eastAsiaTheme="minorHAnsi"/>
          <w:sz w:val="22"/>
          <w:szCs w:val="22"/>
        </w:rPr>
      </w:pPr>
      <w:r w:rsidRPr="00AA4EEE">
        <w:rPr>
          <w:rFonts w:eastAsiaTheme="minorHAnsi"/>
          <w:sz w:val="22"/>
          <w:szCs w:val="22"/>
        </w:rPr>
        <w:tab/>
        <w:t>thence South 00°02'54" West 1,325.66 feet along the 1/16 section line to the quarter section line;</w:t>
      </w:r>
    </w:p>
    <w:p w14:paraId="75037C37" w14:textId="77777777" w:rsidR="00AA4EEE" w:rsidRPr="00AA4EEE" w:rsidRDefault="00AA4EEE" w:rsidP="00AA4EEE">
      <w:pPr>
        <w:spacing w:after="160" w:line="259" w:lineRule="auto"/>
        <w:rPr>
          <w:rFonts w:eastAsiaTheme="minorHAnsi"/>
          <w:sz w:val="22"/>
          <w:szCs w:val="22"/>
        </w:rPr>
      </w:pPr>
      <w:r w:rsidRPr="00AA4EEE">
        <w:rPr>
          <w:rFonts w:eastAsiaTheme="minorHAnsi"/>
          <w:sz w:val="22"/>
          <w:szCs w:val="22"/>
        </w:rPr>
        <w:tab/>
        <w:t>thence North 89°35'51" West 1,329.44 feet along the quarter section line to the East Quarter Corner of said Section 33, monumented with a Salt Lake County monument;</w:t>
      </w:r>
    </w:p>
    <w:p w14:paraId="21C13761" w14:textId="77777777" w:rsidR="00AA4EEE" w:rsidRPr="00AA4EEE" w:rsidRDefault="00AA4EEE" w:rsidP="00AA4EEE">
      <w:pPr>
        <w:spacing w:after="160" w:line="259" w:lineRule="auto"/>
        <w:rPr>
          <w:rFonts w:eastAsiaTheme="minorHAnsi"/>
          <w:sz w:val="22"/>
          <w:szCs w:val="22"/>
        </w:rPr>
      </w:pPr>
      <w:r w:rsidRPr="00AA4EEE">
        <w:rPr>
          <w:rFonts w:eastAsiaTheme="minorHAnsi"/>
          <w:sz w:val="22"/>
          <w:szCs w:val="22"/>
        </w:rPr>
        <w:tab/>
        <w:t>thence North 89°38'37" West 3,990.98 feet along the quarter section line to the Southwest Corner of the Southeast Quarter of the Northwest Quarter, monumented with a rebar and cap stamped “5251295”;</w:t>
      </w:r>
    </w:p>
    <w:p w14:paraId="0C763F36" w14:textId="77777777" w:rsidR="00AA4EEE" w:rsidRPr="00AA4EEE" w:rsidRDefault="00AA4EEE" w:rsidP="00AA4EEE">
      <w:pPr>
        <w:spacing w:after="160" w:line="259" w:lineRule="auto"/>
        <w:rPr>
          <w:rFonts w:eastAsiaTheme="minorHAnsi"/>
          <w:sz w:val="22"/>
          <w:szCs w:val="22"/>
        </w:rPr>
      </w:pPr>
      <w:r w:rsidRPr="00AA4EEE">
        <w:rPr>
          <w:rFonts w:eastAsiaTheme="minorHAnsi"/>
          <w:sz w:val="22"/>
          <w:szCs w:val="22"/>
        </w:rPr>
        <w:tab/>
        <w:t>thence South 00°20'42" East 1,323.10 feet along the 1/16 section line to the Southeast Corner of the Northwest Quarter of the Southwest Quarter of said Section 33, monumented with a rebar and cap stamped “5251295”;</w:t>
      </w:r>
    </w:p>
    <w:p w14:paraId="2F63AC39" w14:textId="77777777" w:rsidR="00AA4EEE" w:rsidRPr="00AA4EEE" w:rsidRDefault="00AA4EEE" w:rsidP="00AA4EEE">
      <w:pPr>
        <w:spacing w:after="160" w:line="259" w:lineRule="auto"/>
        <w:rPr>
          <w:rFonts w:eastAsiaTheme="minorHAnsi"/>
          <w:sz w:val="22"/>
          <w:szCs w:val="22"/>
        </w:rPr>
      </w:pPr>
      <w:r w:rsidRPr="00AA4EEE">
        <w:rPr>
          <w:rFonts w:eastAsiaTheme="minorHAnsi"/>
          <w:sz w:val="22"/>
          <w:szCs w:val="22"/>
        </w:rPr>
        <w:lastRenderedPageBreak/>
        <w:tab/>
        <w:t>thence North 89°38'31" West 1,327.74 feet along the 1/16 section line to the Southeast Corner of the Northeast Quarter of the Southeast Quarter of Section 32, Township 3 South, Range 2 West, Salt Lake Base and Meridian;</w:t>
      </w:r>
    </w:p>
    <w:p w14:paraId="1DD2C3A0" w14:textId="77777777" w:rsidR="00AA4EEE" w:rsidRPr="00AA4EEE" w:rsidRDefault="00AA4EEE" w:rsidP="00AA4EEE">
      <w:pPr>
        <w:spacing w:after="160" w:line="259" w:lineRule="auto"/>
        <w:rPr>
          <w:rFonts w:eastAsiaTheme="minorHAnsi"/>
          <w:sz w:val="22"/>
          <w:szCs w:val="22"/>
        </w:rPr>
      </w:pPr>
      <w:r w:rsidRPr="00AA4EEE">
        <w:rPr>
          <w:rFonts w:eastAsiaTheme="minorHAnsi"/>
          <w:sz w:val="22"/>
          <w:szCs w:val="22"/>
        </w:rPr>
        <w:tab/>
        <w:t>thence North 89°29'26" West 2,641.53 feet along the 1/16 section line to the Southwest Corner of the Northwest Quarter of the Southeast Quarter of said Section 32;</w:t>
      </w:r>
    </w:p>
    <w:p w14:paraId="39A79E74" w14:textId="77777777" w:rsidR="00AA4EEE" w:rsidRPr="00AA4EEE" w:rsidRDefault="00AA4EEE" w:rsidP="00AA4EEE">
      <w:pPr>
        <w:spacing w:after="160" w:line="259" w:lineRule="auto"/>
        <w:rPr>
          <w:rFonts w:eastAsiaTheme="minorHAnsi"/>
          <w:sz w:val="22"/>
          <w:szCs w:val="22"/>
        </w:rPr>
      </w:pPr>
      <w:r w:rsidRPr="00AA4EEE">
        <w:rPr>
          <w:rFonts w:eastAsiaTheme="minorHAnsi"/>
          <w:sz w:val="22"/>
          <w:szCs w:val="22"/>
        </w:rPr>
        <w:tab/>
        <w:t>thence North 00°09'01" East 149.81 feet along the 1/16 section line;</w:t>
      </w:r>
    </w:p>
    <w:p w14:paraId="6E768CFF" w14:textId="77777777" w:rsidR="00AA4EEE" w:rsidRPr="00AA4EEE" w:rsidRDefault="00AA4EEE" w:rsidP="00AA4EEE">
      <w:pPr>
        <w:spacing w:after="160" w:line="259" w:lineRule="auto"/>
        <w:rPr>
          <w:rFonts w:eastAsiaTheme="minorHAnsi"/>
          <w:sz w:val="22"/>
          <w:szCs w:val="22"/>
        </w:rPr>
      </w:pPr>
      <w:r w:rsidRPr="00AA4EEE">
        <w:rPr>
          <w:rFonts w:eastAsiaTheme="minorHAnsi"/>
          <w:sz w:val="22"/>
          <w:szCs w:val="22"/>
        </w:rPr>
        <w:tab/>
        <w:t>thence North 86°15'53" East 292.00 feet;</w:t>
      </w:r>
    </w:p>
    <w:p w14:paraId="550C1011" w14:textId="77777777" w:rsidR="00AA4EEE" w:rsidRPr="00AA4EEE" w:rsidRDefault="00AA4EEE" w:rsidP="00AA4EEE">
      <w:pPr>
        <w:spacing w:after="160" w:line="259" w:lineRule="auto"/>
        <w:rPr>
          <w:rFonts w:eastAsiaTheme="minorHAnsi"/>
          <w:sz w:val="22"/>
          <w:szCs w:val="22"/>
        </w:rPr>
      </w:pPr>
      <w:r w:rsidRPr="00AA4EEE">
        <w:rPr>
          <w:rFonts w:eastAsiaTheme="minorHAnsi"/>
          <w:sz w:val="22"/>
          <w:szCs w:val="22"/>
        </w:rPr>
        <w:tab/>
        <w:t>thence South 88°11'07" East 207.61 feet;</w:t>
      </w:r>
    </w:p>
    <w:p w14:paraId="4AD138B6" w14:textId="77777777" w:rsidR="00AA4EEE" w:rsidRPr="00AA4EEE" w:rsidRDefault="00AA4EEE" w:rsidP="00AA4EEE">
      <w:pPr>
        <w:spacing w:after="160" w:line="259" w:lineRule="auto"/>
        <w:rPr>
          <w:rFonts w:eastAsiaTheme="minorHAnsi"/>
          <w:sz w:val="22"/>
          <w:szCs w:val="22"/>
        </w:rPr>
      </w:pPr>
      <w:r w:rsidRPr="00AA4EEE">
        <w:rPr>
          <w:rFonts w:eastAsiaTheme="minorHAnsi"/>
          <w:sz w:val="22"/>
          <w:szCs w:val="22"/>
        </w:rPr>
        <w:tab/>
        <w:t>thence North 00°09'01" East 185.12 feet;</w:t>
      </w:r>
    </w:p>
    <w:p w14:paraId="57798478" w14:textId="77777777" w:rsidR="00AA4EEE" w:rsidRPr="00AA4EEE" w:rsidRDefault="00AA4EEE" w:rsidP="00AA4EEE">
      <w:pPr>
        <w:spacing w:after="160" w:line="259" w:lineRule="auto"/>
        <w:rPr>
          <w:rFonts w:eastAsiaTheme="minorHAnsi"/>
          <w:sz w:val="22"/>
          <w:szCs w:val="22"/>
        </w:rPr>
      </w:pPr>
      <w:r w:rsidRPr="00AA4EEE">
        <w:rPr>
          <w:rFonts w:eastAsiaTheme="minorHAnsi"/>
          <w:sz w:val="22"/>
          <w:szCs w:val="22"/>
        </w:rPr>
        <w:tab/>
        <w:t>thence South 86°15'53" West 500.00 feet to the 1/16 section line;</w:t>
      </w:r>
    </w:p>
    <w:p w14:paraId="6BDBCE13" w14:textId="77777777" w:rsidR="00AA4EEE" w:rsidRPr="00AA4EEE" w:rsidRDefault="00AA4EEE" w:rsidP="00AA4EEE">
      <w:pPr>
        <w:spacing w:after="160" w:line="259" w:lineRule="auto"/>
        <w:rPr>
          <w:rFonts w:eastAsiaTheme="minorHAnsi"/>
          <w:sz w:val="22"/>
          <w:szCs w:val="22"/>
        </w:rPr>
      </w:pPr>
      <w:r w:rsidRPr="00AA4EEE">
        <w:rPr>
          <w:rFonts w:eastAsiaTheme="minorHAnsi"/>
          <w:sz w:val="22"/>
          <w:szCs w:val="22"/>
        </w:rPr>
        <w:tab/>
        <w:t xml:space="preserve">thence North 00°09'01" East 405.38 feet along the 1/16 section line to the Northeast Right-of-Way Line of State </w:t>
      </w:r>
      <w:proofErr w:type="gramStart"/>
      <w:r w:rsidRPr="00AA4EEE">
        <w:rPr>
          <w:rFonts w:eastAsiaTheme="minorHAnsi"/>
          <w:sz w:val="22"/>
          <w:szCs w:val="22"/>
        </w:rPr>
        <w:t>Route-111</w:t>
      </w:r>
      <w:proofErr w:type="gramEnd"/>
      <w:r w:rsidRPr="00AA4EEE">
        <w:rPr>
          <w:rFonts w:eastAsiaTheme="minorHAnsi"/>
          <w:sz w:val="22"/>
          <w:szCs w:val="22"/>
        </w:rPr>
        <w:t xml:space="preserve"> (SR-111), also known as Bacchus Highway;</w:t>
      </w:r>
    </w:p>
    <w:p w14:paraId="6A7DB0FA" w14:textId="77777777" w:rsidR="00AA4EEE" w:rsidRPr="00AA4EEE" w:rsidRDefault="00AA4EEE" w:rsidP="00AA4EEE">
      <w:pPr>
        <w:spacing w:after="160" w:line="259" w:lineRule="auto"/>
        <w:rPr>
          <w:rFonts w:eastAsiaTheme="minorHAnsi"/>
          <w:sz w:val="22"/>
          <w:szCs w:val="22"/>
        </w:rPr>
      </w:pPr>
      <w:r w:rsidRPr="00AA4EEE">
        <w:rPr>
          <w:rFonts w:eastAsiaTheme="minorHAnsi"/>
          <w:sz w:val="22"/>
          <w:szCs w:val="22"/>
        </w:rPr>
        <w:tab/>
        <w:t xml:space="preserve">thence Northwesterly and Northerly along said Northeasterly said right of way line of State </w:t>
      </w:r>
      <w:proofErr w:type="gramStart"/>
      <w:r w:rsidRPr="00AA4EEE">
        <w:rPr>
          <w:rFonts w:eastAsiaTheme="minorHAnsi"/>
          <w:sz w:val="22"/>
          <w:szCs w:val="22"/>
        </w:rPr>
        <w:t>Route-111</w:t>
      </w:r>
      <w:proofErr w:type="gramEnd"/>
      <w:r w:rsidRPr="00AA4EEE">
        <w:rPr>
          <w:rFonts w:eastAsiaTheme="minorHAnsi"/>
          <w:sz w:val="22"/>
          <w:szCs w:val="22"/>
        </w:rPr>
        <w:t xml:space="preserve"> (SR-111) the following seven (7) courses:</w:t>
      </w:r>
    </w:p>
    <w:p w14:paraId="72FB4D3F" w14:textId="77777777" w:rsidR="00AA4EEE" w:rsidRPr="00AA4EEE" w:rsidRDefault="00AA4EEE" w:rsidP="00AA4EEE">
      <w:pPr>
        <w:spacing w:after="160" w:line="259" w:lineRule="auto"/>
        <w:rPr>
          <w:rFonts w:eastAsiaTheme="minorHAnsi"/>
          <w:sz w:val="22"/>
          <w:szCs w:val="22"/>
        </w:rPr>
      </w:pPr>
      <w:r w:rsidRPr="00AA4EEE">
        <w:rPr>
          <w:rFonts w:eastAsiaTheme="minorHAnsi"/>
          <w:sz w:val="22"/>
          <w:szCs w:val="22"/>
        </w:rPr>
        <w:tab/>
        <w:t xml:space="preserve">(1) Northwesterly 246.50 feet along the arc of a </w:t>
      </w:r>
      <w:proofErr w:type="gramStart"/>
      <w:r w:rsidRPr="00AA4EEE">
        <w:rPr>
          <w:rFonts w:eastAsiaTheme="minorHAnsi"/>
          <w:sz w:val="22"/>
          <w:szCs w:val="22"/>
        </w:rPr>
        <w:t>268.31 foot</w:t>
      </w:r>
      <w:proofErr w:type="gramEnd"/>
      <w:r w:rsidRPr="00AA4EEE">
        <w:rPr>
          <w:rFonts w:eastAsiaTheme="minorHAnsi"/>
          <w:sz w:val="22"/>
          <w:szCs w:val="22"/>
        </w:rPr>
        <w:t xml:space="preserve"> radius curve to the right (center bears North 05°49'12" East and the chord bears North 57°51'41" West 237.92 feet with a central angle of 52°38'15");</w:t>
      </w:r>
    </w:p>
    <w:p w14:paraId="2DCF4F57" w14:textId="77777777" w:rsidR="00AA4EEE" w:rsidRPr="00AA4EEE" w:rsidRDefault="00AA4EEE" w:rsidP="00AA4EEE">
      <w:pPr>
        <w:spacing w:after="160" w:line="259" w:lineRule="auto"/>
        <w:rPr>
          <w:rFonts w:eastAsiaTheme="minorHAnsi"/>
          <w:sz w:val="22"/>
          <w:szCs w:val="22"/>
        </w:rPr>
      </w:pPr>
      <w:r w:rsidRPr="00AA4EEE">
        <w:rPr>
          <w:rFonts w:eastAsiaTheme="minorHAnsi"/>
          <w:sz w:val="22"/>
          <w:szCs w:val="22"/>
        </w:rPr>
        <w:tab/>
        <w:t>(2) North 31°32'34" West 437.23 feet;</w:t>
      </w:r>
    </w:p>
    <w:p w14:paraId="0523945A" w14:textId="77777777" w:rsidR="00AA4EEE" w:rsidRPr="00AA4EEE" w:rsidRDefault="00AA4EEE" w:rsidP="00AA4EEE">
      <w:pPr>
        <w:spacing w:after="160" w:line="259" w:lineRule="auto"/>
        <w:rPr>
          <w:rFonts w:eastAsiaTheme="minorHAnsi"/>
          <w:sz w:val="22"/>
          <w:szCs w:val="22"/>
        </w:rPr>
      </w:pPr>
      <w:r w:rsidRPr="00AA4EEE">
        <w:rPr>
          <w:rFonts w:eastAsiaTheme="minorHAnsi"/>
          <w:sz w:val="22"/>
          <w:szCs w:val="22"/>
        </w:rPr>
        <w:tab/>
        <w:t xml:space="preserve">(3) Northwesterly 288.95 feet along the arc of a </w:t>
      </w:r>
      <w:proofErr w:type="gramStart"/>
      <w:r w:rsidRPr="00AA4EEE">
        <w:rPr>
          <w:rFonts w:eastAsiaTheme="minorHAnsi"/>
          <w:sz w:val="22"/>
          <w:szCs w:val="22"/>
        </w:rPr>
        <w:t>331.97 foot</w:t>
      </w:r>
      <w:proofErr w:type="gramEnd"/>
      <w:r w:rsidRPr="00AA4EEE">
        <w:rPr>
          <w:rFonts w:eastAsiaTheme="minorHAnsi"/>
          <w:sz w:val="22"/>
          <w:szCs w:val="22"/>
        </w:rPr>
        <w:t xml:space="preserve"> radius curve to the right (center bears North 58°27'27" East and the chord bears North 06°36'27" West 279.91 feet with a central angle of 49°52'13");</w:t>
      </w:r>
    </w:p>
    <w:p w14:paraId="40FEE8B5" w14:textId="77777777" w:rsidR="00AA4EEE" w:rsidRPr="00AA4EEE" w:rsidRDefault="00AA4EEE" w:rsidP="00AA4EEE">
      <w:pPr>
        <w:spacing w:after="160" w:line="259" w:lineRule="auto"/>
        <w:rPr>
          <w:rFonts w:eastAsiaTheme="minorHAnsi"/>
          <w:sz w:val="22"/>
          <w:szCs w:val="22"/>
        </w:rPr>
      </w:pPr>
      <w:r w:rsidRPr="00AA4EEE">
        <w:rPr>
          <w:rFonts w:eastAsiaTheme="minorHAnsi"/>
          <w:sz w:val="22"/>
          <w:szCs w:val="22"/>
        </w:rPr>
        <w:tab/>
        <w:t>(4) North 18°19'39" East 201.90 feet;</w:t>
      </w:r>
    </w:p>
    <w:p w14:paraId="0E324172" w14:textId="77777777" w:rsidR="00AA4EEE" w:rsidRPr="00AA4EEE" w:rsidRDefault="00AA4EEE" w:rsidP="00AA4EEE">
      <w:pPr>
        <w:spacing w:after="160" w:line="259" w:lineRule="auto"/>
        <w:rPr>
          <w:rFonts w:eastAsiaTheme="minorHAnsi"/>
          <w:sz w:val="22"/>
          <w:szCs w:val="22"/>
        </w:rPr>
      </w:pPr>
      <w:r w:rsidRPr="00AA4EEE">
        <w:rPr>
          <w:rFonts w:eastAsiaTheme="minorHAnsi"/>
          <w:sz w:val="22"/>
          <w:szCs w:val="22"/>
        </w:rPr>
        <w:tab/>
        <w:t xml:space="preserve">(5) Northeasterly 470.16 feet along the arc of a </w:t>
      </w:r>
      <w:proofErr w:type="gramStart"/>
      <w:r w:rsidRPr="00AA4EEE">
        <w:rPr>
          <w:rFonts w:eastAsiaTheme="minorHAnsi"/>
          <w:sz w:val="22"/>
          <w:szCs w:val="22"/>
        </w:rPr>
        <w:t>1,482.39 foot</w:t>
      </w:r>
      <w:proofErr w:type="gramEnd"/>
      <w:r w:rsidRPr="00AA4EEE">
        <w:rPr>
          <w:rFonts w:eastAsiaTheme="minorHAnsi"/>
          <w:sz w:val="22"/>
          <w:szCs w:val="22"/>
        </w:rPr>
        <w:t xml:space="preserve"> radius curve to the left (center bears North 71°40'21" West and the chord bears North 09°14'30" East 468.19 feet with a central angle of 18°10'19");</w:t>
      </w:r>
    </w:p>
    <w:p w14:paraId="39057626" w14:textId="77777777" w:rsidR="00AA4EEE" w:rsidRPr="00AA4EEE" w:rsidRDefault="00AA4EEE" w:rsidP="00AA4EEE">
      <w:pPr>
        <w:spacing w:after="160" w:line="259" w:lineRule="auto"/>
        <w:rPr>
          <w:rFonts w:eastAsiaTheme="minorHAnsi"/>
          <w:sz w:val="22"/>
          <w:szCs w:val="22"/>
        </w:rPr>
      </w:pPr>
      <w:r w:rsidRPr="00AA4EEE">
        <w:rPr>
          <w:rFonts w:eastAsiaTheme="minorHAnsi"/>
          <w:sz w:val="22"/>
          <w:szCs w:val="22"/>
        </w:rPr>
        <w:tab/>
        <w:t>(6) North 89°50'40" West 17.00 feet;</w:t>
      </w:r>
    </w:p>
    <w:p w14:paraId="21927170" w14:textId="77777777" w:rsidR="00AA4EEE" w:rsidRPr="00AA4EEE" w:rsidRDefault="00AA4EEE" w:rsidP="00AA4EEE">
      <w:pPr>
        <w:spacing w:after="160" w:line="259" w:lineRule="auto"/>
        <w:rPr>
          <w:rFonts w:eastAsiaTheme="minorHAnsi"/>
          <w:sz w:val="22"/>
          <w:szCs w:val="22"/>
        </w:rPr>
      </w:pPr>
      <w:r w:rsidRPr="00AA4EEE">
        <w:rPr>
          <w:rFonts w:eastAsiaTheme="minorHAnsi"/>
          <w:sz w:val="22"/>
          <w:szCs w:val="22"/>
        </w:rPr>
        <w:tab/>
        <w:t>(7) North 00°09'20" East 792.30 feet;</w:t>
      </w:r>
    </w:p>
    <w:p w14:paraId="0A16A32B" w14:textId="77777777" w:rsidR="00AA4EEE" w:rsidRPr="00AA4EEE" w:rsidRDefault="00AA4EEE" w:rsidP="00AA4EEE">
      <w:pPr>
        <w:spacing w:after="160" w:line="259" w:lineRule="auto"/>
        <w:rPr>
          <w:rFonts w:eastAsiaTheme="minorHAnsi"/>
          <w:sz w:val="22"/>
          <w:szCs w:val="22"/>
        </w:rPr>
      </w:pPr>
      <w:r w:rsidRPr="00AA4EEE">
        <w:rPr>
          <w:rFonts w:eastAsiaTheme="minorHAnsi"/>
          <w:sz w:val="22"/>
          <w:szCs w:val="22"/>
        </w:rPr>
        <w:tab/>
        <w:t>thence North 71°13'51" East 3,153.48 feet to the Northwest Corner of said Section 33, monumented with a Salt Lake County monument;</w:t>
      </w:r>
    </w:p>
    <w:p w14:paraId="217E550E" w14:textId="77777777" w:rsidR="00AA4EEE" w:rsidRPr="00AA4EEE" w:rsidRDefault="00AA4EEE" w:rsidP="00AA4EEE">
      <w:pPr>
        <w:spacing w:after="160" w:line="259" w:lineRule="auto"/>
        <w:rPr>
          <w:rFonts w:eastAsiaTheme="minorHAnsi"/>
          <w:sz w:val="22"/>
          <w:szCs w:val="22"/>
        </w:rPr>
      </w:pPr>
      <w:r w:rsidRPr="00AA4EEE">
        <w:rPr>
          <w:rFonts w:eastAsiaTheme="minorHAnsi"/>
          <w:sz w:val="22"/>
          <w:szCs w:val="22"/>
        </w:rPr>
        <w:tab/>
        <w:t>thence South 89°35'41" East 5,303.20 feet along the section line to the point of beginning.</w:t>
      </w:r>
    </w:p>
    <w:p w14:paraId="0691C8EA" w14:textId="77777777" w:rsidR="00AA4EEE" w:rsidRPr="00AA4EEE" w:rsidRDefault="00AA4EEE" w:rsidP="00AA4EEE">
      <w:pPr>
        <w:spacing w:after="160" w:line="259" w:lineRule="auto"/>
        <w:rPr>
          <w:rFonts w:eastAsiaTheme="minorHAnsi"/>
          <w:sz w:val="22"/>
          <w:szCs w:val="22"/>
        </w:rPr>
      </w:pPr>
    </w:p>
    <w:p w14:paraId="21D56FC8" w14:textId="77777777" w:rsidR="00AA4EEE" w:rsidRDefault="00AA4EEE" w:rsidP="00AA4EEE">
      <w:pPr>
        <w:spacing w:after="160" w:line="259" w:lineRule="auto"/>
        <w:rPr>
          <w:rFonts w:eastAsiaTheme="minorHAnsi"/>
          <w:sz w:val="22"/>
          <w:szCs w:val="22"/>
        </w:rPr>
      </w:pPr>
      <w:r w:rsidRPr="00AA4EEE">
        <w:rPr>
          <w:rFonts w:eastAsiaTheme="minorHAnsi"/>
          <w:sz w:val="22"/>
          <w:szCs w:val="22"/>
        </w:rPr>
        <w:t>Contains 40,915,169 Square Feet or 939.283 Acres</w:t>
      </w:r>
    </w:p>
    <w:p w14:paraId="18977932" w14:textId="0EEFDEF4" w:rsidR="00DE184B" w:rsidRPr="00DE184B" w:rsidRDefault="00E322AA" w:rsidP="00DE184B">
      <w:pPr>
        <w:spacing w:after="160" w:line="259" w:lineRule="auto"/>
        <w:rPr>
          <w:rFonts w:eastAsiaTheme="minorHAnsi"/>
          <w:b/>
          <w:sz w:val="22"/>
          <w:szCs w:val="22"/>
        </w:rPr>
      </w:pPr>
      <w:r>
        <w:rPr>
          <w:rFonts w:eastAsiaTheme="minorHAnsi"/>
          <w:b/>
          <w:sz w:val="22"/>
          <w:szCs w:val="22"/>
        </w:rPr>
        <w:br w:type="page"/>
      </w:r>
      <w:r w:rsidR="00F87CF2">
        <w:rPr>
          <w:rFonts w:eastAsiaTheme="minorHAnsi"/>
          <w:b/>
          <w:sz w:val="22"/>
          <w:szCs w:val="22"/>
        </w:rPr>
        <w:lastRenderedPageBreak/>
        <w:t>Sorrento Parcel</w:t>
      </w:r>
    </w:p>
    <w:p w14:paraId="611F118C" w14:textId="77777777" w:rsidR="00F87CF2" w:rsidRPr="00F87CF2" w:rsidRDefault="00F87CF2" w:rsidP="00F87CF2">
      <w:pPr>
        <w:rPr>
          <w:rFonts w:eastAsia="Calibri"/>
          <w:sz w:val="22"/>
          <w:szCs w:val="22"/>
        </w:rPr>
      </w:pPr>
      <w:r w:rsidRPr="00F87CF2">
        <w:rPr>
          <w:rFonts w:eastAsia="Calibri"/>
          <w:sz w:val="22"/>
          <w:szCs w:val="22"/>
        </w:rPr>
        <w:t>Beginning at the Northeast Corner of Section 35, Township 3 South, Range 2 West, Salt Lake Base and Meridian, said point being on the southerly boundary line of Sunset Meadows Subdivision, recorded in Book 2006P at Page 99 in the Office of the Salt Lake Country Recorder; and running</w:t>
      </w:r>
    </w:p>
    <w:p w14:paraId="7FF10717" w14:textId="77777777" w:rsidR="00F87CF2" w:rsidRPr="00F87CF2" w:rsidRDefault="00F87CF2" w:rsidP="00F87CF2">
      <w:pPr>
        <w:rPr>
          <w:rFonts w:eastAsia="Calibri"/>
          <w:sz w:val="22"/>
          <w:szCs w:val="22"/>
        </w:rPr>
      </w:pPr>
    </w:p>
    <w:p w14:paraId="5CA9F863" w14:textId="77777777" w:rsidR="00F87CF2" w:rsidRPr="00F87CF2" w:rsidRDefault="00F87CF2" w:rsidP="00F87CF2">
      <w:pPr>
        <w:rPr>
          <w:rFonts w:eastAsia="Calibri"/>
          <w:sz w:val="22"/>
          <w:szCs w:val="22"/>
        </w:rPr>
      </w:pPr>
      <w:r w:rsidRPr="00F87CF2">
        <w:rPr>
          <w:rFonts w:eastAsia="Calibri"/>
          <w:sz w:val="22"/>
          <w:szCs w:val="22"/>
        </w:rPr>
        <w:tab/>
        <w:t>thence South 89°18'51" East 143.31 feet along the section line;</w:t>
      </w:r>
    </w:p>
    <w:p w14:paraId="7FAAD1B1" w14:textId="77777777" w:rsidR="00F87CF2" w:rsidRPr="00F87CF2" w:rsidRDefault="00F87CF2" w:rsidP="00F87CF2">
      <w:pPr>
        <w:rPr>
          <w:rFonts w:eastAsia="Calibri"/>
          <w:sz w:val="22"/>
          <w:szCs w:val="22"/>
        </w:rPr>
      </w:pPr>
      <w:r w:rsidRPr="00F87CF2">
        <w:rPr>
          <w:rFonts w:eastAsia="Calibri"/>
          <w:sz w:val="22"/>
          <w:szCs w:val="22"/>
        </w:rPr>
        <w:tab/>
        <w:t>thence South 01°13'03" West 1,792.97 feet to the northerly right-of-way line of 12900 South Street;</w:t>
      </w:r>
    </w:p>
    <w:p w14:paraId="573B6A70" w14:textId="77777777" w:rsidR="00F87CF2" w:rsidRPr="00F87CF2" w:rsidRDefault="00F87CF2" w:rsidP="00F87CF2">
      <w:pPr>
        <w:rPr>
          <w:rFonts w:eastAsia="Calibri"/>
          <w:sz w:val="22"/>
          <w:szCs w:val="22"/>
        </w:rPr>
      </w:pPr>
      <w:r w:rsidRPr="00F87CF2">
        <w:rPr>
          <w:rFonts w:eastAsia="Calibri"/>
          <w:sz w:val="22"/>
          <w:szCs w:val="22"/>
        </w:rPr>
        <w:tab/>
        <w:t>thence along said northerly right-of-way line the following two (2) courses:</w:t>
      </w:r>
    </w:p>
    <w:p w14:paraId="1D6F1D56" w14:textId="77777777" w:rsidR="00F87CF2" w:rsidRPr="00F87CF2" w:rsidRDefault="00F87CF2" w:rsidP="00F87CF2">
      <w:pPr>
        <w:rPr>
          <w:rFonts w:eastAsia="Calibri"/>
          <w:sz w:val="22"/>
          <w:szCs w:val="22"/>
        </w:rPr>
      </w:pPr>
      <w:r w:rsidRPr="00F87CF2">
        <w:rPr>
          <w:rFonts w:eastAsia="Calibri"/>
          <w:sz w:val="22"/>
          <w:szCs w:val="22"/>
        </w:rPr>
        <w:tab/>
        <w:t>(1) South 45°16'23" West 34.60 feet;</w:t>
      </w:r>
    </w:p>
    <w:p w14:paraId="4AC52D21" w14:textId="77777777" w:rsidR="00F87CF2" w:rsidRPr="00F87CF2" w:rsidRDefault="00F87CF2" w:rsidP="00F87CF2">
      <w:pPr>
        <w:rPr>
          <w:rFonts w:eastAsia="Calibri"/>
          <w:sz w:val="22"/>
          <w:szCs w:val="22"/>
        </w:rPr>
      </w:pPr>
      <w:r w:rsidRPr="00F87CF2">
        <w:rPr>
          <w:rFonts w:eastAsia="Calibri"/>
          <w:sz w:val="22"/>
          <w:szCs w:val="22"/>
        </w:rPr>
        <w:tab/>
        <w:t>(2) South 89°30'06" West 216.23 feet;</w:t>
      </w:r>
    </w:p>
    <w:p w14:paraId="0961305F" w14:textId="77777777" w:rsidR="00F87CF2" w:rsidRPr="00F87CF2" w:rsidRDefault="00F87CF2" w:rsidP="00F87CF2">
      <w:pPr>
        <w:rPr>
          <w:rFonts w:eastAsia="Calibri"/>
          <w:sz w:val="22"/>
          <w:szCs w:val="22"/>
        </w:rPr>
      </w:pPr>
      <w:r w:rsidRPr="00F87CF2">
        <w:rPr>
          <w:rFonts w:eastAsia="Calibri"/>
          <w:sz w:val="22"/>
          <w:szCs w:val="22"/>
        </w:rPr>
        <w:tab/>
        <w:t>thence North 00°35'33" East 287.43 feet;</w:t>
      </w:r>
    </w:p>
    <w:p w14:paraId="708956C5" w14:textId="77777777" w:rsidR="00F87CF2" w:rsidRPr="00F87CF2" w:rsidRDefault="00F87CF2" w:rsidP="00F87CF2">
      <w:pPr>
        <w:rPr>
          <w:rFonts w:eastAsia="Calibri"/>
          <w:sz w:val="22"/>
          <w:szCs w:val="22"/>
        </w:rPr>
      </w:pPr>
      <w:r w:rsidRPr="00F87CF2">
        <w:rPr>
          <w:rFonts w:eastAsia="Calibri"/>
          <w:sz w:val="22"/>
          <w:szCs w:val="22"/>
        </w:rPr>
        <w:tab/>
        <w:t>thence North 89°26'15" West 231.51 feet to an existing fence line;</w:t>
      </w:r>
    </w:p>
    <w:p w14:paraId="5FD2AE7D" w14:textId="77777777" w:rsidR="00F87CF2" w:rsidRPr="00F87CF2" w:rsidRDefault="00F87CF2" w:rsidP="00F87CF2">
      <w:pPr>
        <w:rPr>
          <w:rFonts w:eastAsia="Calibri"/>
          <w:sz w:val="22"/>
          <w:szCs w:val="22"/>
        </w:rPr>
      </w:pPr>
      <w:r w:rsidRPr="00F87CF2">
        <w:rPr>
          <w:rFonts w:eastAsia="Calibri"/>
          <w:sz w:val="22"/>
          <w:szCs w:val="22"/>
        </w:rPr>
        <w:tab/>
        <w:t>thence along said existing fence line the following four (4) courses:</w:t>
      </w:r>
    </w:p>
    <w:p w14:paraId="307CD30B" w14:textId="77777777" w:rsidR="00F87CF2" w:rsidRPr="00F87CF2" w:rsidRDefault="00F87CF2" w:rsidP="00F87CF2">
      <w:pPr>
        <w:rPr>
          <w:rFonts w:eastAsia="Calibri"/>
          <w:sz w:val="22"/>
          <w:szCs w:val="22"/>
        </w:rPr>
      </w:pPr>
      <w:r w:rsidRPr="00F87CF2">
        <w:rPr>
          <w:rFonts w:eastAsia="Calibri"/>
          <w:sz w:val="22"/>
          <w:szCs w:val="22"/>
        </w:rPr>
        <w:tab/>
        <w:t>(1) North 02°34'57" East 64.05 feet;</w:t>
      </w:r>
    </w:p>
    <w:p w14:paraId="3FB91A79" w14:textId="77777777" w:rsidR="00F87CF2" w:rsidRPr="00F87CF2" w:rsidRDefault="00F87CF2" w:rsidP="00F87CF2">
      <w:pPr>
        <w:rPr>
          <w:rFonts w:eastAsia="Calibri"/>
          <w:sz w:val="22"/>
          <w:szCs w:val="22"/>
        </w:rPr>
      </w:pPr>
      <w:r w:rsidRPr="00F87CF2">
        <w:rPr>
          <w:rFonts w:eastAsia="Calibri"/>
          <w:sz w:val="22"/>
          <w:szCs w:val="22"/>
        </w:rPr>
        <w:tab/>
        <w:t>(2) North 02°05'37" East 830.03 feet;</w:t>
      </w:r>
    </w:p>
    <w:p w14:paraId="3B3966C1" w14:textId="77777777" w:rsidR="00F87CF2" w:rsidRPr="00F87CF2" w:rsidRDefault="00F87CF2" w:rsidP="00F87CF2">
      <w:pPr>
        <w:rPr>
          <w:rFonts w:eastAsia="Calibri"/>
          <w:sz w:val="22"/>
          <w:szCs w:val="22"/>
        </w:rPr>
      </w:pPr>
      <w:r w:rsidRPr="00F87CF2">
        <w:rPr>
          <w:rFonts w:eastAsia="Calibri"/>
          <w:sz w:val="22"/>
          <w:szCs w:val="22"/>
        </w:rPr>
        <w:tab/>
        <w:t>(3) North 00°20'23" East 368.15 feet;</w:t>
      </w:r>
    </w:p>
    <w:p w14:paraId="2427C8F1" w14:textId="77777777" w:rsidR="00F87CF2" w:rsidRPr="00F87CF2" w:rsidRDefault="00F87CF2" w:rsidP="00F87CF2">
      <w:pPr>
        <w:rPr>
          <w:rFonts w:eastAsia="Calibri"/>
          <w:sz w:val="22"/>
          <w:szCs w:val="22"/>
        </w:rPr>
      </w:pPr>
      <w:r w:rsidRPr="00F87CF2">
        <w:rPr>
          <w:rFonts w:eastAsia="Calibri"/>
          <w:sz w:val="22"/>
          <w:szCs w:val="22"/>
        </w:rPr>
        <w:tab/>
        <w:t>(4) North 02°15'49" West 272.30 feet to the section line;</w:t>
      </w:r>
    </w:p>
    <w:p w14:paraId="25547C53" w14:textId="77777777" w:rsidR="00F87CF2" w:rsidRPr="00F87CF2" w:rsidRDefault="00F87CF2" w:rsidP="00F87CF2">
      <w:pPr>
        <w:rPr>
          <w:rFonts w:eastAsia="Calibri"/>
          <w:sz w:val="22"/>
          <w:szCs w:val="22"/>
        </w:rPr>
      </w:pPr>
      <w:r w:rsidRPr="00F87CF2">
        <w:rPr>
          <w:rFonts w:eastAsia="Calibri"/>
          <w:sz w:val="22"/>
          <w:szCs w:val="22"/>
        </w:rPr>
        <w:tab/>
        <w:t>thence South 89°30'49" East 339.50 feet along the section line and the southerly boundary line of said Sunset Meadows Subdivision to the point of beginning.</w:t>
      </w:r>
    </w:p>
    <w:p w14:paraId="35324D87" w14:textId="77777777" w:rsidR="00F87CF2" w:rsidRPr="00F87CF2" w:rsidRDefault="00F87CF2" w:rsidP="00F87CF2">
      <w:pPr>
        <w:rPr>
          <w:rFonts w:eastAsia="Calibri"/>
          <w:sz w:val="22"/>
          <w:szCs w:val="22"/>
        </w:rPr>
      </w:pPr>
    </w:p>
    <w:p w14:paraId="65D4F18F" w14:textId="77777777" w:rsidR="00F87CF2" w:rsidRPr="00F87CF2" w:rsidRDefault="00F87CF2" w:rsidP="00F87CF2">
      <w:pPr>
        <w:rPr>
          <w:rFonts w:eastAsia="Calibri"/>
          <w:sz w:val="22"/>
          <w:szCs w:val="22"/>
        </w:rPr>
      </w:pPr>
      <w:r w:rsidRPr="00F87CF2">
        <w:rPr>
          <w:rFonts w:eastAsia="Calibri"/>
          <w:sz w:val="22"/>
          <w:szCs w:val="22"/>
        </w:rPr>
        <w:t>Contains 786,295 square feet or 18.051 acres</w:t>
      </w:r>
    </w:p>
    <w:p w14:paraId="363640BD" w14:textId="112C8A17" w:rsidR="00A20FD1" w:rsidRPr="00A20FD1" w:rsidRDefault="00A20FD1" w:rsidP="00A20FD1">
      <w:pPr>
        <w:spacing w:after="160" w:line="259" w:lineRule="auto"/>
        <w:ind w:firstLine="720"/>
        <w:rPr>
          <w:rFonts w:eastAsiaTheme="minorHAnsi"/>
        </w:rPr>
      </w:pPr>
    </w:p>
    <w:p w14:paraId="63767E7A" w14:textId="38C733C2" w:rsidR="00A20FD1" w:rsidRPr="00A20FD1" w:rsidRDefault="00A20FD1" w:rsidP="00A20FD1">
      <w:pPr>
        <w:pStyle w:val="BodyText"/>
        <w:sectPr w:rsidR="00A20FD1" w:rsidRPr="00A20FD1" w:rsidSect="00DF0BA4">
          <w:footerReference w:type="default" r:id="rId14"/>
          <w:footerReference w:type="first" r:id="rId15"/>
          <w:pgSz w:w="12240" w:h="15840" w:code="1"/>
          <w:pgMar w:top="1440" w:right="1440" w:bottom="1440" w:left="1440" w:header="720" w:footer="540" w:gutter="0"/>
          <w:pgNumType w:start="1"/>
          <w:cols w:space="720"/>
          <w:titlePg/>
          <w:docGrid w:linePitch="360"/>
        </w:sectPr>
      </w:pPr>
    </w:p>
    <w:p w14:paraId="45DA5EDF" w14:textId="4882F825" w:rsidR="00C276E9" w:rsidRDefault="00C276E9">
      <w:pPr>
        <w:pStyle w:val="Title"/>
      </w:pPr>
      <w:r>
        <w:lastRenderedPageBreak/>
        <w:t>EXHIBIT B</w:t>
      </w:r>
    </w:p>
    <w:p w14:paraId="657674BE" w14:textId="7F19FF50" w:rsidR="00C276E9" w:rsidRPr="007F7FC3" w:rsidRDefault="00FE2504">
      <w:pPr>
        <w:spacing w:after="240"/>
        <w:jc w:val="center"/>
        <w:rPr>
          <w:b/>
          <w:bCs/>
        </w:rPr>
      </w:pPr>
      <w:r>
        <w:rPr>
          <w:b/>
          <w:bCs/>
        </w:rPr>
        <w:t>Herriman City</w:t>
      </w:r>
      <w:r w:rsidR="00C276E9" w:rsidRPr="007F7FC3">
        <w:rPr>
          <w:b/>
          <w:bCs/>
        </w:rPr>
        <w:t xml:space="preserve"> Vicinity Map</w:t>
      </w:r>
    </w:p>
    <w:p w14:paraId="08095C37" w14:textId="77777777" w:rsidR="00E5207B" w:rsidRDefault="00E5207B" w:rsidP="00E5207B">
      <w:pPr>
        <w:pStyle w:val="BodyText"/>
      </w:pPr>
    </w:p>
    <w:p w14:paraId="2D79B0A8" w14:textId="656241BC" w:rsidR="00E5207B" w:rsidRPr="00E5207B" w:rsidRDefault="00174FC6" w:rsidP="00E5207B">
      <w:pPr>
        <w:pStyle w:val="BodyText"/>
        <w:sectPr w:rsidR="00E5207B" w:rsidRPr="00E5207B" w:rsidSect="00DF0BA4">
          <w:pgSz w:w="12240" w:h="15840" w:code="1"/>
          <w:pgMar w:top="1440" w:right="1440" w:bottom="1440" w:left="1440" w:header="720" w:footer="540" w:gutter="0"/>
          <w:pgNumType w:start="1"/>
          <w:cols w:space="720"/>
          <w:titlePg/>
          <w:docGrid w:linePitch="360"/>
        </w:sectPr>
      </w:pPr>
      <w:r>
        <w:rPr>
          <w:noProof/>
        </w:rPr>
        <w:drawing>
          <wp:inline distT="0" distB="0" distL="0" distR="0" wp14:anchorId="0580A52A" wp14:editId="640938C2">
            <wp:extent cx="5943600" cy="43668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lympia Vicinity.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4366895"/>
                    </a:xfrm>
                    <a:prstGeom prst="rect">
                      <a:avLst/>
                    </a:prstGeom>
                  </pic:spPr>
                </pic:pic>
              </a:graphicData>
            </a:graphic>
          </wp:inline>
        </w:drawing>
      </w:r>
    </w:p>
    <w:p w14:paraId="0C697943" w14:textId="53DF02C2" w:rsidR="00C276E9" w:rsidRDefault="00C276E9">
      <w:pPr>
        <w:pStyle w:val="Title"/>
      </w:pPr>
      <w:r>
        <w:lastRenderedPageBreak/>
        <w:t>EXHIBIT C</w:t>
      </w:r>
    </w:p>
    <w:p w14:paraId="3E99A9BE" w14:textId="65179878" w:rsidR="00BD66EA" w:rsidRPr="007F7FC3" w:rsidRDefault="00C276E9">
      <w:pPr>
        <w:spacing w:after="240"/>
        <w:jc w:val="center"/>
        <w:rPr>
          <w:b/>
          <w:bCs/>
        </w:rPr>
      </w:pPr>
      <w:r w:rsidRPr="007F7FC3">
        <w:rPr>
          <w:b/>
          <w:bCs/>
        </w:rPr>
        <w:t xml:space="preserve">Initial District </w:t>
      </w:r>
      <w:r w:rsidR="00C90319" w:rsidRPr="007F7FC3">
        <w:rPr>
          <w:b/>
          <w:bCs/>
        </w:rPr>
        <w:t xml:space="preserve">and Annexation Area </w:t>
      </w:r>
      <w:r w:rsidRPr="007F7FC3">
        <w:rPr>
          <w:b/>
          <w:bCs/>
        </w:rPr>
        <w:t>Boundar</w:t>
      </w:r>
      <w:r w:rsidR="00C90319" w:rsidRPr="007F7FC3">
        <w:rPr>
          <w:b/>
          <w:bCs/>
        </w:rPr>
        <w:t>ies</w:t>
      </w:r>
      <w:r w:rsidRPr="007F7FC3">
        <w:rPr>
          <w:b/>
          <w:bCs/>
        </w:rPr>
        <w:t xml:space="preserve"> Map</w:t>
      </w:r>
    </w:p>
    <w:p w14:paraId="554119A5" w14:textId="4C95FA4D" w:rsidR="007F7FC3" w:rsidRDefault="00C12383">
      <w:pPr>
        <w:spacing w:after="240"/>
        <w:jc w:val="center"/>
      </w:pPr>
      <w:r>
        <w:rPr>
          <w:noProof/>
        </w:rPr>
        <w:drawing>
          <wp:inline distT="0" distB="0" distL="0" distR="0" wp14:anchorId="30B02B79" wp14:editId="71809014">
            <wp:extent cx="7733665" cy="5135880"/>
            <wp:effectExtent l="0" t="0" r="635" b="762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a:stretch>
                      <a:fillRect/>
                    </a:stretch>
                  </pic:blipFill>
                  <pic:spPr>
                    <a:xfrm>
                      <a:off x="0" y="0"/>
                      <a:ext cx="7733665" cy="5135880"/>
                    </a:xfrm>
                    <a:prstGeom prst="rect">
                      <a:avLst/>
                    </a:prstGeom>
                  </pic:spPr>
                </pic:pic>
              </a:graphicData>
            </a:graphic>
          </wp:inline>
        </w:drawing>
      </w:r>
    </w:p>
    <w:p w14:paraId="3534D1B3" w14:textId="77777777" w:rsidR="00174FC6" w:rsidRDefault="00174FC6">
      <w:pPr>
        <w:pStyle w:val="Title"/>
      </w:pPr>
    </w:p>
    <w:p w14:paraId="54D3BEE1" w14:textId="6AF820EC" w:rsidR="00DE184B" w:rsidRPr="00DE184B" w:rsidRDefault="00F87CF2" w:rsidP="00DE184B">
      <w:pPr>
        <w:pStyle w:val="BodyText"/>
        <w:sectPr w:rsidR="00DE184B" w:rsidRPr="00DE184B" w:rsidSect="00285AD5">
          <w:pgSz w:w="15840" w:h="12240" w:orient="landscape" w:code="1"/>
          <w:pgMar w:top="1440" w:right="1440" w:bottom="1440" w:left="1440" w:header="720" w:footer="540" w:gutter="0"/>
          <w:pgNumType w:start="1"/>
          <w:cols w:space="720"/>
          <w:titlePg/>
          <w:docGrid w:linePitch="360"/>
        </w:sectPr>
      </w:pPr>
      <w:r>
        <w:rPr>
          <w:noProof/>
        </w:rPr>
        <w:drawing>
          <wp:inline distT="0" distB="0" distL="0" distR="0" wp14:anchorId="4C13E06A" wp14:editId="10D55EDD">
            <wp:extent cx="8229600" cy="4060190"/>
            <wp:effectExtent l="0" t="0" r="0" b="0"/>
            <wp:docPr id="324102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102891" name=""/>
                    <pic:cNvPicPr/>
                  </pic:nvPicPr>
                  <pic:blipFill>
                    <a:blip r:embed="rId18"/>
                    <a:stretch>
                      <a:fillRect/>
                    </a:stretch>
                  </pic:blipFill>
                  <pic:spPr>
                    <a:xfrm>
                      <a:off x="0" y="0"/>
                      <a:ext cx="8229600" cy="4060190"/>
                    </a:xfrm>
                    <a:prstGeom prst="rect">
                      <a:avLst/>
                    </a:prstGeom>
                  </pic:spPr>
                </pic:pic>
              </a:graphicData>
            </a:graphic>
          </wp:inline>
        </w:drawing>
      </w:r>
    </w:p>
    <w:p w14:paraId="521C38C5" w14:textId="50D34A3C" w:rsidR="00C276E9" w:rsidRDefault="00C276E9">
      <w:pPr>
        <w:pStyle w:val="Title"/>
      </w:pPr>
      <w:r>
        <w:lastRenderedPageBreak/>
        <w:t>EXHIBIT D</w:t>
      </w:r>
    </w:p>
    <w:p w14:paraId="1FBABE14" w14:textId="1A7605BD" w:rsidR="00C276E9" w:rsidRPr="007F7FC3" w:rsidRDefault="0083563B">
      <w:pPr>
        <w:jc w:val="center"/>
        <w:rPr>
          <w:b/>
          <w:bCs/>
        </w:rPr>
        <w:sectPr w:rsidR="00C276E9" w:rsidRPr="007F7FC3" w:rsidSect="00DF0BA4">
          <w:pgSz w:w="12240" w:h="15840" w:code="1"/>
          <w:pgMar w:top="1440" w:right="1440" w:bottom="1440" w:left="1440" w:header="720" w:footer="540" w:gutter="0"/>
          <w:pgNumType w:start="1"/>
          <w:cols w:space="720"/>
          <w:titlePg/>
          <w:docGrid w:linePitch="360"/>
        </w:sectPr>
      </w:pPr>
      <w:r>
        <w:rPr>
          <w:b/>
          <w:bCs/>
        </w:rPr>
        <w:t xml:space="preserve">Third Amended and Restated </w:t>
      </w:r>
      <w:r w:rsidR="00646647" w:rsidRPr="007F7FC3">
        <w:rPr>
          <w:b/>
          <w:bCs/>
        </w:rPr>
        <w:t>Interlocal Agreement</w:t>
      </w:r>
      <w:r w:rsidR="00C276E9" w:rsidRPr="007F7FC3">
        <w:rPr>
          <w:b/>
          <w:bCs/>
        </w:rPr>
        <w:t xml:space="preserve"> between the District</w:t>
      </w:r>
      <w:r w:rsidR="00BD0F42" w:rsidRPr="007F7FC3">
        <w:rPr>
          <w:b/>
          <w:bCs/>
        </w:rPr>
        <w:t>s</w:t>
      </w:r>
      <w:r w:rsidR="00C276E9" w:rsidRPr="007F7FC3">
        <w:rPr>
          <w:b/>
          <w:bCs/>
        </w:rPr>
        <w:t xml:space="preserve"> and </w:t>
      </w:r>
      <w:r w:rsidR="00FE2504">
        <w:rPr>
          <w:b/>
          <w:bCs/>
        </w:rPr>
        <w:t>Herriman City</w:t>
      </w:r>
    </w:p>
    <w:p w14:paraId="4DE925CC" w14:textId="229402B5" w:rsidR="00C276E9" w:rsidRDefault="00034711">
      <w:pPr>
        <w:pStyle w:val="Title"/>
      </w:pPr>
      <w:r>
        <w:lastRenderedPageBreak/>
        <w:t xml:space="preserve">THIRD </w:t>
      </w:r>
      <w:r w:rsidR="00214A5A">
        <w:t xml:space="preserve">AMENDED AND RESTATED </w:t>
      </w:r>
      <w:r w:rsidR="00646647">
        <w:t>INTERLOCAL AGREEMENT</w:t>
      </w:r>
      <w:r w:rsidR="00C276E9">
        <w:t xml:space="preserve"> BETWEEN</w:t>
      </w:r>
    </w:p>
    <w:p w14:paraId="3D72D06F" w14:textId="7CEA5D49" w:rsidR="00174FC6" w:rsidRDefault="002121E3" w:rsidP="00174FC6">
      <w:pPr>
        <w:pStyle w:val="Title"/>
      </w:pPr>
      <w:r>
        <w:t>Herriman</w:t>
      </w:r>
      <w:r w:rsidR="00CF7A52">
        <w:t xml:space="preserve"> City</w:t>
      </w:r>
      <w:r>
        <w:t>, Utah</w:t>
      </w:r>
      <w:r w:rsidR="00C276E9">
        <w:br/>
        <w:t>AND</w:t>
      </w:r>
      <w:r w:rsidR="00C276E9">
        <w:br/>
      </w:r>
      <w:r>
        <w:t>Olympia Public</w:t>
      </w:r>
      <w:r w:rsidR="00DE227E">
        <w:t xml:space="preserve"> </w:t>
      </w:r>
      <w:r w:rsidR="00CF5EB4">
        <w:t>INFRASTRUCTURE DISTRICT</w:t>
      </w:r>
      <w:r w:rsidR="00BD0F42">
        <w:t xml:space="preserve"> no. 1</w:t>
      </w:r>
      <w:r w:rsidR="00BD0F42">
        <w:br/>
      </w:r>
      <w:bookmarkStart w:id="117" w:name="_Hlk80823052"/>
      <w:r w:rsidR="00BD0F42">
        <w:t>and</w:t>
      </w:r>
      <w:r w:rsidR="00BD0F42">
        <w:br/>
      </w:r>
      <w:r>
        <w:t>Olympia Public</w:t>
      </w:r>
      <w:r w:rsidR="00BD0F42" w:rsidRPr="00BD0F42">
        <w:t xml:space="preserve"> INFRASTRUCTURE DISTRICT no. </w:t>
      </w:r>
      <w:r w:rsidR="00BD0F42">
        <w:t>2</w:t>
      </w:r>
      <w:bookmarkEnd w:id="117"/>
      <w:r w:rsidR="00174FC6">
        <w:br/>
        <w:t>AND</w:t>
      </w:r>
      <w:r w:rsidR="00174FC6">
        <w:br/>
        <w:t>Olympia Public INFRASTRUCTURE DISTRICT no. 3</w:t>
      </w:r>
      <w:r w:rsidR="00174FC6">
        <w:br/>
        <w:t>and</w:t>
      </w:r>
      <w:r w:rsidR="00174FC6">
        <w:br/>
        <w:t>Olympia Public</w:t>
      </w:r>
      <w:r w:rsidR="00174FC6" w:rsidRPr="00BD0F42">
        <w:t xml:space="preserve"> INFRASTRUCTURE DISTRICT no. </w:t>
      </w:r>
      <w:r w:rsidR="00174FC6">
        <w:t>4</w:t>
      </w:r>
      <w:r w:rsidR="00174FC6">
        <w:br/>
        <w:t>AND</w:t>
      </w:r>
      <w:r w:rsidR="00174FC6">
        <w:br/>
        <w:t>Olympia Public INFRASTRUCTURE DISTRICT no. 5</w:t>
      </w:r>
      <w:r w:rsidR="00174FC6">
        <w:br/>
        <w:t>and</w:t>
      </w:r>
      <w:r w:rsidR="00174FC6">
        <w:br/>
        <w:t>Olympia Public</w:t>
      </w:r>
      <w:r w:rsidR="00174FC6" w:rsidRPr="00BD0F42">
        <w:t xml:space="preserve"> INFRASTRUCTURE DISTRICT no. </w:t>
      </w:r>
      <w:r w:rsidR="00174FC6">
        <w:t>6</w:t>
      </w:r>
      <w:r w:rsidR="00174FC6">
        <w:br/>
        <w:t>AND</w:t>
      </w:r>
      <w:r w:rsidR="00174FC6">
        <w:br/>
        <w:t>Olympia Public INFRASTRUCTURE DISTRICT no. 7</w:t>
      </w:r>
      <w:r w:rsidR="00174FC6">
        <w:br/>
      </w:r>
    </w:p>
    <w:p w14:paraId="5679C272" w14:textId="5A03BCFE" w:rsidR="00C276E9" w:rsidRDefault="00C276E9" w:rsidP="00E10B62">
      <w:pPr>
        <w:pStyle w:val="BodyTextFirstIndent"/>
        <w:jc w:val="both"/>
      </w:pPr>
      <w:r>
        <w:t xml:space="preserve">THIS AGREEMENT is made and entered into as of this </w:t>
      </w:r>
      <w:r w:rsidR="00163DC6">
        <w:t>9</w:t>
      </w:r>
      <w:r w:rsidR="00163DC6" w:rsidRPr="00163DC6">
        <w:rPr>
          <w:vertAlign w:val="superscript"/>
        </w:rPr>
        <w:t>th</w:t>
      </w:r>
      <w:r w:rsidR="00163DC6">
        <w:t xml:space="preserve"> </w:t>
      </w:r>
      <w:r>
        <w:t xml:space="preserve">day of </w:t>
      </w:r>
      <w:r w:rsidR="00163DC6">
        <w:t>July,</w:t>
      </w:r>
      <w:r>
        <w:t xml:space="preserve"> </w:t>
      </w:r>
      <w:r w:rsidR="003C49C9">
        <w:t>202</w:t>
      </w:r>
      <w:r w:rsidR="0083563B">
        <w:t>6</w:t>
      </w:r>
      <w:r>
        <w:t xml:space="preserve">, by and between </w:t>
      </w:r>
      <w:r w:rsidR="00FE2504">
        <w:t>HERRIMAN CITY</w:t>
      </w:r>
      <w:r>
        <w:t xml:space="preserve">, a </w:t>
      </w:r>
      <w:r w:rsidR="003C49C9">
        <w:t>political subdivision</w:t>
      </w:r>
      <w:r>
        <w:t xml:space="preserve"> of the State of </w:t>
      </w:r>
      <w:r w:rsidR="00DE227E">
        <w:t>Utah</w:t>
      </w:r>
      <w:r>
        <w:t xml:space="preserve"> (“</w:t>
      </w:r>
      <w:r w:rsidR="00FD4829">
        <w:t>City</w:t>
      </w:r>
      <w:r>
        <w:t xml:space="preserve">”), </w:t>
      </w:r>
      <w:r w:rsidR="002121E3">
        <w:t>OLYMPIA PUBLIC</w:t>
      </w:r>
      <w:r w:rsidR="00DE227E">
        <w:t xml:space="preserve"> </w:t>
      </w:r>
      <w:r w:rsidR="00CF5EB4">
        <w:t>INFRASTRUCTURE DISTRICT</w:t>
      </w:r>
      <w:r w:rsidR="00BD0F42">
        <w:t xml:space="preserve"> NO. 1</w:t>
      </w:r>
      <w:r>
        <w:t xml:space="preserve">, a political subdivision of the State of </w:t>
      </w:r>
      <w:r w:rsidR="00DE227E">
        <w:t>Utah</w:t>
      </w:r>
      <w:r>
        <w:t xml:space="preserve"> (“District</w:t>
      </w:r>
      <w:r w:rsidR="00BD0F42">
        <w:t xml:space="preserve"> No. 1</w:t>
      </w:r>
      <w:r>
        <w:t>”)</w:t>
      </w:r>
      <w:r w:rsidR="00BD0F42">
        <w:t xml:space="preserve">, and </w:t>
      </w:r>
      <w:r w:rsidR="002121E3">
        <w:t>OLYMPIA PUBLIC</w:t>
      </w:r>
      <w:r w:rsidR="00BD0F42" w:rsidRPr="00BD0F42">
        <w:t xml:space="preserve"> INFRASTRUCTURE DISTRICT NO. </w:t>
      </w:r>
      <w:r w:rsidR="00BD0F42">
        <w:t>2</w:t>
      </w:r>
      <w:r w:rsidR="00BD0F42" w:rsidRPr="00BD0F42">
        <w:t>, a political subdivision of the State of Utah</w:t>
      </w:r>
      <w:r w:rsidR="00BD0F42">
        <w:t xml:space="preserve"> (“District No. 2”</w:t>
      </w:r>
      <w:r w:rsidR="00DE184B">
        <w:t xml:space="preserve">), </w:t>
      </w:r>
      <w:r w:rsidR="00DE184B" w:rsidRPr="00DE184B">
        <w:t xml:space="preserve">OLYMPIA PUBLIC INFRASTRUCTURE DISTRICT NO. </w:t>
      </w:r>
      <w:r w:rsidR="00DE184B">
        <w:t>3</w:t>
      </w:r>
      <w:r w:rsidR="00DE184B" w:rsidRPr="00DE184B">
        <w:t xml:space="preserve">, a political subdivision of the State of Utah (“District No. </w:t>
      </w:r>
      <w:r w:rsidR="00DE184B">
        <w:t>3</w:t>
      </w:r>
      <w:r w:rsidR="00DE184B" w:rsidRPr="00DE184B">
        <w:t>”</w:t>
      </w:r>
      <w:r w:rsidR="00DE184B">
        <w:t xml:space="preserve">), </w:t>
      </w:r>
      <w:r w:rsidR="00DE184B" w:rsidRPr="00DE184B">
        <w:t xml:space="preserve">OLYMPIA PUBLIC INFRASTRUCTURE DISTRICT NO. </w:t>
      </w:r>
      <w:r w:rsidR="00DE184B">
        <w:t>4</w:t>
      </w:r>
      <w:r w:rsidR="00DE184B" w:rsidRPr="00DE184B">
        <w:t xml:space="preserve">, a political subdivision of the State of Utah (“District No. </w:t>
      </w:r>
      <w:r w:rsidR="00DE184B">
        <w:t>4</w:t>
      </w:r>
      <w:r w:rsidR="00DE184B" w:rsidRPr="00DE184B">
        <w:t>”</w:t>
      </w:r>
      <w:r w:rsidR="00DE184B">
        <w:t xml:space="preserve">), </w:t>
      </w:r>
      <w:r w:rsidR="00DE184B" w:rsidRPr="00DE184B">
        <w:t xml:space="preserve">OLYMPIA PUBLIC INFRASTRUCTURE DISTRICT NO. </w:t>
      </w:r>
      <w:r w:rsidR="00DE184B">
        <w:t>5</w:t>
      </w:r>
      <w:r w:rsidR="00DE184B" w:rsidRPr="00DE184B">
        <w:t xml:space="preserve">, a political subdivision of the State of Utah (“District No. </w:t>
      </w:r>
      <w:r w:rsidR="00DE184B">
        <w:t>5</w:t>
      </w:r>
      <w:r w:rsidR="00DE184B" w:rsidRPr="00DE184B">
        <w:t>”</w:t>
      </w:r>
      <w:r w:rsidR="00DE184B">
        <w:t xml:space="preserve">), </w:t>
      </w:r>
      <w:r w:rsidR="00DE184B" w:rsidRPr="00DE184B">
        <w:t xml:space="preserve">OLYMPIA PUBLIC INFRASTRUCTURE DISTRICT NO. </w:t>
      </w:r>
      <w:r w:rsidR="00DE184B">
        <w:t>6</w:t>
      </w:r>
      <w:r w:rsidR="00DE184B" w:rsidRPr="00DE184B">
        <w:t xml:space="preserve">, a political subdivision of the State of Utah (“District No. </w:t>
      </w:r>
      <w:r w:rsidR="00DE184B">
        <w:t>6</w:t>
      </w:r>
      <w:r w:rsidR="00DE184B" w:rsidRPr="00DE184B">
        <w:t>”</w:t>
      </w:r>
      <w:r w:rsidR="00DE184B">
        <w:t xml:space="preserve">), and </w:t>
      </w:r>
      <w:r w:rsidR="00DE184B" w:rsidRPr="00DE184B">
        <w:t xml:space="preserve">OLYMPIA PUBLIC INFRASTRUCTURE DISTRICT NO. </w:t>
      </w:r>
      <w:r w:rsidR="00DE184B">
        <w:t>7</w:t>
      </w:r>
      <w:r w:rsidR="00DE184B" w:rsidRPr="00DE184B">
        <w:t xml:space="preserve">, a political subdivision of the State of Utah (“District No. </w:t>
      </w:r>
      <w:r w:rsidR="00DE184B">
        <w:t>7</w:t>
      </w:r>
      <w:r w:rsidR="00DE184B" w:rsidRPr="00DE184B">
        <w:t>”</w:t>
      </w:r>
      <w:r w:rsidR="00DE184B">
        <w:t>). District Nos. 1-7 are each a “District” and are collectively referred to herein</w:t>
      </w:r>
      <w:r w:rsidR="00BD0F42">
        <w:t xml:space="preserve"> </w:t>
      </w:r>
      <w:r w:rsidR="00DE184B">
        <w:t xml:space="preserve">as </w:t>
      </w:r>
      <w:r w:rsidR="00BD0F42">
        <w:t xml:space="preserve">the </w:t>
      </w:r>
      <w:r w:rsidR="00DE184B">
        <w:t>“</w:t>
      </w:r>
      <w:r w:rsidR="00BD0F42">
        <w:t>Districts”</w:t>
      </w:r>
      <w:r>
        <w:t xml:space="preserve">.  </w:t>
      </w:r>
      <w:r w:rsidR="00FE2504">
        <w:t>The City</w:t>
      </w:r>
      <w:r>
        <w:t xml:space="preserve"> and the District</w:t>
      </w:r>
      <w:r w:rsidR="00BD0F42">
        <w:t>s</w:t>
      </w:r>
      <w:r>
        <w:t xml:space="preserve"> are collectively referred to as the </w:t>
      </w:r>
      <w:r w:rsidR="00DE184B">
        <w:t>“</w:t>
      </w:r>
      <w:r>
        <w:t>Parties</w:t>
      </w:r>
      <w:r w:rsidR="00DE184B">
        <w:t>”</w:t>
      </w:r>
      <w:r>
        <w:t>.</w:t>
      </w:r>
    </w:p>
    <w:p w14:paraId="4FF4E4B7" w14:textId="39575B23" w:rsidR="0083563B" w:rsidRDefault="0083563B" w:rsidP="00E10B62">
      <w:pPr>
        <w:pStyle w:val="BodyTextFirstIndent"/>
        <w:jc w:val="both"/>
      </w:pPr>
      <w:r>
        <w:t xml:space="preserve">This Agreement fully amends, restates, and compiles that original Interlocal Agreement </w:t>
      </w:r>
      <w:proofErr w:type="gramStart"/>
      <w:r>
        <w:t>entered into</w:t>
      </w:r>
      <w:proofErr w:type="gramEnd"/>
      <w:r>
        <w:t xml:space="preserve"> on </w:t>
      </w:r>
      <w:r w:rsidR="00163DC6">
        <w:t>September 29, 2021</w:t>
      </w:r>
      <w:r>
        <w:t xml:space="preserve">, that First Amended Interlocal Agreement </w:t>
      </w:r>
      <w:proofErr w:type="gramStart"/>
      <w:r>
        <w:t>entered into</w:t>
      </w:r>
      <w:proofErr w:type="gramEnd"/>
      <w:r>
        <w:t xml:space="preserve"> on </w:t>
      </w:r>
      <w:r w:rsidR="00163DC6">
        <w:t>April 26, 2023</w:t>
      </w:r>
      <w:r>
        <w:t xml:space="preserve">, and that Second Amended and Restated Interlocal Agreement </w:t>
      </w:r>
      <w:proofErr w:type="gramStart"/>
      <w:r>
        <w:t>entered into</w:t>
      </w:r>
      <w:proofErr w:type="gramEnd"/>
      <w:r>
        <w:t xml:space="preserve"> on </w:t>
      </w:r>
      <w:r w:rsidR="00163DC6">
        <w:t>April 23, 2025</w:t>
      </w:r>
      <w:r>
        <w:t>.</w:t>
      </w:r>
    </w:p>
    <w:p w14:paraId="182562F6" w14:textId="77777777" w:rsidR="00C276E9" w:rsidRDefault="00C276E9">
      <w:pPr>
        <w:pStyle w:val="Title"/>
      </w:pPr>
      <w:r>
        <w:t>RECITALS</w:t>
      </w:r>
    </w:p>
    <w:p w14:paraId="6D523F25" w14:textId="0BB18526" w:rsidR="00C276E9" w:rsidRDefault="00C276E9" w:rsidP="00E10B62">
      <w:pPr>
        <w:pStyle w:val="BodyTextFirstIndent"/>
        <w:jc w:val="both"/>
      </w:pPr>
      <w:proofErr w:type="gramStart"/>
      <w:r>
        <w:t>WHEREAS,</w:t>
      </w:r>
      <w:proofErr w:type="gramEnd"/>
      <w:r>
        <w:t xml:space="preserve"> the District</w:t>
      </w:r>
      <w:r w:rsidR="003C634A">
        <w:t>s were</w:t>
      </w:r>
      <w:r>
        <w:t xml:space="preserve"> organized to exercise powers as are more specifically set forth in the Districts</w:t>
      </w:r>
      <w:r w:rsidR="003C634A">
        <w:t>’</w:t>
      </w:r>
      <w:r>
        <w:t xml:space="preserve"> </w:t>
      </w:r>
      <w:r w:rsidR="0083563B">
        <w:t>Third</w:t>
      </w:r>
      <w:r w:rsidR="002536AC">
        <w:t xml:space="preserve"> </w:t>
      </w:r>
      <w:r w:rsidR="00A7264E">
        <w:t xml:space="preserve">Amended and Restated </w:t>
      </w:r>
      <w:r w:rsidR="00DE227E">
        <w:t>Governing Document</w:t>
      </w:r>
      <w:r>
        <w:t xml:space="preserve"> approved by </w:t>
      </w:r>
      <w:r w:rsidR="00FE2504">
        <w:t>the City</w:t>
      </w:r>
      <w:r>
        <w:t xml:space="preserve"> on </w:t>
      </w:r>
      <w:r w:rsidR="00163DC6">
        <w:t>July 8, 2026</w:t>
      </w:r>
      <w:r>
        <w:t xml:space="preserve"> (“</w:t>
      </w:r>
      <w:r w:rsidR="00DE227E">
        <w:t>Governing Document</w:t>
      </w:r>
      <w:r>
        <w:t>”); and</w:t>
      </w:r>
    </w:p>
    <w:p w14:paraId="074D6F19" w14:textId="1046C429" w:rsidR="00C276E9" w:rsidRDefault="00C276E9" w:rsidP="00E10B62">
      <w:pPr>
        <w:pStyle w:val="BodyTextFirstIndent"/>
        <w:jc w:val="both"/>
      </w:pPr>
      <w:proofErr w:type="gramStart"/>
      <w:r>
        <w:t>WHEREAS,</w:t>
      </w:r>
      <w:proofErr w:type="gramEnd"/>
      <w:r>
        <w:t xml:space="preserve"> the </w:t>
      </w:r>
      <w:r w:rsidR="00DE227E">
        <w:t>Governing Document</w:t>
      </w:r>
      <w:r>
        <w:t xml:space="preserve"> </w:t>
      </w:r>
      <w:proofErr w:type="gramStart"/>
      <w:r>
        <w:t>makes reference</w:t>
      </w:r>
      <w:proofErr w:type="gramEnd"/>
      <w:r>
        <w:t xml:space="preserve"> to the execution of an </w:t>
      </w:r>
      <w:r w:rsidR="00646647">
        <w:t>Interlocal Agreement</w:t>
      </w:r>
      <w:r>
        <w:t xml:space="preserve"> between </w:t>
      </w:r>
      <w:r w:rsidR="00FE2504">
        <w:t>the City</w:t>
      </w:r>
      <w:r>
        <w:t xml:space="preserve"> and the District</w:t>
      </w:r>
      <w:r w:rsidR="003C634A">
        <w:t>s</w:t>
      </w:r>
      <w:r>
        <w:t>; and</w:t>
      </w:r>
    </w:p>
    <w:p w14:paraId="40ABC0EA" w14:textId="7F13AC82" w:rsidR="00C276E9" w:rsidRDefault="00C276E9" w:rsidP="00E10B62">
      <w:pPr>
        <w:pStyle w:val="BodyTextFirstIndent"/>
        <w:jc w:val="both"/>
      </w:pPr>
      <w:r>
        <w:lastRenderedPageBreak/>
        <w:t xml:space="preserve">WHEREAS, </w:t>
      </w:r>
      <w:r w:rsidR="00FE2504">
        <w:t>the City</w:t>
      </w:r>
      <w:r>
        <w:t xml:space="preserve"> and the District</w:t>
      </w:r>
      <w:r w:rsidR="003C634A">
        <w:t>s</w:t>
      </w:r>
      <w:r>
        <w:t xml:space="preserve"> have determined it to be in the best interests of their respective taxpayers, residents and property owners to </w:t>
      </w:r>
      <w:proofErr w:type="gramStart"/>
      <w:r>
        <w:t>enter into</w:t>
      </w:r>
      <w:proofErr w:type="gramEnd"/>
      <w:r>
        <w:t xml:space="preserve"> this </w:t>
      </w:r>
      <w:r w:rsidR="00646647">
        <w:t>Interlocal Agreement</w:t>
      </w:r>
      <w:r>
        <w:t xml:space="preserve"> (“Agreement”).</w:t>
      </w:r>
    </w:p>
    <w:p w14:paraId="181498A4" w14:textId="77777777" w:rsidR="00C276E9" w:rsidRDefault="00C276E9" w:rsidP="00E10B62">
      <w:pPr>
        <w:pStyle w:val="BodyTextFirstIndent"/>
        <w:jc w:val="both"/>
      </w:pPr>
      <w:r>
        <w:t>NOW, THEREFORE, in consideration of the covenants and mutual agreements herein contained, and for other good and valuable consideration, the receipt and sufficiency of which are hereby acknowledged, the Parties hereto agree as follows:</w:t>
      </w:r>
    </w:p>
    <w:p w14:paraId="693097EE" w14:textId="77777777" w:rsidR="00C276E9" w:rsidRDefault="00C276E9">
      <w:pPr>
        <w:pStyle w:val="Title"/>
      </w:pPr>
      <w:r>
        <w:t>COVENANTS AND AGREEMENTS</w:t>
      </w:r>
    </w:p>
    <w:p w14:paraId="084162D3" w14:textId="0E54101B" w:rsidR="002510FE" w:rsidRDefault="00E322AA" w:rsidP="00A06A93">
      <w:pPr>
        <w:pStyle w:val="NSSecond1"/>
        <w:numPr>
          <w:ilvl w:val="0"/>
          <w:numId w:val="40"/>
        </w:numPr>
        <w:jc w:val="both"/>
      </w:pPr>
      <w:r>
        <w:rPr>
          <w:u w:val="single"/>
        </w:rPr>
        <w:t xml:space="preserve">Public </w:t>
      </w:r>
      <w:r w:rsidR="002536AC">
        <w:rPr>
          <w:u w:val="single"/>
        </w:rPr>
        <w:t xml:space="preserve">Improvements; </w:t>
      </w:r>
      <w:r w:rsidR="002510FE" w:rsidRPr="00A06A93">
        <w:rPr>
          <w:u w:val="single"/>
        </w:rPr>
        <w:t>Operations and Maintenance</w:t>
      </w:r>
      <w:r w:rsidR="002510FE">
        <w:t xml:space="preserve">.  </w:t>
      </w:r>
      <w:r w:rsidR="00EA7D5A">
        <w:t xml:space="preserve">The purpose of the </w:t>
      </w:r>
      <w:proofErr w:type="gramStart"/>
      <w:r w:rsidR="00EA7D5A">
        <w:t>Districts</w:t>
      </w:r>
      <w:proofErr w:type="gramEnd"/>
      <w:r w:rsidR="00EA7D5A">
        <w:t xml:space="preserve"> is to plan for, design, acquire, construct, install, relocate, redevelop and finance the Public Improvements.  </w:t>
      </w:r>
      <w:r w:rsidR="00143D96">
        <w:t xml:space="preserve">The </w:t>
      </w:r>
      <w:proofErr w:type="gramStart"/>
      <w:r w:rsidR="00143D96">
        <w:t>District</w:t>
      </w:r>
      <w:r w:rsidR="003C634A">
        <w:t>s</w:t>
      </w:r>
      <w:proofErr w:type="gramEnd"/>
      <w:r w:rsidR="002510FE">
        <w:t xml:space="preserve"> shall dedicate the Public Improvements (as defined in the </w:t>
      </w:r>
      <w:r w:rsidR="00DE227E">
        <w:t>Governing Document</w:t>
      </w:r>
      <w:r w:rsidR="002510FE">
        <w:t xml:space="preserve">) to </w:t>
      </w:r>
      <w:r w:rsidR="00FE2504">
        <w:t>the City</w:t>
      </w:r>
      <w:r w:rsidR="002510FE">
        <w:t xml:space="preserve"> or other appropriate </w:t>
      </w:r>
      <w:r w:rsidR="00EA7D5A">
        <w:t>public entity</w:t>
      </w:r>
      <w:r w:rsidR="00FE348A">
        <w:t xml:space="preserve">, utility, </w:t>
      </w:r>
      <w:r w:rsidR="00EA7D5A">
        <w:t xml:space="preserve">or </w:t>
      </w:r>
      <w:proofErr w:type="gramStart"/>
      <w:r w:rsidR="00EA7D5A">
        <w:t>owners</w:t>
      </w:r>
      <w:proofErr w:type="gramEnd"/>
      <w:r w:rsidR="00EA7D5A">
        <w:t xml:space="preserve"> association </w:t>
      </w:r>
      <w:r w:rsidR="002510FE">
        <w:t xml:space="preserve">in a manner consistent with </w:t>
      </w:r>
      <w:r w:rsidR="007138C0">
        <w:t>the</w:t>
      </w:r>
      <w:r w:rsidR="002510FE">
        <w:t xml:space="preserve"> rules and regulations of </w:t>
      </w:r>
      <w:r w:rsidR="00FE2504">
        <w:t>the City</w:t>
      </w:r>
      <w:r w:rsidR="002510FE">
        <w:t xml:space="preserve"> and applicable provisions of </w:t>
      </w:r>
      <w:r w:rsidR="00FE2504">
        <w:t>the City</w:t>
      </w:r>
      <w:r w:rsidR="00421702">
        <w:t xml:space="preserve"> Code</w:t>
      </w:r>
      <w:r w:rsidR="00655402">
        <w:t xml:space="preserve"> and any development agreement</w:t>
      </w:r>
      <w:r w:rsidR="002510FE">
        <w:t xml:space="preserve">.  </w:t>
      </w:r>
      <w:r w:rsidR="00143D96">
        <w:t xml:space="preserve">The </w:t>
      </w:r>
      <w:proofErr w:type="gramStart"/>
      <w:r w:rsidR="00143D96">
        <w:t>District</w:t>
      </w:r>
      <w:r w:rsidR="003C634A">
        <w:t>s</w:t>
      </w:r>
      <w:proofErr w:type="gramEnd"/>
      <w:r w:rsidR="002510FE">
        <w:t xml:space="preserve"> shall be authorized, but </w:t>
      </w:r>
      <w:r w:rsidR="004174D5">
        <w:t xml:space="preserve">not </w:t>
      </w:r>
      <w:r w:rsidR="002510FE">
        <w:t>obligated, to own</w:t>
      </w:r>
      <w:r w:rsidR="00EA7D5A">
        <w:t>, operate and maintain</w:t>
      </w:r>
      <w:r w:rsidR="002510FE">
        <w:t xml:space="preserve"> Public Improvements</w:t>
      </w:r>
      <w:r w:rsidR="002510FE" w:rsidRPr="00767575">
        <w:t xml:space="preserve"> </w:t>
      </w:r>
      <w:r w:rsidR="002510FE">
        <w:t xml:space="preserve">not otherwise required to be dedicated to </w:t>
      </w:r>
      <w:r w:rsidR="00FE2504">
        <w:t>the City</w:t>
      </w:r>
      <w:r w:rsidR="002510FE">
        <w:t xml:space="preserve"> or other public entity</w:t>
      </w:r>
      <w:r w:rsidR="00FD4829">
        <w:t>.</w:t>
      </w:r>
      <w:r w:rsidR="002536AC">
        <w:t xml:space="preserve">  </w:t>
      </w:r>
      <w:r w:rsidR="002536AC" w:rsidRPr="002536AC">
        <w:t xml:space="preserve">In accordance with the PID Act, the City expressly authorizes the </w:t>
      </w:r>
      <w:proofErr w:type="gramStart"/>
      <w:r w:rsidR="002536AC" w:rsidRPr="002536AC">
        <w:t>Districts</w:t>
      </w:r>
      <w:proofErr w:type="gramEnd"/>
      <w:r w:rsidR="002536AC" w:rsidRPr="002536AC">
        <w:t xml:space="preserve"> to acquire or finance any remediation and any related improvements for publicly or privately </w:t>
      </w:r>
      <w:r w:rsidR="00967263">
        <w:t xml:space="preserve">owned </w:t>
      </w:r>
      <w:r w:rsidR="002536AC" w:rsidRPr="002536AC">
        <w:t>property.</w:t>
      </w:r>
    </w:p>
    <w:p w14:paraId="436C28F0" w14:textId="77777777" w:rsidR="00CC46A0" w:rsidRDefault="00CC46A0" w:rsidP="00CC46A0">
      <w:pPr>
        <w:pStyle w:val="NSSecond1"/>
      </w:pPr>
      <w:r>
        <w:rPr>
          <w:u w:val="single"/>
        </w:rPr>
        <w:t>Ineligible Improvements</w:t>
      </w:r>
      <w:r w:rsidRPr="00E60846">
        <w:t>.</w:t>
      </w:r>
      <w:r>
        <w:t xml:space="preserve"> </w:t>
      </w:r>
    </w:p>
    <w:p w14:paraId="6EE4AA31" w14:textId="15241C84" w:rsidR="00C276E9" w:rsidRDefault="00CC46A0" w:rsidP="00CC46A0">
      <w:pPr>
        <w:pStyle w:val="NSSecond2"/>
      </w:pPr>
      <w:r>
        <w:t>Except as described in (b) below, a</w:t>
      </w:r>
      <w:r w:rsidRPr="00E60846">
        <w:t xml:space="preserve"> District which is anticipated at the time of issuance of Debt to include residential uses shall not be permitted to finance Ineligible Improvements</w:t>
      </w:r>
      <w:r>
        <w:t>.</w:t>
      </w:r>
    </w:p>
    <w:p w14:paraId="6CFE6678" w14:textId="373565CA" w:rsidR="00CC46A0" w:rsidRDefault="00CC46A0" w:rsidP="00CC46A0">
      <w:pPr>
        <w:pStyle w:val="NSSecond2"/>
      </w:pPr>
      <w:r>
        <w:t xml:space="preserve">The limitation on Ineligible Improvements described in (a) above does not apply to improvements relating to Affordable Housing. </w:t>
      </w:r>
    </w:p>
    <w:p w14:paraId="5561F9A2" w14:textId="1410D857" w:rsidR="00C276E9" w:rsidRDefault="00C276E9" w:rsidP="00E10B62">
      <w:pPr>
        <w:pStyle w:val="NSSecond1"/>
        <w:jc w:val="both"/>
      </w:pPr>
      <w:r>
        <w:rPr>
          <w:u w:val="single"/>
        </w:rPr>
        <w:t>Construction Standards</w:t>
      </w:r>
      <w:r>
        <w:t xml:space="preserve">.  The </w:t>
      </w:r>
      <w:proofErr w:type="gramStart"/>
      <w:r>
        <w:t>District</w:t>
      </w:r>
      <w:r w:rsidR="007A5DC4">
        <w:t>s</w:t>
      </w:r>
      <w:proofErr w:type="gramEnd"/>
      <w:r>
        <w:t xml:space="preserve"> will ensure that the Public Improvements are designed and constructed in accordance with the standards and specifications of </w:t>
      </w:r>
      <w:r w:rsidR="00FE2504">
        <w:t>the City</w:t>
      </w:r>
      <w:r>
        <w:t xml:space="preserve"> and of other governmental entities having proper jurisdiction, as applicable.  The </w:t>
      </w:r>
      <w:proofErr w:type="gramStart"/>
      <w:r>
        <w:t>District</w:t>
      </w:r>
      <w:r w:rsidR="007A5DC4">
        <w:t>s</w:t>
      </w:r>
      <w:proofErr w:type="gramEnd"/>
      <w:r>
        <w:t xml:space="preserve"> will obtain </w:t>
      </w:r>
      <w:r w:rsidR="00FE2504">
        <w:t>the City</w:t>
      </w:r>
      <w:r>
        <w:t>’s approval of civil engineering plans and will obtain applicable permits for construction and installation of Public Improvements prior to performing such work.</w:t>
      </w:r>
      <w:r w:rsidR="00214A5A">
        <w:t xml:space="preserve"> </w:t>
      </w:r>
      <w:r w:rsidR="00214A5A" w:rsidRPr="00214A5A">
        <w:t>Public Improvements shall be subject to the ordinary inspection and approval procedures of the City and other governmental entities having proper jurisdiction.</w:t>
      </w:r>
    </w:p>
    <w:p w14:paraId="2AB2A1FB" w14:textId="45AEDD63" w:rsidR="00C276E9" w:rsidRDefault="00C276E9" w:rsidP="00E10B62">
      <w:pPr>
        <w:pStyle w:val="NSSecond1"/>
        <w:jc w:val="both"/>
      </w:pPr>
      <w:r>
        <w:rPr>
          <w:u w:val="single"/>
        </w:rPr>
        <w:t>Issuance of Privately Placed Debt</w:t>
      </w:r>
      <w:r>
        <w:t>.  Prior to the issuance of any privately placed Debt, the District</w:t>
      </w:r>
      <w:r w:rsidR="007A5DC4">
        <w:t>s</w:t>
      </w:r>
      <w:r>
        <w:t xml:space="preserve"> shall obtain the certification of </w:t>
      </w:r>
      <w:r w:rsidR="0016403B">
        <w:t>a Municipal</w:t>
      </w:r>
      <w:r>
        <w:t xml:space="preserve"> Advisor substantially as follows:</w:t>
      </w:r>
    </w:p>
    <w:p w14:paraId="21FCE3C4" w14:textId="77777777" w:rsidR="00C276E9" w:rsidRDefault="00C276E9" w:rsidP="00E10B62">
      <w:pPr>
        <w:pStyle w:val="Quote2"/>
        <w:jc w:val="both"/>
      </w:pPr>
      <w:r>
        <w:t xml:space="preserve">We are [I am] </w:t>
      </w:r>
      <w:r w:rsidR="0016403B">
        <w:t>a Municipal</w:t>
      </w:r>
      <w:r>
        <w:t xml:space="preserve"> Advisor within the meaning of the District’s </w:t>
      </w:r>
      <w:r w:rsidR="00DE227E">
        <w:t>Governing Document</w:t>
      </w:r>
      <w:r>
        <w:t>.</w:t>
      </w:r>
    </w:p>
    <w:p w14:paraId="7DBA97E9" w14:textId="77777777" w:rsidR="00C276E9" w:rsidRDefault="00C276E9" w:rsidP="00E10B62">
      <w:pPr>
        <w:pStyle w:val="Quote2"/>
        <w:jc w:val="both"/>
      </w:pPr>
      <w:r>
        <w:t xml:space="preserve">We [I] certify that (1) the </w:t>
      </w:r>
      <w:r w:rsidRPr="00143D96">
        <w:t>net effective interest rate</w:t>
      </w:r>
      <w:r>
        <w:t xml:space="preserve"> to be borne by [insert the designation of the Debt] does not exceed a reasonable current [tax-exempt] [taxable] interest rate, using criteria deemed appropriate by us [me] and based upon our [my] analysis of </w:t>
      </w:r>
      <w:r>
        <w:lastRenderedPageBreak/>
        <w:t>comparable high yield securities; and (2) the structure of [insert designation of the Debt], including maturities and early redemption provisions, is reasonable considering the financial circumstances of the District.</w:t>
      </w:r>
    </w:p>
    <w:p w14:paraId="7A62D14F" w14:textId="00CA7DCA" w:rsidR="00CF0A25" w:rsidRPr="00CF0A25" w:rsidRDefault="00CF0A25" w:rsidP="00E10B62">
      <w:pPr>
        <w:pStyle w:val="NSSecond1"/>
        <w:jc w:val="both"/>
      </w:pPr>
      <w:r w:rsidRPr="00DA01C4">
        <w:rPr>
          <w:u w:val="single"/>
        </w:rPr>
        <w:t>Inclusion Limitation</w:t>
      </w:r>
      <w:r>
        <w:t xml:space="preserve">.  </w:t>
      </w:r>
      <w:r w:rsidR="00143D96">
        <w:t xml:space="preserve">The </w:t>
      </w:r>
      <w:proofErr w:type="gramStart"/>
      <w:r w:rsidR="00143D96">
        <w:t>District</w:t>
      </w:r>
      <w:r w:rsidR="007A5DC4">
        <w:t>s</w:t>
      </w:r>
      <w:proofErr w:type="gramEnd"/>
      <w:r>
        <w:t xml:space="preserve"> shall not include </w:t>
      </w:r>
      <w:r w:rsidR="00DB64B5">
        <w:t xml:space="preserve">or withdrawal into or from their </w:t>
      </w:r>
      <w:r>
        <w:t xml:space="preserve">boundaries any property outside the </w:t>
      </w:r>
      <w:r w:rsidR="007D2ED2">
        <w:t>District Area</w:t>
      </w:r>
      <w:r>
        <w:t xml:space="preserve"> without the prior written consent of </w:t>
      </w:r>
      <w:r w:rsidR="00FE2504">
        <w:t>the City</w:t>
      </w:r>
      <w:r>
        <w:t xml:space="preserve">.  </w:t>
      </w:r>
      <w:r w:rsidR="003E4B2E">
        <w:t xml:space="preserve">By the Governing Document, </w:t>
      </w:r>
      <w:r w:rsidR="00FE2504">
        <w:t>the City</w:t>
      </w:r>
      <w:r w:rsidR="003E4B2E">
        <w:t xml:space="preserve"> has </w:t>
      </w:r>
      <w:r w:rsidR="003E4B2E" w:rsidRPr="00DB64B5">
        <w:t xml:space="preserve">consented to the annexation </w:t>
      </w:r>
      <w:r w:rsidR="00DB64B5" w:rsidRPr="00DB64B5">
        <w:t xml:space="preserve">or withdrawal </w:t>
      </w:r>
      <w:r w:rsidR="003E4B2E" w:rsidRPr="00DB64B5">
        <w:t xml:space="preserve">of any area within the Annexation Area </w:t>
      </w:r>
      <w:r w:rsidR="00EA7D5A" w:rsidRPr="00DB64B5">
        <w:t xml:space="preserve">Boundaries </w:t>
      </w:r>
      <w:r w:rsidR="003E4B2E" w:rsidRPr="00DB64B5">
        <w:t xml:space="preserve">into </w:t>
      </w:r>
      <w:r w:rsidR="00DB64B5" w:rsidRPr="00DB64B5">
        <w:t xml:space="preserve">or from </w:t>
      </w:r>
      <w:r w:rsidR="00EA7D5A" w:rsidRPr="00DB64B5">
        <w:t>any of the</w:t>
      </w:r>
      <w:r w:rsidR="003E4B2E" w:rsidRPr="00DB64B5">
        <w:t xml:space="preserve"> </w:t>
      </w:r>
      <w:proofErr w:type="gramStart"/>
      <w:r w:rsidR="003E4B2E" w:rsidRPr="00DB64B5">
        <w:t>Districts</w:t>
      </w:r>
      <w:proofErr w:type="gramEnd"/>
      <w:r w:rsidR="003E4B2E" w:rsidRPr="00DB64B5">
        <w:t xml:space="preserve">.  </w:t>
      </w:r>
      <w:r w:rsidR="00143D96" w:rsidRPr="00DB64B5">
        <w:t xml:space="preserve">The </w:t>
      </w:r>
      <w:proofErr w:type="gramStart"/>
      <w:r w:rsidR="00143D96" w:rsidRPr="00DB64B5">
        <w:t>District</w:t>
      </w:r>
      <w:r w:rsidR="007A5DC4" w:rsidRPr="00DB64B5">
        <w:t>s</w:t>
      </w:r>
      <w:proofErr w:type="gramEnd"/>
      <w:r w:rsidRPr="00DB64B5">
        <w:t xml:space="preserve"> shall not include within any of its boundaries any property inside the </w:t>
      </w:r>
      <w:r w:rsidR="00967263">
        <w:t>Annexation A</w:t>
      </w:r>
      <w:r w:rsidRPr="00DB64B5">
        <w:t xml:space="preserve">rea </w:t>
      </w:r>
      <w:r w:rsidR="00967263">
        <w:t>B</w:t>
      </w:r>
      <w:r w:rsidRPr="00DB64B5">
        <w:t xml:space="preserve">oundaries without the prior written consent of </w:t>
      </w:r>
      <w:r w:rsidR="00FE2504" w:rsidRPr="00DB64B5">
        <w:t>the City</w:t>
      </w:r>
      <w:r w:rsidRPr="00DB64B5">
        <w:t xml:space="preserve"> </w:t>
      </w:r>
      <w:r w:rsidR="00F23E04" w:rsidRPr="00DB64B5">
        <w:t xml:space="preserve">except upon </w:t>
      </w:r>
      <w:r w:rsidR="002536AC">
        <w:t>compliance with the provisions of the Governing Document and the PID Act</w:t>
      </w:r>
      <w:r w:rsidR="00F23E04" w:rsidRPr="00DB64B5">
        <w:t>.</w:t>
      </w:r>
    </w:p>
    <w:p w14:paraId="3C04B3B8" w14:textId="52FB203B" w:rsidR="00C276E9" w:rsidRPr="00511041" w:rsidRDefault="00C276E9" w:rsidP="00E10B62">
      <w:pPr>
        <w:pStyle w:val="NSSecond1"/>
        <w:jc w:val="both"/>
      </w:pPr>
      <w:r w:rsidRPr="00511041">
        <w:rPr>
          <w:u w:val="single"/>
        </w:rPr>
        <w:t>Overlap Limitation</w:t>
      </w:r>
      <w:r w:rsidRPr="00511041">
        <w:t xml:space="preserve">.  </w:t>
      </w:r>
      <w:r w:rsidR="00214A5A" w:rsidRPr="00214A5A">
        <w:t xml:space="preserve">The boundaries of the </w:t>
      </w:r>
      <w:proofErr w:type="gramStart"/>
      <w:r w:rsidR="00214A5A" w:rsidRPr="00214A5A">
        <w:t>Districts</w:t>
      </w:r>
      <w:proofErr w:type="gramEnd"/>
      <w:r w:rsidR="00214A5A" w:rsidRPr="00214A5A">
        <w:t xml:space="preserve"> shall not overlap unless the aggregate mill levy for payment of Debt of the overlapping Districts will not at any time exceed the Maximum Debt Mill Levy of the Districts.  Additionally</w:t>
      </w:r>
      <w:r w:rsidR="00214A5A">
        <w:t>,</w:t>
      </w:r>
      <w:r w:rsidR="00214A5A" w:rsidRPr="00214A5A">
        <w:t xml:space="preserve"> the Districts shall not consent to the organization of any other public infrastructure district organized under the PID Act within the District Area which will overlap the boundaries of the Districts unless the aggregate mill levy for payment of Debt of such proposed districts will not at any time exceed the Maximum Debt Mill Levy of the Districts.</w:t>
      </w:r>
    </w:p>
    <w:p w14:paraId="1ABF20C7" w14:textId="3064C3AE" w:rsidR="00655402" w:rsidRDefault="00C276E9" w:rsidP="00655402">
      <w:pPr>
        <w:pStyle w:val="NSSecond1"/>
        <w:jc w:val="both"/>
      </w:pPr>
      <w:r w:rsidRPr="00655402">
        <w:rPr>
          <w:u w:val="single"/>
        </w:rPr>
        <w:t>Initial Debt</w:t>
      </w:r>
      <w:r>
        <w:t xml:space="preserve">.  </w:t>
      </w:r>
      <w:r w:rsidR="00655402">
        <w:t xml:space="preserve">Upon the issuance of a certificate of creation of a District issued by the Office of the Lieutenant Governor of the State of Utah, such District shall be permitted to: (a) issue Debt and/or (b) impose </w:t>
      </w:r>
      <w:r w:rsidR="00214A5A">
        <w:t xml:space="preserve">a mill levy for the payment of Debt </w:t>
      </w:r>
      <w:r w:rsidR="00655402">
        <w:t>and collect Fees and Assessments for the purpose of repayment of Debt.</w:t>
      </w:r>
    </w:p>
    <w:p w14:paraId="1B266FBC" w14:textId="13221974" w:rsidR="00C276E9" w:rsidRDefault="00A50EF6" w:rsidP="00D41AEC">
      <w:pPr>
        <w:pStyle w:val="NSSecond1"/>
        <w:jc w:val="both"/>
      </w:pPr>
      <w:r>
        <w:rPr>
          <w:u w:val="single"/>
        </w:rPr>
        <w:t>No</w:t>
      </w:r>
      <w:r w:rsidR="00C276E9" w:rsidRPr="00655402">
        <w:rPr>
          <w:u w:val="single"/>
        </w:rPr>
        <w:t xml:space="preserve"> Debt Issuance</w:t>
      </w:r>
      <w:r>
        <w:rPr>
          <w:u w:val="single"/>
        </w:rPr>
        <w:t xml:space="preserve"> Limitation</w:t>
      </w:r>
      <w:r w:rsidR="00C276E9">
        <w:t xml:space="preserve">.  </w:t>
      </w:r>
      <w:r>
        <w:t>So long as Debt is issued in accordance with the provisions of th</w:t>
      </w:r>
      <w:r w:rsidR="004973CD">
        <w:t>e</w:t>
      </w:r>
      <w:r>
        <w:t xml:space="preserve"> Governing Document, there is no limit to the amount of Debt that may be issued by any District</w:t>
      </w:r>
      <w:r w:rsidRPr="0035400D">
        <w:t>.</w:t>
      </w:r>
    </w:p>
    <w:p w14:paraId="2C994535" w14:textId="0D8CA12A" w:rsidR="00C276E9" w:rsidRDefault="00C276E9" w:rsidP="00E10B62">
      <w:pPr>
        <w:pStyle w:val="NSSecond1"/>
        <w:jc w:val="both"/>
      </w:pPr>
      <w:r>
        <w:rPr>
          <w:u w:val="single"/>
        </w:rPr>
        <w:t>Bankruptcy</w:t>
      </w:r>
      <w:r>
        <w:t>.  All of the limitations contained in th</w:t>
      </w:r>
      <w:r w:rsidR="00B66C27">
        <w:t>e</w:t>
      </w:r>
      <w:r>
        <w:t xml:space="preserve"> </w:t>
      </w:r>
      <w:r w:rsidR="00DE227E">
        <w:t>Governing Document</w:t>
      </w:r>
      <w:r>
        <w:t xml:space="preserve">, including, but not limited to, those pertaining to the </w:t>
      </w:r>
      <w:r w:rsidR="00383613">
        <w:t xml:space="preserve">Maximum </w:t>
      </w:r>
      <w:r w:rsidR="00214A5A" w:rsidRPr="00214A5A">
        <w:t>Debt Mill Levy, Maximum Debt Mill Levy Imposition</w:t>
      </w:r>
      <w:r w:rsidR="00383613">
        <w:t xml:space="preserve"> Term</w:t>
      </w:r>
      <w:r w:rsidR="00B66C27">
        <w:t xml:space="preserve"> </w:t>
      </w:r>
      <w:r w:rsidR="00214A5A">
        <w:t xml:space="preserve">and the Fees </w:t>
      </w:r>
      <w:r>
        <w:t xml:space="preserve">have been established under the authority of </w:t>
      </w:r>
      <w:r w:rsidR="00FE2504">
        <w:t>the City</w:t>
      </w:r>
      <w:r>
        <w:t xml:space="preserve"> to approve a </w:t>
      </w:r>
      <w:r w:rsidR="00DE227E">
        <w:t>Governing Document</w:t>
      </w:r>
      <w:r>
        <w:t xml:space="preserve"> with conditions pursuant to Section </w:t>
      </w:r>
      <w:r w:rsidR="00F23E04">
        <w:t>17</w:t>
      </w:r>
      <w:r w:rsidR="002F02EA">
        <w:t>D</w:t>
      </w:r>
      <w:r w:rsidR="00F23E04">
        <w:t>-</w:t>
      </w:r>
      <w:r w:rsidR="008557EB">
        <w:t>4</w:t>
      </w:r>
      <w:r w:rsidR="00F23E04">
        <w:t>-</w:t>
      </w:r>
      <w:r w:rsidR="008557EB">
        <w:t>201</w:t>
      </w:r>
      <w:r w:rsidR="00F23E04">
        <w:t>(</w:t>
      </w:r>
      <w:r w:rsidR="0083563B">
        <w:t>5</w:t>
      </w:r>
      <w:r w:rsidR="00F23E04">
        <w:t>), Utah Code</w:t>
      </w:r>
      <w:r>
        <w:t>.  It is expressly intended that such limitations:</w:t>
      </w:r>
    </w:p>
    <w:p w14:paraId="0F00C7CA" w14:textId="77777777" w:rsidR="00C276E9" w:rsidRDefault="00C276E9" w:rsidP="00E10B62">
      <w:pPr>
        <w:pStyle w:val="NSSecond2"/>
        <w:jc w:val="both"/>
      </w:pPr>
      <w:r>
        <w:t xml:space="preserve">Shall not be subject to set-aside for any reason or by any court of competent jurisdiction, absent a </w:t>
      </w:r>
      <w:r w:rsidR="00DE227E">
        <w:t>Governing Document</w:t>
      </w:r>
      <w:r>
        <w:t xml:space="preserve"> Amendment; and</w:t>
      </w:r>
    </w:p>
    <w:p w14:paraId="2BFD5970" w14:textId="77777777" w:rsidR="00C276E9" w:rsidRDefault="00C276E9" w:rsidP="00E10B62">
      <w:pPr>
        <w:pStyle w:val="NSSecond2"/>
        <w:jc w:val="both"/>
      </w:pPr>
      <w:r>
        <w:t xml:space="preserve">Are, together with all other requirements of </w:t>
      </w:r>
      <w:r w:rsidR="00DE227E">
        <w:t>Utah</w:t>
      </w:r>
      <w:r>
        <w:t xml:space="preserve"> law, included in the “political or governmental powers” reserved to the State under the U.S. Bankruptcy Code (11 U.S.C.) Section 903, and are also included in the “regulatory or electoral approval necessary under applicable </w:t>
      </w:r>
      <w:proofErr w:type="spellStart"/>
      <w:r>
        <w:t>nonbankruptcy</w:t>
      </w:r>
      <w:proofErr w:type="spellEnd"/>
      <w:r>
        <w:t xml:space="preserve"> law” as required for confirmation of a Chapter 9 Bankruptcy Plan under Bankruptcy Code Section 943(b)(6).</w:t>
      </w:r>
    </w:p>
    <w:p w14:paraId="315CFB59" w14:textId="31FC566F" w:rsidR="00C276E9" w:rsidRDefault="00C276E9" w:rsidP="00E10B62">
      <w:pPr>
        <w:pStyle w:val="BodyTextFirstIndent2"/>
        <w:jc w:val="both"/>
      </w:pPr>
      <w:r>
        <w:t>Any Debt, issued with a pledge or which results in a pledge, that exceeds the</w:t>
      </w:r>
      <w:r w:rsidR="00214A5A">
        <w:t xml:space="preserve"> </w:t>
      </w:r>
      <w:r w:rsidR="00383613">
        <w:t xml:space="preserve">Maximum </w:t>
      </w:r>
      <w:r w:rsidR="00214A5A" w:rsidRPr="00214A5A">
        <w:t>Debt Mill Levy and the Maximum Debt Mill Levy Imposition</w:t>
      </w:r>
      <w:r w:rsidR="00383613">
        <w:t xml:space="preserve"> Term</w:t>
      </w:r>
      <w:r>
        <w:t>, shall be deemed a material modification of th</w:t>
      </w:r>
      <w:r w:rsidR="00B66C27">
        <w:t>e</w:t>
      </w:r>
      <w:r>
        <w:t xml:space="preserve"> </w:t>
      </w:r>
      <w:r w:rsidR="00DE227E">
        <w:t>Governing Document</w:t>
      </w:r>
      <w:r>
        <w:t xml:space="preserve"> and shall not be an authorized issuance of </w:t>
      </w:r>
      <w:r>
        <w:lastRenderedPageBreak/>
        <w:t xml:space="preserve">Debt unless and until such material modification has been approved by </w:t>
      </w:r>
      <w:r w:rsidR="00FE2504">
        <w:t>the City</w:t>
      </w:r>
      <w:r>
        <w:t xml:space="preserve"> as part of a </w:t>
      </w:r>
      <w:r w:rsidR="00DE227E">
        <w:t>Governing Document</w:t>
      </w:r>
      <w:r>
        <w:t xml:space="preserve"> Amendment.</w:t>
      </w:r>
    </w:p>
    <w:p w14:paraId="5723611E" w14:textId="09F7D1DA" w:rsidR="00C276E9" w:rsidRDefault="00C276E9" w:rsidP="00E10B62">
      <w:pPr>
        <w:pStyle w:val="NSSecond1"/>
        <w:jc w:val="both"/>
      </w:pPr>
      <w:r>
        <w:rPr>
          <w:u w:val="single"/>
        </w:rPr>
        <w:t>Dissolution</w:t>
      </w:r>
      <w:r>
        <w:t xml:space="preserve">.  </w:t>
      </w:r>
      <w:r w:rsidR="00A06A93">
        <w:t xml:space="preserve">Upon an independent determination of each District Board that the purposes for which such District was created have been accomplished, the </w:t>
      </w:r>
      <w:proofErr w:type="gramStart"/>
      <w:r w:rsidR="00A06A93">
        <w:t>District</w:t>
      </w:r>
      <w:proofErr w:type="gramEnd"/>
      <w:r w:rsidR="00A06A93">
        <w:t xml:space="preserve"> shall file petitions for dissolution, pursuant to the applicable State statutes. In no event shall a dissolution occur until such District has provided for the payment or discharge of </w:t>
      </w:r>
      <w:proofErr w:type="gramStart"/>
      <w:r w:rsidR="00A06A93">
        <w:t>all of</w:t>
      </w:r>
      <w:proofErr w:type="gramEnd"/>
      <w:r w:rsidR="00A06A93">
        <w:t xml:space="preserve"> </w:t>
      </w:r>
      <w:r w:rsidR="00967263">
        <w:t xml:space="preserve">its </w:t>
      </w:r>
      <w:r w:rsidR="00A06A93">
        <w:t xml:space="preserve">outstanding indebtedness and other financial obligations as required pursuant to State statutes, </w:t>
      </w:r>
      <w:r w:rsidR="00CC2F6C">
        <w:t>collected or assigned all Fees payable to such District, and disbursed of all assets of such District</w:t>
      </w:r>
      <w:r w:rsidR="00A06A93">
        <w:t>.</w:t>
      </w:r>
    </w:p>
    <w:p w14:paraId="37AEB925" w14:textId="218308C8" w:rsidR="0077746F" w:rsidRDefault="00C276E9" w:rsidP="00A06A93">
      <w:pPr>
        <w:pStyle w:val="NSSecond1"/>
        <w:jc w:val="both"/>
      </w:pPr>
      <w:r w:rsidRPr="009D3FCE">
        <w:rPr>
          <w:u w:val="single"/>
        </w:rPr>
        <w:t>Disclosure to Purchasers</w:t>
      </w:r>
      <w:r>
        <w:t xml:space="preserve">.  </w:t>
      </w:r>
      <w:r w:rsidR="00CC0029" w:rsidRPr="00CD2614">
        <w:t xml:space="preserve">Within thirty (30) days of the </w:t>
      </w:r>
      <w:r w:rsidR="00CC0029">
        <w:t xml:space="preserve">effective date </w:t>
      </w:r>
      <w:r w:rsidR="005A2E7F">
        <w:t xml:space="preserve">of </w:t>
      </w:r>
      <w:r w:rsidR="00CC0029">
        <w:t xml:space="preserve">adoption of the </w:t>
      </w:r>
      <w:r w:rsidR="00967263">
        <w:t xml:space="preserve">Third </w:t>
      </w:r>
      <w:r w:rsidR="00CC0029">
        <w:t>Amended and Restated Governing Document</w:t>
      </w:r>
      <w:r w:rsidR="009D3FCE">
        <w:t xml:space="preserve">, each Board shall record a notice with the recorder of </w:t>
      </w:r>
      <w:r w:rsidR="00276D0C">
        <w:t>Salt Lake County</w:t>
      </w:r>
      <w:r w:rsidR="009D3FCE">
        <w:t>.  Such notice shall (a) contain a description of the boundaries of the District</w:t>
      </w:r>
      <w:r w:rsidR="00214A5A">
        <w:t>;</w:t>
      </w:r>
      <w:r w:rsidR="009D3FCE">
        <w:t xml:space="preserve"> (b) state that a copy of th</w:t>
      </w:r>
      <w:r w:rsidR="004973CD">
        <w:t>e</w:t>
      </w:r>
      <w:r w:rsidR="009D3FCE">
        <w:t xml:space="preserve"> Governing Document is on file at the office of </w:t>
      </w:r>
      <w:r w:rsidR="00FE2504">
        <w:t>the City</w:t>
      </w:r>
      <w:r w:rsidR="00214A5A">
        <w:t>;</w:t>
      </w:r>
      <w:r w:rsidR="009D3FCE">
        <w:t xml:space="preserve"> (c) state that the District may finance and repay infrastructure and other improvements through the levy of a property tax;</w:t>
      </w:r>
      <w:r w:rsidR="00B25BB2">
        <w:t xml:space="preserve"> </w:t>
      </w:r>
      <w:r w:rsidR="009D3FCE">
        <w:t xml:space="preserve">(d) </w:t>
      </w:r>
      <w:r w:rsidR="00B25BB2">
        <w:t xml:space="preserve">state </w:t>
      </w:r>
      <w:r w:rsidR="00214A5A">
        <w:t>the Maximum Debt Mill Levy of the District; and (e) if applicable, state that the debt may convert</w:t>
      </w:r>
      <w:r w:rsidR="00B25BB2">
        <w:t xml:space="preserve"> to </w:t>
      </w:r>
      <w:r w:rsidR="00214A5A">
        <w:t>general obligation debt and outli</w:t>
      </w:r>
      <w:r w:rsidR="00264044">
        <w:t>ne</w:t>
      </w:r>
      <w:r w:rsidR="00214A5A">
        <w:t xml:space="preserve"> the provisions relating to conversion</w:t>
      </w:r>
      <w:r w:rsidR="00B25BB2">
        <w:t>.</w:t>
      </w:r>
      <w:r w:rsidR="009D3FCE">
        <w:t xml:space="preserve"> </w:t>
      </w:r>
      <w:r w:rsidR="00B25BB2">
        <w:t xml:space="preserve"> </w:t>
      </w:r>
      <w:r w:rsidR="009D3FCE">
        <w:t xml:space="preserve">Such notice shall further be filed with </w:t>
      </w:r>
      <w:r w:rsidR="00FE2504">
        <w:t>the City</w:t>
      </w:r>
      <w:r w:rsidR="009D3FCE">
        <w:t xml:space="preserve">. </w:t>
      </w:r>
    </w:p>
    <w:p w14:paraId="0FE67A2F" w14:textId="77777777" w:rsidR="0077746F" w:rsidRPr="00564F73" w:rsidRDefault="0077746F" w:rsidP="0077746F">
      <w:pPr>
        <w:pStyle w:val="BodyTextFirstIndent"/>
        <w:jc w:val="both"/>
      </w:pPr>
      <w:r w:rsidRPr="00564F73">
        <w:t xml:space="preserve">In addition, the Applicant and the Board shall ensure that the Applicant, commercial developers, and commercial lessors, as applicable, disclose the following information to End Users: </w:t>
      </w:r>
    </w:p>
    <w:p w14:paraId="17EA2396" w14:textId="477B4C90" w:rsidR="0077746F" w:rsidRPr="00564F73" w:rsidRDefault="0077746F" w:rsidP="0077746F">
      <w:pPr>
        <w:pStyle w:val="BodyTextFirstIndent"/>
        <w:numPr>
          <w:ilvl w:val="0"/>
          <w:numId w:val="41"/>
        </w:numPr>
        <w:jc w:val="both"/>
      </w:pPr>
      <w:proofErr w:type="gramStart"/>
      <w:r w:rsidRPr="00564F73">
        <w:t>All of</w:t>
      </w:r>
      <w:proofErr w:type="gramEnd"/>
      <w:r w:rsidRPr="00564F73">
        <w:t xml:space="preserve"> the information in the first paragraph of </w:t>
      </w:r>
      <w:r>
        <w:t>Section</w:t>
      </w:r>
      <w:r w:rsidRPr="00564F73">
        <w:t xml:space="preserve"> XI</w:t>
      </w:r>
      <w:r>
        <w:t xml:space="preserve"> of the Governing Document</w:t>
      </w:r>
      <w:r w:rsidRPr="00564F73">
        <w:t xml:space="preserve">; </w:t>
      </w:r>
    </w:p>
    <w:p w14:paraId="0C63E20D" w14:textId="77777777" w:rsidR="0077746F" w:rsidRPr="00564F73" w:rsidRDefault="0077746F" w:rsidP="0077746F">
      <w:pPr>
        <w:pStyle w:val="BodyTextFirstIndent"/>
        <w:numPr>
          <w:ilvl w:val="0"/>
          <w:numId w:val="41"/>
        </w:numPr>
        <w:jc w:val="both"/>
      </w:pPr>
      <w:r w:rsidRPr="00564F73">
        <w:t>A disclosure outlining the impact of any applicable property tax, in substantially the following form:</w:t>
      </w:r>
    </w:p>
    <w:p w14:paraId="6EE3B4CF" w14:textId="400B5DD6" w:rsidR="0077746F" w:rsidRPr="00564F73" w:rsidRDefault="0077746F" w:rsidP="0077746F">
      <w:pPr>
        <w:pStyle w:val="BodyTextFirstIndent"/>
        <w:ind w:left="1080" w:firstLine="0"/>
        <w:jc w:val="both"/>
      </w:pPr>
      <w:r w:rsidRPr="00564F73">
        <w:t xml:space="preserve">“Under the maximum property tax rate of the </w:t>
      </w:r>
      <w:proofErr w:type="gramStart"/>
      <w:r w:rsidRPr="00564F73">
        <w:t>District</w:t>
      </w:r>
      <w:proofErr w:type="gramEnd"/>
      <w:r w:rsidRPr="00564F73">
        <w:t xml:space="preserve">, </w:t>
      </w:r>
      <w:r w:rsidRPr="00564F73">
        <w:rPr>
          <w:b/>
          <w:bCs/>
        </w:rPr>
        <w:t>for every $100,000 of taxable value</w:t>
      </w:r>
      <w:r w:rsidRPr="00564F73">
        <w:t xml:space="preserve">, there would be an </w:t>
      </w:r>
      <w:r w:rsidRPr="00564F73">
        <w:rPr>
          <w:b/>
          <w:bCs/>
        </w:rPr>
        <w:t>additional annual property tax of $</w:t>
      </w:r>
      <w:r w:rsidR="00D43248">
        <w:rPr>
          <w:b/>
          <w:bCs/>
        </w:rPr>
        <w:t>4</w:t>
      </w:r>
      <w:r w:rsidRPr="00564F73">
        <w:rPr>
          <w:b/>
          <w:bCs/>
        </w:rPr>
        <w:t xml:space="preserve">00 </w:t>
      </w:r>
      <w:r w:rsidRPr="00564F73">
        <w:t>for the duration of the District’s Bonds.”</w:t>
      </w:r>
    </w:p>
    <w:p w14:paraId="43FDDB64" w14:textId="3C33B865" w:rsidR="004959EF" w:rsidRDefault="0077746F" w:rsidP="0077746F">
      <w:pPr>
        <w:pStyle w:val="BodyTextFirstIndent"/>
        <w:numPr>
          <w:ilvl w:val="0"/>
          <w:numId w:val="41"/>
        </w:numPr>
        <w:jc w:val="both"/>
      </w:pPr>
      <w:r w:rsidRPr="00564F73">
        <w:t xml:space="preserve">Such disclosures shall be contained on a separate-colored page of the applicable closing or lease documents and shall require a signature of such </w:t>
      </w:r>
      <w:r w:rsidR="005A2E7F">
        <w:t>E</w:t>
      </w:r>
      <w:r w:rsidRPr="00564F73">
        <w:t xml:space="preserve">nd </w:t>
      </w:r>
      <w:r w:rsidR="005A2E7F">
        <w:t>U</w:t>
      </w:r>
      <w:r w:rsidRPr="00564F73">
        <w:t>ser acknowledging the foregoing.</w:t>
      </w:r>
    </w:p>
    <w:p w14:paraId="6ED88393" w14:textId="6E6E5556" w:rsidR="00C276E9" w:rsidRDefault="00DE227E" w:rsidP="009D3FCE">
      <w:pPr>
        <w:pStyle w:val="NSSecond1"/>
        <w:jc w:val="both"/>
      </w:pPr>
      <w:r w:rsidRPr="009D3FCE">
        <w:rPr>
          <w:u w:val="single"/>
        </w:rPr>
        <w:t>Governing Document</w:t>
      </w:r>
      <w:r w:rsidR="00C276E9" w:rsidRPr="009D3FCE">
        <w:rPr>
          <w:u w:val="single"/>
        </w:rPr>
        <w:t xml:space="preserve"> Amendment Requirement</w:t>
      </w:r>
      <w:r w:rsidR="00C276E9">
        <w:t xml:space="preserve">.  </w:t>
      </w:r>
      <w:r w:rsidR="0083563B" w:rsidRPr="00B65D6E">
        <w:t xml:space="preserve">Subject to the limitations </w:t>
      </w:r>
      <w:r w:rsidR="0083563B">
        <w:t xml:space="preserve">and exceptions </w:t>
      </w:r>
      <w:r w:rsidR="0083563B" w:rsidRPr="00B65D6E">
        <w:t>contained herein, th</w:t>
      </w:r>
      <w:r w:rsidR="004973CD">
        <w:t>e</w:t>
      </w:r>
      <w:r w:rsidR="0083563B" w:rsidRPr="00B65D6E">
        <w:t xml:space="preserve"> Governing Document may be amended </w:t>
      </w:r>
      <w:r w:rsidR="0083563B">
        <w:t>as set forth in the PID Act</w:t>
      </w:r>
      <w:r w:rsidR="0083563B" w:rsidRPr="00B65D6E">
        <w:t>.</w:t>
      </w:r>
    </w:p>
    <w:p w14:paraId="4755AC4B" w14:textId="179F3694" w:rsidR="00C276E9" w:rsidRDefault="00C276E9" w:rsidP="00E10B62">
      <w:pPr>
        <w:pStyle w:val="NSSecond1"/>
        <w:jc w:val="both"/>
      </w:pPr>
      <w:r>
        <w:rPr>
          <w:u w:val="single"/>
        </w:rPr>
        <w:t>Regional Improvements</w:t>
      </w:r>
      <w:r>
        <w:t xml:space="preserve">.  The </w:t>
      </w:r>
      <w:proofErr w:type="gramStart"/>
      <w:r>
        <w:t>District</w:t>
      </w:r>
      <w:r w:rsidR="009D3FCE">
        <w:t>s</w:t>
      </w:r>
      <w:proofErr w:type="gramEnd"/>
      <w:r>
        <w:t xml:space="preserve"> shall be authorized to provide for the planning, design, acquisition, construction, installation, relocation and/or redevelopment and a contribution to the funding of the Regional Improvements and fund the administration and overhead costs related to the provisions of the Regional Improvements.</w:t>
      </w:r>
    </w:p>
    <w:p w14:paraId="3CBF847A" w14:textId="3BA97370" w:rsidR="00A32194" w:rsidRDefault="00383613" w:rsidP="00A32194">
      <w:pPr>
        <w:pStyle w:val="NSSecond1"/>
        <w:jc w:val="both"/>
      </w:pPr>
      <w:r w:rsidRPr="002536AC">
        <w:rPr>
          <w:u w:val="single"/>
        </w:rPr>
        <w:t>Limitations on Fees and Assessments</w:t>
      </w:r>
      <w:r w:rsidR="00C276E9">
        <w:t xml:space="preserve">.  </w:t>
      </w:r>
    </w:p>
    <w:p w14:paraId="02A5762B" w14:textId="2ECA17AF" w:rsidR="006016A9" w:rsidRDefault="006016A9" w:rsidP="006016A9">
      <w:pPr>
        <w:pStyle w:val="NSSecond2"/>
        <w:jc w:val="both"/>
      </w:pPr>
      <w:r>
        <w:lastRenderedPageBreak/>
        <w:t xml:space="preserve">All Fees and Assessments (other than </w:t>
      </w:r>
      <w:r w:rsidR="0077746F">
        <w:t xml:space="preserve">C-PACE </w:t>
      </w:r>
      <w:r>
        <w:t xml:space="preserve">Assessments) imposed by any District on a parcel shall be payable at or before the issuance of a building permit by the City with respect to such Parcel.  So long as Fees are not passed on to End Users, there is no maximum amount of Fees that may be imposed by a District, provided that all such fees shall be related to administrative expenses of the </w:t>
      </w:r>
      <w:proofErr w:type="gramStart"/>
      <w:r>
        <w:t>District</w:t>
      </w:r>
      <w:proofErr w:type="gramEnd"/>
      <w:r>
        <w:t xml:space="preserve">, the provision of Public Improvements, and debt service on Bonds relating thereto.  </w:t>
      </w:r>
    </w:p>
    <w:p w14:paraId="20B2FA55" w14:textId="2843D756" w:rsidR="006016A9" w:rsidRDefault="006016A9" w:rsidP="006016A9">
      <w:pPr>
        <w:pStyle w:val="NSSecond2"/>
        <w:jc w:val="both"/>
      </w:pPr>
      <w:r>
        <w:t xml:space="preserve">Any Assessments issued under </w:t>
      </w:r>
      <w:r w:rsidR="0077746F">
        <w:t>the C-PACE Act</w:t>
      </w:r>
      <w:r>
        <w:t xml:space="preserve"> may be repayable in accordance with the provisions of such statute.</w:t>
      </w:r>
    </w:p>
    <w:p w14:paraId="271016C4" w14:textId="6C43A922" w:rsidR="00A32194" w:rsidRDefault="006016A9" w:rsidP="006016A9">
      <w:pPr>
        <w:pStyle w:val="NSSecond2"/>
        <w:jc w:val="both"/>
      </w:pPr>
      <w:r>
        <w:t xml:space="preserve">The City agrees to collect Fees and remit such Fees to the Districts on at least a monthly basis and further agrees that any building permit issued within the boundaries of a District will require proof of payment of Fees and sign off by such District.  </w:t>
      </w:r>
      <w:r w:rsidR="00621814">
        <w:t>Additional procedures regarding the collection and remittance of Fees may be established by interlocal agreement between the City and such District(s).</w:t>
      </w:r>
    </w:p>
    <w:p w14:paraId="2F462FED" w14:textId="25510897" w:rsidR="00352894" w:rsidRPr="00352894" w:rsidRDefault="00383613" w:rsidP="005C2D87">
      <w:pPr>
        <w:pStyle w:val="NSSecond1"/>
        <w:jc w:val="both"/>
      </w:pPr>
      <w:r>
        <w:rPr>
          <w:u w:val="single"/>
        </w:rPr>
        <w:t xml:space="preserve">Maximum </w:t>
      </w:r>
      <w:r w:rsidR="0077746F">
        <w:rPr>
          <w:u w:val="single"/>
        </w:rPr>
        <w:t>Debt Mill Levy Imposition</w:t>
      </w:r>
      <w:r>
        <w:rPr>
          <w:u w:val="single"/>
        </w:rPr>
        <w:t xml:space="preserve"> Term</w:t>
      </w:r>
      <w:r w:rsidR="00C276E9">
        <w:t xml:space="preserve">.  </w:t>
      </w:r>
      <w:r w:rsidRPr="00ED4930">
        <w:t xml:space="preserve">Each </w:t>
      </w:r>
      <w:r>
        <w:t>b</w:t>
      </w:r>
      <w:r w:rsidRPr="00ED4930">
        <w:t xml:space="preserve">ond issued by the </w:t>
      </w:r>
      <w:proofErr w:type="gramStart"/>
      <w:r w:rsidRPr="00ED4930">
        <w:t>District</w:t>
      </w:r>
      <w:proofErr w:type="gramEnd"/>
      <w:r w:rsidR="0077746F">
        <w:t xml:space="preserve"> </w:t>
      </w:r>
      <w:r w:rsidRPr="00ED4930">
        <w:t xml:space="preserve">shall mature within </w:t>
      </w:r>
      <w:r w:rsidR="0077746F">
        <w:t>T</w:t>
      </w:r>
      <w:r w:rsidRPr="00ED4930">
        <w:t>hirty-</w:t>
      </w:r>
      <w:r w:rsidR="0077746F">
        <w:t>O</w:t>
      </w:r>
      <w:r w:rsidRPr="00ED4930">
        <w:t xml:space="preserve">ne (31) years from the date of issuance of such </w:t>
      </w:r>
      <w:r>
        <w:t>b</w:t>
      </w:r>
      <w:r w:rsidRPr="00ED4930">
        <w:t>ond</w:t>
      </w:r>
      <w:r w:rsidR="0077746F">
        <w:t>.</w:t>
      </w:r>
      <w:r>
        <w:t xml:space="preserve"> </w:t>
      </w:r>
      <w:r w:rsidR="0077746F">
        <w:t>I</w:t>
      </w:r>
      <w:r>
        <w:t>n addition,</w:t>
      </w:r>
      <w:r w:rsidR="0077746F">
        <w:t xml:space="preserve"> no mill levy may be imposed for the repayment of a series of</w:t>
      </w:r>
      <w:r>
        <w:t xml:space="preserve"> bonds </w:t>
      </w:r>
      <w:r w:rsidR="0077746F">
        <w:t>after a period exceeding Forty (40) years</w:t>
      </w:r>
      <w:r>
        <w:t xml:space="preserve"> from </w:t>
      </w:r>
      <w:r w:rsidR="0077746F">
        <w:t>the first date of imposition of the mill levy for</w:t>
      </w:r>
      <w:r w:rsidRPr="00383613">
        <w:t xml:space="preserve"> such bond (the “Maximum </w:t>
      </w:r>
      <w:r w:rsidR="0077746F">
        <w:t>Debt Mill Levy Imposition</w:t>
      </w:r>
      <w:r w:rsidRPr="00383613">
        <w:t xml:space="preserve"> Term”)</w:t>
      </w:r>
      <w:r w:rsidR="00352894" w:rsidRPr="00352894">
        <w:t xml:space="preserve">.  </w:t>
      </w:r>
    </w:p>
    <w:p w14:paraId="32A95EF4" w14:textId="77777777" w:rsidR="00C276E9" w:rsidRDefault="00C276E9" w:rsidP="005C2D87">
      <w:pPr>
        <w:pStyle w:val="NSSecond1"/>
        <w:jc w:val="both"/>
      </w:pPr>
      <w:r w:rsidRPr="00352894">
        <w:rPr>
          <w:u w:val="single"/>
        </w:rPr>
        <w:t>Notices</w:t>
      </w:r>
      <w:r>
        <w:t>.  All notices, demands, requests or other communications to be sent by one party to the other hereunder or required by law shall be in writing and shall be deemed to have been validly given or served by delivery of same in person to the address or by courier delivery, via United Parcel Service or other nationally recognized overnight air courier service, or by depositing same in the United States mail, postage prepaid, addressed as follows:</w:t>
      </w: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
        <w:gridCol w:w="2277"/>
        <w:gridCol w:w="5058"/>
      </w:tblGrid>
      <w:tr w:rsidR="00C276E9" w14:paraId="08502A15" w14:textId="77777777">
        <w:trPr>
          <w:gridBefore w:val="1"/>
          <w:wBefore w:w="18" w:type="dxa"/>
        </w:trPr>
        <w:tc>
          <w:tcPr>
            <w:tcW w:w="2277" w:type="dxa"/>
            <w:tcBorders>
              <w:top w:val="nil"/>
              <w:left w:val="nil"/>
              <w:bottom w:val="nil"/>
              <w:right w:val="nil"/>
            </w:tcBorders>
          </w:tcPr>
          <w:p w14:paraId="464C238D" w14:textId="65B819E4" w:rsidR="00C276E9" w:rsidRDefault="00C276E9">
            <w:pPr>
              <w:pStyle w:val="NSSecond1"/>
              <w:numPr>
                <w:ilvl w:val="0"/>
                <w:numId w:val="0"/>
              </w:numPr>
            </w:pPr>
            <w:r>
              <w:t>To the District</w:t>
            </w:r>
            <w:r w:rsidR="009D3FCE">
              <w:t>s</w:t>
            </w:r>
            <w:r>
              <w:t>:</w:t>
            </w:r>
          </w:p>
        </w:tc>
        <w:tc>
          <w:tcPr>
            <w:tcW w:w="5058" w:type="dxa"/>
            <w:tcBorders>
              <w:top w:val="nil"/>
              <w:left w:val="nil"/>
              <w:bottom w:val="nil"/>
              <w:right w:val="nil"/>
            </w:tcBorders>
          </w:tcPr>
          <w:p w14:paraId="71FCBF9F" w14:textId="70BDA033" w:rsidR="00C276E9" w:rsidRDefault="002121E3" w:rsidP="009D00A6">
            <w:pPr>
              <w:pStyle w:val="NSSecond1"/>
              <w:numPr>
                <w:ilvl w:val="0"/>
                <w:numId w:val="0"/>
              </w:numPr>
            </w:pPr>
            <w:r>
              <w:t>Olympia Public</w:t>
            </w:r>
            <w:r w:rsidR="00DE227E">
              <w:t xml:space="preserve"> </w:t>
            </w:r>
            <w:r w:rsidR="00CF5EB4">
              <w:t xml:space="preserve">Infrastructure </w:t>
            </w:r>
            <w:r w:rsidR="006E5699">
              <w:t>D</w:t>
            </w:r>
            <w:r w:rsidR="00CF5EB4">
              <w:t>istrict</w:t>
            </w:r>
            <w:r w:rsidR="009D3FCE">
              <w:t xml:space="preserve"> Nos. 1-</w:t>
            </w:r>
            <w:r w:rsidR="00DB64B5">
              <w:t>7</w:t>
            </w:r>
            <w:r w:rsidR="009D3FCE">
              <w:br/>
            </w:r>
            <w:r w:rsidR="009D00A6">
              <w:t xml:space="preserve">c/o </w:t>
            </w:r>
            <w:r w:rsidR="009D00A6" w:rsidRPr="009D00A6">
              <w:t>Olympia Land, LLC</w:t>
            </w:r>
            <w:r w:rsidR="009D00A6">
              <w:br/>
            </w:r>
            <w:r w:rsidR="009D00A6" w:rsidRPr="009D00A6">
              <w:t xml:space="preserve">527 E. Pioneer Road, #200 </w:t>
            </w:r>
            <w:r w:rsidR="009D00A6">
              <w:br/>
            </w:r>
            <w:r w:rsidR="009D00A6" w:rsidRPr="009D00A6">
              <w:t>Draper, UT 84020</w:t>
            </w:r>
            <w:r w:rsidR="009D00A6">
              <w:br/>
              <w:t>Phone: (</w:t>
            </w:r>
            <w:r w:rsidR="009D00A6" w:rsidRPr="009D00A6">
              <w:t>801</w:t>
            </w:r>
            <w:r w:rsidR="009D00A6">
              <w:t xml:space="preserve">) </w:t>
            </w:r>
            <w:r w:rsidR="009D00A6" w:rsidRPr="009D00A6">
              <w:t>910-6206</w:t>
            </w:r>
          </w:p>
        </w:tc>
      </w:tr>
      <w:tr w:rsidR="009D00A6" w14:paraId="0BD4E71B" w14:textId="77777777">
        <w:tc>
          <w:tcPr>
            <w:tcW w:w="2295" w:type="dxa"/>
            <w:gridSpan w:val="2"/>
            <w:tcBorders>
              <w:top w:val="nil"/>
              <w:left w:val="nil"/>
              <w:bottom w:val="nil"/>
              <w:right w:val="nil"/>
            </w:tcBorders>
          </w:tcPr>
          <w:p w14:paraId="444A310B" w14:textId="1D2647AD" w:rsidR="009D00A6" w:rsidRDefault="009D00A6">
            <w:pPr>
              <w:pStyle w:val="NSSecond1"/>
              <w:numPr>
                <w:ilvl w:val="0"/>
                <w:numId w:val="0"/>
              </w:numPr>
            </w:pPr>
            <w:r>
              <w:t>With a Copy to:</w:t>
            </w:r>
          </w:p>
        </w:tc>
        <w:tc>
          <w:tcPr>
            <w:tcW w:w="5058" w:type="dxa"/>
            <w:tcBorders>
              <w:top w:val="nil"/>
              <w:left w:val="nil"/>
              <w:bottom w:val="nil"/>
              <w:right w:val="nil"/>
            </w:tcBorders>
          </w:tcPr>
          <w:p w14:paraId="1F4CE0FA" w14:textId="7452D486" w:rsidR="009D00A6" w:rsidRDefault="009D00A6" w:rsidP="00DB64B5">
            <w:pPr>
              <w:pStyle w:val="NSSecond1"/>
              <w:numPr>
                <w:ilvl w:val="0"/>
                <w:numId w:val="0"/>
              </w:numPr>
              <w:spacing w:after="0"/>
            </w:pPr>
            <w:r>
              <w:t>Snow Jensen &amp; Reece</w:t>
            </w:r>
            <w:r>
              <w:br/>
            </w:r>
            <w:r w:rsidRPr="009D00A6">
              <w:t>912 West 1600 South</w:t>
            </w:r>
            <w:r w:rsidRPr="009D00A6">
              <w:br/>
              <w:t>Suite B200</w:t>
            </w:r>
            <w:r w:rsidRPr="009D00A6">
              <w:br/>
              <w:t>St. George, UT 84770</w:t>
            </w:r>
            <w:r>
              <w:br/>
              <w:t>Attn: Matt</w:t>
            </w:r>
            <w:r w:rsidR="00FC059E">
              <w:t>hew</w:t>
            </w:r>
            <w:r>
              <w:t xml:space="preserve"> Ence </w:t>
            </w:r>
            <w:r>
              <w:br/>
              <w:t>Phone: (435) 250-3860</w:t>
            </w:r>
          </w:p>
          <w:p w14:paraId="6D485AEB" w14:textId="0B42DE0A" w:rsidR="009D00A6" w:rsidRDefault="009D00A6" w:rsidP="00DB64B5">
            <w:pPr>
              <w:pStyle w:val="NSSecond1"/>
              <w:numPr>
                <w:ilvl w:val="0"/>
                <w:numId w:val="0"/>
              </w:numPr>
              <w:spacing w:after="0"/>
            </w:pPr>
          </w:p>
        </w:tc>
      </w:tr>
      <w:tr w:rsidR="00C276E9" w14:paraId="418A2C16" w14:textId="77777777">
        <w:tc>
          <w:tcPr>
            <w:tcW w:w="2295" w:type="dxa"/>
            <w:gridSpan w:val="2"/>
            <w:tcBorders>
              <w:top w:val="nil"/>
              <w:left w:val="nil"/>
              <w:bottom w:val="nil"/>
              <w:right w:val="nil"/>
            </w:tcBorders>
          </w:tcPr>
          <w:p w14:paraId="066B09BA" w14:textId="14FABBB1" w:rsidR="00C276E9" w:rsidRDefault="00C276E9">
            <w:pPr>
              <w:pStyle w:val="NSSecond1"/>
              <w:numPr>
                <w:ilvl w:val="0"/>
                <w:numId w:val="0"/>
              </w:numPr>
            </w:pPr>
            <w:r>
              <w:t xml:space="preserve">To </w:t>
            </w:r>
            <w:r w:rsidR="00FE2504">
              <w:t>the City</w:t>
            </w:r>
            <w:r>
              <w:t>:</w:t>
            </w:r>
          </w:p>
        </w:tc>
        <w:tc>
          <w:tcPr>
            <w:tcW w:w="5058" w:type="dxa"/>
            <w:tcBorders>
              <w:top w:val="nil"/>
              <w:left w:val="nil"/>
              <w:bottom w:val="nil"/>
              <w:right w:val="nil"/>
            </w:tcBorders>
          </w:tcPr>
          <w:p w14:paraId="261B4061" w14:textId="77777777" w:rsidR="00DB64B5" w:rsidRDefault="00FE2504" w:rsidP="00DB64B5">
            <w:pPr>
              <w:pStyle w:val="NSSecond1"/>
              <w:numPr>
                <w:ilvl w:val="0"/>
                <w:numId w:val="0"/>
              </w:numPr>
              <w:spacing w:after="0"/>
            </w:pPr>
            <w:r>
              <w:t>Herriman City</w:t>
            </w:r>
            <w:r w:rsidR="006E5699">
              <w:br/>
            </w:r>
            <w:r w:rsidR="00DB64B5">
              <w:t>5355 West Herriman Main Street</w:t>
            </w:r>
          </w:p>
          <w:p w14:paraId="6CE0C901" w14:textId="77777777" w:rsidR="00C276E9" w:rsidRDefault="00DB64B5" w:rsidP="00DB64B5">
            <w:pPr>
              <w:pStyle w:val="NSSecond1"/>
              <w:numPr>
                <w:ilvl w:val="0"/>
                <w:numId w:val="0"/>
              </w:numPr>
              <w:spacing w:after="0"/>
            </w:pPr>
            <w:r>
              <w:t>Herriman, UT 84096</w:t>
            </w:r>
            <w:r w:rsidR="00C276E9">
              <w:br/>
              <w:t xml:space="preserve">Attn:  </w:t>
            </w:r>
            <w:r w:rsidR="006E5699">
              <w:t xml:space="preserve">Planning and </w:t>
            </w:r>
            <w:r>
              <w:t>Zoning</w:t>
            </w:r>
            <w:r w:rsidR="00C276E9">
              <w:br/>
              <w:t>Phone:</w:t>
            </w:r>
            <w:r w:rsidR="00760275">
              <w:t xml:space="preserve"> </w:t>
            </w:r>
            <w:r w:rsidR="006E5699">
              <w:t xml:space="preserve">(801) </w:t>
            </w:r>
            <w:r>
              <w:t>446-5323</w:t>
            </w:r>
          </w:p>
          <w:p w14:paraId="4344CD70" w14:textId="67060453" w:rsidR="00DB64B5" w:rsidRDefault="00DB64B5" w:rsidP="00DB64B5">
            <w:pPr>
              <w:pStyle w:val="NSSecond1"/>
              <w:numPr>
                <w:ilvl w:val="0"/>
                <w:numId w:val="0"/>
              </w:numPr>
              <w:spacing w:after="0"/>
            </w:pPr>
          </w:p>
        </w:tc>
      </w:tr>
    </w:tbl>
    <w:p w14:paraId="21193EB5" w14:textId="77777777" w:rsidR="00C276E9" w:rsidRDefault="00C276E9" w:rsidP="00C3775E">
      <w:pPr>
        <w:pStyle w:val="BodyTextFirstIndent2"/>
        <w:jc w:val="both"/>
      </w:pPr>
      <w:r>
        <w:lastRenderedPageBreak/>
        <w:t>All notices, demands, requests or other communications shall be effective upon such personal delivery or one (1) business day after being deposited with United Parcel Service or other nationally recognized overnight air courier service or three (3) business days after deposit in the United States mail.  By giving the other party hereto at least ten (10) days written notice thereof in accordance with the provisions hereof, each of the Parties shall have the right from time to time to change its address.</w:t>
      </w:r>
    </w:p>
    <w:p w14:paraId="60877A32" w14:textId="77777777" w:rsidR="00C276E9" w:rsidRDefault="00C276E9" w:rsidP="00C3775E">
      <w:pPr>
        <w:pStyle w:val="NSSecond1"/>
        <w:jc w:val="both"/>
      </w:pPr>
      <w:r>
        <w:rPr>
          <w:u w:val="single"/>
        </w:rPr>
        <w:t>Amendment</w:t>
      </w:r>
      <w:r>
        <w:t xml:space="preserve">.  This Agreement may be amended, modified, changed, or terminated in whole or in part only by a written agreement duly authorized and executed by the Parties hereto and without amendment to the </w:t>
      </w:r>
      <w:r w:rsidR="00DE227E">
        <w:t>Governing Document</w:t>
      </w:r>
      <w:r>
        <w:t>.</w:t>
      </w:r>
    </w:p>
    <w:p w14:paraId="4867C534" w14:textId="372BE533" w:rsidR="00C276E9" w:rsidRDefault="00C276E9" w:rsidP="00C3775E">
      <w:pPr>
        <w:pStyle w:val="NSSecond1"/>
        <w:jc w:val="both"/>
      </w:pPr>
      <w:r>
        <w:rPr>
          <w:u w:val="single"/>
        </w:rPr>
        <w:t>Assignment</w:t>
      </w:r>
      <w:r>
        <w:t>.  Neither Party hereto shall assign any of its rights nor delegate any of its duties hereunder to any person or entity without having first obtained the prior written consent of the other Party, which consent will not be unreasonably withheld. Any purported assignment or delegation in violation of the provisions hereof shall be void and ineffectual.</w:t>
      </w:r>
    </w:p>
    <w:p w14:paraId="50052B17" w14:textId="62F1E080" w:rsidR="00C276E9" w:rsidRDefault="00C276E9" w:rsidP="00C3775E">
      <w:pPr>
        <w:pStyle w:val="NSSecond1"/>
        <w:jc w:val="both"/>
      </w:pPr>
      <w:r>
        <w:rPr>
          <w:u w:val="single"/>
        </w:rPr>
        <w:t>Default/Remedies</w:t>
      </w:r>
      <w:r>
        <w:t>.  In the event of a breach or default of this Agreement by any Party, the non-defaulting Party shall be entitled to exercise all remedies available at law or in equity, specifically including suits for specific performance and/or monetary damages. In the event of any proceeding to enforce the terms, covenants or conditions hereof, the prevailing Party in such proceeding shall be entitled to obtain as part of its judgment or award its reasonable attorneys</w:t>
      </w:r>
      <w:r w:rsidR="009D3FCE">
        <w:t>’</w:t>
      </w:r>
      <w:r>
        <w:t xml:space="preserve"> fees.</w:t>
      </w:r>
    </w:p>
    <w:p w14:paraId="7EFB5640" w14:textId="351EB6F4" w:rsidR="009D3FCE" w:rsidRDefault="009D3FCE" w:rsidP="00C3775E">
      <w:pPr>
        <w:pStyle w:val="NSSecond1"/>
        <w:jc w:val="both"/>
      </w:pPr>
      <w:bookmarkStart w:id="118" w:name="_Hlk68613437"/>
      <w:r>
        <w:rPr>
          <w:u w:val="single"/>
        </w:rPr>
        <w:t>Term</w:t>
      </w:r>
      <w:r>
        <w:t xml:space="preserve">.  This Agreement shall terminate upon the earlier to occur of dissolution of the </w:t>
      </w:r>
      <w:proofErr w:type="gramStart"/>
      <w:r>
        <w:t>Districts</w:t>
      </w:r>
      <w:proofErr w:type="gramEnd"/>
      <w:r>
        <w:t xml:space="preserve"> or fifty (50) years from the date hereof.</w:t>
      </w:r>
    </w:p>
    <w:bookmarkEnd w:id="118"/>
    <w:p w14:paraId="7152EAF8" w14:textId="77777777" w:rsidR="00C276E9" w:rsidRDefault="00C276E9" w:rsidP="00C3775E">
      <w:pPr>
        <w:pStyle w:val="NSSecond1"/>
        <w:jc w:val="both"/>
      </w:pPr>
      <w:r>
        <w:rPr>
          <w:u w:val="single"/>
        </w:rPr>
        <w:t>Governing Law and Venue</w:t>
      </w:r>
      <w:r>
        <w:t xml:space="preserve">.  This Agreement shall be governed and construed under the laws of the State of </w:t>
      </w:r>
      <w:r w:rsidR="00DE227E">
        <w:t>Utah</w:t>
      </w:r>
      <w:r>
        <w:t>.</w:t>
      </w:r>
    </w:p>
    <w:p w14:paraId="150D0F3A" w14:textId="77777777" w:rsidR="00C276E9" w:rsidRDefault="00C276E9" w:rsidP="00C3775E">
      <w:pPr>
        <w:pStyle w:val="NSSecond1"/>
        <w:jc w:val="both"/>
      </w:pPr>
      <w:r>
        <w:rPr>
          <w:u w:val="single"/>
        </w:rPr>
        <w:t>Inurement</w:t>
      </w:r>
      <w:r>
        <w:t>.  Each of the terms, covenants and conditions hereof shall be binding upon and inure to the benefit of the Parties hereto and their respective successors and assigns.</w:t>
      </w:r>
    </w:p>
    <w:p w14:paraId="310DE389" w14:textId="77777777" w:rsidR="00C276E9" w:rsidRDefault="00C276E9" w:rsidP="00C3775E">
      <w:pPr>
        <w:pStyle w:val="NSSecond1"/>
        <w:jc w:val="both"/>
      </w:pPr>
      <w:r>
        <w:rPr>
          <w:u w:val="single"/>
        </w:rPr>
        <w:t>Integration</w:t>
      </w:r>
      <w:r>
        <w:t>.  This Agreement constitutes the entire agreement between the Parties with respect to the matters addressed herein.  All prior discussions and negotiations regarding the subject matter hereof are merged herein.</w:t>
      </w:r>
    </w:p>
    <w:p w14:paraId="7CDED2D6" w14:textId="4BD38580" w:rsidR="00C276E9" w:rsidRDefault="00C276E9" w:rsidP="00C3775E">
      <w:pPr>
        <w:pStyle w:val="NSSecond1"/>
        <w:jc w:val="both"/>
      </w:pPr>
      <w:r>
        <w:rPr>
          <w:u w:val="single"/>
        </w:rPr>
        <w:t>Parties Interested Herein</w:t>
      </w:r>
      <w:r>
        <w:t xml:space="preserve">.  Nothing expressed or implied in this Agreement is intended or shall be construed to confer upon, or to give to, any person other than the District and </w:t>
      </w:r>
      <w:r w:rsidR="00FE2504">
        <w:t>the City</w:t>
      </w:r>
      <w:r>
        <w:t xml:space="preserve"> any right, remedy, or claim under or by reason of this Agreement or any covenants, terms, conditions, or provisions thereof, and all the covenants, terms, conditions, and provisions in this Agreement by and on behalf of the District</w:t>
      </w:r>
      <w:r w:rsidR="009D3FCE">
        <w:t>s</w:t>
      </w:r>
      <w:r>
        <w:t xml:space="preserve"> and </w:t>
      </w:r>
      <w:r w:rsidR="00FE2504">
        <w:t>the City</w:t>
      </w:r>
      <w:r>
        <w:t xml:space="preserve"> shall be for the sole and exclusive benefit of the District</w:t>
      </w:r>
      <w:r w:rsidR="009D3FCE">
        <w:t>s</w:t>
      </w:r>
      <w:r>
        <w:t xml:space="preserve"> and </w:t>
      </w:r>
      <w:r w:rsidR="00FE2504">
        <w:t>the City</w:t>
      </w:r>
      <w:r>
        <w:t>.</w:t>
      </w:r>
    </w:p>
    <w:p w14:paraId="0B4B544E" w14:textId="77777777" w:rsidR="00C276E9" w:rsidRDefault="00C276E9" w:rsidP="00C3775E">
      <w:pPr>
        <w:pStyle w:val="NSSecond1"/>
        <w:jc w:val="both"/>
      </w:pPr>
      <w:r>
        <w:rPr>
          <w:u w:val="single"/>
        </w:rPr>
        <w:t>Severability</w:t>
      </w:r>
      <w:r>
        <w:t>.  If any covenant, term, condition, or provision under this Agreement shall, for any reason, be held to be invalid or unenforceable, the invalidity or unenforceability of such covenant, term, condition, or provision shall not affect any other provision contained herein, the intention being that such provisions are severable.</w:t>
      </w:r>
    </w:p>
    <w:p w14:paraId="63EDF1DA" w14:textId="77777777" w:rsidR="00C276E9" w:rsidRDefault="00C276E9" w:rsidP="00C3775E">
      <w:pPr>
        <w:pStyle w:val="NSSecond1"/>
        <w:jc w:val="both"/>
      </w:pPr>
      <w:r>
        <w:rPr>
          <w:u w:val="single"/>
        </w:rPr>
        <w:lastRenderedPageBreak/>
        <w:t>Counterparts</w:t>
      </w:r>
      <w:r>
        <w:t>.  This Agreement may be executed in one or more counterparts, each of which shall constitute an original and all of which shall constitute one and the same document.</w:t>
      </w:r>
    </w:p>
    <w:p w14:paraId="3A6416E8" w14:textId="77777777" w:rsidR="00C276E9" w:rsidRDefault="00C276E9" w:rsidP="00C3775E">
      <w:pPr>
        <w:pStyle w:val="NSSecond1"/>
        <w:jc w:val="both"/>
      </w:pPr>
      <w:r>
        <w:rPr>
          <w:u w:val="single"/>
        </w:rPr>
        <w:t>Paragraph Headings</w:t>
      </w:r>
      <w:r>
        <w:t>.  Paragraph headings are inserted for convenience of reference only.</w:t>
      </w:r>
    </w:p>
    <w:p w14:paraId="2CCF8C89" w14:textId="77777777" w:rsidR="00C276E9" w:rsidRDefault="00C276E9" w:rsidP="00C3775E">
      <w:pPr>
        <w:pStyle w:val="NSSecond1"/>
        <w:jc w:val="both"/>
      </w:pPr>
      <w:r>
        <w:rPr>
          <w:u w:val="single"/>
        </w:rPr>
        <w:t>Defined Terms</w:t>
      </w:r>
      <w:r>
        <w:t xml:space="preserve">.  Capitalized terms used herein and not otherwise defined shall have the meanings ascribed to them in the </w:t>
      </w:r>
      <w:r w:rsidR="00DE227E">
        <w:t>Governing Document</w:t>
      </w:r>
      <w:r>
        <w:t>.</w:t>
      </w:r>
    </w:p>
    <w:p w14:paraId="1EA2CED8" w14:textId="77777777" w:rsidR="00FC059E" w:rsidRDefault="00C276E9">
      <w:pPr>
        <w:jc w:val="center"/>
        <w:rPr>
          <w:b/>
        </w:rPr>
      </w:pPr>
      <w:r>
        <w:br w:type="page"/>
      </w:r>
      <w:r>
        <w:rPr>
          <w:b/>
        </w:rPr>
        <w:lastRenderedPageBreak/>
        <w:t xml:space="preserve">[SIGNATURE PAGE TO </w:t>
      </w:r>
      <w:r w:rsidR="00FC059E">
        <w:rPr>
          <w:b/>
        </w:rPr>
        <w:t xml:space="preserve">THIRD AMENDED AND RESTATED </w:t>
      </w:r>
    </w:p>
    <w:p w14:paraId="314F3DD6" w14:textId="45D8863E" w:rsidR="00C276E9" w:rsidRDefault="00646647">
      <w:pPr>
        <w:jc w:val="center"/>
        <w:rPr>
          <w:b/>
        </w:rPr>
      </w:pPr>
      <w:r>
        <w:rPr>
          <w:b/>
        </w:rPr>
        <w:t>INTERLOCAL AGREEMENT</w:t>
      </w:r>
      <w:r w:rsidR="00C276E9">
        <w:rPr>
          <w:b/>
        </w:rPr>
        <w:t>]</w:t>
      </w:r>
    </w:p>
    <w:p w14:paraId="4803FAF5" w14:textId="77777777" w:rsidR="00C276E9" w:rsidRDefault="00C276E9"/>
    <w:tbl>
      <w:tblPr>
        <w:tblW w:w="25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115" w:type="dxa"/>
        </w:tblCellMar>
        <w:tblLook w:val="01E0" w:firstRow="1" w:lastRow="1" w:firstColumn="1" w:lastColumn="1" w:noHBand="0" w:noVBand="0"/>
      </w:tblPr>
      <w:tblGrid>
        <w:gridCol w:w="503"/>
        <w:gridCol w:w="4177"/>
      </w:tblGrid>
      <w:tr w:rsidR="00C276E9" w14:paraId="56544041" w14:textId="77777777">
        <w:trPr>
          <w:jc w:val="right"/>
        </w:trPr>
        <w:tc>
          <w:tcPr>
            <w:tcW w:w="4738" w:type="dxa"/>
            <w:gridSpan w:val="2"/>
            <w:tcBorders>
              <w:top w:val="nil"/>
              <w:left w:val="nil"/>
              <w:bottom w:val="nil"/>
              <w:right w:val="nil"/>
            </w:tcBorders>
          </w:tcPr>
          <w:p w14:paraId="5BBF5607" w14:textId="3450D996" w:rsidR="00C276E9" w:rsidRDefault="002121E3">
            <w:r>
              <w:t>OLYMPIA PUBLIC</w:t>
            </w:r>
            <w:r w:rsidR="00DE227E">
              <w:t xml:space="preserve"> </w:t>
            </w:r>
            <w:r w:rsidR="00CF5EB4">
              <w:t>INFRASTRUCTURE DISTRICT</w:t>
            </w:r>
            <w:r w:rsidR="0000576B">
              <w:t xml:space="preserve"> N</w:t>
            </w:r>
            <w:r w:rsidR="009A7E9A">
              <w:t>O</w:t>
            </w:r>
            <w:r w:rsidR="0000576B">
              <w:t>. 1</w:t>
            </w:r>
          </w:p>
        </w:tc>
      </w:tr>
      <w:tr w:rsidR="00C276E9" w14:paraId="0A315726" w14:textId="77777777">
        <w:trPr>
          <w:jc w:val="right"/>
        </w:trPr>
        <w:tc>
          <w:tcPr>
            <w:tcW w:w="4738" w:type="dxa"/>
            <w:gridSpan w:val="2"/>
            <w:tcBorders>
              <w:top w:val="nil"/>
              <w:left w:val="nil"/>
              <w:bottom w:val="nil"/>
              <w:right w:val="nil"/>
            </w:tcBorders>
          </w:tcPr>
          <w:p w14:paraId="7931E529" w14:textId="77777777" w:rsidR="00C276E9" w:rsidRDefault="00C276E9"/>
        </w:tc>
      </w:tr>
      <w:tr w:rsidR="00C276E9" w14:paraId="53753ED1" w14:textId="77777777">
        <w:trPr>
          <w:trHeight w:hRule="exact" w:val="432"/>
          <w:jc w:val="right"/>
        </w:trPr>
        <w:tc>
          <w:tcPr>
            <w:tcW w:w="508" w:type="dxa"/>
            <w:tcBorders>
              <w:top w:val="nil"/>
              <w:left w:val="nil"/>
              <w:bottom w:val="nil"/>
              <w:right w:val="nil"/>
            </w:tcBorders>
            <w:vAlign w:val="bottom"/>
          </w:tcPr>
          <w:p w14:paraId="21E90D05" w14:textId="77777777" w:rsidR="00C276E9" w:rsidRDefault="00C276E9">
            <w:r>
              <w:t>By:</w:t>
            </w:r>
          </w:p>
        </w:tc>
        <w:tc>
          <w:tcPr>
            <w:tcW w:w="4230" w:type="dxa"/>
            <w:tcBorders>
              <w:top w:val="nil"/>
              <w:left w:val="nil"/>
              <w:bottom w:val="single" w:sz="4" w:space="0" w:color="auto"/>
              <w:right w:val="nil"/>
            </w:tcBorders>
            <w:vAlign w:val="bottom"/>
          </w:tcPr>
          <w:p w14:paraId="04A545D9" w14:textId="77777777" w:rsidR="00C276E9" w:rsidRDefault="00C276E9"/>
        </w:tc>
      </w:tr>
      <w:tr w:rsidR="00C276E9" w14:paraId="6B1E85C1" w14:textId="77777777">
        <w:trPr>
          <w:jc w:val="right"/>
        </w:trPr>
        <w:tc>
          <w:tcPr>
            <w:tcW w:w="508" w:type="dxa"/>
            <w:tcBorders>
              <w:top w:val="nil"/>
              <w:left w:val="nil"/>
              <w:bottom w:val="nil"/>
              <w:right w:val="nil"/>
            </w:tcBorders>
          </w:tcPr>
          <w:p w14:paraId="53F7BF7A" w14:textId="77777777" w:rsidR="00C276E9" w:rsidRDefault="00C276E9"/>
        </w:tc>
        <w:tc>
          <w:tcPr>
            <w:tcW w:w="4230" w:type="dxa"/>
            <w:tcBorders>
              <w:top w:val="single" w:sz="4" w:space="0" w:color="auto"/>
              <w:left w:val="nil"/>
              <w:bottom w:val="nil"/>
              <w:right w:val="nil"/>
            </w:tcBorders>
          </w:tcPr>
          <w:p w14:paraId="62798635" w14:textId="128FF9F5" w:rsidR="00C276E9" w:rsidRDefault="00163DC6">
            <w:r>
              <w:t xml:space="preserve">Ryan Button, </w:t>
            </w:r>
            <w:r w:rsidR="0000576B">
              <w:t>Chair</w:t>
            </w:r>
          </w:p>
        </w:tc>
      </w:tr>
    </w:tbl>
    <w:p w14:paraId="0CFE298A" w14:textId="77777777" w:rsidR="00C276E9" w:rsidRDefault="00C276E9"/>
    <w:tbl>
      <w:tblPr>
        <w:tblW w:w="22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115" w:type="dxa"/>
        </w:tblCellMar>
        <w:tblLook w:val="01E0" w:firstRow="1" w:lastRow="1" w:firstColumn="1" w:lastColumn="1" w:noHBand="0" w:noVBand="0"/>
      </w:tblPr>
      <w:tblGrid>
        <w:gridCol w:w="4268"/>
      </w:tblGrid>
      <w:tr w:rsidR="00C276E9" w14:paraId="588C2B35" w14:textId="77777777">
        <w:tc>
          <w:tcPr>
            <w:tcW w:w="4320" w:type="dxa"/>
            <w:tcBorders>
              <w:top w:val="nil"/>
              <w:left w:val="nil"/>
              <w:bottom w:val="nil"/>
              <w:right w:val="nil"/>
            </w:tcBorders>
          </w:tcPr>
          <w:p w14:paraId="0D8C4051" w14:textId="77777777" w:rsidR="00C276E9" w:rsidRDefault="00C276E9">
            <w:r>
              <w:t>Attest:</w:t>
            </w:r>
          </w:p>
        </w:tc>
      </w:tr>
      <w:tr w:rsidR="00C276E9" w14:paraId="1E9E2B9E" w14:textId="77777777">
        <w:tc>
          <w:tcPr>
            <w:tcW w:w="4320" w:type="dxa"/>
            <w:tcBorders>
              <w:top w:val="nil"/>
              <w:left w:val="nil"/>
              <w:bottom w:val="nil"/>
              <w:right w:val="nil"/>
            </w:tcBorders>
          </w:tcPr>
          <w:p w14:paraId="14626A8C" w14:textId="77777777" w:rsidR="00C276E9" w:rsidRDefault="00C276E9"/>
        </w:tc>
      </w:tr>
      <w:tr w:rsidR="00C276E9" w14:paraId="448DEF49" w14:textId="77777777">
        <w:tc>
          <w:tcPr>
            <w:tcW w:w="4320" w:type="dxa"/>
            <w:tcBorders>
              <w:top w:val="nil"/>
              <w:left w:val="nil"/>
              <w:bottom w:val="nil"/>
              <w:right w:val="nil"/>
            </w:tcBorders>
          </w:tcPr>
          <w:p w14:paraId="34FC0D10" w14:textId="77777777" w:rsidR="00C276E9" w:rsidRDefault="00C276E9"/>
        </w:tc>
      </w:tr>
      <w:tr w:rsidR="00C276E9" w14:paraId="69175EA9" w14:textId="77777777">
        <w:tc>
          <w:tcPr>
            <w:tcW w:w="4320" w:type="dxa"/>
            <w:tcBorders>
              <w:top w:val="nil"/>
              <w:left w:val="nil"/>
              <w:bottom w:val="single" w:sz="4" w:space="0" w:color="auto"/>
              <w:right w:val="nil"/>
            </w:tcBorders>
          </w:tcPr>
          <w:p w14:paraId="1421A082" w14:textId="77777777" w:rsidR="00C276E9" w:rsidRDefault="00C276E9"/>
        </w:tc>
      </w:tr>
      <w:tr w:rsidR="00C276E9" w14:paraId="0B1E56EB" w14:textId="77777777">
        <w:tc>
          <w:tcPr>
            <w:tcW w:w="4320" w:type="dxa"/>
            <w:tcBorders>
              <w:top w:val="single" w:sz="4" w:space="0" w:color="auto"/>
              <w:left w:val="nil"/>
              <w:bottom w:val="nil"/>
              <w:right w:val="nil"/>
            </w:tcBorders>
          </w:tcPr>
          <w:p w14:paraId="40976584" w14:textId="482C743D" w:rsidR="00C276E9" w:rsidRDefault="00163DC6">
            <w:r>
              <w:t>Kirk Young, Clerk/</w:t>
            </w:r>
            <w:r w:rsidR="00C276E9">
              <w:t>Secretary</w:t>
            </w:r>
          </w:p>
        </w:tc>
      </w:tr>
    </w:tbl>
    <w:p w14:paraId="25F9204F" w14:textId="58E47933" w:rsidR="00C276E9" w:rsidRDefault="00C276E9"/>
    <w:p w14:paraId="4841432F" w14:textId="77777777" w:rsidR="006E5699" w:rsidRPr="006E5699" w:rsidRDefault="006E5699" w:rsidP="006E5699">
      <w:r w:rsidRPr="006E5699">
        <w:t>APPROVED AS TO FORM:  _____________________________________</w:t>
      </w:r>
    </w:p>
    <w:p w14:paraId="500A75EA" w14:textId="0ACD9EE4" w:rsidR="006E5699" w:rsidRDefault="006E5699"/>
    <w:p w14:paraId="0D5544D5" w14:textId="2928248F" w:rsidR="0000576B" w:rsidRDefault="0000576B"/>
    <w:p w14:paraId="040F4504" w14:textId="58D74D5E" w:rsidR="006B4793" w:rsidRDefault="006B4793"/>
    <w:p w14:paraId="56C001B6" w14:textId="77777777" w:rsidR="006B4793" w:rsidRDefault="006B4793"/>
    <w:tbl>
      <w:tblPr>
        <w:tblW w:w="25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115" w:type="dxa"/>
        </w:tblCellMar>
        <w:tblLook w:val="01E0" w:firstRow="1" w:lastRow="1" w:firstColumn="1" w:lastColumn="1" w:noHBand="0" w:noVBand="0"/>
      </w:tblPr>
      <w:tblGrid>
        <w:gridCol w:w="503"/>
        <w:gridCol w:w="4177"/>
      </w:tblGrid>
      <w:tr w:rsidR="0000576B" w14:paraId="7CC9C794" w14:textId="77777777" w:rsidTr="009E239F">
        <w:trPr>
          <w:jc w:val="right"/>
        </w:trPr>
        <w:tc>
          <w:tcPr>
            <w:tcW w:w="4738" w:type="dxa"/>
            <w:gridSpan w:val="2"/>
            <w:tcBorders>
              <w:top w:val="nil"/>
              <w:left w:val="nil"/>
              <w:bottom w:val="nil"/>
              <w:right w:val="nil"/>
            </w:tcBorders>
          </w:tcPr>
          <w:p w14:paraId="2CE232F6" w14:textId="60E84A1C" w:rsidR="0000576B" w:rsidRDefault="002121E3" w:rsidP="009E239F">
            <w:r>
              <w:t>OLYMPIA PUBLIC</w:t>
            </w:r>
            <w:r w:rsidR="0000576B">
              <w:t xml:space="preserve"> INFRASTRUCTURE DISTRICT N</w:t>
            </w:r>
            <w:r w:rsidR="009A7E9A">
              <w:t>O</w:t>
            </w:r>
            <w:r w:rsidR="0000576B">
              <w:t>. 2</w:t>
            </w:r>
          </w:p>
        </w:tc>
      </w:tr>
      <w:tr w:rsidR="0000576B" w14:paraId="191409E2" w14:textId="77777777" w:rsidTr="009E239F">
        <w:trPr>
          <w:jc w:val="right"/>
        </w:trPr>
        <w:tc>
          <w:tcPr>
            <w:tcW w:w="4738" w:type="dxa"/>
            <w:gridSpan w:val="2"/>
            <w:tcBorders>
              <w:top w:val="nil"/>
              <w:left w:val="nil"/>
              <w:bottom w:val="nil"/>
              <w:right w:val="nil"/>
            </w:tcBorders>
          </w:tcPr>
          <w:p w14:paraId="63FA6C27" w14:textId="77777777" w:rsidR="0000576B" w:rsidRDefault="0000576B" w:rsidP="009E239F"/>
        </w:tc>
      </w:tr>
      <w:tr w:rsidR="0000576B" w14:paraId="740CFD11" w14:textId="77777777" w:rsidTr="009E239F">
        <w:trPr>
          <w:trHeight w:hRule="exact" w:val="432"/>
          <w:jc w:val="right"/>
        </w:trPr>
        <w:tc>
          <w:tcPr>
            <w:tcW w:w="508" w:type="dxa"/>
            <w:tcBorders>
              <w:top w:val="nil"/>
              <w:left w:val="nil"/>
              <w:bottom w:val="nil"/>
              <w:right w:val="nil"/>
            </w:tcBorders>
            <w:vAlign w:val="bottom"/>
          </w:tcPr>
          <w:p w14:paraId="30CBE44A" w14:textId="77777777" w:rsidR="0000576B" w:rsidRDefault="0000576B" w:rsidP="009E239F">
            <w:r>
              <w:t>By:</w:t>
            </w:r>
          </w:p>
        </w:tc>
        <w:tc>
          <w:tcPr>
            <w:tcW w:w="4230" w:type="dxa"/>
            <w:tcBorders>
              <w:top w:val="nil"/>
              <w:left w:val="nil"/>
              <w:bottom w:val="single" w:sz="4" w:space="0" w:color="auto"/>
              <w:right w:val="nil"/>
            </w:tcBorders>
            <w:vAlign w:val="bottom"/>
          </w:tcPr>
          <w:p w14:paraId="1901C5C6" w14:textId="77777777" w:rsidR="0000576B" w:rsidRDefault="0000576B" w:rsidP="009E239F"/>
        </w:tc>
      </w:tr>
      <w:tr w:rsidR="0000576B" w14:paraId="695AFFC4" w14:textId="77777777" w:rsidTr="009E239F">
        <w:trPr>
          <w:jc w:val="right"/>
        </w:trPr>
        <w:tc>
          <w:tcPr>
            <w:tcW w:w="508" w:type="dxa"/>
            <w:tcBorders>
              <w:top w:val="nil"/>
              <w:left w:val="nil"/>
              <w:bottom w:val="nil"/>
              <w:right w:val="nil"/>
            </w:tcBorders>
          </w:tcPr>
          <w:p w14:paraId="31556199" w14:textId="77777777" w:rsidR="0000576B" w:rsidRDefault="0000576B" w:rsidP="009E239F"/>
        </w:tc>
        <w:tc>
          <w:tcPr>
            <w:tcW w:w="4230" w:type="dxa"/>
            <w:tcBorders>
              <w:top w:val="single" w:sz="4" w:space="0" w:color="auto"/>
              <w:left w:val="nil"/>
              <w:bottom w:val="nil"/>
              <w:right w:val="nil"/>
            </w:tcBorders>
          </w:tcPr>
          <w:p w14:paraId="338DFE21" w14:textId="31A758C1" w:rsidR="0000576B" w:rsidRDefault="00163DC6" w:rsidP="009E239F">
            <w:r>
              <w:t xml:space="preserve">Ryan Button, </w:t>
            </w:r>
            <w:r w:rsidR="0000576B">
              <w:t>Chair</w:t>
            </w:r>
          </w:p>
        </w:tc>
      </w:tr>
    </w:tbl>
    <w:p w14:paraId="631302DA" w14:textId="77777777" w:rsidR="0000576B" w:rsidRDefault="0000576B" w:rsidP="0000576B"/>
    <w:tbl>
      <w:tblPr>
        <w:tblW w:w="22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115" w:type="dxa"/>
        </w:tblCellMar>
        <w:tblLook w:val="01E0" w:firstRow="1" w:lastRow="1" w:firstColumn="1" w:lastColumn="1" w:noHBand="0" w:noVBand="0"/>
      </w:tblPr>
      <w:tblGrid>
        <w:gridCol w:w="4268"/>
      </w:tblGrid>
      <w:tr w:rsidR="0000576B" w14:paraId="11C6B3E1" w14:textId="77777777" w:rsidTr="009E239F">
        <w:tc>
          <w:tcPr>
            <w:tcW w:w="4320" w:type="dxa"/>
            <w:tcBorders>
              <w:top w:val="nil"/>
              <w:left w:val="nil"/>
              <w:bottom w:val="nil"/>
              <w:right w:val="nil"/>
            </w:tcBorders>
          </w:tcPr>
          <w:p w14:paraId="6B6160AD" w14:textId="77777777" w:rsidR="0000576B" w:rsidRDefault="0000576B" w:rsidP="009E239F">
            <w:r>
              <w:t>Attest:</w:t>
            </w:r>
          </w:p>
        </w:tc>
      </w:tr>
      <w:tr w:rsidR="0000576B" w14:paraId="119909B1" w14:textId="77777777" w:rsidTr="009E239F">
        <w:tc>
          <w:tcPr>
            <w:tcW w:w="4320" w:type="dxa"/>
            <w:tcBorders>
              <w:top w:val="nil"/>
              <w:left w:val="nil"/>
              <w:bottom w:val="nil"/>
              <w:right w:val="nil"/>
            </w:tcBorders>
          </w:tcPr>
          <w:p w14:paraId="0EEF68ED" w14:textId="77777777" w:rsidR="0000576B" w:rsidRDefault="0000576B" w:rsidP="009E239F"/>
        </w:tc>
      </w:tr>
      <w:tr w:rsidR="0000576B" w14:paraId="50739588" w14:textId="77777777" w:rsidTr="009E239F">
        <w:tc>
          <w:tcPr>
            <w:tcW w:w="4320" w:type="dxa"/>
            <w:tcBorders>
              <w:top w:val="nil"/>
              <w:left w:val="nil"/>
              <w:bottom w:val="nil"/>
              <w:right w:val="nil"/>
            </w:tcBorders>
          </w:tcPr>
          <w:p w14:paraId="37158A9E" w14:textId="77777777" w:rsidR="0000576B" w:rsidRDefault="0000576B" w:rsidP="009E239F"/>
        </w:tc>
      </w:tr>
      <w:tr w:rsidR="0000576B" w14:paraId="0FC2AD87" w14:textId="77777777" w:rsidTr="009E239F">
        <w:tc>
          <w:tcPr>
            <w:tcW w:w="4320" w:type="dxa"/>
            <w:tcBorders>
              <w:top w:val="nil"/>
              <w:left w:val="nil"/>
              <w:bottom w:val="single" w:sz="4" w:space="0" w:color="auto"/>
              <w:right w:val="nil"/>
            </w:tcBorders>
          </w:tcPr>
          <w:p w14:paraId="7D3C5CD7" w14:textId="77777777" w:rsidR="0000576B" w:rsidRDefault="0000576B" w:rsidP="009E239F"/>
        </w:tc>
      </w:tr>
      <w:tr w:rsidR="0000576B" w14:paraId="06C18233" w14:textId="77777777" w:rsidTr="009E239F">
        <w:tc>
          <w:tcPr>
            <w:tcW w:w="4320" w:type="dxa"/>
            <w:tcBorders>
              <w:top w:val="single" w:sz="4" w:space="0" w:color="auto"/>
              <w:left w:val="nil"/>
              <w:bottom w:val="nil"/>
              <w:right w:val="nil"/>
            </w:tcBorders>
          </w:tcPr>
          <w:p w14:paraId="3A87CC9D" w14:textId="55A1DA73" w:rsidR="0000576B" w:rsidRDefault="00163DC6" w:rsidP="009E239F">
            <w:r>
              <w:t>Kirk Young, Clerk/</w:t>
            </w:r>
            <w:r w:rsidR="0000576B">
              <w:t>Secretary</w:t>
            </w:r>
          </w:p>
        </w:tc>
      </w:tr>
    </w:tbl>
    <w:p w14:paraId="48AC85DD" w14:textId="77777777" w:rsidR="0000576B" w:rsidRDefault="0000576B" w:rsidP="0000576B"/>
    <w:p w14:paraId="1D9856FD" w14:textId="0AC6CB4A" w:rsidR="0000576B" w:rsidRDefault="0000576B" w:rsidP="0000576B">
      <w:r w:rsidRPr="006E5699">
        <w:t>APPROVED AS TO FORM:  _____________________________________</w:t>
      </w:r>
    </w:p>
    <w:p w14:paraId="07717DF9" w14:textId="27FA73C1" w:rsidR="001332AF" w:rsidRDefault="001332AF" w:rsidP="0000576B"/>
    <w:p w14:paraId="4E3772BA" w14:textId="40392B94" w:rsidR="001332AF" w:rsidRDefault="001332AF" w:rsidP="0000576B"/>
    <w:p w14:paraId="6C4996B8" w14:textId="57151833" w:rsidR="001332AF" w:rsidRDefault="001332AF" w:rsidP="0000576B"/>
    <w:p w14:paraId="5F4E456D" w14:textId="58CA4BD3" w:rsidR="001332AF" w:rsidRDefault="001332AF" w:rsidP="0000576B"/>
    <w:p w14:paraId="63CBC6B3" w14:textId="1B92B432" w:rsidR="001332AF" w:rsidRDefault="001332AF" w:rsidP="0000576B"/>
    <w:p w14:paraId="66179C9B" w14:textId="32DFDA39" w:rsidR="001332AF" w:rsidRDefault="001332AF" w:rsidP="0000576B"/>
    <w:p w14:paraId="50C39678" w14:textId="7A706AA8" w:rsidR="001332AF" w:rsidRDefault="001332AF" w:rsidP="0000576B"/>
    <w:p w14:paraId="45B8B2E8" w14:textId="59B43C21" w:rsidR="001332AF" w:rsidRDefault="001332AF" w:rsidP="0000576B"/>
    <w:p w14:paraId="7273B39F" w14:textId="5BBEE1B5" w:rsidR="001332AF" w:rsidRDefault="001332AF" w:rsidP="0000576B"/>
    <w:p w14:paraId="44E5BBD7" w14:textId="3C63EDD7" w:rsidR="001332AF" w:rsidRDefault="001332AF" w:rsidP="0000576B"/>
    <w:p w14:paraId="60A81690" w14:textId="2B767AC4" w:rsidR="001332AF" w:rsidRDefault="001332AF" w:rsidP="0000576B"/>
    <w:p w14:paraId="7B506C9E" w14:textId="77777777" w:rsidR="001332AF" w:rsidRDefault="001332AF" w:rsidP="0000576B"/>
    <w:p w14:paraId="495EDB6F" w14:textId="77777777" w:rsidR="001332AF" w:rsidRDefault="001332AF" w:rsidP="0000576B"/>
    <w:tbl>
      <w:tblPr>
        <w:tblW w:w="25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115" w:type="dxa"/>
        </w:tblCellMar>
        <w:tblLook w:val="01E0" w:firstRow="1" w:lastRow="1" w:firstColumn="1" w:lastColumn="1" w:noHBand="0" w:noVBand="0"/>
      </w:tblPr>
      <w:tblGrid>
        <w:gridCol w:w="503"/>
        <w:gridCol w:w="4177"/>
      </w:tblGrid>
      <w:tr w:rsidR="001332AF" w14:paraId="48FBCB60" w14:textId="77777777" w:rsidTr="00162AA8">
        <w:trPr>
          <w:jc w:val="right"/>
        </w:trPr>
        <w:tc>
          <w:tcPr>
            <w:tcW w:w="4738" w:type="dxa"/>
            <w:gridSpan w:val="2"/>
            <w:tcBorders>
              <w:top w:val="nil"/>
              <w:left w:val="nil"/>
              <w:bottom w:val="nil"/>
              <w:right w:val="nil"/>
            </w:tcBorders>
          </w:tcPr>
          <w:p w14:paraId="5E283EBD" w14:textId="419DE06F" w:rsidR="001332AF" w:rsidRDefault="001332AF" w:rsidP="00162AA8">
            <w:r>
              <w:t>OLYMPIA PUBLIC INFRASTRUCTURE DISTRICT NO. 3</w:t>
            </w:r>
          </w:p>
        </w:tc>
      </w:tr>
      <w:tr w:rsidR="001332AF" w14:paraId="270D8713" w14:textId="77777777" w:rsidTr="00162AA8">
        <w:trPr>
          <w:jc w:val="right"/>
        </w:trPr>
        <w:tc>
          <w:tcPr>
            <w:tcW w:w="4738" w:type="dxa"/>
            <w:gridSpan w:val="2"/>
            <w:tcBorders>
              <w:top w:val="nil"/>
              <w:left w:val="nil"/>
              <w:bottom w:val="nil"/>
              <w:right w:val="nil"/>
            </w:tcBorders>
          </w:tcPr>
          <w:p w14:paraId="7EB5FF3B" w14:textId="77777777" w:rsidR="001332AF" w:rsidRDefault="001332AF" w:rsidP="00162AA8"/>
        </w:tc>
      </w:tr>
      <w:tr w:rsidR="001332AF" w14:paraId="6B5B6455" w14:textId="77777777" w:rsidTr="00162AA8">
        <w:trPr>
          <w:trHeight w:hRule="exact" w:val="432"/>
          <w:jc w:val="right"/>
        </w:trPr>
        <w:tc>
          <w:tcPr>
            <w:tcW w:w="508" w:type="dxa"/>
            <w:tcBorders>
              <w:top w:val="nil"/>
              <w:left w:val="nil"/>
              <w:bottom w:val="nil"/>
              <w:right w:val="nil"/>
            </w:tcBorders>
            <w:vAlign w:val="bottom"/>
          </w:tcPr>
          <w:p w14:paraId="4D03BB7E" w14:textId="77777777" w:rsidR="001332AF" w:rsidRDefault="001332AF" w:rsidP="00162AA8">
            <w:r>
              <w:t>By:</w:t>
            </w:r>
          </w:p>
        </w:tc>
        <w:tc>
          <w:tcPr>
            <w:tcW w:w="4230" w:type="dxa"/>
            <w:tcBorders>
              <w:top w:val="nil"/>
              <w:left w:val="nil"/>
              <w:bottom w:val="single" w:sz="4" w:space="0" w:color="auto"/>
              <w:right w:val="nil"/>
            </w:tcBorders>
            <w:vAlign w:val="bottom"/>
          </w:tcPr>
          <w:p w14:paraId="233CB794" w14:textId="77777777" w:rsidR="001332AF" w:rsidRDefault="001332AF" w:rsidP="00162AA8"/>
        </w:tc>
      </w:tr>
      <w:tr w:rsidR="001332AF" w14:paraId="22580E74" w14:textId="77777777" w:rsidTr="00162AA8">
        <w:trPr>
          <w:jc w:val="right"/>
        </w:trPr>
        <w:tc>
          <w:tcPr>
            <w:tcW w:w="508" w:type="dxa"/>
            <w:tcBorders>
              <w:top w:val="nil"/>
              <w:left w:val="nil"/>
              <w:bottom w:val="nil"/>
              <w:right w:val="nil"/>
            </w:tcBorders>
          </w:tcPr>
          <w:p w14:paraId="2C24FA3B" w14:textId="77777777" w:rsidR="001332AF" w:rsidRDefault="001332AF" w:rsidP="00162AA8"/>
        </w:tc>
        <w:tc>
          <w:tcPr>
            <w:tcW w:w="4230" w:type="dxa"/>
            <w:tcBorders>
              <w:top w:val="single" w:sz="4" w:space="0" w:color="auto"/>
              <w:left w:val="nil"/>
              <w:bottom w:val="nil"/>
              <w:right w:val="nil"/>
            </w:tcBorders>
          </w:tcPr>
          <w:p w14:paraId="21A06BE6" w14:textId="386BE76E" w:rsidR="001332AF" w:rsidRDefault="00163DC6" w:rsidP="00162AA8">
            <w:r>
              <w:t xml:space="preserve">Ryan Button, </w:t>
            </w:r>
            <w:r w:rsidR="001332AF">
              <w:t>Chair</w:t>
            </w:r>
          </w:p>
        </w:tc>
      </w:tr>
    </w:tbl>
    <w:p w14:paraId="272F3EF3" w14:textId="77777777" w:rsidR="001332AF" w:rsidRDefault="001332AF" w:rsidP="001332AF"/>
    <w:tbl>
      <w:tblPr>
        <w:tblW w:w="22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115" w:type="dxa"/>
        </w:tblCellMar>
        <w:tblLook w:val="01E0" w:firstRow="1" w:lastRow="1" w:firstColumn="1" w:lastColumn="1" w:noHBand="0" w:noVBand="0"/>
      </w:tblPr>
      <w:tblGrid>
        <w:gridCol w:w="4268"/>
      </w:tblGrid>
      <w:tr w:rsidR="001332AF" w14:paraId="30EA29B9" w14:textId="77777777" w:rsidTr="00162AA8">
        <w:tc>
          <w:tcPr>
            <w:tcW w:w="4320" w:type="dxa"/>
            <w:tcBorders>
              <w:top w:val="nil"/>
              <w:left w:val="nil"/>
              <w:bottom w:val="nil"/>
              <w:right w:val="nil"/>
            </w:tcBorders>
          </w:tcPr>
          <w:p w14:paraId="5A8EBCB4" w14:textId="77777777" w:rsidR="001332AF" w:rsidRDefault="001332AF" w:rsidP="00162AA8">
            <w:r>
              <w:t>Attest:</w:t>
            </w:r>
          </w:p>
        </w:tc>
      </w:tr>
      <w:tr w:rsidR="001332AF" w14:paraId="593C89E4" w14:textId="77777777" w:rsidTr="00162AA8">
        <w:tc>
          <w:tcPr>
            <w:tcW w:w="4320" w:type="dxa"/>
            <w:tcBorders>
              <w:top w:val="nil"/>
              <w:left w:val="nil"/>
              <w:bottom w:val="nil"/>
              <w:right w:val="nil"/>
            </w:tcBorders>
          </w:tcPr>
          <w:p w14:paraId="224F5A00" w14:textId="77777777" w:rsidR="001332AF" w:rsidRDefault="001332AF" w:rsidP="00162AA8"/>
        </w:tc>
      </w:tr>
      <w:tr w:rsidR="001332AF" w14:paraId="6EDE5286" w14:textId="77777777" w:rsidTr="00162AA8">
        <w:tc>
          <w:tcPr>
            <w:tcW w:w="4320" w:type="dxa"/>
            <w:tcBorders>
              <w:top w:val="nil"/>
              <w:left w:val="nil"/>
              <w:bottom w:val="nil"/>
              <w:right w:val="nil"/>
            </w:tcBorders>
          </w:tcPr>
          <w:p w14:paraId="0282CC25" w14:textId="77777777" w:rsidR="001332AF" w:rsidRDefault="001332AF" w:rsidP="00162AA8"/>
        </w:tc>
      </w:tr>
      <w:tr w:rsidR="001332AF" w14:paraId="391031B6" w14:textId="77777777" w:rsidTr="00162AA8">
        <w:tc>
          <w:tcPr>
            <w:tcW w:w="4320" w:type="dxa"/>
            <w:tcBorders>
              <w:top w:val="nil"/>
              <w:left w:val="nil"/>
              <w:bottom w:val="single" w:sz="4" w:space="0" w:color="auto"/>
              <w:right w:val="nil"/>
            </w:tcBorders>
          </w:tcPr>
          <w:p w14:paraId="6210C987" w14:textId="77777777" w:rsidR="001332AF" w:rsidRDefault="001332AF" w:rsidP="00162AA8"/>
        </w:tc>
      </w:tr>
      <w:tr w:rsidR="001332AF" w14:paraId="3BAA428D" w14:textId="77777777" w:rsidTr="00162AA8">
        <w:tc>
          <w:tcPr>
            <w:tcW w:w="4320" w:type="dxa"/>
            <w:tcBorders>
              <w:top w:val="single" w:sz="4" w:space="0" w:color="auto"/>
              <w:left w:val="nil"/>
              <w:bottom w:val="nil"/>
              <w:right w:val="nil"/>
            </w:tcBorders>
          </w:tcPr>
          <w:p w14:paraId="3D4FDBA6" w14:textId="3590A147" w:rsidR="001332AF" w:rsidRDefault="00163DC6" w:rsidP="00162AA8">
            <w:r>
              <w:t>Kirk Young, Clerk/</w:t>
            </w:r>
            <w:r w:rsidR="001332AF">
              <w:t>Secretary</w:t>
            </w:r>
          </w:p>
        </w:tc>
      </w:tr>
    </w:tbl>
    <w:p w14:paraId="0DC7ED7F" w14:textId="77777777" w:rsidR="001332AF" w:rsidRDefault="001332AF" w:rsidP="001332AF"/>
    <w:p w14:paraId="49EEE58C" w14:textId="77777777" w:rsidR="001332AF" w:rsidRDefault="001332AF" w:rsidP="001332AF">
      <w:r w:rsidRPr="006E5699">
        <w:t>APPROVED AS TO FORM:  _____________________________________</w:t>
      </w:r>
    </w:p>
    <w:p w14:paraId="32B829CC" w14:textId="60B7D891" w:rsidR="001332AF" w:rsidRDefault="001332AF" w:rsidP="0000576B"/>
    <w:p w14:paraId="07FC0F24" w14:textId="6BDD9119" w:rsidR="001332AF" w:rsidRDefault="001332AF" w:rsidP="0000576B"/>
    <w:p w14:paraId="2E144EB0" w14:textId="5C1B9146" w:rsidR="001332AF" w:rsidRDefault="001332AF" w:rsidP="0000576B"/>
    <w:p w14:paraId="28A11461" w14:textId="4697A0EF" w:rsidR="001332AF" w:rsidRDefault="001332AF" w:rsidP="0000576B"/>
    <w:tbl>
      <w:tblPr>
        <w:tblW w:w="25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115" w:type="dxa"/>
        </w:tblCellMar>
        <w:tblLook w:val="01E0" w:firstRow="1" w:lastRow="1" w:firstColumn="1" w:lastColumn="1" w:noHBand="0" w:noVBand="0"/>
      </w:tblPr>
      <w:tblGrid>
        <w:gridCol w:w="503"/>
        <w:gridCol w:w="4177"/>
      </w:tblGrid>
      <w:tr w:rsidR="001332AF" w14:paraId="48B56E5D" w14:textId="77777777" w:rsidTr="00162AA8">
        <w:trPr>
          <w:jc w:val="right"/>
        </w:trPr>
        <w:tc>
          <w:tcPr>
            <w:tcW w:w="4738" w:type="dxa"/>
            <w:gridSpan w:val="2"/>
            <w:tcBorders>
              <w:top w:val="nil"/>
              <w:left w:val="nil"/>
              <w:bottom w:val="nil"/>
              <w:right w:val="nil"/>
            </w:tcBorders>
          </w:tcPr>
          <w:p w14:paraId="729E948A" w14:textId="1A52EB2D" w:rsidR="001332AF" w:rsidRDefault="001332AF" w:rsidP="00162AA8">
            <w:r>
              <w:t>OLYMPIA PUBLIC INFRASTRUCTURE DISTRICT NO. 4</w:t>
            </w:r>
          </w:p>
        </w:tc>
      </w:tr>
      <w:tr w:rsidR="001332AF" w14:paraId="0950A3F0" w14:textId="77777777" w:rsidTr="00162AA8">
        <w:trPr>
          <w:jc w:val="right"/>
        </w:trPr>
        <w:tc>
          <w:tcPr>
            <w:tcW w:w="4738" w:type="dxa"/>
            <w:gridSpan w:val="2"/>
            <w:tcBorders>
              <w:top w:val="nil"/>
              <w:left w:val="nil"/>
              <w:bottom w:val="nil"/>
              <w:right w:val="nil"/>
            </w:tcBorders>
          </w:tcPr>
          <w:p w14:paraId="7357C5EA" w14:textId="77777777" w:rsidR="001332AF" w:rsidRDefault="001332AF" w:rsidP="00162AA8"/>
        </w:tc>
      </w:tr>
      <w:tr w:rsidR="001332AF" w14:paraId="66649F3F" w14:textId="77777777" w:rsidTr="00162AA8">
        <w:trPr>
          <w:trHeight w:hRule="exact" w:val="432"/>
          <w:jc w:val="right"/>
        </w:trPr>
        <w:tc>
          <w:tcPr>
            <w:tcW w:w="508" w:type="dxa"/>
            <w:tcBorders>
              <w:top w:val="nil"/>
              <w:left w:val="nil"/>
              <w:bottom w:val="nil"/>
              <w:right w:val="nil"/>
            </w:tcBorders>
            <w:vAlign w:val="bottom"/>
          </w:tcPr>
          <w:p w14:paraId="75ADE076" w14:textId="77777777" w:rsidR="001332AF" w:rsidRDefault="001332AF" w:rsidP="00162AA8">
            <w:r>
              <w:t>By:</w:t>
            </w:r>
          </w:p>
        </w:tc>
        <w:tc>
          <w:tcPr>
            <w:tcW w:w="4230" w:type="dxa"/>
            <w:tcBorders>
              <w:top w:val="nil"/>
              <w:left w:val="nil"/>
              <w:bottom w:val="single" w:sz="4" w:space="0" w:color="auto"/>
              <w:right w:val="nil"/>
            </w:tcBorders>
            <w:vAlign w:val="bottom"/>
          </w:tcPr>
          <w:p w14:paraId="2A890A80" w14:textId="77777777" w:rsidR="001332AF" w:rsidRDefault="001332AF" w:rsidP="00162AA8"/>
        </w:tc>
      </w:tr>
      <w:tr w:rsidR="001332AF" w14:paraId="0CCF294B" w14:textId="77777777" w:rsidTr="00162AA8">
        <w:trPr>
          <w:jc w:val="right"/>
        </w:trPr>
        <w:tc>
          <w:tcPr>
            <w:tcW w:w="508" w:type="dxa"/>
            <w:tcBorders>
              <w:top w:val="nil"/>
              <w:left w:val="nil"/>
              <w:bottom w:val="nil"/>
              <w:right w:val="nil"/>
            </w:tcBorders>
          </w:tcPr>
          <w:p w14:paraId="3D3E306B" w14:textId="77777777" w:rsidR="001332AF" w:rsidRDefault="001332AF" w:rsidP="00162AA8"/>
        </w:tc>
        <w:tc>
          <w:tcPr>
            <w:tcW w:w="4230" w:type="dxa"/>
            <w:tcBorders>
              <w:top w:val="single" w:sz="4" w:space="0" w:color="auto"/>
              <w:left w:val="nil"/>
              <w:bottom w:val="nil"/>
              <w:right w:val="nil"/>
            </w:tcBorders>
          </w:tcPr>
          <w:p w14:paraId="15D44E5E" w14:textId="6D363FE5" w:rsidR="001332AF" w:rsidRDefault="00163DC6" w:rsidP="00162AA8">
            <w:r>
              <w:t xml:space="preserve">Ryan Button, </w:t>
            </w:r>
            <w:r w:rsidR="001332AF">
              <w:t>Chair</w:t>
            </w:r>
          </w:p>
        </w:tc>
      </w:tr>
    </w:tbl>
    <w:p w14:paraId="026FDE1E" w14:textId="77777777" w:rsidR="001332AF" w:rsidRDefault="001332AF" w:rsidP="001332AF"/>
    <w:tbl>
      <w:tblPr>
        <w:tblW w:w="22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115" w:type="dxa"/>
        </w:tblCellMar>
        <w:tblLook w:val="01E0" w:firstRow="1" w:lastRow="1" w:firstColumn="1" w:lastColumn="1" w:noHBand="0" w:noVBand="0"/>
      </w:tblPr>
      <w:tblGrid>
        <w:gridCol w:w="4268"/>
      </w:tblGrid>
      <w:tr w:rsidR="001332AF" w14:paraId="214243E3" w14:textId="77777777" w:rsidTr="00162AA8">
        <w:tc>
          <w:tcPr>
            <w:tcW w:w="4320" w:type="dxa"/>
            <w:tcBorders>
              <w:top w:val="nil"/>
              <w:left w:val="nil"/>
              <w:bottom w:val="nil"/>
              <w:right w:val="nil"/>
            </w:tcBorders>
          </w:tcPr>
          <w:p w14:paraId="18A8DD66" w14:textId="77777777" w:rsidR="001332AF" w:rsidRDefault="001332AF" w:rsidP="00162AA8">
            <w:r>
              <w:t>Attest:</w:t>
            </w:r>
          </w:p>
        </w:tc>
      </w:tr>
      <w:tr w:rsidR="001332AF" w14:paraId="720FEB5B" w14:textId="77777777" w:rsidTr="00162AA8">
        <w:tc>
          <w:tcPr>
            <w:tcW w:w="4320" w:type="dxa"/>
            <w:tcBorders>
              <w:top w:val="nil"/>
              <w:left w:val="nil"/>
              <w:bottom w:val="nil"/>
              <w:right w:val="nil"/>
            </w:tcBorders>
          </w:tcPr>
          <w:p w14:paraId="06331DEE" w14:textId="77777777" w:rsidR="001332AF" w:rsidRDefault="001332AF" w:rsidP="00162AA8"/>
        </w:tc>
      </w:tr>
      <w:tr w:rsidR="001332AF" w14:paraId="091A76F0" w14:textId="77777777" w:rsidTr="00162AA8">
        <w:tc>
          <w:tcPr>
            <w:tcW w:w="4320" w:type="dxa"/>
            <w:tcBorders>
              <w:top w:val="nil"/>
              <w:left w:val="nil"/>
              <w:bottom w:val="nil"/>
              <w:right w:val="nil"/>
            </w:tcBorders>
          </w:tcPr>
          <w:p w14:paraId="67C4EF3A" w14:textId="77777777" w:rsidR="001332AF" w:rsidRDefault="001332AF" w:rsidP="00162AA8"/>
        </w:tc>
      </w:tr>
      <w:tr w:rsidR="001332AF" w14:paraId="7092754B" w14:textId="77777777" w:rsidTr="00162AA8">
        <w:tc>
          <w:tcPr>
            <w:tcW w:w="4320" w:type="dxa"/>
            <w:tcBorders>
              <w:top w:val="nil"/>
              <w:left w:val="nil"/>
              <w:bottom w:val="single" w:sz="4" w:space="0" w:color="auto"/>
              <w:right w:val="nil"/>
            </w:tcBorders>
          </w:tcPr>
          <w:p w14:paraId="57519A1F" w14:textId="77777777" w:rsidR="001332AF" w:rsidRDefault="001332AF" w:rsidP="00162AA8"/>
        </w:tc>
      </w:tr>
      <w:tr w:rsidR="001332AF" w14:paraId="5A1CB650" w14:textId="77777777" w:rsidTr="00162AA8">
        <w:tc>
          <w:tcPr>
            <w:tcW w:w="4320" w:type="dxa"/>
            <w:tcBorders>
              <w:top w:val="single" w:sz="4" w:space="0" w:color="auto"/>
              <w:left w:val="nil"/>
              <w:bottom w:val="nil"/>
              <w:right w:val="nil"/>
            </w:tcBorders>
          </w:tcPr>
          <w:p w14:paraId="3DAABCE0" w14:textId="722D4A17" w:rsidR="001332AF" w:rsidRDefault="00163DC6" w:rsidP="00162AA8">
            <w:r>
              <w:t>Kirk Young, Clerk/</w:t>
            </w:r>
            <w:r w:rsidR="001332AF">
              <w:t>Secretary</w:t>
            </w:r>
          </w:p>
        </w:tc>
      </w:tr>
    </w:tbl>
    <w:p w14:paraId="1A8B0C35" w14:textId="77777777" w:rsidR="001332AF" w:rsidRDefault="001332AF" w:rsidP="001332AF"/>
    <w:p w14:paraId="63600B5E" w14:textId="7A14D41E" w:rsidR="001332AF" w:rsidRDefault="001332AF" w:rsidP="001332AF">
      <w:r w:rsidRPr="006E5699">
        <w:t>APPROVED AS TO FORM:  _____________________________________</w:t>
      </w:r>
    </w:p>
    <w:p w14:paraId="7CB30A4A" w14:textId="7B9EA30E" w:rsidR="001332AF" w:rsidRDefault="001332AF" w:rsidP="001332AF"/>
    <w:p w14:paraId="0FE238C4" w14:textId="74A8613C" w:rsidR="001332AF" w:rsidRDefault="001332AF" w:rsidP="001332AF"/>
    <w:p w14:paraId="7E2B9D89" w14:textId="77777777" w:rsidR="001332AF" w:rsidRDefault="001332AF" w:rsidP="001332AF"/>
    <w:p w14:paraId="26A9C787" w14:textId="6A478E32" w:rsidR="001332AF" w:rsidRDefault="001332AF" w:rsidP="001332AF"/>
    <w:p w14:paraId="56271710" w14:textId="34ACA72A" w:rsidR="001332AF" w:rsidRDefault="001332AF" w:rsidP="001332AF"/>
    <w:p w14:paraId="5E95D4BE" w14:textId="350F58BD" w:rsidR="001332AF" w:rsidRDefault="001332AF" w:rsidP="001332AF"/>
    <w:p w14:paraId="28CC0ABA" w14:textId="36C440A9" w:rsidR="001332AF" w:rsidRDefault="001332AF" w:rsidP="001332AF"/>
    <w:p w14:paraId="21F16AFD" w14:textId="45A22C59" w:rsidR="001332AF" w:rsidRDefault="001332AF" w:rsidP="001332AF"/>
    <w:p w14:paraId="798C3443" w14:textId="12BDD7B1" w:rsidR="001332AF" w:rsidRDefault="001332AF" w:rsidP="001332AF"/>
    <w:p w14:paraId="180863C4" w14:textId="14E80E1A" w:rsidR="001332AF" w:rsidRDefault="001332AF" w:rsidP="001332AF"/>
    <w:p w14:paraId="2571C241" w14:textId="1836040B" w:rsidR="001332AF" w:rsidRDefault="001332AF" w:rsidP="001332AF"/>
    <w:p w14:paraId="6B45D7F6" w14:textId="717ADA85" w:rsidR="001332AF" w:rsidRDefault="001332AF" w:rsidP="001332AF"/>
    <w:p w14:paraId="111E1EB9" w14:textId="4B8D632B" w:rsidR="001332AF" w:rsidRDefault="001332AF" w:rsidP="001332AF"/>
    <w:p w14:paraId="0A2238CC" w14:textId="5DE9AB38" w:rsidR="001332AF" w:rsidRDefault="001332AF" w:rsidP="001332AF"/>
    <w:p w14:paraId="685A7DA0" w14:textId="77777777" w:rsidR="001332AF" w:rsidRDefault="001332AF" w:rsidP="001332AF"/>
    <w:tbl>
      <w:tblPr>
        <w:tblW w:w="25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115" w:type="dxa"/>
        </w:tblCellMar>
        <w:tblLook w:val="01E0" w:firstRow="1" w:lastRow="1" w:firstColumn="1" w:lastColumn="1" w:noHBand="0" w:noVBand="0"/>
      </w:tblPr>
      <w:tblGrid>
        <w:gridCol w:w="503"/>
        <w:gridCol w:w="4177"/>
      </w:tblGrid>
      <w:tr w:rsidR="001332AF" w14:paraId="31E2AAF1" w14:textId="77777777" w:rsidTr="00162AA8">
        <w:trPr>
          <w:jc w:val="right"/>
        </w:trPr>
        <w:tc>
          <w:tcPr>
            <w:tcW w:w="4738" w:type="dxa"/>
            <w:gridSpan w:val="2"/>
            <w:tcBorders>
              <w:top w:val="nil"/>
              <w:left w:val="nil"/>
              <w:bottom w:val="nil"/>
              <w:right w:val="nil"/>
            </w:tcBorders>
          </w:tcPr>
          <w:p w14:paraId="58B4F9DE" w14:textId="11F6D29C" w:rsidR="001332AF" w:rsidRDefault="001332AF" w:rsidP="00162AA8">
            <w:r>
              <w:t>OLYMPIA PUBLIC INFRASTRUCTURE DISTRICT NO. 5</w:t>
            </w:r>
          </w:p>
        </w:tc>
      </w:tr>
      <w:tr w:rsidR="001332AF" w14:paraId="16F81ACC" w14:textId="77777777" w:rsidTr="00162AA8">
        <w:trPr>
          <w:jc w:val="right"/>
        </w:trPr>
        <w:tc>
          <w:tcPr>
            <w:tcW w:w="4738" w:type="dxa"/>
            <w:gridSpan w:val="2"/>
            <w:tcBorders>
              <w:top w:val="nil"/>
              <w:left w:val="nil"/>
              <w:bottom w:val="nil"/>
              <w:right w:val="nil"/>
            </w:tcBorders>
          </w:tcPr>
          <w:p w14:paraId="5FC4AB9A" w14:textId="77777777" w:rsidR="001332AF" w:rsidRDefault="001332AF" w:rsidP="00162AA8"/>
        </w:tc>
      </w:tr>
      <w:tr w:rsidR="001332AF" w14:paraId="716C1971" w14:textId="77777777" w:rsidTr="00162AA8">
        <w:trPr>
          <w:trHeight w:hRule="exact" w:val="432"/>
          <w:jc w:val="right"/>
        </w:trPr>
        <w:tc>
          <w:tcPr>
            <w:tcW w:w="508" w:type="dxa"/>
            <w:tcBorders>
              <w:top w:val="nil"/>
              <w:left w:val="nil"/>
              <w:bottom w:val="nil"/>
              <w:right w:val="nil"/>
            </w:tcBorders>
            <w:vAlign w:val="bottom"/>
          </w:tcPr>
          <w:p w14:paraId="4728D482" w14:textId="77777777" w:rsidR="001332AF" w:rsidRDefault="001332AF" w:rsidP="00162AA8">
            <w:r>
              <w:t>By:</w:t>
            </w:r>
          </w:p>
        </w:tc>
        <w:tc>
          <w:tcPr>
            <w:tcW w:w="4230" w:type="dxa"/>
            <w:tcBorders>
              <w:top w:val="nil"/>
              <w:left w:val="nil"/>
              <w:bottom w:val="single" w:sz="4" w:space="0" w:color="auto"/>
              <w:right w:val="nil"/>
            </w:tcBorders>
            <w:vAlign w:val="bottom"/>
          </w:tcPr>
          <w:p w14:paraId="046D5540" w14:textId="77777777" w:rsidR="001332AF" w:rsidRDefault="001332AF" w:rsidP="00162AA8"/>
        </w:tc>
      </w:tr>
      <w:tr w:rsidR="001332AF" w14:paraId="2D0AB480" w14:textId="77777777" w:rsidTr="00162AA8">
        <w:trPr>
          <w:jc w:val="right"/>
        </w:trPr>
        <w:tc>
          <w:tcPr>
            <w:tcW w:w="508" w:type="dxa"/>
            <w:tcBorders>
              <w:top w:val="nil"/>
              <w:left w:val="nil"/>
              <w:bottom w:val="nil"/>
              <w:right w:val="nil"/>
            </w:tcBorders>
          </w:tcPr>
          <w:p w14:paraId="5B18EFCC" w14:textId="77777777" w:rsidR="001332AF" w:rsidRDefault="001332AF" w:rsidP="00162AA8"/>
        </w:tc>
        <w:tc>
          <w:tcPr>
            <w:tcW w:w="4230" w:type="dxa"/>
            <w:tcBorders>
              <w:top w:val="single" w:sz="4" w:space="0" w:color="auto"/>
              <w:left w:val="nil"/>
              <w:bottom w:val="nil"/>
              <w:right w:val="nil"/>
            </w:tcBorders>
          </w:tcPr>
          <w:p w14:paraId="66B446BD" w14:textId="2029665E" w:rsidR="001332AF" w:rsidRDefault="00163DC6" w:rsidP="00162AA8">
            <w:r>
              <w:t xml:space="preserve">Ryan Button, </w:t>
            </w:r>
            <w:r w:rsidR="001332AF">
              <w:t>Chair</w:t>
            </w:r>
          </w:p>
        </w:tc>
      </w:tr>
    </w:tbl>
    <w:p w14:paraId="0EBB654D" w14:textId="77777777" w:rsidR="001332AF" w:rsidRDefault="001332AF" w:rsidP="001332AF"/>
    <w:tbl>
      <w:tblPr>
        <w:tblW w:w="22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115" w:type="dxa"/>
        </w:tblCellMar>
        <w:tblLook w:val="01E0" w:firstRow="1" w:lastRow="1" w:firstColumn="1" w:lastColumn="1" w:noHBand="0" w:noVBand="0"/>
      </w:tblPr>
      <w:tblGrid>
        <w:gridCol w:w="4268"/>
      </w:tblGrid>
      <w:tr w:rsidR="001332AF" w14:paraId="5006F676" w14:textId="77777777" w:rsidTr="00162AA8">
        <w:tc>
          <w:tcPr>
            <w:tcW w:w="4320" w:type="dxa"/>
            <w:tcBorders>
              <w:top w:val="nil"/>
              <w:left w:val="nil"/>
              <w:bottom w:val="nil"/>
              <w:right w:val="nil"/>
            </w:tcBorders>
          </w:tcPr>
          <w:p w14:paraId="4629E36F" w14:textId="77777777" w:rsidR="001332AF" w:rsidRDefault="001332AF" w:rsidP="00162AA8">
            <w:r>
              <w:t>Attest:</w:t>
            </w:r>
          </w:p>
        </w:tc>
      </w:tr>
      <w:tr w:rsidR="001332AF" w14:paraId="7F3FAE09" w14:textId="77777777" w:rsidTr="00162AA8">
        <w:tc>
          <w:tcPr>
            <w:tcW w:w="4320" w:type="dxa"/>
            <w:tcBorders>
              <w:top w:val="nil"/>
              <w:left w:val="nil"/>
              <w:bottom w:val="nil"/>
              <w:right w:val="nil"/>
            </w:tcBorders>
          </w:tcPr>
          <w:p w14:paraId="3629DE3E" w14:textId="77777777" w:rsidR="001332AF" w:rsidRDefault="001332AF" w:rsidP="00162AA8"/>
        </w:tc>
      </w:tr>
      <w:tr w:rsidR="001332AF" w14:paraId="4FBBBE39" w14:textId="77777777" w:rsidTr="00162AA8">
        <w:tc>
          <w:tcPr>
            <w:tcW w:w="4320" w:type="dxa"/>
            <w:tcBorders>
              <w:top w:val="nil"/>
              <w:left w:val="nil"/>
              <w:bottom w:val="nil"/>
              <w:right w:val="nil"/>
            </w:tcBorders>
          </w:tcPr>
          <w:p w14:paraId="49049458" w14:textId="77777777" w:rsidR="001332AF" w:rsidRDefault="001332AF" w:rsidP="00162AA8"/>
        </w:tc>
      </w:tr>
      <w:tr w:rsidR="001332AF" w14:paraId="1675EE25" w14:textId="77777777" w:rsidTr="00162AA8">
        <w:tc>
          <w:tcPr>
            <w:tcW w:w="4320" w:type="dxa"/>
            <w:tcBorders>
              <w:top w:val="nil"/>
              <w:left w:val="nil"/>
              <w:bottom w:val="single" w:sz="4" w:space="0" w:color="auto"/>
              <w:right w:val="nil"/>
            </w:tcBorders>
          </w:tcPr>
          <w:p w14:paraId="707D6AC5" w14:textId="77777777" w:rsidR="001332AF" w:rsidRDefault="001332AF" w:rsidP="00162AA8"/>
        </w:tc>
      </w:tr>
      <w:tr w:rsidR="001332AF" w14:paraId="6F2980D0" w14:textId="77777777" w:rsidTr="00162AA8">
        <w:tc>
          <w:tcPr>
            <w:tcW w:w="4320" w:type="dxa"/>
            <w:tcBorders>
              <w:top w:val="single" w:sz="4" w:space="0" w:color="auto"/>
              <w:left w:val="nil"/>
              <w:bottom w:val="nil"/>
              <w:right w:val="nil"/>
            </w:tcBorders>
          </w:tcPr>
          <w:p w14:paraId="453DCE8B" w14:textId="5D7B6745" w:rsidR="001332AF" w:rsidRDefault="00163DC6" w:rsidP="00162AA8">
            <w:r>
              <w:t>Kirk Young, Clerk/</w:t>
            </w:r>
            <w:r w:rsidR="001332AF">
              <w:t>Secretary</w:t>
            </w:r>
          </w:p>
        </w:tc>
      </w:tr>
    </w:tbl>
    <w:p w14:paraId="0AE0B3AD" w14:textId="77777777" w:rsidR="00163DC6" w:rsidRDefault="00163DC6" w:rsidP="001332AF"/>
    <w:p w14:paraId="6F5D819C" w14:textId="26F11C8A" w:rsidR="001332AF" w:rsidRDefault="001332AF" w:rsidP="001332AF">
      <w:r w:rsidRPr="006E5699">
        <w:t>APPROVED AS TO FORM:  _____________________________________</w:t>
      </w:r>
    </w:p>
    <w:p w14:paraId="55761868" w14:textId="2E932047" w:rsidR="001332AF" w:rsidRDefault="001332AF" w:rsidP="001332AF"/>
    <w:p w14:paraId="5D4A1D1B" w14:textId="1F19F075" w:rsidR="001332AF" w:rsidRDefault="001332AF" w:rsidP="001332AF"/>
    <w:p w14:paraId="412A841B" w14:textId="171AE437" w:rsidR="001332AF" w:rsidRDefault="001332AF" w:rsidP="001332AF"/>
    <w:p w14:paraId="22A28A1E" w14:textId="50995B91" w:rsidR="001332AF" w:rsidRDefault="001332AF" w:rsidP="001332AF"/>
    <w:tbl>
      <w:tblPr>
        <w:tblW w:w="25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115" w:type="dxa"/>
        </w:tblCellMar>
        <w:tblLook w:val="01E0" w:firstRow="1" w:lastRow="1" w:firstColumn="1" w:lastColumn="1" w:noHBand="0" w:noVBand="0"/>
      </w:tblPr>
      <w:tblGrid>
        <w:gridCol w:w="503"/>
        <w:gridCol w:w="4177"/>
      </w:tblGrid>
      <w:tr w:rsidR="001332AF" w14:paraId="7AD4F4F0" w14:textId="77777777" w:rsidTr="00162AA8">
        <w:trPr>
          <w:jc w:val="right"/>
        </w:trPr>
        <w:tc>
          <w:tcPr>
            <w:tcW w:w="4738" w:type="dxa"/>
            <w:gridSpan w:val="2"/>
            <w:tcBorders>
              <w:top w:val="nil"/>
              <w:left w:val="nil"/>
              <w:bottom w:val="nil"/>
              <w:right w:val="nil"/>
            </w:tcBorders>
          </w:tcPr>
          <w:p w14:paraId="7F8A61C0" w14:textId="21B49BC9" w:rsidR="001332AF" w:rsidRDefault="001332AF" w:rsidP="00162AA8">
            <w:r>
              <w:t>OLYMPIA PUBLIC INFRASTRUCTURE DISTRICT NO. 6</w:t>
            </w:r>
          </w:p>
        </w:tc>
      </w:tr>
      <w:tr w:rsidR="001332AF" w14:paraId="74DEA8F8" w14:textId="77777777" w:rsidTr="00162AA8">
        <w:trPr>
          <w:jc w:val="right"/>
        </w:trPr>
        <w:tc>
          <w:tcPr>
            <w:tcW w:w="4738" w:type="dxa"/>
            <w:gridSpan w:val="2"/>
            <w:tcBorders>
              <w:top w:val="nil"/>
              <w:left w:val="nil"/>
              <w:bottom w:val="nil"/>
              <w:right w:val="nil"/>
            </w:tcBorders>
          </w:tcPr>
          <w:p w14:paraId="56C5947F" w14:textId="77777777" w:rsidR="001332AF" w:rsidRDefault="001332AF" w:rsidP="00162AA8"/>
        </w:tc>
      </w:tr>
      <w:tr w:rsidR="001332AF" w14:paraId="19321156" w14:textId="77777777" w:rsidTr="00162AA8">
        <w:trPr>
          <w:trHeight w:hRule="exact" w:val="432"/>
          <w:jc w:val="right"/>
        </w:trPr>
        <w:tc>
          <w:tcPr>
            <w:tcW w:w="508" w:type="dxa"/>
            <w:tcBorders>
              <w:top w:val="nil"/>
              <w:left w:val="nil"/>
              <w:bottom w:val="nil"/>
              <w:right w:val="nil"/>
            </w:tcBorders>
            <w:vAlign w:val="bottom"/>
          </w:tcPr>
          <w:p w14:paraId="1D053452" w14:textId="77777777" w:rsidR="001332AF" w:rsidRDefault="001332AF" w:rsidP="00162AA8">
            <w:r>
              <w:t>By:</w:t>
            </w:r>
          </w:p>
        </w:tc>
        <w:tc>
          <w:tcPr>
            <w:tcW w:w="4230" w:type="dxa"/>
            <w:tcBorders>
              <w:top w:val="nil"/>
              <w:left w:val="nil"/>
              <w:bottom w:val="single" w:sz="4" w:space="0" w:color="auto"/>
              <w:right w:val="nil"/>
            </w:tcBorders>
            <w:vAlign w:val="bottom"/>
          </w:tcPr>
          <w:p w14:paraId="6BB4FBF0" w14:textId="77777777" w:rsidR="001332AF" w:rsidRDefault="001332AF" w:rsidP="00162AA8"/>
        </w:tc>
      </w:tr>
      <w:tr w:rsidR="001332AF" w14:paraId="145AE65C" w14:textId="77777777" w:rsidTr="00162AA8">
        <w:trPr>
          <w:jc w:val="right"/>
        </w:trPr>
        <w:tc>
          <w:tcPr>
            <w:tcW w:w="508" w:type="dxa"/>
            <w:tcBorders>
              <w:top w:val="nil"/>
              <w:left w:val="nil"/>
              <w:bottom w:val="nil"/>
              <w:right w:val="nil"/>
            </w:tcBorders>
          </w:tcPr>
          <w:p w14:paraId="30CFE07E" w14:textId="77777777" w:rsidR="001332AF" w:rsidRDefault="001332AF" w:rsidP="00162AA8"/>
        </w:tc>
        <w:tc>
          <w:tcPr>
            <w:tcW w:w="4230" w:type="dxa"/>
            <w:tcBorders>
              <w:top w:val="single" w:sz="4" w:space="0" w:color="auto"/>
              <w:left w:val="nil"/>
              <w:bottom w:val="nil"/>
              <w:right w:val="nil"/>
            </w:tcBorders>
          </w:tcPr>
          <w:p w14:paraId="31E409DB" w14:textId="03E256BD" w:rsidR="001332AF" w:rsidRDefault="00163DC6" w:rsidP="00162AA8">
            <w:r>
              <w:t xml:space="preserve">Ryan Button, </w:t>
            </w:r>
            <w:r w:rsidR="001332AF">
              <w:t>Chair</w:t>
            </w:r>
          </w:p>
        </w:tc>
      </w:tr>
    </w:tbl>
    <w:p w14:paraId="7E441C0D" w14:textId="77777777" w:rsidR="001332AF" w:rsidRDefault="001332AF" w:rsidP="001332AF"/>
    <w:tbl>
      <w:tblPr>
        <w:tblW w:w="22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115" w:type="dxa"/>
        </w:tblCellMar>
        <w:tblLook w:val="01E0" w:firstRow="1" w:lastRow="1" w:firstColumn="1" w:lastColumn="1" w:noHBand="0" w:noVBand="0"/>
      </w:tblPr>
      <w:tblGrid>
        <w:gridCol w:w="4268"/>
      </w:tblGrid>
      <w:tr w:rsidR="001332AF" w14:paraId="79E3A27E" w14:textId="77777777" w:rsidTr="00162AA8">
        <w:tc>
          <w:tcPr>
            <w:tcW w:w="4320" w:type="dxa"/>
            <w:tcBorders>
              <w:top w:val="nil"/>
              <w:left w:val="nil"/>
              <w:bottom w:val="nil"/>
              <w:right w:val="nil"/>
            </w:tcBorders>
          </w:tcPr>
          <w:p w14:paraId="15F52D9D" w14:textId="77777777" w:rsidR="001332AF" w:rsidRDefault="001332AF" w:rsidP="00162AA8">
            <w:r>
              <w:t>Attest:</w:t>
            </w:r>
          </w:p>
        </w:tc>
      </w:tr>
      <w:tr w:rsidR="001332AF" w14:paraId="522AD003" w14:textId="77777777" w:rsidTr="00162AA8">
        <w:tc>
          <w:tcPr>
            <w:tcW w:w="4320" w:type="dxa"/>
            <w:tcBorders>
              <w:top w:val="nil"/>
              <w:left w:val="nil"/>
              <w:bottom w:val="nil"/>
              <w:right w:val="nil"/>
            </w:tcBorders>
          </w:tcPr>
          <w:p w14:paraId="2CDDC066" w14:textId="77777777" w:rsidR="001332AF" w:rsidRDefault="001332AF" w:rsidP="00162AA8"/>
        </w:tc>
      </w:tr>
      <w:tr w:rsidR="001332AF" w14:paraId="378E873A" w14:textId="77777777" w:rsidTr="00162AA8">
        <w:tc>
          <w:tcPr>
            <w:tcW w:w="4320" w:type="dxa"/>
            <w:tcBorders>
              <w:top w:val="nil"/>
              <w:left w:val="nil"/>
              <w:bottom w:val="nil"/>
              <w:right w:val="nil"/>
            </w:tcBorders>
          </w:tcPr>
          <w:p w14:paraId="4F7ADD74" w14:textId="77777777" w:rsidR="001332AF" w:rsidRDefault="001332AF" w:rsidP="00162AA8"/>
        </w:tc>
      </w:tr>
      <w:tr w:rsidR="001332AF" w14:paraId="376DADAB" w14:textId="77777777" w:rsidTr="00162AA8">
        <w:tc>
          <w:tcPr>
            <w:tcW w:w="4320" w:type="dxa"/>
            <w:tcBorders>
              <w:top w:val="nil"/>
              <w:left w:val="nil"/>
              <w:bottom w:val="single" w:sz="4" w:space="0" w:color="auto"/>
              <w:right w:val="nil"/>
            </w:tcBorders>
          </w:tcPr>
          <w:p w14:paraId="71E69EF9" w14:textId="77777777" w:rsidR="001332AF" w:rsidRDefault="001332AF" w:rsidP="00162AA8"/>
        </w:tc>
      </w:tr>
      <w:tr w:rsidR="001332AF" w14:paraId="3EEBF98F" w14:textId="77777777" w:rsidTr="00162AA8">
        <w:tc>
          <w:tcPr>
            <w:tcW w:w="4320" w:type="dxa"/>
            <w:tcBorders>
              <w:top w:val="single" w:sz="4" w:space="0" w:color="auto"/>
              <w:left w:val="nil"/>
              <w:bottom w:val="nil"/>
              <w:right w:val="nil"/>
            </w:tcBorders>
          </w:tcPr>
          <w:p w14:paraId="05AC52AA" w14:textId="038F2E55" w:rsidR="001332AF" w:rsidRDefault="00163DC6" w:rsidP="00162AA8">
            <w:r>
              <w:t>Kirk Young, Clerk/</w:t>
            </w:r>
            <w:r w:rsidR="001332AF">
              <w:t>Secretary</w:t>
            </w:r>
          </w:p>
        </w:tc>
      </w:tr>
    </w:tbl>
    <w:p w14:paraId="7DD1A675" w14:textId="77777777" w:rsidR="001332AF" w:rsidRDefault="001332AF" w:rsidP="001332AF"/>
    <w:p w14:paraId="6EEBC997" w14:textId="77777777" w:rsidR="001332AF" w:rsidRDefault="001332AF" w:rsidP="001332AF">
      <w:r w:rsidRPr="006E5699">
        <w:t>APPROVED AS TO FORM:  _____________________________________</w:t>
      </w:r>
    </w:p>
    <w:p w14:paraId="265AAC22" w14:textId="28C93A39" w:rsidR="001332AF" w:rsidRDefault="001332AF" w:rsidP="001332AF"/>
    <w:p w14:paraId="4ACB6C21" w14:textId="79001C81" w:rsidR="001332AF" w:rsidRDefault="001332AF" w:rsidP="001332AF"/>
    <w:p w14:paraId="14527DFF" w14:textId="72924DBF" w:rsidR="001332AF" w:rsidRDefault="001332AF" w:rsidP="001332AF"/>
    <w:p w14:paraId="71BD846E" w14:textId="0E8E6D78" w:rsidR="001332AF" w:rsidRDefault="001332AF" w:rsidP="001332AF"/>
    <w:p w14:paraId="090A51AA" w14:textId="6BEB9BA8" w:rsidR="001332AF" w:rsidRDefault="001332AF" w:rsidP="001332AF"/>
    <w:p w14:paraId="48BF5F03" w14:textId="70ACCDFA" w:rsidR="001332AF" w:rsidRDefault="001332AF" w:rsidP="001332AF"/>
    <w:p w14:paraId="3066F27F" w14:textId="7871C395" w:rsidR="001332AF" w:rsidRDefault="001332AF" w:rsidP="001332AF"/>
    <w:p w14:paraId="3F6915FA" w14:textId="3D7CF28F" w:rsidR="001332AF" w:rsidRDefault="001332AF" w:rsidP="001332AF"/>
    <w:p w14:paraId="7D723083" w14:textId="20BC0641" w:rsidR="001332AF" w:rsidRDefault="001332AF" w:rsidP="001332AF"/>
    <w:p w14:paraId="6848BE68" w14:textId="49BD90F8" w:rsidR="001332AF" w:rsidRDefault="001332AF" w:rsidP="001332AF"/>
    <w:p w14:paraId="086F573C" w14:textId="327243CF" w:rsidR="001332AF" w:rsidRDefault="001332AF" w:rsidP="001332AF"/>
    <w:p w14:paraId="64A019B7" w14:textId="6D076030" w:rsidR="001332AF" w:rsidRDefault="001332AF" w:rsidP="001332AF"/>
    <w:p w14:paraId="4F02020E" w14:textId="1B15AD3A" w:rsidR="001332AF" w:rsidRDefault="001332AF" w:rsidP="001332AF"/>
    <w:p w14:paraId="29A35141" w14:textId="7970F384" w:rsidR="001332AF" w:rsidRDefault="001332AF" w:rsidP="001332AF"/>
    <w:p w14:paraId="7D3B0509" w14:textId="77777777" w:rsidR="001332AF" w:rsidRDefault="001332AF" w:rsidP="001332AF"/>
    <w:p w14:paraId="2B533A72" w14:textId="32F60467" w:rsidR="001332AF" w:rsidRDefault="001332AF" w:rsidP="001332AF"/>
    <w:tbl>
      <w:tblPr>
        <w:tblW w:w="25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115" w:type="dxa"/>
        </w:tblCellMar>
        <w:tblLook w:val="01E0" w:firstRow="1" w:lastRow="1" w:firstColumn="1" w:lastColumn="1" w:noHBand="0" w:noVBand="0"/>
      </w:tblPr>
      <w:tblGrid>
        <w:gridCol w:w="503"/>
        <w:gridCol w:w="4177"/>
      </w:tblGrid>
      <w:tr w:rsidR="001332AF" w14:paraId="250E3263" w14:textId="77777777" w:rsidTr="00162AA8">
        <w:trPr>
          <w:jc w:val="right"/>
        </w:trPr>
        <w:tc>
          <w:tcPr>
            <w:tcW w:w="4738" w:type="dxa"/>
            <w:gridSpan w:val="2"/>
            <w:tcBorders>
              <w:top w:val="nil"/>
              <w:left w:val="nil"/>
              <w:bottom w:val="nil"/>
              <w:right w:val="nil"/>
            </w:tcBorders>
          </w:tcPr>
          <w:p w14:paraId="43F4E551" w14:textId="44E859FB" w:rsidR="001332AF" w:rsidRDefault="001332AF" w:rsidP="00162AA8">
            <w:r>
              <w:t>OLYMPIA PUBLIC INFRASTRUCTURE DISTRICT NO. 7</w:t>
            </w:r>
          </w:p>
        </w:tc>
      </w:tr>
      <w:tr w:rsidR="001332AF" w14:paraId="6FFBD440" w14:textId="77777777" w:rsidTr="00162AA8">
        <w:trPr>
          <w:jc w:val="right"/>
        </w:trPr>
        <w:tc>
          <w:tcPr>
            <w:tcW w:w="4738" w:type="dxa"/>
            <w:gridSpan w:val="2"/>
            <w:tcBorders>
              <w:top w:val="nil"/>
              <w:left w:val="nil"/>
              <w:bottom w:val="nil"/>
              <w:right w:val="nil"/>
            </w:tcBorders>
          </w:tcPr>
          <w:p w14:paraId="2CAFD143" w14:textId="77777777" w:rsidR="001332AF" w:rsidRDefault="001332AF" w:rsidP="00162AA8"/>
        </w:tc>
      </w:tr>
      <w:tr w:rsidR="001332AF" w14:paraId="59A9F9AE" w14:textId="77777777" w:rsidTr="00162AA8">
        <w:trPr>
          <w:trHeight w:hRule="exact" w:val="432"/>
          <w:jc w:val="right"/>
        </w:trPr>
        <w:tc>
          <w:tcPr>
            <w:tcW w:w="508" w:type="dxa"/>
            <w:tcBorders>
              <w:top w:val="nil"/>
              <w:left w:val="nil"/>
              <w:bottom w:val="nil"/>
              <w:right w:val="nil"/>
            </w:tcBorders>
            <w:vAlign w:val="bottom"/>
          </w:tcPr>
          <w:p w14:paraId="2B0A7E15" w14:textId="77777777" w:rsidR="001332AF" w:rsidRDefault="001332AF" w:rsidP="00162AA8">
            <w:r>
              <w:t>By:</w:t>
            </w:r>
          </w:p>
        </w:tc>
        <w:tc>
          <w:tcPr>
            <w:tcW w:w="4230" w:type="dxa"/>
            <w:tcBorders>
              <w:top w:val="nil"/>
              <w:left w:val="nil"/>
              <w:bottom w:val="single" w:sz="4" w:space="0" w:color="auto"/>
              <w:right w:val="nil"/>
            </w:tcBorders>
            <w:vAlign w:val="bottom"/>
          </w:tcPr>
          <w:p w14:paraId="4C93B595" w14:textId="77777777" w:rsidR="001332AF" w:rsidRDefault="001332AF" w:rsidP="00162AA8"/>
        </w:tc>
      </w:tr>
      <w:tr w:rsidR="001332AF" w14:paraId="47397370" w14:textId="77777777" w:rsidTr="00162AA8">
        <w:trPr>
          <w:jc w:val="right"/>
        </w:trPr>
        <w:tc>
          <w:tcPr>
            <w:tcW w:w="508" w:type="dxa"/>
            <w:tcBorders>
              <w:top w:val="nil"/>
              <w:left w:val="nil"/>
              <w:bottom w:val="nil"/>
              <w:right w:val="nil"/>
            </w:tcBorders>
          </w:tcPr>
          <w:p w14:paraId="68DC7F45" w14:textId="77777777" w:rsidR="001332AF" w:rsidRDefault="001332AF" w:rsidP="00162AA8"/>
        </w:tc>
        <w:tc>
          <w:tcPr>
            <w:tcW w:w="4230" w:type="dxa"/>
            <w:tcBorders>
              <w:top w:val="single" w:sz="4" w:space="0" w:color="auto"/>
              <w:left w:val="nil"/>
              <w:bottom w:val="nil"/>
              <w:right w:val="nil"/>
            </w:tcBorders>
          </w:tcPr>
          <w:p w14:paraId="6E0B6BF4" w14:textId="0C4AABA2" w:rsidR="001332AF" w:rsidRDefault="00163DC6" w:rsidP="00162AA8">
            <w:r>
              <w:t xml:space="preserve">Ryan Button, </w:t>
            </w:r>
            <w:r w:rsidR="001332AF">
              <w:t>Chair</w:t>
            </w:r>
          </w:p>
        </w:tc>
      </w:tr>
    </w:tbl>
    <w:p w14:paraId="020E7D03" w14:textId="77777777" w:rsidR="001332AF" w:rsidRDefault="001332AF" w:rsidP="001332AF"/>
    <w:tbl>
      <w:tblPr>
        <w:tblW w:w="22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115" w:type="dxa"/>
        </w:tblCellMar>
        <w:tblLook w:val="01E0" w:firstRow="1" w:lastRow="1" w:firstColumn="1" w:lastColumn="1" w:noHBand="0" w:noVBand="0"/>
      </w:tblPr>
      <w:tblGrid>
        <w:gridCol w:w="4268"/>
      </w:tblGrid>
      <w:tr w:rsidR="001332AF" w14:paraId="754A9E71" w14:textId="77777777" w:rsidTr="00162AA8">
        <w:tc>
          <w:tcPr>
            <w:tcW w:w="4320" w:type="dxa"/>
            <w:tcBorders>
              <w:top w:val="nil"/>
              <w:left w:val="nil"/>
              <w:bottom w:val="nil"/>
              <w:right w:val="nil"/>
            </w:tcBorders>
          </w:tcPr>
          <w:p w14:paraId="00DE9018" w14:textId="77777777" w:rsidR="001332AF" w:rsidRDefault="001332AF" w:rsidP="00162AA8">
            <w:r>
              <w:t>Attest:</w:t>
            </w:r>
          </w:p>
        </w:tc>
      </w:tr>
      <w:tr w:rsidR="001332AF" w14:paraId="75BAC1AD" w14:textId="77777777" w:rsidTr="00162AA8">
        <w:tc>
          <w:tcPr>
            <w:tcW w:w="4320" w:type="dxa"/>
            <w:tcBorders>
              <w:top w:val="nil"/>
              <w:left w:val="nil"/>
              <w:bottom w:val="nil"/>
              <w:right w:val="nil"/>
            </w:tcBorders>
          </w:tcPr>
          <w:p w14:paraId="4AAD4EF4" w14:textId="77777777" w:rsidR="001332AF" w:rsidRDefault="001332AF" w:rsidP="00162AA8"/>
        </w:tc>
      </w:tr>
      <w:tr w:rsidR="001332AF" w14:paraId="0CBC1ADA" w14:textId="77777777" w:rsidTr="00162AA8">
        <w:tc>
          <w:tcPr>
            <w:tcW w:w="4320" w:type="dxa"/>
            <w:tcBorders>
              <w:top w:val="nil"/>
              <w:left w:val="nil"/>
              <w:bottom w:val="nil"/>
              <w:right w:val="nil"/>
            </w:tcBorders>
          </w:tcPr>
          <w:p w14:paraId="18A4FE4A" w14:textId="77777777" w:rsidR="001332AF" w:rsidRDefault="001332AF" w:rsidP="00162AA8"/>
        </w:tc>
      </w:tr>
      <w:tr w:rsidR="001332AF" w14:paraId="7CB739CC" w14:textId="77777777" w:rsidTr="00162AA8">
        <w:tc>
          <w:tcPr>
            <w:tcW w:w="4320" w:type="dxa"/>
            <w:tcBorders>
              <w:top w:val="nil"/>
              <w:left w:val="nil"/>
              <w:bottom w:val="single" w:sz="4" w:space="0" w:color="auto"/>
              <w:right w:val="nil"/>
            </w:tcBorders>
          </w:tcPr>
          <w:p w14:paraId="275ED8FD" w14:textId="77777777" w:rsidR="001332AF" w:rsidRDefault="001332AF" w:rsidP="00162AA8"/>
        </w:tc>
      </w:tr>
      <w:tr w:rsidR="001332AF" w14:paraId="29E87578" w14:textId="77777777" w:rsidTr="00162AA8">
        <w:tc>
          <w:tcPr>
            <w:tcW w:w="4320" w:type="dxa"/>
            <w:tcBorders>
              <w:top w:val="single" w:sz="4" w:space="0" w:color="auto"/>
              <w:left w:val="nil"/>
              <w:bottom w:val="nil"/>
              <w:right w:val="nil"/>
            </w:tcBorders>
          </w:tcPr>
          <w:p w14:paraId="1C3149C9" w14:textId="32FA6FB1" w:rsidR="001332AF" w:rsidRDefault="00163DC6" w:rsidP="00162AA8">
            <w:r>
              <w:t>Kirk Young, Clerk/</w:t>
            </w:r>
            <w:r w:rsidR="001332AF">
              <w:t>Secretary</w:t>
            </w:r>
          </w:p>
        </w:tc>
      </w:tr>
    </w:tbl>
    <w:p w14:paraId="55EF4114" w14:textId="77777777" w:rsidR="001332AF" w:rsidRDefault="001332AF" w:rsidP="001332AF"/>
    <w:p w14:paraId="56A076DA" w14:textId="77777777" w:rsidR="001332AF" w:rsidRDefault="001332AF" w:rsidP="001332AF">
      <w:r w:rsidRPr="006E5699">
        <w:t>APPROVED AS TO FORM:  _____________________________________</w:t>
      </w:r>
    </w:p>
    <w:p w14:paraId="2313A6DB" w14:textId="77777777" w:rsidR="001332AF" w:rsidRDefault="001332AF" w:rsidP="001332AF"/>
    <w:p w14:paraId="677BE36C" w14:textId="16D0A5B1" w:rsidR="001332AF" w:rsidRDefault="001332AF"/>
    <w:p w14:paraId="27A5CF99" w14:textId="2AE6CDA2" w:rsidR="001332AF" w:rsidRDefault="00A06A93">
      <w:r>
        <w:br w:type="page"/>
      </w:r>
    </w:p>
    <w:tbl>
      <w:tblPr>
        <w:tblW w:w="25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115" w:type="dxa"/>
        </w:tblCellMar>
        <w:tblLook w:val="01E0" w:firstRow="1" w:lastRow="1" w:firstColumn="1" w:lastColumn="1" w:noHBand="0" w:noVBand="0"/>
      </w:tblPr>
      <w:tblGrid>
        <w:gridCol w:w="503"/>
        <w:gridCol w:w="4177"/>
      </w:tblGrid>
      <w:tr w:rsidR="00C276E9" w14:paraId="3529ACB8" w14:textId="77777777">
        <w:trPr>
          <w:jc w:val="right"/>
        </w:trPr>
        <w:tc>
          <w:tcPr>
            <w:tcW w:w="4738" w:type="dxa"/>
            <w:gridSpan w:val="2"/>
            <w:tcBorders>
              <w:top w:val="nil"/>
              <w:left w:val="nil"/>
              <w:bottom w:val="nil"/>
              <w:right w:val="nil"/>
            </w:tcBorders>
          </w:tcPr>
          <w:p w14:paraId="149E1FEF" w14:textId="77777777" w:rsidR="0000576B" w:rsidRDefault="0000576B"/>
          <w:p w14:paraId="61592D3F" w14:textId="6C5501F8" w:rsidR="00C276E9" w:rsidRDefault="002121E3">
            <w:r>
              <w:t>Herriman, Utah</w:t>
            </w:r>
          </w:p>
        </w:tc>
      </w:tr>
      <w:tr w:rsidR="00C276E9" w14:paraId="4C2E0ECB" w14:textId="77777777">
        <w:trPr>
          <w:jc w:val="right"/>
        </w:trPr>
        <w:tc>
          <w:tcPr>
            <w:tcW w:w="4738" w:type="dxa"/>
            <w:gridSpan w:val="2"/>
            <w:tcBorders>
              <w:top w:val="nil"/>
              <w:left w:val="nil"/>
              <w:bottom w:val="nil"/>
              <w:right w:val="nil"/>
            </w:tcBorders>
          </w:tcPr>
          <w:p w14:paraId="1AD3D8BA" w14:textId="77777777" w:rsidR="00C276E9" w:rsidRDefault="00C276E9"/>
        </w:tc>
      </w:tr>
      <w:tr w:rsidR="00C276E9" w14:paraId="1B807CFA" w14:textId="77777777">
        <w:trPr>
          <w:trHeight w:hRule="exact" w:val="432"/>
          <w:jc w:val="right"/>
        </w:trPr>
        <w:tc>
          <w:tcPr>
            <w:tcW w:w="508" w:type="dxa"/>
            <w:tcBorders>
              <w:top w:val="nil"/>
              <w:left w:val="nil"/>
              <w:bottom w:val="nil"/>
              <w:right w:val="nil"/>
            </w:tcBorders>
            <w:vAlign w:val="bottom"/>
          </w:tcPr>
          <w:p w14:paraId="1DFA5691" w14:textId="77777777" w:rsidR="00C276E9" w:rsidRDefault="00C276E9">
            <w:r>
              <w:t>By:</w:t>
            </w:r>
          </w:p>
        </w:tc>
        <w:tc>
          <w:tcPr>
            <w:tcW w:w="4230" w:type="dxa"/>
            <w:tcBorders>
              <w:top w:val="nil"/>
              <w:left w:val="nil"/>
              <w:bottom w:val="single" w:sz="4" w:space="0" w:color="auto"/>
              <w:right w:val="nil"/>
            </w:tcBorders>
            <w:vAlign w:val="bottom"/>
          </w:tcPr>
          <w:p w14:paraId="27D7C3D5" w14:textId="77777777" w:rsidR="00C276E9" w:rsidRDefault="00C276E9"/>
        </w:tc>
      </w:tr>
      <w:tr w:rsidR="00C276E9" w14:paraId="5C956424" w14:textId="77777777">
        <w:trPr>
          <w:jc w:val="right"/>
        </w:trPr>
        <w:tc>
          <w:tcPr>
            <w:tcW w:w="508" w:type="dxa"/>
            <w:tcBorders>
              <w:top w:val="nil"/>
              <w:left w:val="nil"/>
              <w:bottom w:val="nil"/>
              <w:right w:val="nil"/>
            </w:tcBorders>
          </w:tcPr>
          <w:p w14:paraId="2B4737F2" w14:textId="77777777" w:rsidR="00C276E9" w:rsidRDefault="00C276E9"/>
        </w:tc>
        <w:tc>
          <w:tcPr>
            <w:tcW w:w="4230" w:type="dxa"/>
            <w:tcBorders>
              <w:top w:val="single" w:sz="4" w:space="0" w:color="auto"/>
              <w:left w:val="nil"/>
              <w:bottom w:val="nil"/>
              <w:right w:val="nil"/>
            </w:tcBorders>
          </w:tcPr>
          <w:p w14:paraId="663A106F" w14:textId="724F88C5" w:rsidR="00C276E9" w:rsidRDefault="00163DC6" w:rsidP="007F2146">
            <w:r>
              <w:t xml:space="preserve">Lorin Palmer, </w:t>
            </w:r>
            <w:r w:rsidR="00C276E9">
              <w:t>Mayor</w:t>
            </w:r>
          </w:p>
        </w:tc>
      </w:tr>
    </w:tbl>
    <w:p w14:paraId="6A2F8F8B" w14:textId="77777777" w:rsidR="00C276E9" w:rsidRDefault="00C276E9"/>
    <w:tbl>
      <w:tblPr>
        <w:tblW w:w="22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115" w:type="dxa"/>
        </w:tblCellMar>
        <w:tblLook w:val="01E0" w:firstRow="1" w:lastRow="1" w:firstColumn="1" w:lastColumn="1" w:noHBand="0" w:noVBand="0"/>
      </w:tblPr>
      <w:tblGrid>
        <w:gridCol w:w="535"/>
        <w:gridCol w:w="3733"/>
      </w:tblGrid>
      <w:tr w:rsidR="00C276E9" w14:paraId="269AC94F" w14:textId="77777777" w:rsidTr="00163DC6">
        <w:tc>
          <w:tcPr>
            <w:tcW w:w="4268" w:type="dxa"/>
            <w:gridSpan w:val="2"/>
            <w:tcBorders>
              <w:top w:val="nil"/>
              <w:left w:val="nil"/>
              <w:bottom w:val="nil"/>
              <w:right w:val="nil"/>
            </w:tcBorders>
          </w:tcPr>
          <w:p w14:paraId="4C3EFBDA" w14:textId="77777777" w:rsidR="006E5699" w:rsidRDefault="006E5699"/>
          <w:p w14:paraId="3DA2B8DD" w14:textId="42798DBA" w:rsidR="00C276E9" w:rsidRDefault="00C276E9">
            <w:r>
              <w:t>Attest:</w:t>
            </w:r>
          </w:p>
        </w:tc>
      </w:tr>
      <w:tr w:rsidR="00C276E9" w14:paraId="25E1F1F3" w14:textId="77777777" w:rsidTr="00163DC6">
        <w:tc>
          <w:tcPr>
            <w:tcW w:w="4268" w:type="dxa"/>
            <w:gridSpan w:val="2"/>
            <w:tcBorders>
              <w:top w:val="nil"/>
              <w:left w:val="nil"/>
              <w:bottom w:val="nil"/>
              <w:right w:val="nil"/>
            </w:tcBorders>
          </w:tcPr>
          <w:p w14:paraId="1B299911" w14:textId="77777777" w:rsidR="00C276E9" w:rsidRDefault="00C276E9"/>
        </w:tc>
      </w:tr>
      <w:tr w:rsidR="00C276E9" w14:paraId="27488A3F" w14:textId="77777777" w:rsidTr="00163DC6">
        <w:tc>
          <w:tcPr>
            <w:tcW w:w="4268" w:type="dxa"/>
            <w:gridSpan w:val="2"/>
            <w:tcBorders>
              <w:top w:val="nil"/>
              <w:left w:val="nil"/>
              <w:bottom w:val="nil"/>
              <w:right w:val="nil"/>
            </w:tcBorders>
          </w:tcPr>
          <w:p w14:paraId="680BC9C5" w14:textId="77777777" w:rsidR="00C276E9" w:rsidRDefault="00C276E9"/>
        </w:tc>
      </w:tr>
      <w:tr w:rsidR="00C276E9" w14:paraId="4C4AA807" w14:textId="77777777" w:rsidTr="00163DC6">
        <w:trPr>
          <w:trHeight w:val="278"/>
        </w:trPr>
        <w:tc>
          <w:tcPr>
            <w:tcW w:w="535" w:type="dxa"/>
            <w:tcBorders>
              <w:top w:val="nil"/>
              <w:left w:val="nil"/>
              <w:bottom w:val="nil"/>
              <w:right w:val="nil"/>
            </w:tcBorders>
          </w:tcPr>
          <w:p w14:paraId="24EC5A25" w14:textId="77777777" w:rsidR="00C276E9" w:rsidRDefault="00C276E9">
            <w:r>
              <w:t>By:</w:t>
            </w:r>
          </w:p>
        </w:tc>
        <w:tc>
          <w:tcPr>
            <w:tcW w:w="3733" w:type="dxa"/>
            <w:tcBorders>
              <w:top w:val="nil"/>
              <w:left w:val="nil"/>
              <w:bottom w:val="single" w:sz="4" w:space="0" w:color="auto"/>
              <w:right w:val="nil"/>
            </w:tcBorders>
          </w:tcPr>
          <w:p w14:paraId="1A4B0D51" w14:textId="77777777" w:rsidR="00C276E9" w:rsidRDefault="00C276E9"/>
        </w:tc>
      </w:tr>
    </w:tbl>
    <w:p w14:paraId="57C8A01A" w14:textId="1C608AF9" w:rsidR="00C276E9" w:rsidRDefault="00163DC6">
      <w:r>
        <w:tab/>
        <w:t>Jackie Nostrom, Recorder</w:t>
      </w:r>
    </w:p>
    <w:p w14:paraId="2732BA5E" w14:textId="77777777" w:rsidR="00163DC6" w:rsidRDefault="00163DC6">
      <w:pPr>
        <w:pStyle w:val="BodyText"/>
      </w:pPr>
    </w:p>
    <w:p w14:paraId="46B2F9BC" w14:textId="3D8EB7EC" w:rsidR="00C276E9" w:rsidRDefault="00C276E9">
      <w:pPr>
        <w:pStyle w:val="BodyText"/>
      </w:pPr>
      <w:r>
        <w:t>APPROVED AS TO FORM:  _____________________________________</w:t>
      </w:r>
    </w:p>
    <w:sectPr w:rsidR="00C276E9" w:rsidSect="00DF0BA4">
      <w:footerReference w:type="default" r:id="rId19"/>
      <w:footerReference w:type="first" r:id="rId20"/>
      <w:pgSz w:w="12240" w:h="15840" w:code="1"/>
      <w:pgMar w:top="1440" w:right="1440" w:bottom="1440" w:left="1440" w:header="720" w:footer="54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EADD7F" w14:textId="77777777" w:rsidR="008F6C96" w:rsidRDefault="008F6C96">
      <w:r>
        <w:separator/>
      </w:r>
    </w:p>
  </w:endnote>
  <w:endnote w:type="continuationSeparator" w:id="0">
    <w:p w14:paraId="07B84D49" w14:textId="77777777" w:rsidR="008F6C96" w:rsidRDefault="008F6C96">
      <w:r>
        <w:continuationSeparator/>
      </w:r>
    </w:p>
  </w:endnote>
  <w:endnote w:type="continuationNotice" w:id="1">
    <w:p w14:paraId="07E1FBD0" w14:textId="77777777" w:rsidR="008F6C96" w:rsidRDefault="008F6C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C6B8B" w14:textId="77777777" w:rsidR="00FB2A79" w:rsidRDefault="00FB2A79">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vii</w:t>
    </w:r>
    <w:r>
      <w:rPr>
        <w:rStyle w:val="PageNumber"/>
      </w:rPr>
      <w:fldChar w:fldCharType="end"/>
    </w:r>
  </w:p>
  <w:p w14:paraId="25467549" w14:textId="77777777" w:rsidR="00FB2A79" w:rsidRDefault="00FB2A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13C7F" w14:textId="77777777" w:rsidR="00FB2A79" w:rsidRDefault="00FB2A79">
    <w:pPr>
      <w:pStyle w:val="Footer"/>
      <w:rPr>
        <w:rStyle w:val="PageNumber"/>
        <w:sz w:val="16"/>
      </w:rPr>
    </w:pPr>
    <w:r>
      <w:rPr>
        <w:rStyle w:val="PageNumber"/>
        <w:sz w:val="16"/>
      </w:rPr>
      <w:t>Model Governing Document</w:t>
    </w:r>
  </w:p>
  <w:p w14:paraId="122A9D32" w14:textId="77777777" w:rsidR="00FB2A79" w:rsidRPr="00B661F8" w:rsidRDefault="00FB2A79">
    <w:pPr>
      <w:pStyle w:val="Footer"/>
      <w:rPr>
        <w:sz w:val="16"/>
      </w:rPr>
    </w:pPr>
    <w:r w:rsidRPr="00B661F8">
      <w:rPr>
        <w:sz w:val="16"/>
      </w:rPr>
      <w:t>Single District</w:t>
    </w:r>
  </w:p>
  <w:p w14:paraId="07DD3E77" w14:textId="4AE04EED" w:rsidR="00FB2A79" w:rsidRDefault="00FB2A79" w:rsidP="00DF0BA4">
    <w:pPr>
      <w:pStyle w:val="Footer"/>
      <w:spacing w:line="180" w:lineRule="exact"/>
    </w:pPr>
    <w:r>
      <w:rPr>
        <w:rFonts w:ascii="Arial" w:hAnsi="Arial" w:cs="Arial"/>
        <w:sz w:val="16"/>
      </w:rPr>
      <w:fldChar w:fldCharType="begin"/>
    </w:r>
    <w:r>
      <w:rPr>
        <w:rFonts w:ascii="Arial" w:hAnsi="Arial" w:cs="Arial"/>
        <w:sz w:val="16"/>
      </w:rPr>
      <w:instrText xml:space="preserve"> DOCVARIABLE ndGeneratedStamp \* MERGEFORMAT </w:instrText>
    </w:r>
    <w:r>
      <w:rPr>
        <w:rFonts w:ascii="Arial" w:hAnsi="Arial" w:cs="Arial"/>
        <w:sz w:val="16"/>
      </w:rPr>
      <w:fldChar w:fldCharType="separate"/>
    </w:r>
    <w:r w:rsidR="00205D19">
      <w:rPr>
        <w:rFonts w:ascii="Arial" w:hAnsi="Arial" w:cs="Arial"/>
        <w:sz w:val="16"/>
      </w:rPr>
      <w:t>4905-7273-8602, v. 2</w:t>
    </w:r>
    <w:r>
      <w:rPr>
        <w:rFonts w:ascii="Arial" w:hAnsi="Arial" w:cs="Arial"/>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30311" w14:textId="4EDFDAAB" w:rsidR="00FB2A79" w:rsidRPr="006E5699" w:rsidRDefault="00FB2A79" w:rsidP="006E5699">
    <w:pPr>
      <w:pStyle w:val="Footer"/>
    </w:pPr>
    <w:r w:rsidRPr="006E5699">
      <w:rPr>
        <w:rStyle w:val="PageNumber"/>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576DF" w14:textId="37AA6053" w:rsidR="00FB2A79" w:rsidRDefault="00FB2A79" w:rsidP="00967263">
    <w:pPr>
      <w:pStyle w:val="Footer"/>
    </w:pPr>
    <w:r>
      <w:rPr>
        <w:rStyle w:val="PageNumber"/>
      </w:rPr>
      <w:fldChar w:fldCharType="begin"/>
    </w:r>
    <w:r>
      <w:rPr>
        <w:rStyle w:val="PageNumber"/>
      </w:rPr>
      <w:instrText xml:space="preserve">PAGE  </w:instrText>
    </w:r>
    <w:r>
      <w:rPr>
        <w:rStyle w:val="PageNumber"/>
      </w:rPr>
      <w:fldChar w:fldCharType="separate"/>
    </w:r>
    <w:r>
      <w:rPr>
        <w:rStyle w:val="PageNumber"/>
        <w:noProof/>
      </w:rPr>
      <w:t>i</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48C96" w14:textId="1172A290" w:rsidR="00FB2A79" w:rsidRDefault="00FB2A79" w:rsidP="00967263">
    <w:pPr>
      <w:pStyle w:val="Footer"/>
      <w:jc w:val="cente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658BC" w14:textId="77777777" w:rsidR="00FB2A79" w:rsidRDefault="00FB2A79" w:rsidP="00102C88">
    <w:pPr>
      <w:pStyle w:val="Footer"/>
      <w:rPr>
        <w:rStyle w:val="PageNumber"/>
        <w:sz w:val="16"/>
      </w:rPr>
    </w:pPr>
    <w:r>
      <w:rPr>
        <w:rStyle w:val="PageNumber"/>
        <w:sz w:val="16"/>
      </w:rPr>
      <w:t>Governing Document</w:t>
    </w:r>
  </w:p>
  <w:p w14:paraId="6716DDB1" w14:textId="2265CA4C" w:rsidR="00FB2A79" w:rsidRDefault="00FB2A79" w:rsidP="00DF0BA4">
    <w:pPr>
      <w:pStyle w:val="Footer"/>
      <w:spacing w:line="180" w:lineRule="exact"/>
      <w:rPr>
        <w:rStyle w:val="PageNumber"/>
      </w:rPr>
    </w:pPr>
    <w:r>
      <w:rPr>
        <w:rFonts w:ascii="Arial" w:hAnsi="Arial" w:cs="Arial"/>
        <w:sz w:val="16"/>
      </w:rPr>
      <w:fldChar w:fldCharType="begin"/>
    </w:r>
    <w:r>
      <w:rPr>
        <w:rFonts w:ascii="Arial" w:hAnsi="Arial" w:cs="Arial"/>
        <w:sz w:val="16"/>
      </w:rPr>
      <w:instrText xml:space="preserve"> DOCVARIABLE ndGeneratedStamp \* MERGEFORMAT </w:instrText>
    </w:r>
    <w:r>
      <w:rPr>
        <w:rFonts w:ascii="Arial" w:hAnsi="Arial" w:cs="Arial"/>
        <w:sz w:val="16"/>
      </w:rPr>
      <w:fldChar w:fldCharType="separate"/>
    </w:r>
    <w:r w:rsidR="00205D19">
      <w:rPr>
        <w:rFonts w:ascii="Arial" w:hAnsi="Arial" w:cs="Arial"/>
        <w:sz w:val="16"/>
      </w:rPr>
      <w:t>4905-7273-8602, v. 2</w:t>
    </w:r>
    <w:r>
      <w:rPr>
        <w:rFonts w:ascii="Arial" w:hAnsi="Arial" w:cs="Arial"/>
        <w:sz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5D2B3" w14:textId="77777777" w:rsidR="00FB2A79" w:rsidRDefault="00FB2A79" w:rsidP="00102C88">
    <w:pPr>
      <w:pStyle w:val="Footer"/>
      <w:rPr>
        <w:rStyle w:val="PageNumber"/>
        <w:sz w:val="16"/>
      </w:rPr>
    </w:pPr>
    <w:r>
      <w:rPr>
        <w:rStyle w:val="PageNumber"/>
        <w:sz w:val="16"/>
      </w:rPr>
      <w:t>Governing Document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446DC" w14:textId="1F01CE87" w:rsidR="00FB2A79" w:rsidRDefault="00FB2A79" w:rsidP="00967263">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EDBDD" w14:textId="77777777" w:rsidR="00FB2A79" w:rsidRDefault="00FB2A79" w:rsidP="00102C88">
    <w:pPr>
      <w:pStyle w:val="Footer"/>
      <w:rPr>
        <w:rStyle w:val="PageNumber"/>
        <w:sz w:val="16"/>
      </w:rPr>
    </w:pPr>
    <w:r>
      <w:rPr>
        <w:rStyle w:val="PageNumber"/>
        <w:sz w:val="16"/>
      </w:rPr>
      <w:t>Governing Document - Interlocal Agreement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7AD58C" w14:textId="77777777" w:rsidR="008F6C96" w:rsidRDefault="008F6C96">
      <w:r>
        <w:separator/>
      </w:r>
    </w:p>
  </w:footnote>
  <w:footnote w:type="continuationSeparator" w:id="0">
    <w:p w14:paraId="13ED6724" w14:textId="77777777" w:rsidR="008F6C96" w:rsidRDefault="008F6C96">
      <w:r>
        <w:continuationSeparator/>
      </w:r>
    </w:p>
  </w:footnote>
  <w:footnote w:type="continuationNotice" w:id="1">
    <w:p w14:paraId="65AFB07F" w14:textId="77777777" w:rsidR="008F6C96" w:rsidRDefault="008F6C9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5D826" w14:textId="77777777" w:rsidR="00FB2A79" w:rsidRDefault="00FB2A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4A64C9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264B18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36E839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496C0B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6DA629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AEC86B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09CCA7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7BE5E8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8A8218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99EC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7BF42CA"/>
    <w:multiLevelType w:val="hybridMultilevel"/>
    <w:tmpl w:val="566853D2"/>
    <w:lvl w:ilvl="0" w:tplc="632606F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1F8566EA"/>
    <w:multiLevelType w:val="hybridMultilevel"/>
    <w:tmpl w:val="573029A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1707CDC"/>
    <w:multiLevelType w:val="hybridMultilevel"/>
    <w:tmpl w:val="0D8ABCB4"/>
    <w:lvl w:ilvl="0" w:tplc="039496E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265B232B"/>
    <w:multiLevelType w:val="hybridMultilevel"/>
    <w:tmpl w:val="EAC2C84C"/>
    <w:lvl w:ilvl="0" w:tplc="944484FA">
      <w:start w:val="22"/>
      <w:numFmt w:val="decimal"/>
      <w:pStyle w:val="NumberedItems25"/>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82A061D"/>
    <w:multiLevelType w:val="hybridMultilevel"/>
    <w:tmpl w:val="2472815C"/>
    <w:lvl w:ilvl="0" w:tplc="E442664E">
      <w:start w:val="1"/>
      <w:numFmt w:val="bullet"/>
      <w:pStyle w:val="BulletItems52"/>
      <w:lvlText w:val=""/>
      <w:lvlJc w:val="left"/>
      <w:pPr>
        <w:tabs>
          <w:tab w:val="num" w:pos="1440"/>
        </w:tabs>
        <w:ind w:left="144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27F65BF"/>
    <w:multiLevelType w:val="hybridMultilevel"/>
    <w:tmpl w:val="2D78CA8A"/>
    <w:lvl w:ilvl="0" w:tplc="85743FC8">
      <w:start w:val="1"/>
      <w:numFmt w:val="decimal"/>
      <w:pStyle w:val="NumberedItems5"/>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62F7903"/>
    <w:multiLevelType w:val="hybridMultilevel"/>
    <w:tmpl w:val="68A04DC0"/>
    <w:lvl w:ilvl="0" w:tplc="325405D0">
      <w:start w:val="1"/>
      <w:numFmt w:val="decimal"/>
      <w:pStyle w:val="NumberedItems52"/>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9193F58"/>
    <w:multiLevelType w:val="hybridMultilevel"/>
    <w:tmpl w:val="A1407FCC"/>
    <w:lvl w:ilvl="0" w:tplc="1A7459D4">
      <w:start w:val="1"/>
      <w:numFmt w:val="decimal"/>
      <w:pStyle w:val="NumberedItems253"/>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B5310AD"/>
    <w:multiLevelType w:val="hybridMultilevel"/>
    <w:tmpl w:val="573029AE"/>
    <w:lvl w:ilvl="0" w:tplc="A08A3A6E">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831603"/>
    <w:multiLevelType w:val="hybridMultilevel"/>
    <w:tmpl w:val="54ACD736"/>
    <w:lvl w:ilvl="0" w:tplc="99A28B9C">
      <w:start w:val="1"/>
      <w:numFmt w:val="decimal"/>
      <w:pStyle w:val="NumberedItems252"/>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0786D72"/>
    <w:multiLevelType w:val="multilevel"/>
    <w:tmpl w:val="7680A832"/>
    <w:lvl w:ilvl="0">
      <w:start w:val="1"/>
      <w:numFmt w:val="decimal"/>
      <w:pStyle w:val="NSSecond1"/>
      <w:lvlText w:val="%1."/>
      <w:lvlJc w:val="left"/>
      <w:pPr>
        <w:tabs>
          <w:tab w:val="num" w:pos="1440"/>
        </w:tabs>
        <w:ind w:left="0" w:firstLine="720"/>
      </w:pPr>
      <w:rPr>
        <w:rFonts w:hint="default"/>
      </w:rPr>
    </w:lvl>
    <w:lvl w:ilvl="1">
      <w:start w:val="1"/>
      <w:numFmt w:val="lowerLetter"/>
      <w:pStyle w:val="NSSecond2"/>
      <w:lvlText w:val="(%2)"/>
      <w:lvlJc w:val="left"/>
      <w:pPr>
        <w:tabs>
          <w:tab w:val="num" w:pos="2160"/>
        </w:tabs>
        <w:ind w:left="0" w:firstLine="1440"/>
      </w:pPr>
      <w:rPr>
        <w:rFonts w:hint="default"/>
      </w:rPr>
    </w:lvl>
    <w:lvl w:ilvl="2">
      <w:start w:val="1"/>
      <w:numFmt w:val="lowerRoman"/>
      <w:pStyle w:val="NSSecond3"/>
      <w:lvlText w:val="%3."/>
      <w:lvlJc w:val="left"/>
      <w:pPr>
        <w:tabs>
          <w:tab w:val="num" w:pos="2880"/>
        </w:tabs>
        <w:ind w:left="0" w:firstLine="2160"/>
      </w:pPr>
      <w:rPr>
        <w:rFonts w:hint="default"/>
      </w:rPr>
    </w:lvl>
    <w:lvl w:ilvl="3">
      <w:start w:val="1"/>
      <w:numFmt w:val="decimal"/>
      <w:pStyle w:val="NSSecond4"/>
      <w:lvlText w:val="(%4)"/>
      <w:lvlJc w:val="left"/>
      <w:pPr>
        <w:tabs>
          <w:tab w:val="num" w:pos="3600"/>
        </w:tabs>
        <w:ind w:left="0" w:firstLine="2880"/>
      </w:pPr>
      <w:rPr>
        <w:rFonts w:hint="default"/>
      </w:rPr>
    </w:lvl>
    <w:lvl w:ilvl="4">
      <w:start w:val="1"/>
      <w:numFmt w:val="lowerLetter"/>
      <w:pStyle w:val="NSSecond5"/>
      <w:lvlText w:val="(%5)"/>
      <w:lvlJc w:val="left"/>
      <w:pPr>
        <w:tabs>
          <w:tab w:val="num" w:pos="4320"/>
        </w:tabs>
        <w:ind w:left="0" w:firstLine="3600"/>
      </w:pPr>
      <w:rPr>
        <w:rFonts w:hint="default"/>
        <w:vanish w:val="0"/>
      </w:rPr>
    </w:lvl>
    <w:lvl w:ilvl="5">
      <w:start w:val="1"/>
      <w:numFmt w:val="lowerRoman"/>
      <w:pStyle w:val="NSSecond6"/>
      <w:lvlText w:val="(%6)"/>
      <w:lvlJc w:val="left"/>
      <w:pPr>
        <w:tabs>
          <w:tab w:val="num" w:pos="5040"/>
        </w:tabs>
        <w:ind w:left="0" w:firstLine="4320"/>
      </w:pPr>
      <w:rPr>
        <w:rFonts w:hint="default"/>
      </w:rPr>
    </w:lvl>
    <w:lvl w:ilvl="6">
      <w:start w:val="1"/>
      <w:numFmt w:val="decimal"/>
      <w:pStyle w:val="NSSecond7"/>
      <w:lvlText w:val="%7)"/>
      <w:lvlJc w:val="left"/>
      <w:pPr>
        <w:tabs>
          <w:tab w:val="num" w:pos="5760"/>
        </w:tabs>
        <w:ind w:left="0" w:firstLine="5040"/>
      </w:pPr>
      <w:rPr>
        <w:rFonts w:hint="default"/>
      </w:rPr>
    </w:lvl>
    <w:lvl w:ilvl="7">
      <w:start w:val="1"/>
      <w:numFmt w:val="lowerLetter"/>
      <w:pStyle w:val="NSSecond8"/>
      <w:lvlText w:val="%8)"/>
      <w:lvlJc w:val="left"/>
      <w:pPr>
        <w:tabs>
          <w:tab w:val="num" w:pos="6480"/>
        </w:tabs>
        <w:ind w:left="0" w:firstLine="5760"/>
      </w:pPr>
      <w:rPr>
        <w:rFonts w:hint="default"/>
      </w:rPr>
    </w:lvl>
    <w:lvl w:ilvl="8">
      <w:start w:val="1"/>
      <w:numFmt w:val="lowerRoman"/>
      <w:pStyle w:val="NSSecond9"/>
      <w:lvlText w:val="%9)"/>
      <w:lvlJc w:val="left"/>
      <w:pPr>
        <w:tabs>
          <w:tab w:val="num" w:pos="7200"/>
        </w:tabs>
        <w:ind w:left="0" w:firstLine="6480"/>
      </w:pPr>
      <w:rPr>
        <w:rFonts w:hint="default"/>
      </w:rPr>
    </w:lvl>
  </w:abstractNum>
  <w:abstractNum w:abstractNumId="21" w15:restartNumberingAfterBreak="0">
    <w:nsid w:val="44DE4B2E"/>
    <w:multiLevelType w:val="hybridMultilevel"/>
    <w:tmpl w:val="A7224BC2"/>
    <w:lvl w:ilvl="0" w:tplc="49489B3A">
      <w:start w:val="1"/>
      <w:numFmt w:val="upperLetter"/>
      <w:pStyle w:val="Recital"/>
      <w:lvlText w:val="%1."/>
      <w:lvlJc w:val="left"/>
      <w:pPr>
        <w:tabs>
          <w:tab w:val="num" w:pos="1440"/>
        </w:tabs>
        <w:ind w:left="720" w:firstLine="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5481157"/>
    <w:multiLevelType w:val="hybridMultilevel"/>
    <w:tmpl w:val="DD9650B0"/>
    <w:lvl w:ilvl="0" w:tplc="12604E4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454B1431"/>
    <w:multiLevelType w:val="hybridMultilevel"/>
    <w:tmpl w:val="C2A823E0"/>
    <w:lvl w:ilvl="0" w:tplc="899A6A4E">
      <w:start w:val="1"/>
      <w:numFmt w:val="bullet"/>
      <w:pStyle w:val="BulletItems5"/>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6AA2294"/>
    <w:multiLevelType w:val="hybridMultilevel"/>
    <w:tmpl w:val="D32E100C"/>
    <w:lvl w:ilvl="0" w:tplc="856298D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4D9D4056"/>
    <w:multiLevelType w:val="hybridMultilevel"/>
    <w:tmpl w:val="5A40DDF6"/>
    <w:lvl w:ilvl="0" w:tplc="81BC68EA">
      <w:start w:val="1"/>
      <w:numFmt w:val="bullet"/>
      <w:pStyle w:val="BulletItems25"/>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19B62AD"/>
    <w:multiLevelType w:val="hybridMultilevel"/>
    <w:tmpl w:val="B476826C"/>
    <w:lvl w:ilvl="0" w:tplc="7BD05E5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59F56487"/>
    <w:multiLevelType w:val="hybridMultilevel"/>
    <w:tmpl w:val="B8F4E2CE"/>
    <w:lvl w:ilvl="0" w:tplc="22CC41D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5B2A19D5"/>
    <w:multiLevelType w:val="hybridMultilevel"/>
    <w:tmpl w:val="45206844"/>
    <w:lvl w:ilvl="0" w:tplc="F544CC6E">
      <w:start w:val="1"/>
      <w:numFmt w:val="bullet"/>
      <w:pStyle w:val="BulletItems253"/>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11B240F"/>
    <w:multiLevelType w:val="hybridMultilevel"/>
    <w:tmpl w:val="25D83E6E"/>
    <w:lvl w:ilvl="0" w:tplc="9184E1D8">
      <w:start w:val="1"/>
      <w:numFmt w:val="decimal"/>
      <w:pStyle w:val="NumberedItems53"/>
      <w:lvlText w:val="%1."/>
      <w:lvlJc w:val="left"/>
      <w:pPr>
        <w:tabs>
          <w:tab w:val="num" w:pos="2160"/>
        </w:tabs>
        <w:ind w:left="216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3C6023A"/>
    <w:multiLevelType w:val="hybridMultilevel"/>
    <w:tmpl w:val="7D9A164A"/>
    <w:lvl w:ilvl="0" w:tplc="711E2F86">
      <w:start w:val="1"/>
      <w:numFmt w:val="bullet"/>
      <w:pStyle w:val="BulletItems53"/>
      <w:lvlText w:val=""/>
      <w:lvlJc w:val="left"/>
      <w:pPr>
        <w:tabs>
          <w:tab w:val="num" w:pos="2160"/>
        </w:tabs>
        <w:ind w:left="216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FAD1746"/>
    <w:multiLevelType w:val="multilevel"/>
    <w:tmpl w:val="FB1AD2C6"/>
    <w:lvl w:ilvl="0">
      <w:start w:val="1"/>
      <w:numFmt w:val="upperRoman"/>
      <w:pStyle w:val="Heading1"/>
      <w:lvlText w:val="%1."/>
      <w:lvlJc w:val="left"/>
      <w:pPr>
        <w:tabs>
          <w:tab w:val="num" w:pos="720"/>
        </w:tabs>
        <w:ind w:left="720" w:hanging="720"/>
      </w:pPr>
      <w:rPr>
        <w:rFonts w:hint="default"/>
      </w:rPr>
    </w:lvl>
    <w:lvl w:ilvl="1">
      <w:start w:val="1"/>
      <w:numFmt w:val="upperLetter"/>
      <w:pStyle w:val="Heading2"/>
      <w:lvlText w:val="%2."/>
      <w:lvlJc w:val="left"/>
      <w:pPr>
        <w:tabs>
          <w:tab w:val="num" w:pos="1440"/>
        </w:tabs>
        <w:ind w:left="0" w:firstLine="720"/>
      </w:pPr>
      <w:rPr>
        <w:rFonts w:hint="default"/>
        <w:b w:val="0"/>
      </w:rPr>
    </w:lvl>
    <w:lvl w:ilvl="2">
      <w:start w:val="1"/>
      <w:numFmt w:val="decimal"/>
      <w:pStyle w:val="Heading3"/>
      <w:lvlText w:val="%3."/>
      <w:lvlJc w:val="left"/>
      <w:pPr>
        <w:tabs>
          <w:tab w:val="num" w:pos="2160"/>
        </w:tabs>
        <w:ind w:left="0" w:firstLine="1440"/>
      </w:pPr>
      <w:rPr>
        <w:rFonts w:hint="default"/>
      </w:rPr>
    </w:lvl>
    <w:lvl w:ilvl="3">
      <w:start w:val="1"/>
      <w:numFmt w:val="lowerLetter"/>
      <w:pStyle w:val="Heading4"/>
      <w:lvlText w:val="(%4)"/>
      <w:lvlJc w:val="left"/>
      <w:pPr>
        <w:tabs>
          <w:tab w:val="num" w:pos="2880"/>
        </w:tabs>
        <w:ind w:left="0" w:firstLine="2160"/>
      </w:pPr>
      <w:rPr>
        <w:rFonts w:hint="default"/>
      </w:rPr>
    </w:lvl>
    <w:lvl w:ilvl="4">
      <w:start w:val="1"/>
      <w:numFmt w:val="lowerRoman"/>
      <w:pStyle w:val="Heading5"/>
      <w:lvlText w:val="(%5)"/>
      <w:lvlJc w:val="left"/>
      <w:pPr>
        <w:tabs>
          <w:tab w:val="num" w:pos="3600"/>
        </w:tabs>
        <w:ind w:left="0" w:firstLine="2880"/>
      </w:pPr>
      <w:rPr>
        <w:rFonts w:hint="default"/>
        <w:vanish w:val="0"/>
      </w:rPr>
    </w:lvl>
    <w:lvl w:ilvl="5">
      <w:start w:val="1"/>
      <w:numFmt w:val="lowerLetter"/>
      <w:pStyle w:val="Heading6"/>
      <w:lvlText w:val="%6)"/>
      <w:lvlJc w:val="left"/>
      <w:pPr>
        <w:tabs>
          <w:tab w:val="num" w:pos="4320"/>
        </w:tabs>
        <w:ind w:left="0" w:firstLine="3600"/>
      </w:pPr>
      <w:rPr>
        <w:rFonts w:hint="default"/>
      </w:rPr>
    </w:lvl>
    <w:lvl w:ilvl="6">
      <w:start w:val="1"/>
      <w:numFmt w:val="none"/>
      <w:pStyle w:val="Heading7"/>
      <w:lvlText w:val="1)"/>
      <w:lvlJc w:val="left"/>
      <w:pPr>
        <w:tabs>
          <w:tab w:val="num" w:pos="5040"/>
        </w:tabs>
        <w:ind w:left="0" w:firstLine="4320"/>
      </w:pPr>
      <w:rPr>
        <w:rFonts w:hint="default"/>
      </w:rPr>
    </w:lvl>
    <w:lvl w:ilvl="7">
      <w:start w:val="1"/>
      <w:numFmt w:val="upperLetter"/>
      <w:lvlRestart w:val="1"/>
      <w:pStyle w:val="Heading8"/>
      <w:lvlText w:val="%8."/>
      <w:lvlJc w:val="left"/>
      <w:pPr>
        <w:tabs>
          <w:tab w:val="num" w:pos="1440"/>
        </w:tabs>
        <w:ind w:left="0" w:firstLine="720"/>
      </w:pPr>
      <w:rPr>
        <w:rFonts w:hint="default"/>
      </w:rPr>
    </w:lvl>
    <w:lvl w:ilvl="8">
      <w:start w:val="1"/>
      <w:numFmt w:val="decimal"/>
      <w:pStyle w:val="Heading9"/>
      <w:lvlText w:val="%9."/>
      <w:lvlJc w:val="left"/>
      <w:pPr>
        <w:tabs>
          <w:tab w:val="num" w:pos="2160"/>
        </w:tabs>
        <w:ind w:left="0" w:firstLine="1440"/>
      </w:pPr>
      <w:rPr>
        <w:rFonts w:hint="default"/>
      </w:rPr>
    </w:lvl>
  </w:abstractNum>
  <w:abstractNum w:abstractNumId="32" w15:restartNumberingAfterBreak="0">
    <w:nsid w:val="76BF4AE7"/>
    <w:multiLevelType w:val="hybridMultilevel"/>
    <w:tmpl w:val="65247266"/>
    <w:lvl w:ilvl="0" w:tplc="1256AC58">
      <w:start w:val="1"/>
      <w:numFmt w:val="decimal"/>
      <w:lvlText w:val="%1)"/>
      <w:lvlJc w:val="left"/>
      <w:pPr>
        <w:ind w:left="1800" w:hanging="360"/>
      </w:pPr>
      <w:rPr>
        <w:rFonts w:ascii="Arial Narrow" w:eastAsiaTheme="minorHAnsi" w:hAnsi="Arial Narrow" w:cstheme="minorBid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777B0639"/>
    <w:multiLevelType w:val="multilevel"/>
    <w:tmpl w:val="5EFA1224"/>
    <w:lvl w:ilvl="0">
      <w:start w:val="1"/>
      <w:numFmt w:val="upperRoman"/>
      <w:pStyle w:val="NSThird1"/>
      <w:lvlText w:val="%1."/>
      <w:lvlJc w:val="left"/>
      <w:pPr>
        <w:tabs>
          <w:tab w:val="num" w:pos="1440"/>
        </w:tabs>
        <w:ind w:left="0" w:firstLine="720"/>
      </w:pPr>
      <w:rPr>
        <w:rFonts w:hint="default"/>
      </w:rPr>
    </w:lvl>
    <w:lvl w:ilvl="1">
      <w:start w:val="1"/>
      <w:numFmt w:val="upperLetter"/>
      <w:pStyle w:val="NSThird2"/>
      <w:lvlText w:val="%2."/>
      <w:lvlJc w:val="left"/>
      <w:pPr>
        <w:tabs>
          <w:tab w:val="num" w:pos="2160"/>
        </w:tabs>
        <w:ind w:left="0" w:firstLine="1440"/>
      </w:pPr>
      <w:rPr>
        <w:rFonts w:hint="default"/>
      </w:rPr>
    </w:lvl>
    <w:lvl w:ilvl="2">
      <w:start w:val="1"/>
      <w:numFmt w:val="decimal"/>
      <w:pStyle w:val="NSThird3"/>
      <w:lvlText w:val="%3."/>
      <w:lvlJc w:val="left"/>
      <w:pPr>
        <w:tabs>
          <w:tab w:val="num" w:pos="2880"/>
        </w:tabs>
        <w:ind w:left="0" w:firstLine="2160"/>
      </w:pPr>
      <w:rPr>
        <w:rFonts w:hint="default"/>
      </w:rPr>
    </w:lvl>
    <w:lvl w:ilvl="3">
      <w:start w:val="1"/>
      <w:numFmt w:val="lowerLetter"/>
      <w:pStyle w:val="NSThird4"/>
      <w:lvlText w:val="%4."/>
      <w:lvlJc w:val="left"/>
      <w:pPr>
        <w:tabs>
          <w:tab w:val="num" w:pos="3600"/>
        </w:tabs>
        <w:ind w:left="0" w:firstLine="2880"/>
      </w:pPr>
      <w:rPr>
        <w:rFonts w:hint="default"/>
      </w:rPr>
    </w:lvl>
    <w:lvl w:ilvl="4">
      <w:start w:val="1"/>
      <w:numFmt w:val="decimal"/>
      <w:pStyle w:val="NSThird5"/>
      <w:lvlText w:val="(%5)"/>
      <w:lvlJc w:val="left"/>
      <w:pPr>
        <w:tabs>
          <w:tab w:val="num" w:pos="4320"/>
        </w:tabs>
        <w:ind w:left="0" w:firstLine="3600"/>
      </w:pPr>
      <w:rPr>
        <w:rFonts w:hint="default"/>
        <w:vanish w:val="0"/>
      </w:rPr>
    </w:lvl>
    <w:lvl w:ilvl="5">
      <w:start w:val="1"/>
      <w:numFmt w:val="lowerLetter"/>
      <w:pStyle w:val="NSThird6"/>
      <w:lvlText w:val="(%6)"/>
      <w:lvlJc w:val="left"/>
      <w:pPr>
        <w:tabs>
          <w:tab w:val="num" w:pos="5040"/>
        </w:tabs>
        <w:ind w:left="0" w:firstLine="4320"/>
      </w:pPr>
      <w:rPr>
        <w:rFonts w:hint="default"/>
      </w:rPr>
    </w:lvl>
    <w:lvl w:ilvl="6">
      <w:start w:val="1"/>
      <w:numFmt w:val="lowerRoman"/>
      <w:pStyle w:val="NSThird7"/>
      <w:lvlText w:val="%7)"/>
      <w:lvlJc w:val="left"/>
      <w:pPr>
        <w:tabs>
          <w:tab w:val="num" w:pos="5760"/>
        </w:tabs>
        <w:ind w:left="0" w:firstLine="5040"/>
      </w:pPr>
      <w:rPr>
        <w:rFonts w:hint="default"/>
      </w:rPr>
    </w:lvl>
    <w:lvl w:ilvl="7">
      <w:start w:val="1"/>
      <w:numFmt w:val="lowerLetter"/>
      <w:pStyle w:val="NSThird8"/>
      <w:lvlText w:val="%8)"/>
      <w:lvlJc w:val="left"/>
      <w:pPr>
        <w:tabs>
          <w:tab w:val="num" w:pos="6480"/>
        </w:tabs>
        <w:ind w:left="0" w:firstLine="5760"/>
      </w:pPr>
      <w:rPr>
        <w:rFonts w:hint="default"/>
      </w:rPr>
    </w:lvl>
    <w:lvl w:ilvl="8">
      <w:start w:val="1"/>
      <w:numFmt w:val="decimal"/>
      <w:pStyle w:val="NSThird9"/>
      <w:lvlText w:val="%9)"/>
      <w:lvlJc w:val="left"/>
      <w:pPr>
        <w:tabs>
          <w:tab w:val="num" w:pos="7200"/>
        </w:tabs>
        <w:ind w:left="0" w:firstLine="6480"/>
      </w:pPr>
      <w:rPr>
        <w:rFonts w:hint="default"/>
      </w:rPr>
    </w:lvl>
  </w:abstractNum>
  <w:abstractNum w:abstractNumId="34" w15:restartNumberingAfterBreak="0">
    <w:nsid w:val="79F05088"/>
    <w:multiLevelType w:val="hybridMultilevel"/>
    <w:tmpl w:val="1B1EB166"/>
    <w:lvl w:ilvl="0" w:tplc="221C17BE">
      <w:start w:val="1"/>
      <w:numFmt w:val="bullet"/>
      <w:pStyle w:val="BulletItems252"/>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FD9079D"/>
    <w:multiLevelType w:val="hybridMultilevel"/>
    <w:tmpl w:val="573029AE"/>
    <w:lvl w:ilvl="0" w:tplc="A08A3A6E">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52726172">
    <w:abstractNumId w:val="21"/>
  </w:num>
  <w:num w:numId="2" w16cid:durableId="1457210628">
    <w:abstractNumId w:val="9"/>
  </w:num>
  <w:num w:numId="3" w16cid:durableId="582489080">
    <w:abstractNumId w:val="7"/>
  </w:num>
  <w:num w:numId="4" w16cid:durableId="293290787">
    <w:abstractNumId w:val="6"/>
  </w:num>
  <w:num w:numId="5" w16cid:durableId="866531204">
    <w:abstractNumId w:val="5"/>
  </w:num>
  <w:num w:numId="6" w16cid:durableId="2035643230">
    <w:abstractNumId w:val="4"/>
  </w:num>
  <w:num w:numId="7" w16cid:durableId="2091613698">
    <w:abstractNumId w:val="8"/>
  </w:num>
  <w:num w:numId="8" w16cid:durableId="308289023">
    <w:abstractNumId w:val="3"/>
  </w:num>
  <w:num w:numId="9" w16cid:durableId="1827554416">
    <w:abstractNumId w:val="2"/>
  </w:num>
  <w:num w:numId="10" w16cid:durableId="448011852">
    <w:abstractNumId w:val="1"/>
  </w:num>
  <w:num w:numId="11" w16cid:durableId="1739863596">
    <w:abstractNumId w:val="0"/>
  </w:num>
  <w:num w:numId="12" w16cid:durableId="1329676978">
    <w:abstractNumId w:val="31"/>
  </w:num>
  <w:num w:numId="13" w16cid:durableId="82916959">
    <w:abstractNumId w:val="20"/>
  </w:num>
  <w:num w:numId="14" w16cid:durableId="1991058493">
    <w:abstractNumId w:val="33"/>
  </w:num>
  <w:num w:numId="15" w16cid:durableId="943458872">
    <w:abstractNumId w:val="23"/>
  </w:num>
  <w:num w:numId="16" w16cid:durableId="1651709568">
    <w:abstractNumId w:val="14"/>
  </w:num>
  <w:num w:numId="17" w16cid:durableId="954947000">
    <w:abstractNumId w:val="30"/>
  </w:num>
  <w:num w:numId="18" w16cid:durableId="1434781515">
    <w:abstractNumId w:val="25"/>
  </w:num>
  <w:num w:numId="19" w16cid:durableId="237591938">
    <w:abstractNumId w:val="34"/>
  </w:num>
  <w:num w:numId="20" w16cid:durableId="1217887508">
    <w:abstractNumId w:val="28"/>
  </w:num>
  <w:num w:numId="21" w16cid:durableId="945848101">
    <w:abstractNumId w:val="13"/>
  </w:num>
  <w:num w:numId="22" w16cid:durableId="422144423">
    <w:abstractNumId w:val="19"/>
  </w:num>
  <w:num w:numId="23" w16cid:durableId="2134326749">
    <w:abstractNumId w:val="17"/>
  </w:num>
  <w:num w:numId="24" w16cid:durableId="1063523564">
    <w:abstractNumId w:val="15"/>
  </w:num>
  <w:num w:numId="25" w16cid:durableId="538708391">
    <w:abstractNumId w:val="16"/>
  </w:num>
  <w:num w:numId="26" w16cid:durableId="1245071525">
    <w:abstractNumId w:val="29"/>
  </w:num>
  <w:num w:numId="27" w16cid:durableId="442962549">
    <w:abstractNumId w:val="35"/>
  </w:num>
  <w:num w:numId="28" w16cid:durableId="305088216">
    <w:abstractNumId w:val="18"/>
  </w:num>
  <w:num w:numId="29" w16cid:durableId="815949621">
    <w:abstractNumId w:val="12"/>
  </w:num>
  <w:num w:numId="30" w16cid:durableId="2090149250">
    <w:abstractNumId w:val="10"/>
  </w:num>
  <w:num w:numId="31" w16cid:durableId="1003047291">
    <w:abstractNumId w:val="22"/>
  </w:num>
  <w:num w:numId="32" w16cid:durableId="12416169">
    <w:abstractNumId w:val="26"/>
  </w:num>
  <w:num w:numId="33" w16cid:durableId="2026588798">
    <w:abstractNumId w:val="24"/>
  </w:num>
  <w:num w:numId="34" w16cid:durableId="1366372251">
    <w:abstractNumId w:val="32"/>
  </w:num>
  <w:num w:numId="35" w16cid:durableId="1553880656">
    <w:abstractNumId w:val="27"/>
  </w:num>
  <w:num w:numId="36" w16cid:durableId="151827598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51291159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4611942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56351533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68926229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090928742">
    <w:abstractNumId w:val="11"/>
  </w:num>
  <w:num w:numId="42" w16cid:durableId="145532184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61525963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96"/>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ndGeneratedStamp" w:val="4905-7273-8602, v. 2"/>
    <w:docVar w:name="ndGeneratedStampLocation" w:val="ExceptFirst"/>
  </w:docVars>
  <w:rsids>
    <w:rsidRoot w:val="00CF0A25"/>
    <w:rsid w:val="00001111"/>
    <w:rsid w:val="000013A4"/>
    <w:rsid w:val="0000576B"/>
    <w:rsid w:val="00006CB1"/>
    <w:rsid w:val="000071FF"/>
    <w:rsid w:val="00015B7E"/>
    <w:rsid w:val="00026CDA"/>
    <w:rsid w:val="0003074D"/>
    <w:rsid w:val="00034711"/>
    <w:rsid w:val="0004407A"/>
    <w:rsid w:val="00044615"/>
    <w:rsid w:val="000565E5"/>
    <w:rsid w:val="00065CA8"/>
    <w:rsid w:val="00071E11"/>
    <w:rsid w:val="00073649"/>
    <w:rsid w:val="0007643F"/>
    <w:rsid w:val="00076FAB"/>
    <w:rsid w:val="00085881"/>
    <w:rsid w:val="00087C51"/>
    <w:rsid w:val="000932D8"/>
    <w:rsid w:val="000A5983"/>
    <w:rsid w:val="000C40EA"/>
    <w:rsid w:val="000C4195"/>
    <w:rsid w:val="000D1A17"/>
    <w:rsid w:val="000E0130"/>
    <w:rsid w:val="000E4530"/>
    <w:rsid w:val="000E4C36"/>
    <w:rsid w:val="000E5BDD"/>
    <w:rsid w:val="000E7D86"/>
    <w:rsid w:val="000F1DD6"/>
    <w:rsid w:val="000F7E04"/>
    <w:rsid w:val="00101817"/>
    <w:rsid w:val="00101C92"/>
    <w:rsid w:val="00102C88"/>
    <w:rsid w:val="0010475E"/>
    <w:rsid w:val="00107174"/>
    <w:rsid w:val="00114339"/>
    <w:rsid w:val="00122D6C"/>
    <w:rsid w:val="00123EE2"/>
    <w:rsid w:val="00125834"/>
    <w:rsid w:val="00126378"/>
    <w:rsid w:val="001332AF"/>
    <w:rsid w:val="00135C91"/>
    <w:rsid w:val="00143D96"/>
    <w:rsid w:val="001505D2"/>
    <w:rsid w:val="00150872"/>
    <w:rsid w:val="0015524F"/>
    <w:rsid w:val="00155C1D"/>
    <w:rsid w:val="00156B91"/>
    <w:rsid w:val="00162AA8"/>
    <w:rsid w:val="00163DC6"/>
    <w:rsid w:val="0016403B"/>
    <w:rsid w:val="00167192"/>
    <w:rsid w:val="00174FC6"/>
    <w:rsid w:val="00175C60"/>
    <w:rsid w:val="00180776"/>
    <w:rsid w:val="00183AC0"/>
    <w:rsid w:val="00184E70"/>
    <w:rsid w:val="00193EF8"/>
    <w:rsid w:val="001B20BB"/>
    <w:rsid w:val="001C6C0E"/>
    <w:rsid w:val="001D0150"/>
    <w:rsid w:val="001E051D"/>
    <w:rsid w:val="001E1F66"/>
    <w:rsid w:val="001E45AD"/>
    <w:rsid w:val="001E6129"/>
    <w:rsid w:val="001F6AF4"/>
    <w:rsid w:val="00205D19"/>
    <w:rsid w:val="002079B9"/>
    <w:rsid w:val="002121E3"/>
    <w:rsid w:val="0021240A"/>
    <w:rsid w:val="00214A5A"/>
    <w:rsid w:val="002159F1"/>
    <w:rsid w:val="00221C27"/>
    <w:rsid w:val="002265A1"/>
    <w:rsid w:val="00227DFA"/>
    <w:rsid w:val="002510FE"/>
    <w:rsid w:val="00252FD8"/>
    <w:rsid w:val="002536AC"/>
    <w:rsid w:val="002571F2"/>
    <w:rsid w:val="00264044"/>
    <w:rsid w:val="0027199B"/>
    <w:rsid w:val="002737D5"/>
    <w:rsid w:val="00276D0C"/>
    <w:rsid w:val="00281E49"/>
    <w:rsid w:val="00285AD5"/>
    <w:rsid w:val="00285FA6"/>
    <w:rsid w:val="00286E74"/>
    <w:rsid w:val="00291FFC"/>
    <w:rsid w:val="00292E54"/>
    <w:rsid w:val="00297A07"/>
    <w:rsid w:val="002A0FCF"/>
    <w:rsid w:val="002A17AC"/>
    <w:rsid w:val="002A667F"/>
    <w:rsid w:val="002B0BEF"/>
    <w:rsid w:val="002B5D99"/>
    <w:rsid w:val="002B6FB0"/>
    <w:rsid w:val="002C2607"/>
    <w:rsid w:val="002C2D1C"/>
    <w:rsid w:val="002E796E"/>
    <w:rsid w:val="002F02EA"/>
    <w:rsid w:val="002F1324"/>
    <w:rsid w:val="002F169D"/>
    <w:rsid w:val="002F27D5"/>
    <w:rsid w:val="002F2D10"/>
    <w:rsid w:val="002F535A"/>
    <w:rsid w:val="002F54FE"/>
    <w:rsid w:val="003007EB"/>
    <w:rsid w:val="00301FAA"/>
    <w:rsid w:val="00305CEF"/>
    <w:rsid w:val="00307D68"/>
    <w:rsid w:val="003146A9"/>
    <w:rsid w:val="00325269"/>
    <w:rsid w:val="00331E63"/>
    <w:rsid w:val="00332874"/>
    <w:rsid w:val="00333332"/>
    <w:rsid w:val="00352894"/>
    <w:rsid w:val="00353ECC"/>
    <w:rsid w:val="0035400D"/>
    <w:rsid w:val="003652DB"/>
    <w:rsid w:val="00372B2E"/>
    <w:rsid w:val="0037383C"/>
    <w:rsid w:val="0037533C"/>
    <w:rsid w:val="00377BAC"/>
    <w:rsid w:val="00383613"/>
    <w:rsid w:val="00384F05"/>
    <w:rsid w:val="003945A3"/>
    <w:rsid w:val="003C49C9"/>
    <w:rsid w:val="003C5E43"/>
    <w:rsid w:val="003C634A"/>
    <w:rsid w:val="003D35E1"/>
    <w:rsid w:val="003D68BF"/>
    <w:rsid w:val="003E0B37"/>
    <w:rsid w:val="003E4284"/>
    <w:rsid w:val="003E4B2E"/>
    <w:rsid w:val="003F0E63"/>
    <w:rsid w:val="00406E5F"/>
    <w:rsid w:val="00413897"/>
    <w:rsid w:val="004174D5"/>
    <w:rsid w:val="00421702"/>
    <w:rsid w:val="00424229"/>
    <w:rsid w:val="00425669"/>
    <w:rsid w:val="00441FDA"/>
    <w:rsid w:val="004515F7"/>
    <w:rsid w:val="00451736"/>
    <w:rsid w:val="004537B3"/>
    <w:rsid w:val="0045484A"/>
    <w:rsid w:val="00463E7D"/>
    <w:rsid w:val="00466DD2"/>
    <w:rsid w:val="00467A8F"/>
    <w:rsid w:val="004746EB"/>
    <w:rsid w:val="00474C21"/>
    <w:rsid w:val="00477022"/>
    <w:rsid w:val="00485112"/>
    <w:rsid w:val="004851B8"/>
    <w:rsid w:val="0049245D"/>
    <w:rsid w:val="004959EF"/>
    <w:rsid w:val="00495A9E"/>
    <w:rsid w:val="004973CD"/>
    <w:rsid w:val="004A121C"/>
    <w:rsid w:val="004A1951"/>
    <w:rsid w:val="004A3261"/>
    <w:rsid w:val="004B0362"/>
    <w:rsid w:val="004C1E2A"/>
    <w:rsid w:val="004C4162"/>
    <w:rsid w:val="004D0BC2"/>
    <w:rsid w:val="004D128D"/>
    <w:rsid w:val="004D1B5E"/>
    <w:rsid w:val="004D21A6"/>
    <w:rsid w:val="004D4B60"/>
    <w:rsid w:val="004D4B69"/>
    <w:rsid w:val="004E08AB"/>
    <w:rsid w:val="004E09B9"/>
    <w:rsid w:val="004E4142"/>
    <w:rsid w:val="004E7851"/>
    <w:rsid w:val="004F0CB1"/>
    <w:rsid w:val="004F19C8"/>
    <w:rsid w:val="004F722E"/>
    <w:rsid w:val="00502E3A"/>
    <w:rsid w:val="00505258"/>
    <w:rsid w:val="00505450"/>
    <w:rsid w:val="00511041"/>
    <w:rsid w:val="0051201C"/>
    <w:rsid w:val="00513150"/>
    <w:rsid w:val="005134B4"/>
    <w:rsid w:val="00513BFC"/>
    <w:rsid w:val="00513D02"/>
    <w:rsid w:val="00514358"/>
    <w:rsid w:val="0051557A"/>
    <w:rsid w:val="005209E5"/>
    <w:rsid w:val="005214D8"/>
    <w:rsid w:val="00532566"/>
    <w:rsid w:val="00533431"/>
    <w:rsid w:val="00551C13"/>
    <w:rsid w:val="005606F5"/>
    <w:rsid w:val="005626E9"/>
    <w:rsid w:val="00563B0D"/>
    <w:rsid w:val="0056465F"/>
    <w:rsid w:val="0056761A"/>
    <w:rsid w:val="00570F14"/>
    <w:rsid w:val="0057128B"/>
    <w:rsid w:val="0058657F"/>
    <w:rsid w:val="005916DE"/>
    <w:rsid w:val="005A1841"/>
    <w:rsid w:val="005A2E7F"/>
    <w:rsid w:val="005A4CD0"/>
    <w:rsid w:val="005A5DE1"/>
    <w:rsid w:val="005A6B10"/>
    <w:rsid w:val="005B10F5"/>
    <w:rsid w:val="005B721E"/>
    <w:rsid w:val="005C2D87"/>
    <w:rsid w:val="005C48CD"/>
    <w:rsid w:val="005E2392"/>
    <w:rsid w:val="005E490F"/>
    <w:rsid w:val="005E67BF"/>
    <w:rsid w:val="005F0533"/>
    <w:rsid w:val="005F2A64"/>
    <w:rsid w:val="005F5435"/>
    <w:rsid w:val="005F71DD"/>
    <w:rsid w:val="005F7A6A"/>
    <w:rsid w:val="006016A9"/>
    <w:rsid w:val="0060211B"/>
    <w:rsid w:val="00604390"/>
    <w:rsid w:val="0060613F"/>
    <w:rsid w:val="006139E5"/>
    <w:rsid w:val="00621814"/>
    <w:rsid w:val="006233B9"/>
    <w:rsid w:val="00624EDB"/>
    <w:rsid w:val="006274CC"/>
    <w:rsid w:val="00630C2D"/>
    <w:rsid w:val="006336B9"/>
    <w:rsid w:val="00646647"/>
    <w:rsid w:val="00647682"/>
    <w:rsid w:val="006517E0"/>
    <w:rsid w:val="006532D6"/>
    <w:rsid w:val="00655402"/>
    <w:rsid w:val="00660321"/>
    <w:rsid w:val="00667EA7"/>
    <w:rsid w:val="00671ACB"/>
    <w:rsid w:val="0067345B"/>
    <w:rsid w:val="006828DB"/>
    <w:rsid w:val="00682A1B"/>
    <w:rsid w:val="00687236"/>
    <w:rsid w:val="006926D9"/>
    <w:rsid w:val="00696808"/>
    <w:rsid w:val="006A78FA"/>
    <w:rsid w:val="006A7B06"/>
    <w:rsid w:val="006B28EF"/>
    <w:rsid w:val="006B3CDC"/>
    <w:rsid w:val="006B3D6B"/>
    <w:rsid w:val="006B4793"/>
    <w:rsid w:val="006B6CCE"/>
    <w:rsid w:val="006C4D20"/>
    <w:rsid w:val="006C5B5E"/>
    <w:rsid w:val="006C6842"/>
    <w:rsid w:val="006D3F3A"/>
    <w:rsid w:val="006D6E71"/>
    <w:rsid w:val="006E10AE"/>
    <w:rsid w:val="006E197F"/>
    <w:rsid w:val="006E1C2F"/>
    <w:rsid w:val="006E5699"/>
    <w:rsid w:val="006E744F"/>
    <w:rsid w:val="006F1BB3"/>
    <w:rsid w:val="007138C0"/>
    <w:rsid w:val="0072040C"/>
    <w:rsid w:val="007261F3"/>
    <w:rsid w:val="00726E03"/>
    <w:rsid w:val="007271D7"/>
    <w:rsid w:val="00732308"/>
    <w:rsid w:val="00734D92"/>
    <w:rsid w:val="007406D1"/>
    <w:rsid w:val="007409B8"/>
    <w:rsid w:val="00750DC8"/>
    <w:rsid w:val="00751011"/>
    <w:rsid w:val="00760275"/>
    <w:rsid w:val="00761803"/>
    <w:rsid w:val="0076304F"/>
    <w:rsid w:val="00765172"/>
    <w:rsid w:val="00777301"/>
    <w:rsid w:val="0077746F"/>
    <w:rsid w:val="0078116E"/>
    <w:rsid w:val="00790789"/>
    <w:rsid w:val="00792713"/>
    <w:rsid w:val="007A1876"/>
    <w:rsid w:val="007A3385"/>
    <w:rsid w:val="007A5DC4"/>
    <w:rsid w:val="007B0EE6"/>
    <w:rsid w:val="007B1062"/>
    <w:rsid w:val="007B7401"/>
    <w:rsid w:val="007D2ED2"/>
    <w:rsid w:val="007D42BB"/>
    <w:rsid w:val="007D561F"/>
    <w:rsid w:val="007D5EB6"/>
    <w:rsid w:val="007E22CF"/>
    <w:rsid w:val="007E2B50"/>
    <w:rsid w:val="007E2D9E"/>
    <w:rsid w:val="007F1A43"/>
    <w:rsid w:val="007F2146"/>
    <w:rsid w:val="007F7B9B"/>
    <w:rsid w:val="007F7FC3"/>
    <w:rsid w:val="00800E11"/>
    <w:rsid w:val="00804B32"/>
    <w:rsid w:val="008072C9"/>
    <w:rsid w:val="008124A3"/>
    <w:rsid w:val="008129E6"/>
    <w:rsid w:val="00812C45"/>
    <w:rsid w:val="00821307"/>
    <w:rsid w:val="00826487"/>
    <w:rsid w:val="00827830"/>
    <w:rsid w:val="0083368C"/>
    <w:rsid w:val="0083563B"/>
    <w:rsid w:val="00837029"/>
    <w:rsid w:val="00847480"/>
    <w:rsid w:val="0085122A"/>
    <w:rsid w:val="00852EE8"/>
    <w:rsid w:val="00853BCC"/>
    <w:rsid w:val="008557EB"/>
    <w:rsid w:val="008642B0"/>
    <w:rsid w:val="00870EFD"/>
    <w:rsid w:val="00873E10"/>
    <w:rsid w:val="0088072A"/>
    <w:rsid w:val="0088760B"/>
    <w:rsid w:val="00890B43"/>
    <w:rsid w:val="00891ADE"/>
    <w:rsid w:val="008C1B5A"/>
    <w:rsid w:val="008C5144"/>
    <w:rsid w:val="008D32BF"/>
    <w:rsid w:val="008E5D0A"/>
    <w:rsid w:val="008F162A"/>
    <w:rsid w:val="008F6C96"/>
    <w:rsid w:val="00901014"/>
    <w:rsid w:val="0090434C"/>
    <w:rsid w:val="00913061"/>
    <w:rsid w:val="0093029C"/>
    <w:rsid w:val="00931B22"/>
    <w:rsid w:val="00933197"/>
    <w:rsid w:val="00942790"/>
    <w:rsid w:val="0094344B"/>
    <w:rsid w:val="009518BE"/>
    <w:rsid w:val="00960F5C"/>
    <w:rsid w:val="009627FB"/>
    <w:rsid w:val="00967263"/>
    <w:rsid w:val="009829D6"/>
    <w:rsid w:val="009830B0"/>
    <w:rsid w:val="00983B3D"/>
    <w:rsid w:val="009A4107"/>
    <w:rsid w:val="009A71FB"/>
    <w:rsid w:val="009A7E9A"/>
    <w:rsid w:val="009A7EE0"/>
    <w:rsid w:val="009C0560"/>
    <w:rsid w:val="009C250A"/>
    <w:rsid w:val="009D00A6"/>
    <w:rsid w:val="009D3FCE"/>
    <w:rsid w:val="009D5626"/>
    <w:rsid w:val="009E0F9D"/>
    <w:rsid w:val="009E239F"/>
    <w:rsid w:val="009E7A6F"/>
    <w:rsid w:val="009F2ABA"/>
    <w:rsid w:val="009F4624"/>
    <w:rsid w:val="009F6C2C"/>
    <w:rsid w:val="009F76AE"/>
    <w:rsid w:val="00A043AB"/>
    <w:rsid w:val="00A04649"/>
    <w:rsid w:val="00A06A93"/>
    <w:rsid w:val="00A10C9C"/>
    <w:rsid w:val="00A14F0B"/>
    <w:rsid w:val="00A15BB5"/>
    <w:rsid w:val="00A20FD1"/>
    <w:rsid w:val="00A21D7A"/>
    <w:rsid w:val="00A224C4"/>
    <w:rsid w:val="00A26ACE"/>
    <w:rsid w:val="00A32194"/>
    <w:rsid w:val="00A32B69"/>
    <w:rsid w:val="00A368DA"/>
    <w:rsid w:val="00A444C2"/>
    <w:rsid w:val="00A50EF6"/>
    <w:rsid w:val="00A52595"/>
    <w:rsid w:val="00A66204"/>
    <w:rsid w:val="00A671E5"/>
    <w:rsid w:val="00A7264E"/>
    <w:rsid w:val="00A76B7F"/>
    <w:rsid w:val="00A813F8"/>
    <w:rsid w:val="00AA35E1"/>
    <w:rsid w:val="00AA4EEE"/>
    <w:rsid w:val="00AB2431"/>
    <w:rsid w:val="00AB2E03"/>
    <w:rsid w:val="00AC69E6"/>
    <w:rsid w:val="00AD4574"/>
    <w:rsid w:val="00AD4F18"/>
    <w:rsid w:val="00AF0419"/>
    <w:rsid w:val="00AF4815"/>
    <w:rsid w:val="00AF6C5E"/>
    <w:rsid w:val="00AF7D41"/>
    <w:rsid w:val="00B13434"/>
    <w:rsid w:val="00B14AC0"/>
    <w:rsid w:val="00B16C9E"/>
    <w:rsid w:val="00B25004"/>
    <w:rsid w:val="00B25BB2"/>
    <w:rsid w:val="00B27213"/>
    <w:rsid w:val="00B27FBA"/>
    <w:rsid w:val="00B33FE4"/>
    <w:rsid w:val="00B34C02"/>
    <w:rsid w:val="00B4329D"/>
    <w:rsid w:val="00B441A5"/>
    <w:rsid w:val="00B46BD0"/>
    <w:rsid w:val="00B47949"/>
    <w:rsid w:val="00B65D6E"/>
    <w:rsid w:val="00B661F8"/>
    <w:rsid w:val="00B66C27"/>
    <w:rsid w:val="00B7617B"/>
    <w:rsid w:val="00B81AC6"/>
    <w:rsid w:val="00B864F5"/>
    <w:rsid w:val="00B903EB"/>
    <w:rsid w:val="00B96E21"/>
    <w:rsid w:val="00BA1E62"/>
    <w:rsid w:val="00BB0CEF"/>
    <w:rsid w:val="00BD0F42"/>
    <w:rsid w:val="00BD66EA"/>
    <w:rsid w:val="00BE5948"/>
    <w:rsid w:val="00BE7A75"/>
    <w:rsid w:val="00BF2DE8"/>
    <w:rsid w:val="00BF34FB"/>
    <w:rsid w:val="00BF5349"/>
    <w:rsid w:val="00BF7B93"/>
    <w:rsid w:val="00C0647B"/>
    <w:rsid w:val="00C06F1B"/>
    <w:rsid w:val="00C10A9A"/>
    <w:rsid w:val="00C11293"/>
    <w:rsid w:val="00C12383"/>
    <w:rsid w:val="00C2335B"/>
    <w:rsid w:val="00C276E9"/>
    <w:rsid w:val="00C35975"/>
    <w:rsid w:val="00C361AD"/>
    <w:rsid w:val="00C3775E"/>
    <w:rsid w:val="00C51916"/>
    <w:rsid w:val="00C65ADB"/>
    <w:rsid w:val="00C65C26"/>
    <w:rsid w:val="00C6622B"/>
    <w:rsid w:val="00C7293B"/>
    <w:rsid w:val="00C87744"/>
    <w:rsid w:val="00C90319"/>
    <w:rsid w:val="00C90BFF"/>
    <w:rsid w:val="00C9634C"/>
    <w:rsid w:val="00C967D8"/>
    <w:rsid w:val="00CA24BF"/>
    <w:rsid w:val="00CA5592"/>
    <w:rsid w:val="00CA6669"/>
    <w:rsid w:val="00CC0029"/>
    <w:rsid w:val="00CC2F6C"/>
    <w:rsid w:val="00CC3E47"/>
    <w:rsid w:val="00CC46A0"/>
    <w:rsid w:val="00CD0D3F"/>
    <w:rsid w:val="00CD2AEC"/>
    <w:rsid w:val="00CD4F9B"/>
    <w:rsid w:val="00CD714B"/>
    <w:rsid w:val="00CE1118"/>
    <w:rsid w:val="00CE7917"/>
    <w:rsid w:val="00CF06EE"/>
    <w:rsid w:val="00CF0A25"/>
    <w:rsid w:val="00CF5EB4"/>
    <w:rsid w:val="00CF6391"/>
    <w:rsid w:val="00CF7A52"/>
    <w:rsid w:val="00D17284"/>
    <w:rsid w:val="00D2772F"/>
    <w:rsid w:val="00D41AEC"/>
    <w:rsid w:val="00D42F0B"/>
    <w:rsid w:val="00D43248"/>
    <w:rsid w:val="00D45738"/>
    <w:rsid w:val="00D5123C"/>
    <w:rsid w:val="00D56F5C"/>
    <w:rsid w:val="00D76747"/>
    <w:rsid w:val="00DB13CE"/>
    <w:rsid w:val="00DB64B5"/>
    <w:rsid w:val="00DC711B"/>
    <w:rsid w:val="00DC7F91"/>
    <w:rsid w:val="00DD0D6E"/>
    <w:rsid w:val="00DD62B1"/>
    <w:rsid w:val="00DE184B"/>
    <w:rsid w:val="00DE227E"/>
    <w:rsid w:val="00DE2555"/>
    <w:rsid w:val="00DE492C"/>
    <w:rsid w:val="00DE67FB"/>
    <w:rsid w:val="00DE7D03"/>
    <w:rsid w:val="00DF0BA4"/>
    <w:rsid w:val="00DF2D06"/>
    <w:rsid w:val="00DF376E"/>
    <w:rsid w:val="00DF3A0A"/>
    <w:rsid w:val="00DF3A2E"/>
    <w:rsid w:val="00DF6FC6"/>
    <w:rsid w:val="00E02C4D"/>
    <w:rsid w:val="00E05A7E"/>
    <w:rsid w:val="00E0667E"/>
    <w:rsid w:val="00E06F15"/>
    <w:rsid w:val="00E10B62"/>
    <w:rsid w:val="00E1458A"/>
    <w:rsid w:val="00E30959"/>
    <w:rsid w:val="00E322AA"/>
    <w:rsid w:val="00E368D9"/>
    <w:rsid w:val="00E44B62"/>
    <w:rsid w:val="00E505A0"/>
    <w:rsid w:val="00E5207B"/>
    <w:rsid w:val="00E60846"/>
    <w:rsid w:val="00E627CA"/>
    <w:rsid w:val="00E63713"/>
    <w:rsid w:val="00E71437"/>
    <w:rsid w:val="00E725F6"/>
    <w:rsid w:val="00E7433A"/>
    <w:rsid w:val="00E9089C"/>
    <w:rsid w:val="00E91703"/>
    <w:rsid w:val="00E92C2B"/>
    <w:rsid w:val="00E94260"/>
    <w:rsid w:val="00EA6616"/>
    <w:rsid w:val="00EA7D5A"/>
    <w:rsid w:val="00EB4A44"/>
    <w:rsid w:val="00EC48B0"/>
    <w:rsid w:val="00EC7AE1"/>
    <w:rsid w:val="00ED0C57"/>
    <w:rsid w:val="00ED4930"/>
    <w:rsid w:val="00ED5782"/>
    <w:rsid w:val="00EE3BCD"/>
    <w:rsid w:val="00EE531E"/>
    <w:rsid w:val="00EE59C0"/>
    <w:rsid w:val="00EE6695"/>
    <w:rsid w:val="00EF0F6E"/>
    <w:rsid w:val="00F00B0A"/>
    <w:rsid w:val="00F03091"/>
    <w:rsid w:val="00F068B6"/>
    <w:rsid w:val="00F22F79"/>
    <w:rsid w:val="00F23E04"/>
    <w:rsid w:val="00F354B3"/>
    <w:rsid w:val="00F402DD"/>
    <w:rsid w:val="00F414AA"/>
    <w:rsid w:val="00F438FC"/>
    <w:rsid w:val="00F5598A"/>
    <w:rsid w:val="00F60149"/>
    <w:rsid w:val="00F6369B"/>
    <w:rsid w:val="00F700AC"/>
    <w:rsid w:val="00F728AA"/>
    <w:rsid w:val="00F72FCC"/>
    <w:rsid w:val="00F75EB8"/>
    <w:rsid w:val="00F7786F"/>
    <w:rsid w:val="00F81509"/>
    <w:rsid w:val="00F820C5"/>
    <w:rsid w:val="00F859DC"/>
    <w:rsid w:val="00F87CF2"/>
    <w:rsid w:val="00F932F9"/>
    <w:rsid w:val="00FA1CC2"/>
    <w:rsid w:val="00FA4893"/>
    <w:rsid w:val="00FB2A79"/>
    <w:rsid w:val="00FB37F5"/>
    <w:rsid w:val="00FC059E"/>
    <w:rsid w:val="00FC0BAF"/>
    <w:rsid w:val="00FC28C2"/>
    <w:rsid w:val="00FC49CB"/>
    <w:rsid w:val="00FC65B8"/>
    <w:rsid w:val="00FD4829"/>
    <w:rsid w:val="00FD73D8"/>
    <w:rsid w:val="00FE2504"/>
    <w:rsid w:val="00FE34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7D01B3"/>
  <w15:chartTrackingRefBased/>
  <w15:docId w15:val="{046CDBEC-9BB8-47AB-A7BA-1D5198BA3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E184B"/>
    <w:rPr>
      <w:sz w:val="24"/>
      <w:szCs w:val="24"/>
    </w:rPr>
  </w:style>
  <w:style w:type="paragraph" w:styleId="Heading1">
    <w:name w:val="heading 1"/>
    <w:aliases w:val="h1"/>
    <w:basedOn w:val="Normal"/>
    <w:qFormat/>
    <w:pPr>
      <w:keepNext/>
      <w:numPr>
        <w:numId w:val="12"/>
      </w:numPr>
      <w:spacing w:after="240"/>
      <w:outlineLvl w:val="0"/>
    </w:pPr>
    <w:rPr>
      <w:rFonts w:cs="Arial"/>
      <w:b/>
      <w:bCs/>
      <w:u w:val="single"/>
    </w:rPr>
  </w:style>
  <w:style w:type="paragraph" w:styleId="Heading2">
    <w:name w:val="heading 2"/>
    <w:aliases w:val="h2"/>
    <w:basedOn w:val="Normal"/>
    <w:link w:val="Heading2Char"/>
    <w:qFormat/>
    <w:pPr>
      <w:numPr>
        <w:ilvl w:val="1"/>
        <w:numId w:val="12"/>
      </w:numPr>
      <w:spacing w:line="480" w:lineRule="auto"/>
      <w:outlineLvl w:val="1"/>
    </w:pPr>
    <w:rPr>
      <w:rFonts w:cs="Arial"/>
      <w:bCs/>
      <w:iCs/>
      <w:szCs w:val="28"/>
      <w:u w:val="single"/>
    </w:rPr>
  </w:style>
  <w:style w:type="paragraph" w:styleId="Heading3">
    <w:name w:val="heading 3"/>
    <w:aliases w:val="h3"/>
    <w:basedOn w:val="Normal"/>
    <w:link w:val="Heading3Char"/>
    <w:qFormat/>
    <w:pPr>
      <w:numPr>
        <w:ilvl w:val="2"/>
        <w:numId w:val="12"/>
      </w:numPr>
      <w:outlineLvl w:val="2"/>
    </w:pPr>
    <w:rPr>
      <w:rFonts w:cs="Arial"/>
      <w:bCs/>
      <w:szCs w:val="26"/>
      <w:u w:val="single"/>
    </w:rPr>
  </w:style>
  <w:style w:type="paragraph" w:styleId="Heading4">
    <w:name w:val="heading 4"/>
    <w:aliases w:val="h4"/>
    <w:basedOn w:val="Normal"/>
    <w:qFormat/>
    <w:pPr>
      <w:numPr>
        <w:ilvl w:val="3"/>
        <w:numId w:val="12"/>
      </w:numPr>
      <w:spacing w:after="240"/>
      <w:outlineLvl w:val="3"/>
    </w:pPr>
    <w:rPr>
      <w:bCs/>
      <w:szCs w:val="28"/>
    </w:rPr>
  </w:style>
  <w:style w:type="paragraph" w:styleId="Heading5">
    <w:name w:val="heading 5"/>
    <w:aliases w:val="h5"/>
    <w:basedOn w:val="Normal"/>
    <w:link w:val="Heading5Char"/>
    <w:qFormat/>
    <w:pPr>
      <w:numPr>
        <w:ilvl w:val="4"/>
        <w:numId w:val="12"/>
      </w:numPr>
      <w:tabs>
        <w:tab w:val="clear" w:pos="3600"/>
        <w:tab w:val="num" w:pos="360"/>
      </w:tabs>
      <w:spacing w:line="480" w:lineRule="auto"/>
      <w:ind w:firstLine="0"/>
      <w:outlineLvl w:val="4"/>
    </w:pPr>
    <w:rPr>
      <w:bCs/>
      <w:iCs/>
      <w:szCs w:val="26"/>
    </w:rPr>
  </w:style>
  <w:style w:type="paragraph" w:styleId="Heading6">
    <w:name w:val="heading 6"/>
    <w:aliases w:val="h6"/>
    <w:basedOn w:val="Normal"/>
    <w:qFormat/>
    <w:pPr>
      <w:numPr>
        <w:ilvl w:val="5"/>
        <w:numId w:val="12"/>
      </w:numPr>
      <w:tabs>
        <w:tab w:val="clear" w:pos="4320"/>
        <w:tab w:val="num" w:pos="360"/>
      </w:tabs>
      <w:spacing w:line="480" w:lineRule="auto"/>
      <w:ind w:firstLine="0"/>
      <w:outlineLvl w:val="5"/>
    </w:pPr>
    <w:rPr>
      <w:bCs/>
      <w:szCs w:val="22"/>
    </w:rPr>
  </w:style>
  <w:style w:type="paragraph" w:styleId="Heading7">
    <w:name w:val="heading 7"/>
    <w:aliases w:val="h7"/>
    <w:basedOn w:val="Normal"/>
    <w:qFormat/>
    <w:pPr>
      <w:numPr>
        <w:ilvl w:val="6"/>
        <w:numId w:val="12"/>
      </w:numPr>
      <w:tabs>
        <w:tab w:val="clear" w:pos="5040"/>
        <w:tab w:val="num" w:pos="360"/>
      </w:tabs>
      <w:spacing w:line="480" w:lineRule="auto"/>
      <w:ind w:firstLine="0"/>
      <w:outlineLvl w:val="6"/>
    </w:pPr>
  </w:style>
  <w:style w:type="paragraph" w:styleId="Heading8">
    <w:name w:val="heading 8"/>
    <w:aliases w:val="h8"/>
    <w:basedOn w:val="Normal"/>
    <w:qFormat/>
    <w:pPr>
      <w:numPr>
        <w:ilvl w:val="7"/>
        <w:numId w:val="12"/>
      </w:numPr>
      <w:tabs>
        <w:tab w:val="clear" w:pos="1440"/>
        <w:tab w:val="num" w:pos="360"/>
      </w:tabs>
      <w:spacing w:after="240"/>
      <w:ind w:firstLine="0"/>
      <w:outlineLvl w:val="7"/>
    </w:pPr>
    <w:rPr>
      <w:iCs/>
    </w:rPr>
  </w:style>
  <w:style w:type="paragraph" w:styleId="Heading9">
    <w:name w:val="heading 9"/>
    <w:aliases w:val="h9"/>
    <w:basedOn w:val="Normal"/>
    <w:qFormat/>
    <w:pPr>
      <w:numPr>
        <w:ilvl w:val="8"/>
        <w:numId w:val="12"/>
      </w:numPr>
      <w:spacing w:after="24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680"/>
        <w:tab w:val="right" w:pos="9360"/>
      </w:tabs>
    </w:pPr>
  </w:style>
  <w:style w:type="paragraph" w:styleId="Footer">
    <w:name w:val="footer"/>
    <w:basedOn w:val="Normal"/>
    <w:pPr>
      <w:tabs>
        <w:tab w:val="center" w:pos="4680"/>
        <w:tab w:val="right" w:pos="9360"/>
      </w:tabs>
    </w:pPr>
  </w:style>
  <w:style w:type="character" w:styleId="PageNumber">
    <w:name w:val="page number"/>
    <w:basedOn w:val="DefaultParagraphFont"/>
  </w:style>
  <w:style w:type="paragraph" w:styleId="BodyText">
    <w:name w:val="Body Text"/>
    <w:aliases w:val="b0"/>
    <w:basedOn w:val="Normal"/>
    <w:pPr>
      <w:spacing w:after="240"/>
    </w:pPr>
  </w:style>
  <w:style w:type="paragraph" w:customStyle="1" w:styleId="BodyText1">
    <w:name w:val="Body Text 1"/>
    <w:aliases w:val="b1"/>
    <w:basedOn w:val="Normal"/>
    <w:pPr>
      <w:spacing w:after="240"/>
      <w:ind w:left="720"/>
    </w:pPr>
  </w:style>
  <w:style w:type="paragraph" w:styleId="BodyText2">
    <w:name w:val="Body Text 2"/>
    <w:aliases w:val="b2"/>
    <w:basedOn w:val="Normal"/>
    <w:pPr>
      <w:spacing w:after="240"/>
      <w:ind w:left="1440"/>
    </w:pPr>
  </w:style>
  <w:style w:type="paragraph" w:styleId="BodyText3">
    <w:name w:val="Body Text 3"/>
    <w:aliases w:val="b3"/>
    <w:basedOn w:val="Normal"/>
    <w:pPr>
      <w:spacing w:after="240"/>
      <w:ind w:left="2160"/>
    </w:pPr>
    <w:rPr>
      <w:szCs w:val="16"/>
    </w:rPr>
  </w:style>
  <w:style w:type="paragraph" w:customStyle="1" w:styleId="BodyText4">
    <w:name w:val="Body Text 4"/>
    <w:aliases w:val="b4"/>
    <w:basedOn w:val="Normal"/>
    <w:pPr>
      <w:spacing w:after="240"/>
      <w:ind w:left="2880"/>
    </w:pPr>
  </w:style>
  <w:style w:type="paragraph" w:customStyle="1" w:styleId="BodyText5">
    <w:name w:val="Body Text 5"/>
    <w:aliases w:val="b5"/>
    <w:basedOn w:val="Normal"/>
    <w:pPr>
      <w:spacing w:after="240"/>
      <w:ind w:left="3600"/>
    </w:pPr>
  </w:style>
  <w:style w:type="paragraph" w:customStyle="1" w:styleId="BodyText6">
    <w:name w:val="Body Text 6"/>
    <w:aliases w:val="b6"/>
    <w:basedOn w:val="Normal"/>
    <w:pPr>
      <w:spacing w:after="240"/>
      <w:ind w:left="4320"/>
    </w:pPr>
  </w:style>
  <w:style w:type="paragraph" w:styleId="BodyTextIndent">
    <w:name w:val="Body Text Indent"/>
    <w:aliases w:val="i1"/>
    <w:basedOn w:val="Normal"/>
    <w:pPr>
      <w:spacing w:after="240"/>
      <w:ind w:left="720" w:firstLine="720"/>
    </w:pPr>
  </w:style>
  <w:style w:type="paragraph" w:styleId="BodyTextFirstIndent2">
    <w:name w:val="Body Text First Indent 2"/>
    <w:aliases w:val="L2"/>
    <w:basedOn w:val="Normal"/>
    <w:link w:val="BodyTextFirstIndent2Char"/>
    <w:pPr>
      <w:spacing w:after="240"/>
      <w:ind w:firstLine="1440"/>
    </w:pPr>
  </w:style>
  <w:style w:type="paragraph" w:customStyle="1" w:styleId="BodyTextFirstIndent3">
    <w:name w:val="Body Text First Indent 3"/>
    <w:aliases w:val="L3"/>
    <w:basedOn w:val="Normal"/>
    <w:pPr>
      <w:spacing w:after="240"/>
      <w:ind w:firstLine="2160"/>
    </w:pPr>
  </w:style>
  <w:style w:type="paragraph" w:styleId="BodyTextFirstIndent">
    <w:name w:val="Body Text First Indent"/>
    <w:aliases w:val="L1"/>
    <w:basedOn w:val="Normal"/>
    <w:link w:val="BodyTextFirstIndentChar"/>
    <w:pPr>
      <w:spacing w:after="240"/>
      <w:ind w:firstLine="720"/>
    </w:pPr>
  </w:style>
  <w:style w:type="paragraph" w:customStyle="1" w:styleId="BodyTextHanging">
    <w:name w:val="Body Text Hanging"/>
    <w:aliases w:val="bh"/>
    <w:basedOn w:val="Normal"/>
    <w:pPr>
      <w:spacing w:after="240"/>
      <w:ind w:left="720" w:hanging="720"/>
    </w:pPr>
  </w:style>
  <w:style w:type="paragraph" w:styleId="BodyTextIndent2">
    <w:name w:val="Body Text Indent 2"/>
    <w:aliases w:val="i2"/>
    <w:basedOn w:val="Normal"/>
    <w:pPr>
      <w:spacing w:after="240"/>
      <w:ind w:left="1440" w:firstLine="720"/>
    </w:pPr>
  </w:style>
  <w:style w:type="paragraph" w:styleId="BodyTextIndent3">
    <w:name w:val="Body Text Indent 3"/>
    <w:aliases w:val="i3"/>
    <w:basedOn w:val="Normal"/>
    <w:pPr>
      <w:spacing w:after="240"/>
      <w:ind w:left="2160" w:firstLine="720"/>
    </w:pPr>
    <w:rPr>
      <w:szCs w:val="16"/>
    </w:rPr>
  </w:style>
  <w:style w:type="paragraph" w:customStyle="1" w:styleId="Quote1">
    <w:name w:val="Quote 1"/>
    <w:aliases w:val="q1"/>
    <w:basedOn w:val="Normal"/>
    <w:pPr>
      <w:spacing w:after="240"/>
      <w:ind w:left="720" w:right="720"/>
    </w:pPr>
  </w:style>
  <w:style w:type="paragraph" w:customStyle="1" w:styleId="Quote2">
    <w:name w:val="Quote 2"/>
    <w:aliases w:val="q2"/>
    <w:basedOn w:val="Normal"/>
    <w:pPr>
      <w:spacing w:after="240"/>
      <w:ind w:left="1440" w:right="1440"/>
    </w:pPr>
  </w:style>
  <w:style w:type="paragraph" w:customStyle="1" w:styleId="Quote3">
    <w:name w:val="Quote 3"/>
    <w:aliases w:val="q3"/>
    <w:basedOn w:val="Normal"/>
    <w:pPr>
      <w:spacing w:after="240"/>
      <w:ind w:left="2160" w:right="2160"/>
    </w:pPr>
  </w:style>
  <w:style w:type="paragraph" w:customStyle="1" w:styleId="DSBody0">
    <w:name w:val="DS Body 0"/>
    <w:basedOn w:val="Normal"/>
    <w:pPr>
      <w:spacing w:line="480" w:lineRule="auto"/>
    </w:pPr>
  </w:style>
  <w:style w:type="paragraph" w:customStyle="1" w:styleId="DSBody1">
    <w:name w:val="DS Body 1"/>
    <w:basedOn w:val="Normal"/>
    <w:pPr>
      <w:spacing w:line="480" w:lineRule="auto"/>
      <w:ind w:left="720"/>
    </w:pPr>
  </w:style>
  <w:style w:type="paragraph" w:customStyle="1" w:styleId="DSBody2">
    <w:name w:val="DS Body 2"/>
    <w:basedOn w:val="Normal"/>
    <w:pPr>
      <w:spacing w:line="480" w:lineRule="auto"/>
      <w:ind w:left="1440"/>
    </w:pPr>
  </w:style>
  <w:style w:type="paragraph" w:customStyle="1" w:styleId="DSBody3">
    <w:name w:val="DS Body 3"/>
    <w:basedOn w:val="Normal"/>
    <w:pPr>
      <w:spacing w:line="480" w:lineRule="auto"/>
      <w:ind w:left="2160"/>
    </w:pPr>
  </w:style>
  <w:style w:type="paragraph" w:customStyle="1" w:styleId="DSBody4">
    <w:name w:val="DS Body 4"/>
    <w:basedOn w:val="Normal"/>
    <w:pPr>
      <w:spacing w:line="480" w:lineRule="auto"/>
      <w:ind w:left="2880"/>
    </w:pPr>
  </w:style>
  <w:style w:type="paragraph" w:customStyle="1" w:styleId="DSBody5">
    <w:name w:val="DS Body 5"/>
    <w:basedOn w:val="Normal"/>
    <w:pPr>
      <w:spacing w:line="480" w:lineRule="auto"/>
      <w:ind w:left="3600"/>
    </w:pPr>
  </w:style>
  <w:style w:type="paragraph" w:customStyle="1" w:styleId="DSBody6">
    <w:name w:val="DS Body 6"/>
    <w:basedOn w:val="Normal"/>
    <w:pPr>
      <w:spacing w:line="480" w:lineRule="auto"/>
      <w:ind w:left="4320"/>
    </w:pPr>
  </w:style>
  <w:style w:type="paragraph" w:customStyle="1" w:styleId="DSBodyFirstIndent1">
    <w:name w:val="DS Body First Indent 1"/>
    <w:basedOn w:val="Normal"/>
    <w:pPr>
      <w:spacing w:line="480" w:lineRule="auto"/>
      <w:ind w:firstLine="720"/>
    </w:pPr>
  </w:style>
  <w:style w:type="paragraph" w:customStyle="1" w:styleId="DSBodyFirstIndent2">
    <w:name w:val="DS Body First Indent 2"/>
    <w:basedOn w:val="Normal"/>
    <w:pPr>
      <w:spacing w:line="480" w:lineRule="auto"/>
      <w:ind w:firstLine="1440"/>
    </w:pPr>
  </w:style>
  <w:style w:type="paragraph" w:customStyle="1" w:styleId="DSBodyHanging">
    <w:name w:val="DS Body Hanging"/>
    <w:basedOn w:val="Normal"/>
    <w:pPr>
      <w:spacing w:line="480" w:lineRule="auto"/>
      <w:ind w:left="720" w:hanging="720"/>
    </w:pPr>
  </w:style>
  <w:style w:type="paragraph" w:customStyle="1" w:styleId="DSBodyIndent">
    <w:name w:val="DS Body Indent"/>
    <w:basedOn w:val="Normal"/>
    <w:pPr>
      <w:spacing w:line="480" w:lineRule="auto"/>
      <w:ind w:left="720" w:firstLine="720"/>
    </w:pPr>
  </w:style>
  <w:style w:type="paragraph" w:customStyle="1" w:styleId="DSBodyIndent2">
    <w:name w:val="DS Body Indent 2"/>
    <w:basedOn w:val="Normal"/>
    <w:pPr>
      <w:spacing w:line="480" w:lineRule="auto"/>
      <w:ind w:left="1440" w:firstLine="720"/>
    </w:pPr>
  </w:style>
  <w:style w:type="paragraph" w:customStyle="1" w:styleId="DSBodyIndent3">
    <w:name w:val="DS Body Indent 3"/>
    <w:basedOn w:val="Normal"/>
    <w:pPr>
      <w:spacing w:line="480" w:lineRule="auto"/>
      <w:ind w:left="2160" w:firstLine="720"/>
    </w:pPr>
  </w:style>
  <w:style w:type="paragraph" w:customStyle="1" w:styleId="DSQuote1">
    <w:name w:val="DS Quote 1"/>
    <w:basedOn w:val="Normal"/>
    <w:pPr>
      <w:spacing w:line="480" w:lineRule="auto"/>
      <w:ind w:left="720" w:right="720"/>
    </w:pPr>
  </w:style>
  <w:style w:type="paragraph" w:customStyle="1" w:styleId="DSQuote2">
    <w:name w:val="DS Quote 2"/>
    <w:basedOn w:val="Normal"/>
    <w:pPr>
      <w:spacing w:line="480" w:lineRule="auto"/>
      <w:ind w:left="1440" w:right="1440"/>
    </w:pPr>
  </w:style>
  <w:style w:type="paragraph" w:customStyle="1" w:styleId="DSQuote3">
    <w:name w:val="DS Quote 3"/>
    <w:basedOn w:val="Normal"/>
    <w:pPr>
      <w:spacing w:line="480" w:lineRule="auto"/>
      <w:ind w:left="2160" w:right="2160"/>
    </w:pPr>
  </w:style>
  <w:style w:type="paragraph" w:customStyle="1" w:styleId="Note">
    <w:name w:val="Note"/>
    <w:basedOn w:val="Normal"/>
    <w:pPr>
      <w:spacing w:after="240"/>
    </w:pPr>
    <w:rPr>
      <w:i/>
    </w:rPr>
  </w:style>
  <w:style w:type="paragraph" w:styleId="Signature">
    <w:name w:val="Signature"/>
    <w:aliases w:val="sg"/>
    <w:basedOn w:val="Normal"/>
    <w:pPr>
      <w:tabs>
        <w:tab w:val="right" w:leader="underscore" w:pos="9360"/>
      </w:tabs>
      <w:ind w:left="4320"/>
    </w:pPr>
  </w:style>
  <w:style w:type="paragraph" w:styleId="ListBullet">
    <w:name w:val="List Bullet"/>
    <w:basedOn w:val="Normal"/>
    <w:pPr>
      <w:numPr>
        <w:numId w:val="2"/>
      </w:numPr>
    </w:pPr>
  </w:style>
  <w:style w:type="paragraph" w:customStyle="1" w:styleId="Recital">
    <w:name w:val="Recital #"/>
    <w:aliases w:val="r1"/>
    <w:basedOn w:val="Normal"/>
    <w:pPr>
      <w:numPr>
        <w:numId w:val="1"/>
      </w:numPr>
      <w:spacing w:after="240"/>
    </w:pPr>
  </w:style>
  <w:style w:type="paragraph" w:customStyle="1" w:styleId="TitleDoc1BC">
    <w:name w:val="Title Doc 1BC"/>
    <w:aliases w:val="d1"/>
    <w:basedOn w:val="Normal"/>
    <w:next w:val="BodyText"/>
    <w:pPr>
      <w:keepNext/>
      <w:spacing w:after="480"/>
      <w:jc w:val="center"/>
    </w:pPr>
    <w:rPr>
      <w:b/>
    </w:rPr>
  </w:style>
  <w:style w:type="paragraph" w:customStyle="1" w:styleId="TitleDoc2BUAC">
    <w:name w:val="Title Doc 2BUAC"/>
    <w:aliases w:val="d2"/>
    <w:basedOn w:val="Normal"/>
    <w:next w:val="BodyText"/>
    <w:pPr>
      <w:keepNext/>
      <w:spacing w:after="480"/>
      <w:jc w:val="center"/>
    </w:pPr>
    <w:rPr>
      <w:b/>
      <w:caps/>
      <w:u w:val="single"/>
    </w:rPr>
  </w:style>
  <w:style w:type="paragraph" w:customStyle="1" w:styleId="TitleDoc">
    <w:name w:val="Title Doc"/>
    <w:aliases w:val="d0"/>
    <w:basedOn w:val="Normal"/>
    <w:next w:val="BodyText"/>
    <w:pPr>
      <w:keepNext/>
      <w:spacing w:after="480"/>
      <w:jc w:val="center"/>
    </w:pPr>
    <w:rPr>
      <w:b/>
      <w:caps/>
    </w:rPr>
  </w:style>
  <w:style w:type="paragraph" w:customStyle="1" w:styleId="Title1L">
    <w:name w:val="Title 1L"/>
    <w:aliases w:val="T1"/>
    <w:basedOn w:val="Normal"/>
    <w:next w:val="BodyText"/>
    <w:pPr>
      <w:keepNext/>
      <w:spacing w:after="240"/>
    </w:pPr>
    <w:rPr>
      <w:b/>
    </w:rPr>
  </w:style>
  <w:style w:type="paragraph" w:customStyle="1" w:styleId="Title2BC">
    <w:name w:val="Title 2BC"/>
    <w:aliases w:val="T2"/>
    <w:basedOn w:val="Normal"/>
    <w:next w:val="BodyText"/>
    <w:pPr>
      <w:keepNext/>
      <w:spacing w:after="240"/>
      <w:jc w:val="center"/>
    </w:pPr>
    <w:rPr>
      <w:b/>
    </w:rPr>
  </w:style>
  <w:style w:type="paragraph" w:customStyle="1" w:styleId="Title3BUAC">
    <w:name w:val="Title 3BUAC"/>
    <w:aliases w:val="T3"/>
    <w:basedOn w:val="Normal"/>
    <w:next w:val="BodyText"/>
    <w:pPr>
      <w:keepNext/>
      <w:spacing w:after="240"/>
      <w:jc w:val="center"/>
    </w:pPr>
    <w:rPr>
      <w:b/>
      <w:caps/>
      <w:u w:val="single"/>
    </w:rPr>
  </w:style>
  <w:style w:type="paragraph" w:customStyle="1" w:styleId="Title4BUC">
    <w:name w:val="Title 4BUC"/>
    <w:aliases w:val="T4"/>
    <w:basedOn w:val="Normal"/>
    <w:next w:val="BodyText"/>
    <w:pPr>
      <w:keepNext/>
      <w:spacing w:after="240"/>
      <w:jc w:val="center"/>
    </w:pPr>
    <w:rPr>
      <w:b/>
      <w:u w:val="single"/>
    </w:rPr>
  </w:style>
  <w:style w:type="paragraph" w:styleId="Title">
    <w:name w:val="Title"/>
    <w:aliases w:val="T0"/>
    <w:basedOn w:val="Normal"/>
    <w:next w:val="BodyText"/>
    <w:qFormat/>
    <w:pPr>
      <w:keepNext/>
      <w:spacing w:after="240"/>
      <w:jc w:val="center"/>
      <w:outlineLvl w:val="0"/>
    </w:pPr>
    <w:rPr>
      <w:rFonts w:cs="Arial"/>
      <w:b/>
      <w:bCs/>
      <w:caps/>
    </w:rPr>
  </w:style>
  <w:style w:type="paragraph" w:customStyle="1" w:styleId="Titlenotoc">
    <w:name w:val="Title no toc"/>
    <w:aliases w:val="TN"/>
    <w:basedOn w:val="Normal"/>
    <w:next w:val="BodyText"/>
    <w:pPr>
      <w:keepNext/>
      <w:spacing w:after="240"/>
      <w:jc w:val="center"/>
    </w:pPr>
    <w:rPr>
      <w:b/>
      <w:caps/>
    </w:rPr>
  </w:style>
  <w:style w:type="paragraph" w:customStyle="1" w:styleId="RecitalTitle">
    <w:name w:val="Recital Title"/>
    <w:aliases w:val="r0"/>
    <w:basedOn w:val="Normal"/>
    <w:next w:val="Recital"/>
    <w:pPr>
      <w:keepNext/>
      <w:spacing w:after="240"/>
      <w:jc w:val="center"/>
    </w:pPr>
    <w:rPr>
      <w:b/>
    </w:rPr>
  </w:style>
  <w:style w:type="paragraph" w:customStyle="1" w:styleId="Subtitlenotoc">
    <w:name w:val="Subtitle no toc"/>
    <w:aliases w:val="sn"/>
    <w:basedOn w:val="Normal"/>
    <w:next w:val="BodyText"/>
    <w:pPr>
      <w:keepNext/>
      <w:spacing w:after="240"/>
      <w:jc w:val="center"/>
    </w:pPr>
  </w:style>
  <w:style w:type="paragraph" w:styleId="Subtitle">
    <w:name w:val="Subtitle"/>
    <w:aliases w:val="st"/>
    <w:basedOn w:val="Normal"/>
    <w:next w:val="BodyText"/>
    <w:qFormat/>
    <w:pPr>
      <w:keepNext/>
      <w:spacing w:after="240"/>
      <w:jc w:val="center"/>
      <w:outlineLvl w:val="1"/>
    </w:pPr>
    <w:rPr>
      <w:rFonts w:cs="Arial"/>
    </w:rPr>
  </w:style>
  <w:style w:type="paragraph" w:customStyle="1" w:styleId="NSSecond1">
    <w:name w:val="NSSecond 1"/>
    <w:basedOn w:val="Normal"/>
    <w:pPr>
      <w:numPr>
        <w:numId w:val="13"/>
      </w:numPr>
      <w:spacing w:after="240"/>
    </w:pPr>
  </w:style>
  <w:style w:type="paragraph" w:customStyle="1" w:styleId="NSSecond2">
    <w:name w:val="NSSecond 2"/>
    <w:basedOn w:val="Normal"/>
    <w:pPr>
      <w:numPr>
        <w:ilvl w:val="1"/>
        <w:numId w:val="13"/>
      </w:numPr>
      <w:spacing w:after="240"/>
    </w:pPr>
  </w:style>
  <w:style w:type="paragraph" w:customStyle="1" w:styleId="NSSecond3">
    <w:name w:val="NSSecond 3"/>
    <w:basedOn w:val="Normal"/>
    <w:pPr>
      <w:numPr>
        <w:ilvl w:val="2"/>
        <w:numId w:val="13"/>
      </w:numPr>
      <w:spacing w:after="240"/>
    </w:pPr>
  </w:style>
  <w:style w:type="paragraph" w:customStyle="1" w:styleId="NSSecond4">
    <w:name w:val="NSSecond 4"/>
    <w:basedOn w:val="Normal"/>
    <w:pPr>
      <w:numPr>
        <w:ilvl w:val="3"/>
        <w:numId w:val="13"/>
      </w:numPr>
      <w:spacing w:after="240"/>
    </w:pPr>
  </w:style>
  <w:style w:type="paragraph" w:customStyle="1" w:styleId="NSSecond5">
    <w:name w:val="NSSecond 5"/>
    <w:basedOn w:val="Normal"/>
    <w:pPr>
      <w:numPr>
        <w:ilvl w:val="4"/>
        <w:numId w:val="13"/>
      </w:numPr>
      <w:spacing w:after="240"/>
    </w:pPr>
  </w:style>
  <w:style w:type="paragraph" w:customStyle="1" w:styleId="NSSecond6">
    <w:name w:val="NSSecond 6"/>
    <w:basedOn w:val="Normal"/>
    <w:pPr>
      <w:numPr>
        <w:ilvl w:val="5"/>
        <w:numId w:val="13"/>
      </w:numPr>
      <w:spacing w:after="240"/>
    </w:pPr>
  </w:style>
  <w:style w:type="paragraph" w:customStyle="1" w:styleId="NSThird1">
    <w:name w:val="NSThird 1"/>
    <w:basedOn w:val="Normal"/>
    <w:pPr>
      <w:numPr>
        <w:numId w:val="14"/>
      </w:numPr>
      <w:spacing w:after="240"/>
    </w:pPr>
  </w:style>
  <w:style w:type="paragraph" w:customStyle="1" w:styleId="NSThird2">
    <w:name w:val="NSThird 2"/>
    <w:basedOn w:val="Normal"/>
    <w:pPr>
      <w:numPr>
        <w:ilvl w:val="1"/>
        <w:numId w:val="14"/>
      </w:numPr>
      <w:spacing w:after="240"/>
    </w:pPr>
  </w:style>
  <w:style w:type="paragraph" w:customStyle="1" w:styleId="NSThird3">
    <w:name w:val="NSThird 3"/>
    <w:basedOn w:val="Normal"/>
    <w:pPr>
      <w:numPr>
        <w:ilvl w:val="2"/>
        <w:numId w:val="14"/>
      </w:numPr>
      <w:spacing w:after="240"/>
    </w:pPr>
  </w:style>
  <w:style w:type="paragraph" w:styleId="ListBullet2">
    <w:name w:val="List Bullet 2"/>
    <w:basedOn w:val="Normal"/>
    <w:pPr>
      <w:numPr>
        <w:numId w:val="3"/>
      </w:numPr>
    </w:pPr>
  </w:style>
  <w:style w:type="paragraph" w:styleId="ListBullet3">
    <w:name w:val="List Bullet 3"/>
    <w:basedOn w:val="Normal"/>
    <w:pPr>
      <w:numPr>
        <w:numId w:val="4"/>
      </w:numPr>
    </w:pPr>
  </w:style>
  <w:style w:type="paragraph" w:styleId="ListBullet4">
    <w:name w:val="List Bullet 4"/>
    <w:basedOn w:val="Normal"/>
    <w:pPr>
      <w:numPr>
        <w:numId w:val="5"/>
      </w:numPr>
    </w:pPr>
  </w:style>
  <w:style w:type="paragraph" w:styleId="ListBullet5">
    <w:name w:val="List Bullet 5"/>
    <w:basedOn w:val="Normal"/>
    <w:pPr>
      <w:numPr>
        <w:numId w:val="6"/>
      </w:numPr>
    </w:pPr>
  </w:style>
  <w:style w:type="paragraph" w:styleId="ListContinue">
    <w:name w:val="List Continue"/>
    <w:basedOn w:val="Normal"/>
    <w:pPr>
      <w:ind w:left="360"/>
    </w:pPr>
  </w:style>
  <w:style w:type="paragraph" w:styleId="ListContinue2">
    <w:name w:val="List Continue 2"/>
    <w:basedOn w:val="Normal"/>
    <w:pPr>
      <w:ind w:left="720"/>
    </w:pPr>
  </w:style>
  <w:style w:type="paragraph" w:styleId="ListContinue3">
    <w:name w:val="List Continue 3"/>
    <w:basedOn w:val="Normal"/>
    <w:pPr>
      <w:ind w:left="1080"/>
    </w:pPr>
  </w:style>
  <w:style w:type="paragraph" w:styleId="ListContinue4">
    <w:name w:val="List Continue 4"/>
    <w:basedOn w:val="Normal"/>
    <w:pPr>
      <w:ind w:left="1440"/>
    </w:pPr>
  </w:style>
  <w:style w:type="paragraph" w:styleId="ListContinue5">
    <w:name w:val="List Continue 5"/>
    <w:basedOn w:val="Normal"/>
    <w:pPr>
      <w:ind w:left="1800"/>
    </w:pPr>
  </w:style>
  <w:style w:type="paragraph" w:styleId="BlockText">
    <w:name w:val="Block Text"/>
    <w:basedOn w:val="Normal"/>
    <w:pPr>
      <w:spacing w:after="120"/>
      <w:ind w:left="1440" w:right="1440"/>
    </w:pPr>
  </w:style>
  <w:style w:type="paragraph" w:styleId="Closing">
    <w:name w:val="Closing"/>
    <w:basedOn w:val="Normal"/>
    <w:pPr>
      <w:ind w:left="4320"/>
    </w:pPr>
  </w:style>
  <w:style w:type="paragraph" w:styleId="Date">
    <w:name w:val="Date"/>
    <w:basedOn w:val="Normal"/>
    <w:next w:val="Normal"/>
  </w:style>
  <w:style w:type="paragraph" w:styleId="E-mailSignature">
    <w:name w:val="E-mail Signature"/>
    <w:basedOn w:val="Normal"/>
  </w:style>
  <w:style w:type="character" w:styleId="FollowedHyperlink">
    <w:name w:val="FollowedHyperlink"/>
    <w:rPr>
      <w:color w:val="800080"/>
      <w:u w:val="single"/>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rPr>
      <w:i/>
      <w:iCs/>
    </w:rPr>
  </w:style>
  <w:style w:type="character" w:styleId="HTMLCode">
    <w:name w:val="HTML Code"/>
    <w:rPr>
      <w:rFonts w:ascii="Courier New" w:hAnsi="Courier New" w:cs="Courier New"/>
      <w:sz w:val="20"/>
      <w:szCs w:val="20"/>
    </w:rPr>
  </w:style>
  <w:style w:type="character" w:styleId="HTMLDefinition">
    <w:name w:val="HTML Definition"/>
    <w:rPr>
      <w:i/>
      <w:iCs/>
    </w:rPr>
  </w:style>
  <w:style w:type="character" w:styleId="HTMLKeyboard">
    <w:name w:val="HTML Keyboard"/>
    <w:rPr>
      <w:rFonts w:ascii="Courier New" w:hAnsi="Courier New" w:cs="Courier New"/>
      <w:sz w:val="20"/>
      <w:szCs w:val="20"/>
    </w:rPr>
  </w:style>
  <w:style w:type="paragraph" w:styleId="HTMLPreformatted">
    <w:name w:val="HTML Preformatted"/>
    <w:basedOn w:val="Normal"/>
    <w:rPr>
      <w:rFonts w:ascii="Courier New" w:hAnsi="Courier New" w:cs="Courier New"/>
      <w:sz w:val="20"/>
      <w:szCs w:val="20"/>
    </w:rPr>
  </w:style>
  <w:style w:type="character" w:styleId="HTMLSample">
    <w:name w:val="HTML Sample"/>
    <w:rPr>
      <w:rFonts w:ascii="Courier New" w:hAnsi="Courier New" w:cs="Courier New"/>
    </w:rPr>
  </w:style>
  <w:style w:type="character" w:styleId="HTMLTypewriter">
    <w:name w:val="HTML Typewriter"/>
    <w:rPr>
      <w:rFonts w:ascii="Courier New" w:hAnsi="Courier New" w:cs="Courier New"/>
      <w:sz w:val="20"/>
      <w:szCs w:val="20"/>
    </w:rPr>
  </w:style>
  <w:style w:type="character" w:styleId="HTMLVariable">
    <w:name w:val="HTML Variable"/>
    <w:rPr>
      <w:i/>
      <w:iCs/>
    </w:rPr>
  </w:style>
  <w:style w:type="character" w:styleId="Hyperlink">
    <w:name w:val="Hyperlink"/>
    <w:uiPriority w:val="99"/>
    <w:rPr>
      <w:color w:val="0000FF"/>
      <w:u w:val="single"/>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character" w:styleId="Strong">
    <w:name w:val="Strong"/>
    <w:qFormat/>
    <w:rPr>
      <w:b/>
      <w:bCs/>
    </w:rPr>
  </w:style>
  <w:style w:type="paragraph" w:styleId="TOC1">
    <w:name w:val="toc 1"/>
    <w:basedOn w:val="Normal"/>
    <w:next w:val="Normal"/>
    <w:uiPriority w:val="39"/>
    <w:pPr>
      <w:spacing w:before="240"/>
      <w:ind w:left="720" w:hanging="720"/>
    </w:pPr>
  </w:style>
  <w:style w:type="paragraph" w:styleId="TOC2">
    <w:name w:val="toc 2"/>
    <w:basedOn w:val="Normal"/>
    <w:next w:val="Normal"/>
    <w:uiPriority w:val="39"/>
    <w:pPr>
      <w:ind w:left="1440" w:hanging="720"/>
    </w:pPr>
  </w:style>
  <w:style w:type="paragraph" w:styleId="TOC3">
    <w:name w:val="toc 3"/>
    <w:basedOn w:val="Normal"/>
    <w:next w:val="Normal"/>
    <w:uiPriority w:val="39"/>
    <w:pPr>
      <w:ind w:left="2160" w:hanging="720"/>
    </w:pPr>
  </w:style>
  <w:style w:type="paragraph" w:styleId="TOC4">
    <w:name w:val="toc 4"/>
    <w:basedOn w:val="Normal"/>
    <w:next w:val="Normal"/>
    <w:semiHidden/>
    <w:pPr>
      <w:ind w:left="2880" w:hanging="720"/>
    </w:pPr>
  </w:style>
  <w:style w:type="paragraph" w:styleId="TOC5">
    <w:name w:val="toc 5"/>
    <w:basedOn w:val="Normal"/>
    <w:next w:val="Normal"/>
    <w:semiHidden/>
    <w:pPr>
      <w:ind w:left="3240" w:hanging="720"/>
    </w:pPr>
  </w:style>
  <w:style w:type="paragraph" w:styleId="TOC6">
    <w:name w:val="toc 6"/>
    <w:basedOn w:val="Normal"/>
    <w:next w:val="Normal"/>
    <w:semiHidden/>
    <w:pPr>
      <w:ind w:left="3600" w:hanging="720"/>
    </w:pPr>
  </w:style>
  <w:style w:type="paragraph" w:styleId="TOC7">
    <w:name w:val="toc 7"/>
    <w:basedOn w:val="Normal"/>
    <w:next w:val="Normal"/>
    <w:semiHidden/>
    <w:pPr>
      <w:ind w:left="3960" w:hanging="720"/>
    </w:pPr>
  </w:style>
  <w:style w:type="paragraph" w:styleId="TOC8">
    <w:name w:val="toc 8"/>
    <w:basedOn w:val="Normal"/>
    <w:next w:val="Normal"/>
    <w:semiHidden/>
    <w:pPr>
      <w:ind w:left="4320" w:hanging="720"/>
    </w:pPr>
  </w:style>
  <w:style w:type="paragraph" w:styleId="TOC9">
    <w:name w:val="toc 9"/>
    <w:basedOn w:val="Normal"/>
    <w:next w:val="Normal"/>
    <w:semiHidden/>
    <w:pPr>
      <w:ind w:left="4680" w:hanging="720"/>
    </w:pPr>
  </w:style>
  <w:style w:type="paragraph" w:styleId="TOAHeading">
    <w:name w:val="toa heading"/>
    <w:basedOn w:val="Normal"/>
    <w:next w:val="Normal"/>
    <w:semiHidden/>
    <w:pPr>
      <w:spacing w:before="120"/>
    </w:pPr>
    <w:rPr>
      <w:rFonts w:ascii="Arial" w:hAnsi="Arial" w:cs="Arial"/>
      <w:b/>
      <w:bCs/>
    </w:rPr>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styleId="EnvelopeReturn">
    <w:name w:val="envelope return"/>
    <w:basedOn w:val="Normal"/>
    <w:rPr>
      <w:rFonts w:cs="Arial"/>
      <w:sz w:val="20"/>
      <w:szCs w:val="20"/>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Number">
    <w:name w:val="List Number"/>
    <w:basedOn w:val="Normal"/>
    <w:pPr>
      <w:numPr>
        <w:numId w:val="7"/>
      </w:numPr>
    </w:pPr>
  </w:style>
  <w:style w:type="paragraph" w:styleId="ListNumber2">
    <w:name w:val="List Number 2"/>
    <w:basedOn w:val="Normal"/>
    <w:pPr>
      <w:numPr>
        <w:numId w:val="8"/>
      </w:numPr>
    </w:pPr>
  </w:style>
  <w:style w:type="paragraph" w:styleId="ListNumber3">
    <w:name w:val="List Number 3"/>
    <w:basedOn w:val="Normal"/>
    <w:pPr>
      <w:numPr>
        <w:numId w:val="9"/>
      </w:numPr>
    </w:pPr>
  </w:style>
  <w:style w:type="paragraph" w:styleId="ListNumber4">
    <w:name w:val="List Number 4"/>
    <w:basedOn w:val="Normal"/>
    <w:pPr>
      <w:numPr>
        <w:numId w:val="10"/>
      </w:numPr>
    </w:pPr>
  </w:style>
  <w:style w:type="paragraph" w:styleId="ListNumber5">
    <w:name w:val="List Number 5"/>
    <w:basedOn w:val="Normal"/>
    <w:pPr>
      <w:numPr>
        <w:numId w:val="11"/>
      </w:numPr>
    </w:pPr>
  </w:style>
  <w:style w:type="paragraph" w:customStyle="1" w:styleId="BulletItems5">
    <w:name w:val="Bullet Items (.5)"/>
    <w:basedOn w:val="Normal"/>
    <w:pPr>
      <w:numPr>
        <w:numId w:val="15"/>
      </w:numPr>
      <w:spacing w:after="240"/>
    </w:pPr>
  </w:style>
  <w:style w:type="paragraph" w:customStyle="1" w:styleId="BulletItems52">
    <w:name w:val="Bullet Items (.5) 2"/>
    <w:basedOn w:val="Normal"/>
    <w:pPr>
      <w:numPr>
        <w:numId w:val="16"/>
      </w:numPr>
      <w:spacing w:after="240"/>
    </w:pPr>
  </w:style>
  <w:style w:type="paragraph" w:customStyle="1" w:styleId="BulletItems53">
    <w:name w:val="Bullet Items (.5) 3"/>
    <w:basedOn w:val="Normal"/>
    <w:pPr>
      <w:numPr>
        <w:numId w:val="17"/>
      </w:numPr>
      <w:spacing w:after="240"/>
    </w:pPr>
  </w:style>
  <w:style w:type="paragraph" w:customStyle="1" w:styleId="BulletItems25">
    <w:name w:val="Bullet Items (.25)"/>
    <w:basedOn w:val="Normal"/>
    <w:pPr>
      <w:numPr>
        <w:numId w:val="18"/>
      </w:numPr>
      <w:spacing w:after="240"/>
    </w:pPr>
  </w:style>
  <w:style w:type="paragraph" w:customStyle="1" w:styleId="BulletItems252">
    <w:name w:val="Bullet Items (.25) 2"/>
    <w:basedOn w:val="Normal"/>
    <w:pPr>
      <w:numPr>
        <w:numId w:val="19"/>
      </w:numPr>
      <w:spacing w:after="240"/>
    </w:pPr>
  </w:style>
  <w:style w:type="paragraph" w:customStyle="1" w:styleId="BulletItems253">
    <w:name w:val="Bullet Items (.25) 3"/>
    <w:basedOn w:val="Normal"/>
    <w:pPr>
      <w:numPr>
        <w:numId w:val="20"/>
      </w:numPr>
      <w:spacing w:after="240"/>
    </w:pPr>
  </w:style>
  <w:style w:type="paragraph" w:customStyle="1" w:styleId="NumberedItems25">
    <w:name w:val="Numbered Items (.25)"/>
    <w:basedOn w:val="Normal"/>
    <w:pPr>
      <w:numPr>
        <w:numId w:val="21"/>
      </w:numPr>
      <w:spacing w:after="240"/>
    </w:pPr>
  </w:style>
  <w:style w:type="paragraph" w:customStyle="1" w:styleId="NumberedItems252">
    <w:name w:val="Numbered Items (.25) 2"/>
    <w:basedOn w:val="Normal"/>
    <w:pPr>
      <w:numPr>
        <w:numId w:val="22"/>
      </w:numPr>
      <w:spacing w:after="240"/>
    </w:pPr>
  </w:style>
  <w:style w:type="paragraph" w:customStyle="1" w:styleId="NumberedItems253">
    <w:name w:val="Numbered Items (.25) 3"/>
    <w:basedOn w:val="Normal"/>
    <w:pPr>
      <w:numPr>
        <w:numId w:val="23"/>
      </w:numPr>
      <w:spacing w:after="240"/>
    </w:pPr>
  </w:style>
  <w:style w:type="paragraph" w:customStyle="1" w:styleId="NumberedItems5">
    <w:name w:val="Numbered Items (.5)"/>
    <w:basedOn w:val="Normal"/>
    <w:pPr>
      <w:numPr>
        <w:numId w:val="24"/>
      </w:numPr>
      <w:spacing w:after="240"/>
    </w:pPr>
  </w:style>
  <w:style w:type="paragraph" w:customStyle="1" w:styleId="NumberedItems52">
    <w:name w:val="Numbered Items (.5) 2"/>
    <w:basedOn w:val="Normal"/>
    <w:pPr>
      <w:numPr>
        <w:numId w:val="25"/>
      </w:numPr>
      <w:spacing w:after="240"/>
    </w:pPr>
  </w:style>
  <w:style w:type="paragraph" w:customStyle="1" w:styleId="NumberedItems53">
    <w:name w:val="Numbered Items (.5) 3"/>
    <w:basedOn w:val="Normal"/>
    <w:pPr>
      <w:numPr>
        <w:numId w:val="26"/>
      </w:numPr>
      <w:spacing w:after="240"/>
    </w:pPr>
  </w:style>
  <w:style w:type="paragraph" w:customStyle="1" w:styleId="NSSecond7">
    <w:name w:val="NSSecond 7"/>
    <w:basedOn w:val="Normal"/>
    <w:pPr>
      <w:numPr>
        <w:ilvl w:val="6"/>
        <w:numId w:val="13"/>
      </w:numPr>
      <w:spacing w:after="240"/>
    </w:pPr>
  </w:style>
  <w:style w:type="paragraph" w:customStyle="1" w:styleId="NSSecond8">
    <w:name w:val="NSSecond 8"/>
    <w:basedOn w:val="Normal"/>
    <w:pPr>
      <w:numPr>
        <w:ilvl w:val="7"/>
        <w:numId w:val="13"/>
      </w:numPr>
      <w:spacing w:after="240"/>
    </w:pPr>
  </w:style>
  <w:style w:type="paragraph" w:customStyle="1" w:styleId="NSSecond9">
    <w:name w:val="NSSecond 9"/>
    <w:basedOn w:val="Normal"/>
    <w:pPr>
      <w:numPr>
        <w:ilvl w:val="8"/>
        <w:numId w:val="13"/>
      </w:numPr>
      <w:spacing w:after="240"/>
    </w:pPr>
  </w:style>
  <w:style w:type="paragraph" w:customStyle="1" w:styleId="NSThird4">
    <w:name w:val="NSThird 4"/>
    <w:basedOn w:val="Normal"/>
    <w:pPr>
      <w:numPr>
        <w:ilvl w:val="3"/>
        <w:numId w:val="14"/>
      </w:numPr>
      <w:spacing w:after="240"/>
    </w:pPr>
  </w:style>
  <w:style w:type="paragraph" w:customStyle="1" w:styleId="NSThird5">
    <w:name w:val="NSThird 5"/>
    <w:basedOn w:val="Normal"/>
    <w:pPr>
      <w:numPr>
        <w:ilvl w:val="4"/>
        <w:numId w:val="14"/>
      </w:numPr>
      <w:spacing w:after="240"/>
    </w:pPr>
  </w:style>
  <w:style w:type="paragraph" w:customStyle="1" w:styleId="NSThird6">
    <w:name w:val="NSThird 6"/>
    <w:basedOn w:val="Normal"/>
    <w:pPr>
      <w:numPr>
        <w:ilvl w:val="5"/>
        <w:numId w:val="14"/>
      </w:numPr>
      <w:spacing w:after="240"/>
    </w:pPr>
  </w:style>
  <w:style w:type="paragraph" w:customStyle="1" w:styleId="NSThird7">
    <w:name w:val="NSThird 7"/>
    <w:basedOn w:val="Normal"/>
    <w:pPr>
      <w:numPr>
        <w:ilvl w:val="6"/>
        <w:numId w:val="14"/>
      </w:numPr>
      <w:spacing w:after="240"/>
    </w:pPr>
  </w:style>
  <w:style w:type="paragraph" w:customStyle="1" w:styleId="NSThird8">
    <w:name w:val="NSThird 8"/>
    <w:basedOn w:val="Normal"/>
    <w:pPr>
      <w:numPr>
        <w:ilvl w:val="7"/>
        <w:numId w:val="14"/>
      </w:numPr>
      <w:spacing w:after="240"/>
    </w:pPr>
  </w:style>
  <w:style w:type="paragraph" w:customStyle="1" w:styleId="NSThird9">
    <w:name w:val="NSThird 9"/>
    <w:basedOn w:val="Normal"/>
    <w:pPr>
      <w:numPr>
        <w:ilvl w:val="8"/>
        <w:numId w:val="14"/>
      </w:numPr>
      <w:spacing w:after="240"/>
    </w:pPr>
  </w:style>
  <w:style w:type="paragraph" w:customStyle="1" w:styleId="DSBodyFirstIndent3">
    <w:name w:val="DS Body First Indent 3"/>
    <w:basedOn w:val="Normal"/>
    <w:pPr>
      <w:spacing w:line="480" w:lineRule="auto"/>
      <w:ind w:firstLine="2160"/>
    </w:p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paragraph" w:styleId="FootnoteText">
    <w:name w:val="footnote text"/>
    <w:basedOn w:val="Normal"/>
    <w:semiHidden/>
    <w:rPr>
      <w:sz w:val="20"/>
      <w:szCs w:val="20"/>
    </w:rPr>
  </w:style>
  <w:style w:type="paragraph" w:styleId="EndnoteText">
    <w:name w:val="endnote text"/>
    <w:basedOn w:val="Normal"/>
    <w:semiHidden/>
    <w:rPr>
      <w:sz w:val="20"/>
      <w:szCs w:val="20"/>
    </w:rPr>
  </w:style>
  <w:style w:type="paragraph" w:customStyle="1" w:styleId="Char">
    <w:name w:val="Char"/>
    <w:basedOn w:val="Normal"/>
    <w:pPr>
      <w:spacing w:after="240"/>
      <w:ind w:left="3600"/>
    </w:pPr>
  </w:style>
  <w:style w:type="paragraph" w:customStyle="1" w:styleId="Style1">
    <w:name w:val="Style1"/>
    <w:basedOn w:val="Normal"/>
    <w:rPr>
      <w:w w:val="0"/>
    </w:rPr>
  </w:style>
  <w:style w:type="paragraph" w:styleId="ListParagraph">
    <w:name w:val="List Paragraph"/>
    <w:basedOn w:val="Normal"/>
    <w:uiPriority w:val="34"/>
    <w:qFormat/>
    <w:rsid w:val="00FC49CB"/>
    <w:pPr>
      <w:spacing w:after="160" w:line="259" w:lineRule="auto"/>
      <w:ind w:left="720"/>
      <w:contextualSpacing/>
    </w:pPr>
    <w:rPr>
      <w:rFonts w:eastAsia="Calibri"/>
      <w:szCs w:val="22"/>
    </w:rPr>
  </w:style>
  <w:style w:type="character" w:styleId="UnresolvedMention">
    <w:name w:val="Unresolved Mention"/>
    <w:basedOn w:val="DefaultParagraphFont"/>
    <w:uiPriority w:val="99"/>
    <w:semiHidden/>
    <w:unhideWhenUsed/>
    <w:rsid w:val="004A121C"/>
    <w:rPr>
      <w:color w:val="605E5C"/>
      <w:shd w:val="clear" w:color="auto" w:fill="E1DFDD"/>
    </w:rPr>
  </w:style>
  <w:style w:type="table" w:customStyle="1" w:styleId="TableGrid1">
    <w:name w:val="Table Grid1"/>
    <w:basedOn w:val="TableNormal"/>
    <w:next w:val="TableGrid"/>
    <w:rsid w:val="004A12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4A12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aliases w:val="h2 Char"/>
    <w:basedOn w:val="DefaultParagraphFont"/>
    <w:link w:val="Heading2"/>
    <w:rsid w:val="00B16C9E"/>
    <w:rPr>
      <w:rFonts w:cs="Arial"/>
      <w:bCs/>
      <w:iCs/>
      <w:sz w:val="24"/>
      <w:szCs w:val="28"/>
      <w:u w:val="single"/>
    </w:rPr>
  </w:style>
  <w:style w:type="character" w:customStyle="1" w:styleId="BodyTextFirstIndentChar">
    <w:name w:val="Body Text First Indent Char"/>
    <w:aliases w:val="L1 Char"/>
    <w:basedOn w:val="DefaultParagraphFont"/>
    <w:link w:val="BodyTextFirstIndent"/>
    <w:rsid w:val="009D3FCE"/>
    <w:rPr>
      <w:sz w:val="24"/>
      <w:szCs w:val="24"/>
    </w:rPr>
  </w:style>
  <w:style w:type="character" w:customStyle="1" w:styleId="BodyTextFirstIndent2Char">
    <w:name w:val="Body Text First Indent 2 Char"/>
    <w:aliases w:val="L2 Char"/>
    <w:basedOn w:val="DefaultParagraphFont"/>
    <w:link w:val="BodyTextFirstIndent2"/>
    <w:rsid w:val="00FA1CC2"/>
    <w:rPr>
      <w:sz w:val="24"/>
      <w:szCs w:val="24"/>
    </w:rPr>
  </w:style>
  <w:style w:type="paragraph" w:styleId="Revision">
    <w:name w:val="Revision"/>
    <w:hidden/>
    <w:uiPriority w:val="99"/>
    <w:semiHidden/>
    <w:rsid w:val="00E322AA"/>
    <w:rPr>
      <w:sz w:val="24"/>
      <w:szCs w:val="24"/>
    </w:rPr>
  </w:style>
  <w:style w:type="character" w:customStyle="1" w:styleId="Heading3Char">
    <w:name w:val="Heading 3 Char"/>
    <w:aliases w:val="h3 Char"/>
    <w:basedOn w:val="DefaultParagraphFont"/>
    <w:link w:val="Heading3"/>
    <w:rsid w:val="00A15BB5"/>
    <w:rPr>
      <w:rFonts w:cs="Arial"/>
      <w:bCs/>
      <w:sz w:val="24"/>
      <w:szCs w:val="26"/>
      <w:u w:val="single"/>
    </w:rPr>
  </w:style>
  <w:style w:type="character" w:customStyle="1" w:styleId="Heading5Char">
    <w:name w:val="Heading 5 Char"/>
    <w:aliases w:val="h5 Char"/>
    <w:basedOn w:val="DefaultParagraphFont"/>
    <w:link w:val="Heading5"/>
    <w:rsid w:val="00A15BB5"/>
    <w:rPr>
      <w:bCs/>
      <w:iCs/>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3128281">
      <w:bodyDiv w:val="1"/>
      <w:marLeft w:val="0"/>
      <w:marRight w:val="0"/>
      <w:marTop w:val="0"/>
      <w:marBottom w:val="0"/>
      <w:divBdr>
        <w:top w:val="none" w:sz="0" w:space="0" w:color="auto"/>
        <w:left w:val="none" w:sz="0" w:space="0" w:color="auto"/>
        <w:bottom w:val="none" w:sz="0" w:space="0" w:color="auto"/>
        <w:right w:val="none" w:sz="0" w:space="0" w:color="auto"/>
      </w:divBdr>
    </w:div>
    <w:div w:id="1162310320">
      <w:bodyDiv w:val="1"/>
      <w:marLeft w:val="0"/>
      <w:marRight w:val="0"/>
      <w:marTop w:val="0"/>
      <w:marBottom w:val="0"/>
      <w:divBdr>
        <w:top w:val="none" w:sz="0" w:space="0" w:color="auto"/>
        <w:left w:val="none" w:sz="0" w:space="0" w:color="auto"/>
        <w:bottom w:val="none" w:sz="0" w:space="0" w:color="auto"/>
        <w:right w:val="none" w:sz="0" w:space="0" w:color="auto"/>
      </w:divBdr>
    </w:div>
    <w:div w:id="1174610514">
      <w:bodyDiv w:val="1"/>
      <w:marLeft w:val="0"/>
      <w:marRight w:val="0"/>
      <w:marTop w:val="0"/>
      <w:marBottom w:val="0"/>
      <w:divBdr>
        <w:top w:val="none" w:sz="0" w:space="0" w:color="auto"/>
        <w:left w:val="none" w:sz="0" w:space="0" w:color="auto"/>
        <w:bottom w:val="none" w:sz="0" w:space="0" w:color="auto"/>
        <w:right w:val="none" w:sz="0" w:space="0" w:color="auto"/>
      </w:divBdr>
    </w:div>
    <w:div w:id="1497722555">
      <w:bodyDiv w:val="1"/>
      <w:marLeft w:val="0"/>
      <w:marRight w:val="0"/>
      <w:marTop w:val="0"/>
      <w:marBottom w:val="0"/>
      <w:divBdr>
        <w:top w:val="none" w:sz="0" w:space="0" w:color="auto"/>
        <w:left w:val="none" w:sz="0" w:space="0" w:color="auto"/>
        <w:bottom w:val="none" w:sz="0" w:space="0" w:color="auto"/>
        <w:right w:val="none" w:sz="0" w:space="0" w:color="auto"/>
      </w:divBdr>
    </w:div>
    <w:div w:id="1664551558">
      <w:bodyDiv w:val="1"/>
      <w:marLeft w:val="0"/>
      <w:marRight w:val="0"/>
      <w:marTop w:val="0"/>
      <w:marBottom w:val="0"/>
      <w:divBdr>
        <w:top w:val="none" w:sz="0" w:space="0" w:color="auto"/>
        <w:left w:val="none" w:sz="0" w:space="0" w:color="auto"/>
        <w:bottom w:val="none" w:sz="0" w:space="0" w:color="auto"/>
        <w:right w:val="none" w:sz="0" w:space="0" w:color="auto"/>
      </w:divBdr>
    </w:div>
    <w:div w:id="1678651490">
      <w:bodyDiv w:val="1"/>
      <w:marLeft w:val="0"/>
      <w:marRight w:val="0"/>
      <w:marTop w:val="0"/>
      <w:marBottom w:val="0"/>
      <w:divBdr>
        <w:top w:val="none" w:sz="0" w:space="0" w:color="auto"/>
        <w:left w:val="none" w:sz="0" w:space="0" w:color="auto"/>
        <w:bottom w:val="none" w:sz="0" w:space="0" w:color="auto"/>
        <w:right w:val="none" w:sz="0" w:space="0" w:color="auto"/>
      </w:divBdr>
    </w:div>
    <w:div w:id="2026244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5.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7.xml"/><Relationship Id="rId10" Type="http://schemas.openxmlformats.org/officeDocument/2006/relationships/footer" Target="footer3.xml"/><Relationship Id="rId19" Type="http://schemas.openxmlformats.org/officeDocument/2006/relationships/footer" Target="footer8.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6.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wade\Documents\Firm%20Blan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2980C5-4162-47AF-A860-005B353A5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C:\Users\awade\Documents\Firm Blank.dot</Template>
  <TotalTime>11</TotalTime>
  <Pages>43</Pages>
  <Words>13500</Words>
  <Characters>70605</Characters>
  <Application>Microsoft Office Word</Application>
  <DocSecurity>0</DocSecurity>
  <Lines>1502</Lines>
  <Paragraphs>737</Paragraphs>
  <ScaleCrop>false</ScaleCrop>
  <HeadingPairs>
    <vt:vector size="2" baseType="variant">
      <vt:variant>
        <vt:lpstr>Title</vt:lpstr>
      </vt:variant>
      <vt:variant>
        <vt:i4>1</vt:i4>
      </vt:variant>
    </vt:vector>
  </HeadingPairs>
  <TitlesOfParts>
    <vt:vector size="1" baseType="lpstr">
      <vt:lpstr>2005  Single Single Aurora Model  (00045863.DOC;1)</vt:lpstr>
    </vt:vector>
  </TitlesOfParts>
  <Company/>
  <LinksUpToDate>false</LinksUpToDate>
  <CharactersWithSpaces>83368</CharactersWithSpaces>
  <SharedDoc>false</SharedDoc>
  <HLinks>
    <vt:vector size="258" baseType="variant">
      <vt:variant>
        <vt:i4>1114170</vt:i4>
      </vt:variant>
      <vt:variant>
        <vt:i4>254</vt:i4>
      </vt:variant>
      <vt:variant>
        <vt:i4>0</vt:i4>
      </vt:variant>
      <vt:variant>
        <vt:i4>5</vt:i4>
      </vt:variant>
      <vt:variant>
        <vt:lpwstr/>
      </vt:variant>
      <vt:variant>
        <vt:lpwstr>_Toc108335000</vt:lpwstr>
      </vt:variant>
      <vt:variant>
        <vt:i4>1638451</vt:i4>
      </vt:variant>
      <vt:variant>
        <vt:i4>248</vt:i4>
      </vt:variant>
      <vt:variant>
        <vt:i4>0</vt:i4>
      </vt:variant>
      <vt:variant>
        <vt:i4>5</vt:i4>
      </vt:variant>
      <vt:variant>
        <vt:lpwstr/>
      </vt:variant>
      <vt:variant>
        <vt:lpwstr>_Toc108334999</vt:lpwstr>
      </vt:variant>
      <vt:variant>
        <vt:i4>1638451</vt:i4>
      </vt:variant>
      <vt:variant>
        <vt:i4>242</vt:i4>
      </vt:variant>
      <vt:variant>
        <vt:i4>0</vt:i4>
      </vt:variant>
      <vt:variant>
        <vt:i4>5</vt:i4>
      </vt:variant>
      <vt:variant>
        <vt:lpwstr/>
      </vt:variant>
      <vt:variant>
        <vt:lpwstr>_Toc108334998</vt:lpwstr>
      </vt:variant>
      <vt:variant>
        <vt:i4>1638451</vt:i4>
      </vt:variant>
      <vt:variant>
        <vt:i4>236</vt:i4>
      </vt:variant>
      <vt:variant>
        <vt:i4>0</vt:i4>
      </vt:variant>
      <vt:variant>
        <vt:i4>5</vt:i4>
      </vt:variant>
      <vt:variant>
        <vt:lpwstr/>
      </vt:variant>
      <vt:variant>
        <vt:lpwstr>_Toc108334997</vt:lpwstr>
      </vt:variant>
      <vt:variant>
        <vt:i4>1638451</vt:i4>
      </vt:variant>
      <vt:variant>
        <vt:i4>230</vt:i4>
      </vt:variant>
      <vt:variant>
        <vt:i4>0</vt:i4>
      </vt:variant>
      <vt:variant>
        <vt:i4>5</vt:i4>
      </vt:variant>
      <vt:variant>
        <vt:lpwstr/>
      </vt:variant>
      <vt:variant>
        <vt:lpwstr>_Toc108334996</vt:lpwstr>
      </vt:variant>
      <vt:variant>
        <vt:i4>1638451</vt:i4>
      </vt:variant>
      <vt:variant>
        <vt:i4>224</vt:i4>
      </vt:variant>
      <vt:variant>
        <vt:i4>0</vt:i4>
      </vt:variant>
      <vt:variant>
        <vt:i4>5</vt:i4>
      </vt:variant>
      <vt:variant>
        <vt:lpwstr/>
      </vt:variant>
      <vt:variant>
        <vt:lpwstr>_Toc108334995</vt:lpwstr>
      </vt:variant>
      <vt:variant>
        <vt:i4>1638451</vt:i4>
      </vt:variant>
      <vt:variant>
        <vt:i4>218</vt:i4>
      </vt:variant>
      <vt:variant>
        <vt:i4>0</vt:i4>
      </vt:variant>
      <vt:variant>
        <vt:i4>5</vt:i4>
      </vt:variant>
      <vt:variant>
        <vt:lpwstr/>
      </vt:variant>
      <vt:variant>
        <vt:lpwstr>_Toc108334994</vt:lpwstr>
      </vt:variant>
      <vt:variant>
        <vt:i4>1638451</vt:i4>
      </vt:variant>
      <vt:variant>
        <vt:i4>212</vt:i4>
      </vt:variant>
      <vt:variant>
        <vt:i4>0</vt:i4>
      </vt:variant>
      <vt:variant>
        <vt:i4>5</vt:i4>
      </vt:variant>
      <vt:variant>
        <vt:lpwstr/>
      </vt:variant>
      <vt:variant>
        <vt:lpwstr>_Toc108334993</vt:lpwstr>
      </vt:variant>
      <vt:variant>
        <vt:i4>1638451</vt:i4>
      </vt:variant>
      <vt:variant>
        <vt:i4>206</vt:i4>
      </vt:variant>
      <vt:variant>
        <vt:i4>0</vt:i4>
      </vt:variant>
      <vt:variant>
        <vt:i4>5</vt:i4>
      </vt:variant>
      <vt:variant>
        <vt:lpwstr/>
      </vt:variant>
      <vt:variant>
        <vt:lpwstr>_Toc108334992</vt:lpwstr>
      </vt:variant>
      <vt:variant>
        <vt:i4>1638451</vt:i4>
      </vt:variant>
      <vt:variant>
        <vt:i4>200</vt:i4>
      </vt:variant>
      <vt:variant>
        <vt:i4>0</vt:i4>
      </vt:variant>
      <vt:variant>
        <vt:i4>5</vt:i4>
      </vt:variant>
      <vt:variant>
        <vt:lpwstr/>
      </vt:variant>
      <vt:variant>
        <vt:lpwstr>_Toc108334991</vt:lpwstr>
      </vt:variant>
      <vt:variant>
        <vt:i4>1638451</vt:i4>
      </vt:variant>
      <vt:variant>
        <vt:i4>194</vt:i4>
      </vt:variant>
      <vt:variant>
        <vt:i4>0</vt:i4>
      </vt:variant>
      <vt:variant>
        <vt:i4>5</vt:i4>
      </vt:variant>
      <vt:variant>
        <vt:lpwstr/>
      </vt:variant>
      <vt:variant>
        <vt:lpwstr>_Toc108334990</vt:lpwstr>
      </vt:variant>
      <vt:variant>
        <vt:i4>1572915</vt:i4>
      </vt:variant>
      <vt:variant>
        <vt:i4>188</vt:i4>
      </vt:variant>
      <vt:variant>
        <vt:i4>0</vt:i4>
      </vt:variant>
      <vt:variant>
        <vt:i4>5</vt:i4>
      </vt:variant>
      <vt:variant>
        <vt:lpwstr/>
      </vt:variant>
      <vt:variant>
        <vt:lpwstr>_Toc108334989</vt:lpwstr>
      </vt:variant>
      <vt:variant>
        <vt:i4>1572915</vt:i4>
      </vt:variant>
      <vt:variant>
        <vt:i4>182</vt:i4>
      </vt:variant>
      <vt:variant>
        <vt:i4>0</vt:i4>
      </vt:variant>
      <vt:variant>
        <vt:i4>5</vt:i4>
      </vt:variant>
      <vt:variant>
        <vt:lpwstr/>
      </vt:variant>
      <vt:variant>
        <vt:lpwstr>_Toc108334988</vt:lpwstr>
      </vt:variant>
      <vt:variant>
        <vt:i4>1572915</vt:i4>
      </vt:variant>
      <vt:variant>
        <vt:i4>176</vt:i4>
      </vt:variant>
      <vt:variant>
        <vt:i4>0</vt:i4>
      </vt:variant>
      <vt:variant>
        <vt:i4>5</vt:i4>
      </vt:variant>
      <vt:variant>
        <vt:lpwstr/>
      </vt:variant>
      <vt:variant>
        <vt:lpwstr>_Toc108334987</vt:lpwstr>
      </vt:variant>
      <vt:variant>
        <vt:i4>1572915</vt:i4>
      </vt:variant>
      <vt:variant>
        <vt:i4>170</vt:i4>
      </vt:variant>
      <vt:variant>
        <vt:i4>0</vt:i4>
      </vt:variant>
      <vt:variant>
        <vt:i4>5</vt:i4>
      </vt:variant>
      <vt:variant>
        <vt:lpwstr/>
      </vt:variant>
      <vt:variant>
        <vt:lpwstr>_Toc108334986</vt:lpwstr>
      </vt:variant>
      <vt:variant>
        <vt:i4>1572915</vt:i4>
      </vt:variant>
      <vt:variant>
        <vt:i4>164</vt:i4>
      </vt:variant>
      <vt:variant>
        <vt:i4>0</vt:i4>
      </vt:variant>
      <vt:variant>
        <vt:i4>5</vt:i4>
      </vt:variant>
      <vt:variant>
        <vt:lpwstr/>
      </vt:variant>
      <vt:variant>
        <vt:lpwstr>_Toc108334985</vt:lpwstr>
      </vt:variant>
      <vt:variant>
        <vt:i4>1572915</vt:i4>
      </vt:variant>
      <vt:variant>
        <vt:i4>158</vt:i4>
      </vt:variant>
      <vt:variant>
        <vt:i4>0</vt:i4>
      </vt:variant>
      <vt:variant>
        <vt:i4>5</vt:i4>
      </vt:variant>
      <vt:variant>
        <vt:lpwstr/>
      </vt:variant>
      <vt:variant>
        <vt:lpwstr>_Toc108334984</vt:lpwstr>
      </vt:variant>
      <vt:variant>
        <vt:i4>1572915</vt:i4>
      </vt:variant>
      <vt:variant>
        <vt:i4>152</vt:i4>
      </vt:variant>
      <vt:variant>
        <vt:i4>0</vt:i4>
      </vt:variant>
      <vt:variant>
        <vt:i4>5</vt:i4>
      </vt:variant>
      <vt:variant>
        <vt:lpwstr/>
      </vt:variant>
      <vt:variant>
        <vt:lpwstr>_Toc108334983</vt:lpwstr>
      </vt:variant>
      <vt:variant>
        <vt:i4>1572915</vt:i4>
      </vt:variant>
      <vt:variant>
        <vt:i4>146</vt:i4>
      </vt:variant>
      <vt:variant>
        <vt:i4>0</vt:i4>
      </vt:variant>
      <vt:variant>
        <vt:i4>5</vt:i4>
      </vt:variant>
      <vt:variant>
        <vt:lpwstr/>
      </vt:variant>
      <vt:variant>
        <vt:lpwstr>_Toc108334982</vt:lpwstr>
      </vt:variant>
      <vt:variant>
        <vt:i4>1572915</vt:i4>
      </vt:variant>
      <vt:variant>
        <vt:i4>140</vt:i4>
      </vt:variant>
      <vt:variant>
        <vt:i4>0</vt:i4>
      </vt:variant>
      <vt:variant>
        <vt:i4>5</vt:i4>
      </vt:variant>
      <vt:variant>
        <vt:lpwstr/>
      </vt:variant>
      <vt:variant>
        <vt:lpwstr>_Toc108334981</vt:lpwstr>
      </vt:variant>
      <vt:variant>
        <vt:i4>1572915</vt:i4>
      </vt:variant>
      <vt:variant>
        <vt:i4>134</vt:i4>
      </vt:variant>
      <vt:variant>
        <vt:i4>0</vt:i4>
      </vt:variant>
      <vt:variant>
        <vt:i4>5</vt:i4>
      </vt:variant>
      <vt:variant>
        <vt:lpwstr/>
      </vt:variant>
      <vt:variant>
        <vt:lpwstr>_Toc108334980</vt:lpwstr>
      </vt:variant>
      <vt:variant>
        <vt:i4>1507379</vt:i4>
      </vt:variant>
      <vt:variant>
        <vt:i4>128</vt:i4>
      </vt:variant>
      <vt:variant>
        <vt:i4>0</vt:i4>
      </vt:variant>
      <vt:variant>
        <vt:i4>5</vt:i4>
      </vt:variant>
      <vt:variant>
        <vt:lpwstr/>
      </vt:variant>
      <vt:variant>
        <vt:lpwstr>_Toc108334979</vt:lpwstr>
      </vt:variant>
      <vt:variant>
        <vt:i4>1507379</vt:i4>
      </vt:variant>
      <vt:variant>
        <vt:i4>122</vt:i4>
      </vt:variant>
      <vt:variant>
        <vt:i4>0</vt:i4>
      </vt:variant>
      <vt:variant>
        <vt:i4>5</vt:i4>
      </vt:variant>
      <vt:variant>
        <vt:lpwstr/>
      </vt:variant>
      <vt:variant>
        <vt:lpwstr>_Toc108334978</vt:lpwstr>
      </vt:variant>
      <vt:variant>
        <vt:i4>1507379</vt:i4>
      </vt:variant>
      <vt:variant>
        <vt:i4>116</vt:i4>
      </vt:variant>
      <vt:variant>
        <vt:i4>0</vt:i4>
      </vt:variant>
      <vt:variant>
        <vt:i4>5</vt:i4>
      </vt:variant>
      <vt:variant>
        <vt:lpwstr/>
      </vt:variant>
      <vt:variant>
        <vt:lpwstr>_Toc108334977</vt:lpwstr>
      </vt:variant>
      <vt:variant>
        <vt:i4>1507379</vt:i4>
      </vt:variant>
      <vt:variant>
        <vt:i4>110</vt:i4>
      </vt:variant>
      <vt:variant>
        <vt:i4>0</vt:i4>
      </vt:variant>
      <vt:variant>
        <vt:i4>5</vt:i4>
      </vt:variant>
      <vt:variant>
        <vt:lpwstr/>
      </vt:variant>
      <vt:variant>
        <vt:lpwstr>_Toc108334976</vt:lpwstr>
      </vt:variant>
      <vt:variant>
        <vt:i4>1507379</vt:i4>
      </vt:variant>
      <vt:variant>
        <vt:i4>104</vt:i4>
      </vt:variant>
      <vt:variant>
        <vt:i4>0</vt:i4>
      </vt:variant>
      <vt:variant>
        <vt:i4>5</vt:i4>
      </vt:variant>
      <vt:variant>
        <vt:lpwstr/>
      </vt:variant>
      <vt:variant>
        <vt:lpwstr>_Toc108334975</vt:lpwstr>
      </vt:variant>
      <vt:variant>
        <vt:i4>1507379</vt:i4>
      </vt:variant>
      <vt:variant>
        <vt:i4>98</vt:i4>
      </vt:variant>
      <vt:variant>
        <vt:i4>0</vt:i4>
      </vt:variant>
      <vt:variant>
        <vt:i4>5</vt:i4>
      </vt:variant>
      <vt:variant>
        <vt:lpwstr/>
      </vt:variant>
      <vt:variant>
        <vt:lpwstr>_Toc108334974</vt:lpwstr>
      </vt:variant>
      <vt:variant>
        <vt:i4>1507379</vt:i4>
      </vt:variant>
      <vt:variant>
        <vt:i4>92</vt:i4>
      </vt:variant>
      <vt:variant>
        <vt:i4>0</vt:i4>
      </vt:variant>
      <vt:variant>
        <vt:i4>5</vt:i4>
      </vt:variant>
      <vt:variant>
        <vt:lpwstr/>
      </vt:variant>
      <vt:variant>
        <vt:lpwstr>_Toc108334973</vt:lpwstr>
      </vt:variant>
      <vt:variant>
        <vt:i4>1507379</vt:i4>
      </vt:variant>
      <vt:variant>
        <vt:i4>86</vt:i4>
      </vt:variant>
      <vt:variant>
        <vt:i4>0</vt:i4>
      </vt:variant>
      <vt:variant>
        <vt:i4>5</vt:i4>
      </vt:variant>
      <vt:variant>
        <vt:lpwstr/>
      </vt:variant>
      <vt:variant>
        <vt:lpwstr>_Toc108334972</vt:lpwstr>
      </vt:variant>
      <vt:variant>
        <vt:i4>1507379</vt:i4>
      </vt:variant>
      <vt:variant>
        <vt:i4>80</vt:i4>
      </vt:variant>
      <vt:variant>
        <vt:i4>0</vt:i4>
      </vt:variant>
      <vt:variant>
        <vt:i4>5</vt:i4>
      </vt:variant>
      <vt:variant>
        <vt:lpwstr/>
      </vt:variant>
      <vt:variant>
        <vt:lpwstr>_Toc108334971</vt:lpwstr>
      </vt:variant>
      <vt:variant>
        <vt:i4>1507379</vt:i4>
      </vt:variant>
      <vt:variant>
        <vt:i4>74</vt:i4>
      </vt:variant>
      <vt:variant>
        <vt:i4>0</vt:i4>
      </vt:variant>
      <vt:variant>
        <vt:i4>5</vt:i4>
      </vt:variant>
      <vt:variant>
        <vt:lpwstr/>
      </vt:variant>
      <vt:variant>
        <vt:lpwstr>_Toc108334970</vt:lpwstr>
      </vt:variant>
      <vt:variant>
        <vt:i4>1441843</vt:i4>
      </vt:variant>
      <vt:variant>
        <vt:i4>68</vt:i4>
      </vt:variant>
      <vt:variant>
        <vt:i4>0</vt:i4>
      </vt:variant>
      <vt:variant>
        <vt:i4>5</vt:i4>
      </vt:variant>
      <vt:variant>
        <vt:lpwstr/>
      </vt:variant>
      <vt:variant>
        <vt:lpwstr>_Toc108334969</vt:lpwstr>
      </vt:variant>
      <vt:variant>
        <vt:i4>1441843</vt:i4>
      </vt:variant>
      <vt:variant>
        <vt:i4>62</vt:i4>
      </vt:variant>
      <vt:variant>
        <vt:i4>0</vt:i4>
      </vt:variant>
      <vt:variant>
        <vt:i4>5</vt:i4>
      </vt:variant>
      <vt:variant>
        <vt:lpwstr/>
      </vt:variant>
      <vt:variant>
        <vt:lpwstr>_Toc108334968</vt:lpwstr>
      </vt:variant>
      <vt:variant>
        <vt:i4>1441843</vt:i4>
      </vt:variant>
      <vt:variant>
        <vt:i4>56</vt:i4>
      </vt:variant>
      <vt:variant>
        <vt:i4>0</vt:i4>
      </vt:variant>
      <vt:variant>
        <vt:i4>5</vt:i4>
      </vt:variant>
      <vt:variant>
        <vt:lpwstr/>
      </vt:variant>
      <vt:variant>
        <vt:lpwstr>_Toc108334967</vt:lpwstr>
      </vt:variant>
      <vt:variant>
        <vt:i4>1441843</vt:i4>
      </vt:variant>
      <vt:variant>
        <vt:i4>50</vt:i4>
      </vt:variant>
      <vt:variant>
        <vt:i4>0</vt:i4>
      </vt:variant>
      <vt:variant>
        <vt:i4>5</vt:i4>
      </vt:variant>
      <vt:variant>
        <vt:lpwstr/>
      </vt:variant>
      <vt:variant>
        <vt:lpwstr>_Toc108334966</vt:lpwstr>
      </vt:variant>
      <vt:variant>
        <vt:i4>1441843</vt:i4>
      </vt:variant>
      <vt:variant>
        <vt:i4>44</vt:i4>
      </vt:variant>
      <vt:variant>
        <vt:i4>0</vt:i4>
      </vt:variant>
      <vt:variant>
        <vt:i4>5</vt:i4>
      </vt:variant>
      <vt:variant>
        <vt:lpwstr/>
      </vt:variant>
      <vt:variant>
        <vt:lpwstr>_Toc108334965</vt:lpwstr>
      </vt:variant>
      <vt:variant>
        <vt:i4>1441843</vt:i4>
      </vt:variant>
      <vt:variant>
        <vt:i4>38</vt:i4>
      </vt:variant>
      <vt:variant>
        <vt:i4>0</vt:i4>
      </vt:variant>
      <vt:variant>
        <vt:i4>5</vt:i4>
      </vt:variant>
      <vt:variant>
        <vt:lpwstr/>
      </vt:variant>
      <vt:variant>
        <vt:lpwstr>_Toc108334964</vt:lpwstr>
      </vt:variant>
      <vt:variant>
        <vt:i4>1441843</vt:i4>
      </vt:variant>
      <vt:variant>
        <vt:i4>32</vt:i4>
      </vt:variant>
      <vt:variant>
        <vt:i4>0</vt:i4>
      </vt:variant>
      <vt:variant>
        <vt:i4>5</vt:i4>
      </vt:variant>
      <vt:variant>
        <vt:lpwstr/>
      </vt:variant>
      <vt:variant>
        <vt:lpwstr>_Toc108334963</vt:lpwstr>
      </vt:variant>
      <vt:variant>
        <vt:i4>1441843</vt:i4>
      </vt:variant>
      <vt:variant>
        <vt:i4>26</vt:i4>
      </vt:variant>
      <vt:variant>
        <vt:i4>0</vt:i4>
      </vt:variant>
      <vt:variant>
        <vt:i4>5</vt:i4>
      </vt:variant>
      <vt:variant>
        <vt:lpwstr/>
      </vt:variant>
      <vt:variant>
        <vt:lpwstr>_Toc108334962</vt:lpwstr>
      </vt:variant>
      <vt:variant>
        <vt:i4>1441843</vt:i4>
      </vt:variant>
      <vt:variant>
        <vt:i4>20</vt:i4>
      </vt:variant>
      <vt:variant>
        <vt:i4>0</vt:i4>
      </vt:variant>
      <vt:variant>
        <vt:i4>5</vt:i4>
      </vt:variant>
      <vt:variant>
        <vt:lpwstr/>
      </vt:variant>
      <vt:variant>
        <vt:lpwstr>_Toc108334961</vt:lpwstr>
      </vt:variant>
      <vt:variant>
        <vt:i4>1441843</vt:i4>
      </vt:variant>
      <vt:variant>
        <vt:i4>14</vt:i4>
      </vt:variant>
      <vt:variant>
        <vt:i4>0</vt:i4>
      </vt:variant>
      <vt:variant>
        <vt:i4>5</vt:i4>
      </vt:variant>
      <vt:variant>
        <vt:lpwstr/>
      </vt:variant>
      <vt:variant>
        <vt:lpwstr>_Toc108334960</vt:lpwstr>
      </vt:variant>
      <vt:variant>
        <vt:i4>1376307</vt:i4>
      </vt:variant>
      <vt:variant>
        <vt:i4>8</vt:i4>
      </vt:variant>
      <vt:variant>
        <vt:i4>0</vt:i4>
      </vt:variant>
      <vt:variant>
        <vt:i4>5</vt:i4>
      </vt:variant>
      <vt:variant>
        <vt:lpwstr/>
      </vt:variant>
      <vt:variant>
        <vt:lpwstr>_Toc108334959</vt:lpwstr>
      </vt:variant>
      <vt:variant>
        <vt:i4>1376307</vt:i4>
      </vt:variant>
      <vt:variant>
        <vt:i4>2</vt:i4>
      </vt:variant>
      <vt:variant>
        <vt:i4>0</vt:i4>
      </vt:variant>
      <vt:variant>
        <vt:i4>5</vt:i4>
      </vt:variant>
      <vt:variant>
        <vt:lpwstr/>
      </vt:variant>
      <vt:variant>
        <vt:lpwstr>_Toc108334958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  Single Single Aurora Model  (00045863.DOC;1)</dc:title>
  <dc:subject>00045863.DOC v:1</dc:subject>
  <dc:creator>McGeady Sisneros</dc:creator>
  <cp:keywords/>
  <dc:description/>
  <cp:lastModifiedBy>Matt Ence</cp:lastModifiedBy>
  <cp:revision>3</cp:revision>
  <cp:lastPrinted>2023-04-27T15:53:00Z</cp:lastPrinted>
  <dcterms:created xsi:type="dcterms:W3CDTF">2026-07-09T02:12:00Z</dcterms:created>
  <dcterms:modified xsi:type="dcterms:W3CDTF">2026-07-09T02:22:00Z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dDocumentId">
    <vt:lpwstr>4905-7273-8602</vt:lpwstr>
  </property>
</Properties>
</file>