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00C0" w14:textId="77777777" w:rsidR="00F47AAE" w:rsidRDefault="00F47AAE" w:rsidP="00B1719F">
      <w:pPr>
        <w:pStyle w:val="00Center"/>
      </w:pPr>
      <w:r>
        <w:t>NOTICE OF SPECIAL MEETING</w:t>
      </w:r>
    </w:p>
    <w:p w14:paraId="54CFD084" w14:textId="37CB87E2" w:rsidR="00F47AAE" w:rsidRDefault="00F47AAE" w:rsidP="00B1719F">
      <w:pPr>
        <w:pStyle w:val="00BodyText5"/>
      </w:pPr>
      <w:r>
        <w:t xml:space="preserve">TO THE MEMBERS OF THE BOARD OF </w:t>
      </w:r>
      <w:r w:rsidR="003D5DB5">
        <w:t>TRUSTEES</w:t>
      </w:r>
      <w:r w:rsidR="00272C32">
        <w:t xml:space="preserve"> </w:t>
      </w:r>
      <w:r>
        <w:t xml:space="preserve">OF </w:t>
      </w:r>
      <w:r w:rsidR="00EE0793">
        <w:t>PROMONTORY COMMERCE CENTER PUBLIC INFRASTRUCTURE DISTRICT NO. 1</w:t>
      </w:r>
      <w:r>
        <w:t>:</w:t>
      </w:r>
    </w:p>
    <w:p w14:paraId="437F4114" w14:textId="71FF0FFD"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EE0793">
        <w:t>Promontory Commerce Center Public Infrastructure District No. 1</w:t>
      </w:r>
      <w:r w:rsidR="001A69EB">
        <w:t xml:space="preserve"> </w:t>
      </w:r>
      <w:r>
        <w:t xml:space="preserve">(the “District”) will be held </w:t>
      </w:r>
      <w:r w:rsidR="00AA1A73">
        <w:t xml:space="preserve">on </w:t>
      </w:r>
      <w:r w:rsidR="00097428">
        <w:t>[ADOPTION DATE], 2026</w:t>
      </w:r>
      <w:r w:rsidR="00AA1A73">
        <w:t xml:space="preserve"> </w:t>
      </w:r>
      <w:r w:rsidR="00F23372">
        <w:t xml:space="preserve">(including by electronic means) </w:t>
      </w:r>
      <w:r>
        <w:t xml:space="preserve">for the purpose of authorizing the adoption </w:t>
      </w:r>
      <w:r w:rsidR="00875DD3">
        <w:t xml:space="preserve">and recording </w:t>
      </w:r>
      <w:r>
        <w:t>of a Designation Resolution and an Assessment Ordinance</w:t>
      </w:r>
      <w:r w:rsidR="0047279A">
        <w:t xml:space="preserve"> and Notice of Assessment Interest</w:t>
      </w:r>
      <w:r>
        <w:t>,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719D1BB9" w:rsidR="00F47AAE" w:rsidRDefault="006D6587" w:rsidP="00F47AAE">
      <w:pPr>
        <w:ind w:left="4320"/>
        <w:jc w:val="center"/>
      </w:pPr>
      <w:r>
        <w:t>Clerk/Secretary</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04BAC3A6" w:rsidR="00B1719F" w:rsidRPr="00DF4B4E" w:rsidRDefault="003B6C5B" w:rsidP="00B1719F">
      <w:pPr>
        <w:ind w:left="3600"/>
        <w:jc w:val="center"/>
      </w:pPr>
      <w:r>
        <w:t>Vice Chair</w:t>
      </w:r>
      <w:r w:rsidR="00EE0793">
        <w:t>/Treasurer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58960DB0" w:rsidR="00B1719F" w:rsidRPr="00DF4B4E" w:rsidRDefault="006D6587" w:rsidP="00B1719F">
      <w:pPr>
        <w:ind w:left="3600"/>
        <w:jc w:val="center"/>
      </w:pPr>
      <w:r>
        <w:t>Clerk/Secretary</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0D09B826" w:rsidR="007E5CB8" w:rsidRDefault="00097428" w:rsidP="007E5CB8">
      <w:pPr>
        <w:jc w:val="right"/>
      </w:pPr>
      <w:r>
        <w:t>[ADOPTION DATE], 2026</w:t>
      </w:r>
    </w:p>
    <w:p w14:paraId="15AA6AB9" w14:textId="77777777" w:rsidR="007E5CB8" w:rsidRDefault="007E5CB8" w:rsidP="007E5CB8">
      <w:pPr>
        <w:jc w:val="right"/>
      </w:pPr>
    </w:p>
    <w:p w14:paraId="45CD0204" w14:textId="5BA59731" w:rsidR="007E5CB8" w:rsidRDefault="007E5CB8" w:rsidP="00B1719F">
      <w:pPr>
        <w:pStyle w:val="00BodyText5"/>
      </w:pPr>
      <w:r>
        <w:t xml:space="preserve">The Board of </w:t>
      </w:r>
      <w:r w:rsidR="003D5DB5">
        <w:t>Trustees</w:t>
      </w:r>
      <w:r>
        <w:t xml:space="preserve"> (the “Board”) of </w:t>
      </w:r>
      <w:r w:rsidR="00EE0793">
        <w:t>Promontory Commerce Center Public Infrastructure District No. 1</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097428">
        <w:t>[ADOPTION DATE], 2026</w:t>
      </w:r>
      <w:r>
        <w:t xml:space="preserve"> at </w:t>
      </w:r>
      <w:r w:rsidR="00F71CC2">
        <w:t>[</w:t>
      </w:r>
      <w:r w:rsidR="00EE0793">
        <w:t>TIME</w:t>
      </w:r>
      <w:r w:rsidR="00F71CC2">
        <w:t>]</w:t>
      </w:r>
      <w:r w:rsidR="003C4B0E">
        <w:t xml:space="preserve"> </w:t>
      </w:r>
      <w:r w:rsidR="00EE0793">
        <w:t>[</w:t>
      </w:r>
      <w:r w:rsidR="003C4B0E">
        <w:t>a.m</w:t>
      </w:r>
      <w:r w:rsidR="00F71CC2">
        <w:t>/p.m</w:t>
      </w:r>
      <w:r w:rsidR="003C4B0E">
        <w:t>.</w:t>
      </w:r>
      <w:r w:rsidR="00EE0793">
        <w:t>]</w:t>
      </w:r>
      <w:r w:rsidR="00733D3C">
        <w:t>,</w:t>
      </w:r>
      <w:r>
        <w:t xml:space="preserve"> with the following members of the Board present:</w:t>
      </w:r>
      <w:r w:rsidR="002F7C16">
        <w:t xml:space="preserve"> </w:t>
      </w:r>
    </w:p>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7EE6B7B5" w:rsidR="005A478E" w:rsidRDefault="00EE0793" w:rsidP="00A814F1">
            <w:pPr>
              <w:pStyle w:val="BodyText1"/>
              <w:spacing w:after="0"/>
              <w:ind w:firstLine="0"/>
            </w:pPr>
            <w:r>
              <w:t>Daniel Stephens</w:t>
            </w: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7C27C934" w:rsidR="005A478E" w:rsidRDefault="00EE0793" w:rsidP="00A814F1">
            <w:pPr>
              <w:pStyle w:val="BodyText1"/>
              <w:spacing w:after="0"/>
              <w:ind w:firstLine="0"/>
            </w:pPr>
            <w:r>
              <w:t>Brad Margetts</w:t>
            </w:r>
          </w:p>
        </w:tc>
        <w:tc>
          <w:tcPr>
            <w:tcW w:w="3427" w:type="dxa"/>
          </w:tcPr>
          <w:p w14:paraId="34115DDB" w14:textId="713A61C5" w:rsidR="005A478E" w:rsidRDefault="003B6C5B" w:rsidP="00A814F1">
            <w:pPr>
              <w:pStyle w:val="BodyText1"/>
              <w:spacing w:after="0"/>
              <w:ind w:firstLine="0"/>
            </w:pPr>
            <w:r>
              <w:t>Vice Chair</w:t>
            </w:r>
            <w:r w:rsidR="009C6978">
              <w:t>/Treasurer</w:t>
            </w:r>
          </w:p>
        </w:tc>
      </w:tr>
      <w:tr w:rsidR="005A478E" w14:paraId="352251F6" w14:textId="77777777" w:rsidTr="00877BBC">
        <w:trPr>
          <w:trHeight w:val="513"/>
          <w:jc w:val="center"/>
        </w:trPr>
        <w:tc>
          <w:tcPr>
            <w:tcW w:w="3312" w:type="dxa"/>
          </w:tcPr>
          <w:p w14:paraId="569FD2E6" w14:textId="0118759C" w:rsidR="005A478E" w:rsidRDefault="00EE0793" w:rsidP="00A814F1">
            <w:pPr>
              <w:pStyle w:val="BodyText1"/>
              <w:spacing w:after="0"/>
              <w:ind w:firstLine="0"/>
            </w:pPr>
            <w:r>
              <w:t>Garrett Hansen</w:t>
            </w:r>
            <w:r w:rsidR="00CA236A" w:rsidRPr="00CA236A">
              <w:t xml:space="preserve"> </w:t>
            </w:r>
          </w:p>
        </w:tc>
        <w:tc>
          <w:tcPr>
            <w:tcW w:w="3427" w:type="dxa"/>
          </w:tcPr>
          <w:p w14:paraId="4C6AB804" w14:textId="4DD055CF" w:rsidR="005A478E" w:rsidRDefault="006D6587" w:rsidP="00A814F1">
            <w:pPr>
              <w:pStyle w:val="BodyText1"/>
              <w:spacing w:after="0"/>
              <w:ind w:firstLine="0"/>
            </w:pPr>
            <w:r>
              <w:t>Clerk/Secretary</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3DA8A69F" w:rsidR="005A478E" w:rsidRDefault="00EE0793" w:rsidP="00A814F1">
            <w:pPr>
              <w:pStyle w:val="BodyText1"/>
              <w:spacing w:after="0"/>
              <w:ind w:firstLine="0"/>
            </w:pPr>
            <w:r>
              <w:t>Matt Ence</w:t>
            </w: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48269F21" w:rsidR="005A478E" w:rsidRDefault="00EE0793" w:rsidP="00A814F1">
            <w:pPr>
              <w:pStyle w:val="BodyText1"/>
              <w:spacing w:after="0"/>
              <w:ind w:firstLine="0"/>
            </w:pPr>
            <w:r>
              <w:t>Randall Larsen</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12FA69B7" w:rsidR="006B593B" w:rsidRDefault="006B593B" w:rsidP="00A814F1">
            <w:pPr>
              <w:pStyle w:val="BodyText1"/>
              <w:spacing w:after="0"/>
              <w:ind w:firstLine="0"/>
            </w:pPr>
          </w:p>
        </w:tc>
        <w:tc>
          <w:tcPr>
            <w:tcW w:w="3427" w:type="dxa"/>
          </w:tcPr>
          <w:p w14:paraId="703344E3" w14:textId="3B9FB135"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50A43136" w:rsidR="005011C7" w:rsidRDefault="005011C7" w:rsidP="005011C7">
      <w:pPr>
        <w:pStyle w:val="00BodyText5"/>
      </w:pPr>
      <w:r>
        <w:t xml:space="preserve">After the meeting had been duly called to order and after other matters not pertinent to this Resolution had been discussed, the </w:t>
      </w:r>
      <w:r w:rsidR="006D6587">
        <w:t>Clerk/Secretary</w:t>
      </w:r>
      <w:r>
        <w:t xml:space="preserve"> presented to the </w:t>
      </w:r>
      <w:r w:rsidR="007E5CB8">
        <w:t>Board</w:t>
      </w:r>
      <w:r>
        <w:t xml:space="preserve"> a Certificate of Compliance with Open Meeting Law with respect to this </w:t>
      </w:r>
      <w:r w:rsidR="00097428">
        <w:t>[ADOPTION DATE], 2026</w:t>
      </w:r>
      <w:r>
        <w:t xml:space="preserve"> meeting, a copy of which is attached hereto as </w:t>
      </w:r>
      <w:r>
        <w:rPr>
          <w:u w:val="single"/>
        </w:rPr>
        <w:t>Exhibit A</w:t>
      </w:r>
      <w:r>
        <w:t>.</w:t>
      </w:r>
    </w:p>
    <w:p w14:paraId="5108C604" w14:textId="249C6ADF" w:rsidR="005011C7" w:rsidRDefault="005011C7" w:rsidP="005011C7">
      <w:pPr>
        <w:pStyle w:val="00BodyText5"/>
      </w:pPr>
      <w:r>
        <w:t xml:space="preserve">Thereupon, the following resolution was introduced in written form, discussed in full, and pursuant to a motion made by </w:t>
      </w:r>
      <w:r w:rsidR="006866A4">
        <w:t>_______________</w:t>
      </w:r>
      <w:r w:rsidR="00EE0793">
        <w:t xml:space="preserve"> </w:t>
      </w:r>
      <w:r>
        <w:t xml:space="preserve">and seconded by </w:t>
      </w:r>
      <w:r w:rsidR="00F71CC2">
        <w:t>_______________</w:t>
      </w:r>
      <w:r w:rsidR="001A69EB">
        <w:t>,</w:t>
      </w:r>
      <w:r w:rsidR="00E57E0F">
        <w:t xml:space="preserve"> </w:t>
      </w:r>
      <w:r>
        <w:t>adopted by the following vote:</w:t>
      </w:r>
    </w:p>
    <w:p w14:paraId="58A16F27" w14:textId="3A47A52D" w:rsidR="005011C7" w:rsidRDefault="005011C7" w:rsidP="005011C7">
      <w:pPr>
        <w:pStyle w:val="00BodyText5"/>
      </w:pPr>
      <w:r>
        <w:t xml:space="preserve">AYE: </w:t>
      </w:r>
      <w:r w:rsidR="0056375A">
        <w:tab/>
      </w:r>
    </w:p>
    <w:p w14:paraId="443213FE" w14:textId="77777777" w:rsidR="005011C7" w:rsidRDefault="005011C7" w:rsidP="00D44884"/>
    <w:p w14:paraId="5035D588" w14:textId="4A12E14A" w:rsidR="005011C7" w:rsidRDefault="005011C7" w:rsidP="005011C7">
      <w:pPr>
        <w:pStyle w:val="00BodyText5"/>
      </w:pPr>
      <w:r>
        <w:t xml:space="preserve">NAY: </w:t>
      </w:r>
      <w:r w:rsidR="0056375A">
        <w:tab/>
      </w:r>
    </w:p>
    <w:p w14:paraId="7B921F89" w14:textId="77777777" w:rsidR="00030F04" w:rsidRDefault="00030F04" w:rsidP="005011C7">
      <w:pPr>
        <w:pStyle w:val="00BodyText5"/>
      </w:pPr>
    </w:p>
    <w:p w14:paraId="3C4DAF94" w14:textId="16AED97B" w:rsidR="005011C7" w:rsidRDefault="005011C7" w:rsidP="005011C7">
      <w:pPr>
        <w:pStyle w:val="00BodyText5"/>
      </w:pPr>
      <w:r>
        <w:t xml:space="preserve">The resolution was then signed by the Chair and recorded by the </w:t>
      </w:r>
      <w:r w:rsidR="006D6587">
        <w:t>Clerk/Secretary</w:t>
      </w:r>
      <w:r>
        <w:t xml:space="preserve"> in the official records of </w:t>
      </w:r>
      <w:r w:rsidR="00F23372">
        <w:t>the</w:t>
      </w:r>
      <w:r w:rsidR="00EE0793">
        <w:t xml:space="preserve"> District</w:t>
      </w:r>
      <w:r>
        <w:t>. The resolution is as follows:</w:t>
      </w:r>
    </w:p>
    <w:p w14:paraId="0B558D32" w14:textId="0A22065A" w:rsidR="003A1724" w:rsidRDefault="005011C7" w:rsidP="00D44884">
      <w:pPr>
        <w:pStyle w:val="00Center"/>
      </w:pPr>
      <w:r>
        <w:br w:type="page"/>
      </w:r>
      <w:r w:rsidR="003A1724">
        <w:lastRenderedPageBreak/>
        <w:t>RESOLUTION</w:t>
      </w:r>
      <w:r w:rsidR="007F483D">
        <w:t xml:space="preserve"> NO. 202</w:t>
      </w:r>
      <w:r w:rsidR="00B352E3">
        <w:t>6</w:t>
      </w:r>
      <w:r w:rsidR="007F483D">
        <w:t>-___</w:t>
      </w:r>
    </w:p>
    <w:p w14:paraId="6C167521" w14:textId="7FAE1D1B"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EE0793">
        <w:t>PROMONTORY COMMERCE CENTER PUBLIC INFRASTRUCTURE DISTRICT NO. 1</w:t>
      </w:r>
      <w:r w:rsidR="001A69EB">
        <w:t xml:space="preserve"> </w:t>
      </w:r>
      <w:r>
        <w:t xml:space="preserve">ESTABLISHING </w:t>
      </w:r>
      <w:r w:rsidR="003A1724">
        <w:t xml:space="preserve">THE TERMS AND CONDITIONS OF </w:t>
      </w:r>
      <w:r w:rsidR="00171EDB">
        <w:t xml:space="preserve">AN </w:t>
      </w:r>
      <w:r w:rsidR="006D034B">
        <w:t xml:space="preserve">ASSESSMENT ORDINANCE AND NOTICE OF ASSESSMENT INTEREST FOR THE </w:t>
      </w:r>
      <w:r w:rsidR="00686B0A">
        <w:t xml:space="preserve">PROMONTORY COMMERCE CENTER </w:t>
      </w:r>
      <w:r w:rsidR="002F7C16">
        <w:rPr>
          <w:color w:val="000000"/>
        </w:rPr>
        <w:t>ASSESSMENT AREA</w:t>
      </w:r>
      <w:r w:rsidR="00A233F0">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47279A">
        <w:t xml:space="preserve"> AND NOTICE OF ASSESSMENT INTEREST</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61A96903"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EE0793">
        <w:t>Promontory Commerce Center Public Infrastructure District No. 1</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EE3E8F">
        <w:t xml:space="preserve">Promontory Commerce Center </w:t>
      </w:r>
      <w:r w:rsidR="007E5CB8">
        <w:rPr>
          <w:color w:val="000000"/>
        </w:rPr>
        <w:t>Assessment Area</w:t>
      </w:r>
      <w:r w:rsidR="007C5543">
        <w:t>”</w:t>
      </w:r>
      <w:r w:rsidR="00C34F96">
        <w:t xml:space="preserve"> </w:t>
      </w:r>
      <w:r w:rsidR="003B3FBE">
        <w:t xml:space="preserve">located in the general area as described </w:t>
      </w:r>
      <w:r w:rsidR="00E24F2F">
        <w:t>in</w:t>
      </w:r>
      <w:r w:rsidR="003B3FBE">
        <w:t xml:space="preserve"> </w:t>
      </w:r>
      <w:r w:rsidR="007473F6">
        <w:t>the forms of the Designation Resolution and Assessment Ordinance</w:t>
      </w:r>
      <w:r w:rsidR="0047279A">
        <w:t xml:space="preserve"> and Notice of Assessment Interest</w:t>
      </w:r>
      <w:r w:rsidR="007473F6">
        <w:t xml:space="preserv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EE3E8F">
        <w:t>[__________]</w:t>
      </w:r>
      <w:r w:rsidR="009A29FD">
        <w:t xml:space="preserve"> (including </w:t>
      </w:r>
      <w:r w:rsidR="007B3688">
        <w:t>related land acquisition costs, administrative</w:t>
      </w:r>
      <w:r w:rsidR="00494771">
        <w:t xml:space="preserve"> and overhead</w:t>
      </w:r>
      <w:r w:rsidR="007B3688">
        <w:t xml:space="preserve">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54F6119C"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47279A">
        <w:t xml:space="preserve"> and Notice of Assessment Interest</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78181B9D" w:rsidR="006116B9" w:rsidRDefault="006116B9" w:rsidP="00D44884">
      <w:pPr>
        <w:pStyle w:val="00BodyText5"/>
      </w:pPr>
      <w:r>
        <w:lastRenderedPageBreak/>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Designation 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8162C6">
        <w:t>Vice Chair</w:t>
      </w:r>
      <w:r w:rsidR="009C6978">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r w:rsidRPr="00936C5A">
        <w:t xml:space="preserve">WHEREAS,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12F8680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r w:rsidR="00F23372">
        <w:t>;</w:t>
      </w:r>
    </w:p>
    <w:p w14:paraId="6477769F" w14:textId="3B2E8C3B"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EE0793">
        <w:t>Promontory Commerce Center Public Infrastructure District No. 1</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63778727"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8162C6">
        <w:t>Vice Chair</w:t>
      </w:r>
      <w:r w:rsidR="009C6978">
        <w:t>/Treasurer</w:t>
      </w:r>
      <w:r>
        <w:t xml:space="preserve"> and the </w:t>
      </w:r>
      <w:r w:rsidR="006D6587">
        <w:t>Clerk/Secretary</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57E704D8"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8162C6">
        <w:t>Vice Chair</w:t>
      </w:r>
      <w:r w:rsidR="009C6978">
        <w:t>/Treasurer</w:t>
      </w:r>
      <w:r>
        <w:t xml:space="preserve"> and the </w:t>
      </w:r>
      <w:r w:rsidR="006D6587">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49ADD427"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w:t>
      </w:r>
      <w:r w:rsidR="00747334">
        <w:t xml:space="preserve">in </w:t>
      </w:r>
      <w:r>
        <w:t>all respects hereby authorized, approved and accepted</w:t>
      </w:r>
      <w:r w:rsidR="001A69EB">
        <w:t>,</w:t>
      </w:r>
      <w:r>
        <w:t xml:space="preserve"> and the Chair, </w:t>
      </w:r>
      <w:r w:rsidR="008162C6">
        <w:t>Vice Chair</w:t>
      </w:r>
      <w:r w:rsidR="009C6978">
        <w:t>/Treasurer</w:t>
      </w:r>
      <w:r>
        <w:t xml:space="preserve"> and </w:t>
      </w:r>
      <w:r w:rsidR="006D6587">
        <w:t>Clerk/Secretary</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346A9153" w:rsidR="00944C5D" w:rsidRDefault="00085213" w:rsidP="00944C5D">
      <w:pPr>
        <w:pStyle w:val="Heading1"/>
        <w:tabs>
          <w:tab w:val="clear" w:pos="1800"/>
        </w:tabs>
      </w:pPr>
      <w:r>
        <w:lastRenderedPageBreak/>
        <w:t xml:space="preserve">The </w:t>
      </w:r>
      <w:r w:rsidR="00DB5D63">
        <w:t>Chair</w:t>
      </w:r>
      <w:r w:rsidR="009A29FD">
        <w:t xml:space="preserve">, </w:t>
      </w:r>
      <w:r w:rsidR="008162C6">
        <w:t>Vice Chair</w:t>
      </w:r>
      <w:r w:rsidR="009C6978">
        <w:t>/Treasurer</w:t>
      </w:r>
      <w:r w:rsidR="00DB5D63">
        <w:t xml:space="preserve"> and </w:t>
      </w:r>
      <w:r w:rsidR="006D6587">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43DA46D4"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or any other document herein authorized and approved</w:t>
      </w:r>
      <w:r w:rsidR="00747334">
        <w:t>,</w:t>
      </w:r>
      <w:r w:rsidRPr="00EA3C2D">
        <w:t xml:space="preserve">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8162C6">
        <w:t>Vice Chair</w:t>
      </w:r>
      <w:r w:rsidR="009C6978">
        <w:t>/Treasurer</w:t>
      </w:r>
      <w:r w:rsidR="000D0074">
        <w:t xml:space="preserve"> and the</w:t>
      </w:r>
      <w:r w:rsidR="00653D3F">
        <w:t xml:space="preserve"> </w:t>
      </w:r>
      <w:r w:rsidR="006D6587">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44991797" w:rsidR="006C407B" w:rsidRDefault="006C407B" w:rsidP="00D15EE8">
      <w:pPr>
        <w:pStyle w:val="Heading1"/>
      </w:pPr>
      <w:r>
        <w:tab/>
        <w:t>T</w:t>
      </w:r>
      <w:r w:rsidRPr="00642578">
        <w:t xml:space="preserve">he </w:t>
      </w:r>
      <w:r>
        <w:t>District</w:t>
      </w:r>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D15EE8">
        <w:t>$</w:t>
      </w:r>
      <w:r w:rsidR="00747334">
        <w:t>[__________]</w:t>
      </w:r>
      <w:r>
        <w:t>.</w:t>
      </w:r>
    </w:p>
    <w:p w14:paraId="6EA53437" w14:textId="4865C78A"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03A4DB85"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22B9085B" w14:textId="66861D62" w:rsidR="00CA236A" w:rsidRDefault="003A1724" w:rsidP="000C7132">
      <w:pPr>
        <w:pStyle w:val="Heading1"/>
        <w:tabs>
          <w:tab w:val="clear" w:pos="1800"/>
        </w:tabs>
      </w:pPr>
      <w:r>
        <w:lastRenderedPageBreak/>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w:t>
      </w:r>
      <w:r w:rsidR="00747334">
        <w:t>,</w:t>
      </w:r>
      <w:r w:rsidR="00952CC2">
        <w:t xml:space="preserve">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297433B0"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EE0793">
        <w:t>Promontory Commerce Center Public Infrastructure District No. 1</w:t>
      </w:r>
      <w:r>
        <w:t xml:space="preserve">, this </w:t>
      </w:r>
      <w:r w:rsidR="00097428">
        <w:t>[ADOPTION DATE], 2026</w:t>
      </w:r>
      <w:r>
        <w:t>.</w:t>
      </w:r>
    </w:p>
    <w:p w14:paraId="1A710E7B" w14:textId="77777777" w:rsidR="004C7E0C" w:rsidRDefault="004C7E0C" w:rsidP="000C7132">
      <w:pPr>
        <w:pStyle w:val="00BodyText5"/>
      </w:pPr>
    </w:p>
    <w:p w14:paraId="14B6283F" w14:textId="58967B20" w:rsidR="004C7E0C" w:rsidRDefault="00EE0793" w:rsidP="00605575">
      <w:pPr>
        <w:pStyle w:val="00BodyText5"/>
        <w:ind w:left="4320" w:firstLine="0"/>
        <w:jc w:val="left"/>
      </w:pPr>
      <w:r>
        <w:t>PROMONTORY COMMERCE CENTER PUBLIC INFRASTRUCTURE DISTRICT NO. 1</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333ABD8C" w:rsidR="000C7132" w:rsidRDefault="00C93EE8" w:rsidP="00C93EE8">
      <w:pPr>
        <w:ind w:right="4320"/>
      </w:pPr>
      <w:r>
        <w:t xml:space="preserve">                        </w:t>
      </w:r>
      <w:r w:rsidR="006D6587">
        <w:t>Clerk/Secretary</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7D960CE5" w:rsidR="004C7E0C" w:rsidRPr="004C7E0C" w:rsidRDefault="00EE0793" w:rsidP="00747334">
      <w:pPr>
        <w:ind w:left="4320"/>
      </w:pPr>
      <w:r>
        <w:t>PROMONTORY COMMERCE CENTER PUBLIC INFRASTRUCTURE DISTRICT NO. 1</w:t>
      </w:r>
    </w:p>
    <w:p w14:paraId="6F39DCAE" w14:textId="77777777" w:rsidR="000C7132" w:rsidRPr="003D5DB5" w:rsidRDefault="000C7132" w:rsidP="00747334">
      <w:pPr>
        <w:tabs>
          <w:tab w:val="right" w:pos="8640"/>
        </w:tabs>
        <w:ind w:left="4320"/>
        <w:rPr>
          <w:lang w:val="fr-FR"/>
        </w:rPr>
      </w:pPr>
    </w:p>
    <w:p w14:paraId="19D3EDE2" w14:textId="77777777" w:rsidR="000C7132" w:rsidRPr="003D5DB5" w:rsidRDefault="000C7132" w:rsidP="00747334">
      <w:pPr>
        <w:tabs>
          <w:tab w:val="right" w:pos="8640"/>
        </w:tabs>
        <w:ind w:left="4320"/>
        <w:rPr>
          <w:lang w:val="fr-FR"/>
        </w:rPr>
      </w:pPr>
    </w:p>
    <w:p w14:paraId="7259B584" w14:textId="77777777" w:rsidR="000C7132" w:rsidRPr="003D5DB5" w:rsidRDefault="000C7132" w:rsidP="00747334">
      <w:pPr>
        <w:tabs>
          <w:tab w:val="right" w:pos="8640"/>
        </w:tabs>
        <w:ind w:left="4320"/>
        <w:rPr>
          <w:lang w:val="fr-FR"/>
        </w:rPr>
      </w:pPr>
    </w:p>
    <w:p w14:paraId="76956E8E" w14:textId="77777777" w:rsidR="000C7132" w:rsidRPr="003D5DB5" w:rsidRDefault="000C7132" w:rsidP="00747334">
      <w:pPr>
        <w:tabs>
          <w:tab w:val="right" w:pos="9360"/>
        </w:tabs>
        <w:ind w:left="432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2BFE6F50" w:rsidR="000C7132" w:rsidRDefault="00C93EE8" w:rsidP="00C93EE8">
      <w:pPr>
        <w:ind w:right="4320"/>
      </w:pPr>
      <w:r>
        <w:t xml:space="preserve">                         </w:t>
      </w:r>
      <w:r w:rsidR="006D6587">
        <w:t>Clerk/Secretary</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133C5351" w:rsidR="000C7132" w:rsidRDefault="000C7132" w:rsidP="00C6188A">
      <w:pPr>
        <w:tabs>
          <w:tab w:val="left" w:pos="2880"/>
        </w:tabs>
      </w:pPr>
      <w:r>
        <w:t xml:space="preserve">STATE OF </w:t>
      </w:r>
      <w:r w:rsidR="000E6923">
        <w:t>__________</w:t>
      </w:r>
      <w:r w:rsidR="00C6188A">
        <w:tab/>
      </w:r>
      <w:r>
        <w:t>)</w:t>
      </w:r>
    </w:p>
    <w:p w14:paraId="6AF21093" w14:textId="77777777" w:rsidR="000C7132" w:rsidRDefault="000C7132" w:rsidP="00C6188A">
      <w:pPr>
        <w:tabs>
          <w:tab w:val="left" w:pos="2880"/>
        </w:tabs>
      </w:pPr>
      <w:r>
        <w:tab/>
        <w:t>: ss.</w:t>
      </w:r>
    </w:p>
    <w:p w14:paraId="6372D01C" w14:textId="70A2AA64" w:rsidR="000C7132" w:rsidRDefault="000C7132" w:rsidP="00C6188A">
      <w:pPr>
        <w:tabs>
          <w:tab w:val="left" w:pos="2880"/>
          <w:tab w:val="left" w:pos="3600"/>
        </w:tabs>
      </w:pPr>
      <w:r>
        <w:t>COUNTY</w:t>
      </w:r>
      <w:r w:rsidR="00AD02C9">
        <w:t xml:space="preserve"> OF ________</w:t>
      </w:r>
      <w:r>
        <w:tab/>
        <w:t>)</w:t>
      </w:r>
    </w:p>
    <w:p w14:paraId="46A6B3FD" w14:textId="77777777" w:rsidR="000C7132" w:rsidRDefault="000C7132" w:rsidP="000C7132"/>
    <w:p w14:paraId="0453C762" w14:textId="60215E38" w:rsidR="000C7132" w:rsidRDefault="000C7132" w:rsidP="000C7132">
      <w:pPr>
        <w:pStyle w:val="00BodyText5"/>
      </w:pPr>
      <w:r>
        <w:t xml:space="preserve">I, </w:t>
      </w:r>
      <w:r w:rsidR="00747334">
        <w:t>Garrett Hansen</w:t>
      </w:r>
      <w:r>
        <w:t xml:space="preserve">, the undersigned </w:t>
      </w:r>
      <w:r w:rsidR="006D6587">
        <w:t>Clerk/Secretary</w:t>
      </w:r>
      <w:r>
        <w:t xml:space="preserve"> of </w:t>
      </w:r>
      <w:r w:rsidR="00EE0793">
        <w:t>Promontory Commerce Center Public Infrastructure District No. 1</w:t>
      </w:r>
      <w:r w:rsidR="001A69EB">
        <w:t xml:space="preserve"> </w:t>
      </w:r>
      <w:r>
        <w:t>(the “District”), do hereby certify:</w:t>
      </w:r>
    </w:p>
    <w:p w14:paraId="1D149F3E" w14:textId="2DF721A3"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097428">
        <w:t>[ADOPTION DATE], 2026</w:t>
      </w:r>
      <w:r>
        <w:t xml:space="preserve">, commencing at the hour of </w:t>
      </w:r>
      <w:r w:rsidR="006866A4">
        <w:t>[</w:t>
      </w:r>
      <w:r w:rsidR="00747334">
        <w:t>TIME</w:t>
      </w:r>
      <w:r w:rsidR="006866A4">
        <w:t>]</w:t>
      </w:r>
      <w:r w:rsidR="003C4B0E">
        <w:t xml:space="preserve"> </w:t>
      </w:r>
      <w:r w:rsidR="00747334">
        <w:t>[</w:t>
      </w:r>
      <w:r w:rsidR="006866A4">
        <w:t>a.</w:t>
      </w:r>
      <w:r w:rsidR="001A69EB">
        <w:t>m.</w:t>
      </w:r>
      <w:r w:rsidR="006866A4">
        <w:t>/p.m.</w:t>
      </w:r>
      <w:r w:rsidR="00747334">
        <w:t>]</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29DA1B23" w:rsidR="000C7132" w:rsidRDefault="000C7132" w:rsidP="000C7132">
      <w:pPr>
        <w:pStyle w:val="00BodyText5"/>
      </w:pPr>
      <w:r>
        <w:t>IN WITNESS WHEREOF, I have hereunto set my hand this</w:t>
      </w:r>
      <w:r w:rsidR="00733D3C">
        <w:t xml:space="preserve"> </w:t>
      </w:r>
      <w:r w:rsidR="00097428">
        <w:t>[ADOPTION DATE], 2026</w:t>
      </w:r>
      <w:r>
        <w:t>.</w:t>
      </w:r>
    </w:p>
    <w:p w14:paraId="6D0A39D7" w14:textId="77777777" w:rsidR="000C7132" w:rsidRDefault="000C7132" w:rsidP="000C7132"/>
    <w:p w14:paraId="5393A6CD" w14:textId="6CACA2D2" w:rsidR="004C7E0C" w:rsidRPr="004C7E0C" w:rsidRDefault="00EE0793" w:rsidP="00747334">
      <w:pPr>
        <w:tabs>
          <w:tab w:val="right" w:pos="8640"/>
        </w:tabs>
        <w:ind w:left="4320"/>
      </w:pPr>
      <w:r>
        <w:t>PROMONTORY COMMERCE CENTER PUBLIC INFRASTRUCTURE DISTRICT NO. 1</w:t>
      </w:r>
    </w:p>
    <w:p w14:paraId="5FD80E1E" w14:textId="77777777" w:rsidR="000C7132" w:rsidRPr="00A50D40" w:rsidRDefault="000C7132" w:rsidP="00747334">
      <w:pPr>
        <w:tabs>
          <w:tab w:val="right" w:pos="8640"/>
        </w:tabs>
        <w:ind w:left="4320"/>
        <w:rPr>
          <w:lang w:val="fr-FR"/>
        </w:rPr>
      </w:pPr>
    </w:p>
    <w:p w14:paraId="7EA2897C" w14:textId="77777777" w:rsidR="000C7132" w:rsidRPr="00A50D40" w:rsidRDefault="000C7132" w:rsidP="00747334">
      <w:pPr>
        <w:tabs>
          <w:tab w:val="right" w:pos="8640"/>
        </w:tabs>
        <w:ind w:left="4320"/>
        <w:rPr>
          <w:lang w:val="fr-FR"/>
        </w:rPr>
      </w:pPr>
    </w:p>
    <w:p w14:paraId="3C814C2A" w14:textId="77777777" w:rsidR="000C7132" w:rsidRPr="00A50D40" w:rsidRDefault="000C7132" w:rsidP="00747334">
      <w:pPr>
        <w:tabs>
          <w:tab w:val="right" w:pos="8640"/>
        </w:tabs>
        <w:ind w:left="4320"/>
        <w:rPr>
          <w:lang w:val="fr-FR"/>
        </w:rPr>
      </w:pPr>
    </w:p>
    <w:p w14:paraId="4753B34F" w14:textId="77777777" w:rsidR="000C7132" w:rsidRDefault="000C7132" w:rsidP="00747334">
      <w:pPr>
        <w:tabs>
          <w:tab w:val="right" w:pos="9360"/>
        </w:tabs>
        <w:ind w:left="4320"/>
      </w:pPr>
      <w:r>
        <w:t>By:</w:t>
      </w:r>
      <w:r>
        <w:rPr>
          <w:u w:val="single"/>
        </w:rPr>
        <w:tab/>
      </w:r>
    </w:p>
    <w:p w14:paraId="7112C58C" w14:textId="783BE6C5" w:rsidR="000C7132" w:rsidRDefault="006D6587" w:rsidP="00054CEB">
      <w:pPr>
        <w:tabs>
          <w:tab w:val="right" w:pos="8640"/>
        </w:tabs>
        <w:ind w:left="4680"/>
        <w:jc w:val="center"/>
      </w:pPr>
      <w:r>
        <w:t>Clerk/Secretary</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68EED13A" w:rsidR="003E606D" w:rsidRPr="002706D2" w:rsidRDefault="00D42828" w:rsidP="003E606D">
      <w:pPr>
        <w:pStyle w:val="00BodyText5"/>
      </w:pPr>
      <w:r>
        <w:t xml:space="preserve">I, </w:t>
      </w:r>
      <w:r w:rsidR="00747334">
        <w:t>Garrett Hansen</w:t>
      </w:r>
      <w:r w:rsidRPr="00006663">
        <w:t xml:space="preserve">, the undersigned </w:t>
      </w:r>
      <w:r w:rsidR="006D6587">
        <w:t>Clerk/Secretary</w:t>
      </w:r>
      <w:r w:rsidRPr="00006663">
        <w:t xml:space="preserve"> of </w:t>
      </w:r>
      <w:r w:rsidR="00EE0793">
        <w:t>Promontory Commerce Center Public Infrastructure District No. 1</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r w:rsidR="00936C5A">
        <w:t>; and</w:t>
      </w:r>
    </w:p>
    <w:p w14:paraId="1D69D064" w14:textId="4C55BD61"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275C054B" w:rsidR="00D42828" w:rsidRDefault="00D42828" w:rsidP="00D42828">
      <w:pPr>
        <w:pStyle w:val="00BodyText5"/>
      </w:pPr>
      <w:r>
        <w:t xml:space="preserve">IN WITNESS WHEREOF, I have hereunto subscribed my official signature this </w:t>
      </w:r>
      <w:r w:rsidR="00097428">
        <w:t>[ADOPTION DATE], 2026</w:t>
      </w:r>
      <w:r>
        <w:t>.</w:t>
      </w:r>
    </w:p>
    <w:p w14:paraId="684B5BC2" w14:textId="77777777" w:rsidR="00D42828" w:rsidRDefault="00D42828" w:rsidP="00D42828"/>
    <w:p w14:paraId="016202A0" w14:textId="277E6A94" w:rsidR="004C7E0C" w:rsidRPr="004C7E0C" w:rsidRDefault="00EE0793" w:rsidP="00747334">
      <w:pPr>
        <w:tabs>
          <w:tab w:val="right" w:pos="8640"/>
        </w:tabs>
        <w:ind w:left="4320"/>
      </w:pPr>
      <w:r>
        <w:t>PROMONTORY COMMERCE CENTER PUBLIC INFRASTRUCTURE DISTRICT NO. 1</w:t>
      </w:r>
    </w:p>
    <w:p w14:paraId="129DD513" w14:textId="77777777" w:rsidR="00D42828" w:rsidRPr="00A50D40" w:rsidRDefault="00D42828" w:rsidP="00747334">
      <w:pPr>
        <w:tabs>
          <w:tab w:val="right" w:pos="8640"/>
        </w:tabs>
        <w:ind w:left="4320"/>
        <w:rPr>
          <w:lang w:val="fr-FR"/>
        </w:rPr>
      </w:pPr>
    </w:p>
    <w:p w14:paraId="4C03E6A2" w14:textId="77777777" w:rsidR="00D42828" w:rsidRPr="00A50D40" w:rsidRDefault="00D42828" w:rsidP="00747334">
      <w:pPr>
        <w:tabs>
          <w:tab w:val="right" w:pos="8640"/>
        </w:tabs>
        <w:ind w:left="4320"/>
        <w:rPr>
          <w:lang w:val="fr-FR"/>
        </w:rPr>
      </w:pPr>
    </w:p>
    <w:p w14:paraId="4CB3BF8D" w14:textId="77777777" w:rsidR="00D42828" w:rsidRDefault="00D42828" w:rsidP="00747334">
      <w:pPr>
        <w:tabs>
          <w:tab w:val="right" w:pos="9360"/>
        </w:tabs>
        <w:ind w:left="4320"/>
      </w:pPr>
      <w:r>
        <w:t>By:</w:t>
      </w:r>
      <w:r>
        <w:rPr>
          <w:u w:val="single"/>
        </w:rPr>
        <w:tab/>
      </w:r>
    </w:p>
    <w:p w14:paraId="26C850E0" w14:textId="2AC20A4B" w:rsidR="00D42828" w:rsidRDefault="006D6587" w:rsidP="00054CEB">
      <w:pPr>
        <w:tabs>
          <w:tab w:val="right" w:pos="8640"/>
        </w:tabs>
        <w:ind w:left="468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F5E7BBD" w14:textId="4814E161" w:rsidR="008C3AAE" w:rsidRDefault="00C93EE8" w:rsidP="008C3AAE">
      <w:pPr>
        <w:jc w:val="center"/>
      </w:pPr>
      <w:r>
        <w:t>[</w:t>
      </w:r>
      <w:r w:rsidR="008C3AAE">
        <w:t>See Transcript Document</w:t>
      </w:r>
      <w:r w:rsidR="00605575">
        <w:t xml:space="preserve"> [___]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A41C5C8" w:rsidR="003A1724" w:rsidRDefault="003B6D95" w:rsidP="007473F6">
      <w:pPr>
        <w:jc w:val="center"/>
      </w:pPr>
      <w:r>
        <w:t>ASSESSMENT ORDINANCE</w:t>
      </w:r>
      <w:r w:rsidR="0047279A">
        <w:t xml:space="preserve"> AND NOTICE OF ASSESSMENT INTEREST</w:t>
      </w:r>
    </w:p>
    <w:p w14:paraId="055ADC9C" w14:textId="77777777" w:rsidR="008C3AAE" w:rsidRDefault="008C3AAE" w:rsidP="007473F6">
      <w:pPr>
        <w:jc w:val="center"/>
      </w:pPr>
    </w:p>
    <w:p w14:paraId="3DC350AB" w14:textId="2CD0BFF8" w:rsidR="008C3AAE" w:rsidRDefault="00C93EE8" w:rsidP="007473F6">
      <w:pPr>
        <w:jc w:val="center"/>
      </w:pPr>
      <w:r>
        <w:t>[</w:t>
      </w:r>
      <w:r w:rsidR="008C3AAE">
        <w:t xml:space="preserve">See Transcript Document </w:t>
      </w:r>
      <w:r w:rsidR="00605575">
        <w:t>[___]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[On file with the District]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4AD8513D" w:rsidR="008C3AAE" w:rsidRDefault="00C93EE8" w:rsidP="00CB0D0E">
      <w:pPr>
        <w:jc w:val="center"/>
      </w:pPr>
      <w:r>
        <w:t>[</w:t>
      </w:r>
      <w:r w:rsidR="008C3AAE">
        <w:t xml:space="preserve">See Transcript Document </w:t>
      </w:r>
      <w:r w:rsidR="00605575">
        <w:t>[___]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0816" w14:textId="77777777" w:rsidR="00CA236A" w:rsidRDefault="00CA23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4AF" w14:textId="3F24546A"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8831F3">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97428">
      <w:rPr>
        <w:rStyle w:val="PageNumber"/>
        <w:rFonts w:ascii="Arial" w:hAnsi="Arial"/>
        <w:noProof/>
        <w:sz w:val="16"/>
      </w:rPr>
      <w:t>1/14/2026</w:t>
    </w:r>
    <w:r>
      <w:rPr>
        <w:rStyle w:val="PageNumber"/>
        <w:rFonts w:ascii="Arial" w:hAnsi="Arial"/>
        <w:sz w:val="16"/>
      </w:rPr>
      <w:fldChar w:fldCharType="end"/>
    </w:r>
  </w:p>
  <w:p w14:paraId="2F4EA6A1" w14:textId="116521B5"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BAF3" w14:textId="43087D36"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8831F3">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97428">
      <w:rPr>
        <w:rStyle w:val="PageNumber"/>
        <w:rFonts w:ascii="Arial" w:hAnsi="Arial"/>
        <w:noProof/>
        <w:sz w:val="16"/>
      </w:rPr>
      <w:t>1/14/2026</w:t>
    </w:r>
    <w:r>
      <w:rPr>
        <w:rStyle w:val="PageNumber"/>
        <w:rFonts w:ascii="Arial" w:hAnsi="Arial"/>
        <w:sz w:val="16"/>
      </w:rPr>
      <w:fldChar w:fldCharType="end"/>
    </w:r>
  </w:p>
  <w:p w14:paraId="62F4E0E7" w14:textId="4950E0A6"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229C" w14:textId="695856CF"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FDD1" w14:textId="77777777" w:rsidR="00CA236A" w:rsidRDefault="00CA23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47D" w14:textId="0E8E0DA6" w:rsidR="00132A34" w:rsidRDefault="00D42828" w:rsidP="00D42828">
    <w:pPr>
      <w:pStyle w:val="Footer"/>
      <w:tabs>
        <w:tab w:val="clear" w:pos="4680"/>
        <w:tab w:val="clear" w:pos="9360"/>
        <w:tab w:val="center" w:pos="432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201A" w14:textId="298B0D50"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D7F8" w14:textId="45D59854"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97428">
      <w:rPr>
        <w:rStyle w:val="PageNumber"/>
        <w:rFonts w:ascii="Arial" w:hAnsi="Arial"/>
        <w:noProof/>
        <w:sz w:val="16"/>
      </w:rPr>
      <w:t>1/14/2026</w:t>
    </w:r>
    <w:r>
      <w:rPr>
        <w:rStyle w:val="PageNumber"/>
        <w:rFonts w:ascii="Arial" w:hAnsi="Arial"/>
        <w:sz w:val="16"/>
      </w:rPr>
      <w:fldChar w:fldCharType="end"/>
    </w:r>
  </w:p>
  <w:p w14:paraId="752833FC" w14:textId="740C880C"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31F3">
      <w:rPr>
        <w:rFonts w:ascii="Arial" w:hAnsi="Arial" w:cs="Arial"/>
        <w:sz w:val="16"/>
      </w:rPr>
      <w:t>4928-5133-7830,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3639" w14:textId="77777777" w:rsidR="00CA236A" w:rsidRDefault="00CA23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E5E6" w14:textId="77777777" w:rsidR="00CA236A" w:rsidRDefault="00CA2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611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28-5133-7830, v. 2"/>
    <w:docVar w:name="ndGeneratedStampLocation" w:val="ExceptFirst"/>
    <w:docVar w:name="Option0True" w:val="False"/>
    <w:docVar w:name="Option1True" w:val="True"/>
    <w:docVar w:name="Option2True" w:val="False"/>
    <w:docVar w:name="Option3True" w:val="True"/>
  </w:docVars>
  <w:rsids>
    <w:rsidRoot w:val="003A1724"/>
    <w:rsid w:val="0002016B"/>
    <w:rsid w:val="00027646"/>
    <w:rsid w:val="00030F04"/>
    <w:rsid w:val="00042014"/>
    <w:rsid w:val="00042823"/>
    <w:rsid w:val="00045211"/>
    <w:rsid w:val="00045F56"/>
    <w:rsid w:val="00054CEB"/>
    <w:rsid w:val="00055CDD"/>
    <w:rsid w:val="00064A0C"/>
    <w:rsid w:val="0006757B"/>
    <w:rsid w:val="000679BD"/>
    <w:rsid w:val="000762AB"/>
    <w:rsid w:val="00080CAE"/>
    <w:rsid w:val="00081860"/>
    <w:rsid w:val="00085213"/>
    <w:rsid w:val="000953C8"/>
    <w:rsid w:val="00097428"/>
    <w:rsid w:val="000C150F"/>
    <w:rsid w:val="000C5824"/>
    <w:rsid w:val="000C7087"/>
    <w:rsid w:val="000C7132"/>
    <w:rsid w:val="000D0074"/>
    <w:rsid w:val="000E09C4"/>
    <w:rsid w:val="000E2D50"/>
    <w:rsid w:val="000E6144"/>
    <w:rsid w:val="000E6923"/>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793A"/>
    <w:rsid w:val="001A209D"/>
    <w:rsid w:val="001A69EB"/>
    <w:rsid w:val="001A725B"/>
    <w:rsid w:val="001C0A7D"/>
    <w:rsid w:val="001C120D"/>
    <w:rsid w:val="001C309B"/>
    <w:rsid w:val="001D0FF1"/>
    <w:rsid w:val="001D2693"/>
    <w:rsid w:val="001E174D"/>
    <w:rsid w:val="00201523"/>
    <w:rsid w:val="0023131B"/>
    <w:rsid w:val="00241078"/>
    <w:rsid w:val="00246646"/>
    <w:rsid w:val="00252AF5"/>
    <w:rsid w:val="00267ED9"/>
    <w:rsid w:val="002714B9"/>
    <w:rsid w:val="0027180B"/>
    <w:rsid w:val="00272C32"/>
    <w:rsid w:val="00275FA8"/>
    <w:rsid w:val="00281FEB"/>
    <w:rsid w:val="00285F61"/>
    <w:rsid w:val="00285FD0"/>
    <w:rsid w:val="002B2FF8"/>
    <w:rsid w:val="002C3DC0"/>
    <w:rsid w:val="002D2FAE"/>
    <w:rsid w:val="002D5CC7"/>
    <w:rsid w:val="002D71F2"/>
    <w:rsid w:val="002F7C16"/>
    <w:rsid w:val="00353E50"/>
    <w:rsid w:val="00366D7A"/>
    <w:rsid w:val="00372EC0"/>
    <w:rsid w:val="003749A5"/>
    <w:rsid w:val="00386145"/>
    <w:rsid w:val="003910C6"/>
    <w:rsid w:val="0039374E"/>
    <w:rsid w:val="003A1724"/>
    <w:rsid w:val="003A2B0A"/>
    <w:rsid w:val="003B3FBE"/>
    <w:rsid w:val="003B6C5B"/>
    <w:rsid w:val="003B6D95"/>
    <w:rsid w:val="003B710D"/>
    <w:rsid w:val="003C0B43"/>
    <w:rsid w:val="003C337A"/>
    <w:rsid w:val="003C4B0E"/>
    <w:rsid w:val="003D5DB5"/>
    <w:rsid w:val="003E09A3"/>
    <w:rsid w:val="003E606D"/>
    <w:rsid w:val="003F7F0A"/>
    <w:rsid w:val="00402965"/>
    <w:rsid w:val="0040411F"/>
    <w:rsid w:val="00410170"/>
    <w:rsid w:val="00416C48"/>
    <w:rsid w:val="004259C6"/>
    <w:rsid w:val="0043161F"/>
    <w:rsid w:val="00431D58"/>
    <w:rsid w:val="00434399"/>
    <w:rsid w:val="00436892"/>
    <w:rsid w:val="00445B3A"/>
    <w:rsid w:val="004479C6"/>
    <w:rsid w:val="00450449"/>
    <w:rsid w:val="00463E81"/>
    <w:rsid w:val="0047279A"/>
    <w:rsid w:val="00480ACD"/>
    <w:rsid w:val="0048353A"/>
    <w:rsid w:val="00484FD3"/>
    <w:rsid w:val="00494771"/>
    <w:rsid w:val="004A332B"/>
    <w:rsid w:val="004B0092"/>
    <w:rsid w:val="004B6351"/>
    <w:rsid w:val="004C2F5A"/>
    <w:rsid w:val="004C671D"/>
    <w:rsid w:val="004C7E0C"/>
    <w:rsid w:val="004D5889"/>
    <w:rsid w:val="004E355E"/>
    <w:rsid w:val="004F2E37"/>
    <w:rsid w:val="004F79E4"/>
    <w:rsid w:val="005011C7"/>
    <w:rsid w:val="00504A8E"/>
    <w:rsid w:val="00523460"/>
    <w:rsid w:val="00523F72"/>
    <w:rsid w:val="00524806"/>
    <w:rsid w:val="005358E1"/>
    <w:rsid w:val="005402A0"/>
    <w:rsid w:val="00551C65"/>
    <w:rsid w:val="00553018"/>
    <w:rsid w:val="00555EDA"/>
    <w:rsid w:val="00556916"/>
    <w:rsid w:val="0056122C"/>
    <w:rsid w:val="005624C0"/>
    <w:rsid w:val="0056375A"/>
    <w:rsid w:val="005A478E"/>
    <w:rsid w:val="005A77BD"/>
    <w:rsid w:val="005B0657"/>
    <w:rsid w:val="005D0E1A"/>
    <w:rsid w:val="005D287C"/>
    <w:rsid w:val="005D56EF"/>
    <w:rsid w:val="005D6B97"/>
    <w:rsid w:val="005E05A6"/>
    <w:rsid w:val="00604AF6"/>
    <w:rsid w:val="00605575"/>
    <w:rsid w:val="006116B9"/>
    <w:rsid w:val="00613D7E"/>
    <w:rsid w:val="006151A6"/>
    <w:rsid w:val="006155C9"/>
    <w:rsid w:val="00620F60"/>
    <w:rsid w:val="00625222"/>
    <w:rsid w:val="0062768B"/>
    <w:rsid w:val="006300BD"/>
    <w:rsid w:val="006331CE"/>
    <w:rsid w:val="00636F8B"/>
    <w:rsid w:val="006412C7"/>
    <w:rsid w:val="006459EC"/>
    <w:rsid w:val="006472D1"/>
    <w:rsid w:val="006477AD"/>
    <w:rsid w:val="006523F2"/>
    <w:rsid w:val="00653D3F"/>
    <w:rsid w:val="006629EC"/>
    <w:rsid w:val="006767D4"/>
    <w:rsid w:val="006777AA"/>
    <w:rsid w:val="00684398"/>
    <w:rsid w:val="006866A4"/>
    <w:rsid w:val="00686B0A"/>
    <w:rsid w:val="006960F8"/>
    <w:rsid w:val="006A4F01"/>
    <w:rsid w:val="006B593B"/>
    <w:rsid w:val="006C2D5E"/>
    <w:rsid w:val="006C407B"/>
    <w:rsid w:val="006C438F"/>
    <w:rsid w:val="006C54D3"/>
    <w:rsid w:val="006C5D93"/>
    <w:rsid w:val="006C759A"/>
    <w:rsid w:val="006D034B"/>
    <w:rsid w:val="006D04AC"/>
    <w:rsid w:val="006D6587"/>
    <w:rsid w:val="006F145D"/>
    <w:rsid w:val="0070456E"/>
    <w:rsid w:val="00704DD0"/>
    <w:rsid w:val="00705369"/>
    <w:rsid w:val="007219D6"/>
    <w:rsid w:val="00733D3C"/>
    <w:rsid w:val="00735C6C"/>
    <w:rsid w:val="00745BDC"/>
    <w:rsid w:val="00747334"/>
    <w:rsid w:val="007473F6"/>
    <w:rsid w:val="007619BF"/>
    <w:rsid w:val="00766C80"/>
    <w:rsid w:val="00772D1A"/>
    <w:rsid w:val="0078213E"/>
    <w:rsid w:val="00782332"/>
    <w:rsid w:val="00796023"/>
    <w:rsid w:val="007B3688"/>
    <w:rsid w:val="007C5543"/>
    <w:rsid w:val="007D5BCB"/>
    <w:rsid w:val="007E5CB8"/>
    <w:rsid w:val="007F1050"/>
    <w:rsid w:val="007F1E0C"/>
    <w:rsid w:val="007F483D"/>
    <w:rsid w:val="007F4E76"/>
    <w:rsid w:val="0080021C"/>
    <w:rsid w:val="00810760"/>
    <w:rsid w:val="0081508A"/>
    <w:rsid w:val="008162C6"/>
    <w:rsid w:val="00830D2B"/>
    <w:rsid w:val="00832B5A"/>
    <w:rsid w:val="008423BD"/>
    <w:rsid w:val="00854113"/>
    <w:rsid w:val="00861750"/>
    <w:rsid w:val="00871B86"/>
    <w:rsid w:val="00872BEF"/>
    <w:rsid w:val="00875BFC"/>
    <w:rsid w:val="00875DD3"/>
    <w:rsid w:val="00877BBC"/>
    <w:rsid w:val="00880F11"/>
    <w:rsid w:val="008831F3"/>
    <w:rsid w:val="008968E8"/>
    <w:rsid w:val="00897819"/>
    <w:rsid w:val="008A2B93"/>
    <w:rsid w:val="008B4709"/>
    <w:rsid w:val="008C216A"/>
    <w:rsid w:val="008C3AAE"/>
    <w:rsid w:val="008F2D15"/>
    <w:rsid w:val="008F3388"/>
    <w:rsid w:val="008F7C81"/>
    <w:rsid w:val="00904063"/>
    <w:rsid w:val="00936C5A"/>
    <w:rsid w:val="0094192F"/>
    <w:rsid w:val="00944C5D"/>
    <w:rsid w:val="00952CC2"/>
    <w:rsid w:val="00954144"/>
    <w:rsid w:val="0096191F"/>
    <w:rsid w:val="00973615"/>
    <w:rsid w:val="00975066"/>
    <w:rsid w:val="00982AED"/>
    <w:rsid w:val="0099289F"/>
    <w:rsid w:val="009A29FD"/>
    <w:rsid w:val="009C6978"/>
    <w:rsid w:val="009D06B6"/>
    <w:rsid w:val="009F7958"/>
    <w:rsid w:val="00A05D12"/>
    <w:rsid w:val="00A06E1F"/>
    <w:rsid w:val="00A144F6"/>
    <w:rsid w:val="00A233F0"/>
    <w:rsid w:val="00A41386"/>
    <w:rsid w:val="00A937B5"/>
    <w:rsid w:val="00AA1A73"/>
    <w:rsid w:val="00AA25AD"/>
    <w:rsid w:val="00AB5A18"/>
    <w:rsid w:val="00AC1F52"/>
    <w:rsid w:val="00AC641E"/>
    <w:rsid w:val="00AD02C9"/>
    <w:rsid w:val="00AD134C"/>
    <w:rsid w:val="00AD2B2F"/>
    <w:rsid w:val="00AD53B8"/>
    <w:rsid w:val="00AF3B43"/>
    <w:rsid w:val="00B055CD"/>
    <w:rsid w:val="00B1719F"/>
    <w:rsid w:val="00B26FD4"/>
    <w:rsid w:val="00B31BD6"/>
    <w:rsid w:val="00B352E3"/>
    <w:rsid w:val="00B378F7"/>
    <w:rsid w:val="00B40F6D"/>
    <w:rsid w:val="00B42F8E"/>
    <w:rsid w:val="00B43B9E"/>
    <w:rsid w:val="00B43FF6"/>
    <w:rsid w:val="00B529AF"/>
    <w:rsid w:val="00B5709F"/>
    <w:rsid w:val="00B65C10"/>
    <w:rsid w:val="00B6613E"/>
    <w:rsid w:val="00B8290B"/>
    <w:rsid w:val="00B843C5"/>
    <w:rsid w:val="00B85FE2"/>
    <w:rsid w:val="00BB109B"/>
    <w:rsid w:val="00BC14DE"/>
    <w:rsid w:val="00BC4324"/>
    <w:rsid w:val="00BC71B9"/>
    <w:rsid w:val="00BD0540"/>
    <w:rsid w:val="00BE0E53"/>
    <w:rsid w:val="00C03F73"/>
    <w:rsid w:val="00C05282"/>
    <w:rsid w:val="00C138CF"/>
    <w:rsid w:val="00C26E65"/>
    <w:rsid w:val="00C32836"/>
    <w:rsid w:val="00C332CE"/>
    <w:rsid w:val="00C347C6"/>
    <w:rsid w:val="00C34F96"/>
    <w:rsid w:val="00C43B53"/>
    <w:rsid w:val="00C54A94"/>
    <w:rsid w:val="00C6188A"/>
    <w:rsid w:val="00C62F6F"/>
    <w:rsid w:val="00C656F5"/>
    <w:rsid w:val="00C8017C"/>
    <w:rsid w:val="00C815C1"/>
    <w:rsid w:val="00C81789"/>
    <w:rsid w:val="00C847B1"/>
    <w:rsid w:val="00C93EE8"/>
    <w:rsid w:val="00C94468"/>
    <w:rsid w:val="00CA236A"/>
    <w:rsid w:val="00CB0D0E"/>
    <w:rsid w:val="00CD02C4"/>
    <w:rsid w:val="00CF4EFE"/>
    <w:rsid w:val="00D06221"/>
    <w:rsid w:val="00D06E90"/>
    <w:rsid w:val="00D071C0"/>
    <w:rsid w:val="00D15EE8"/>
    <w:rsid w:val="00D2676D"/>
    <w:rsid w:val="00D3782B"/>
    <w:rsid w:val="00D42828"/>
    <w:rsid w:val="00D44884"/>
    <w:rsid w:val="00D44FE6"/>
    <w:rsid w:val="00D519BE"/>
    <w:rsid w:val="00D9261D"/>
    <w:rsid w:val="00DB0A90"/>
    <w:rsid w:val="00DB4D60"/>
    <w:rsid w:val="00DB5D63"/>
    <w:rsid w:val="00DC06AD"/>
    <w:rsid w:val="00DD0E71"/>
    <w:rsid w:val="00DE0A72"/>
    <w:rsid w:val="00DE3E51"/>
    <w:rsid w:val="00DE5861"/>
    <w:rsid w:val="00DF19FC"/>
    <w:rsid w:val="00E00BC4"/>
    <w:rsid w:val="00E107F3"/>
    <w:rsid w:val="00E15922"/>
    <w:rsid w:val="00E1723B"/>
    <w:rsid w:val="00E21813"/>
    <w:rsid w:val="00E24F2F"/>
    <w:rsid w:val="00E31FC7"/>
    <w:rsid w:val="00E34A6D"/>
    <w:rsid w:val="00E417A1"/>
    <w:rsid w:val="00E46BFE"/>
    <w:rsid w:val="00E474EF"/>
    <w:rsid w:val="00E57E0F"/>
    <w:rsid w:val="00E706D9"/>
    <w:rsid w:val="00E71701"/>
    <w:rsid w:val="00E72E86"/>
    <w:rsid w:val="00E82D1F"/>
    <w:rsid w:val="00EA11A0"/>
    <w:rsid w:val="00EB1ECC"/>
    <w:rsid w:val="00EC19DC"/>
    <w:rsid w:val="00ED462E"/>
    <w:rsid w:val="00EE0793"/>
    <w:rsid w:val="00EE1AEF"/>
    <w:rsid w:val="00EE3E8F"/>
    <w:rsid w:val="00EE433C"/>
    <w:rsid w:val="00EE564C"/>
    <w:rsid w:val="00EF4DBA"/>
    <w:rsid w:val="00F00265"/>
    <w:rsid w:val="00F119A0"/>
    <w:rsid w:val="00F16563"/>
    <w:rsid w:val="00F23372"/>
    <w:rsid w:val="00F27895"/>
    <w:rsid w:val="00F34B46"/>
    <w:rsid w:val="00F47AAE"/>
    <w:rsid w:val="00F565E5"/>
    <w:rsid w:val="00F57383"/>
    <w:rsid w:val="00F661C2"/>
    <w:rsid w:val="00F71A60"/>
    <w:rsid w:val="00F71CC2"/>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30</TotalTime>
  <Pages>15</Pages>
  <Words>2497</Words>
  <Characters>13612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11</cp:revision>
  <cp:lastPrinted>2024-11-15T18:38:00Z</cp:lastPrinted>
  <dcterms:created xsi:type="dcterms:W3CDTF">2025-09-05T13:23:00Z</dcterms:created>
  <dcterms:modified xsi:type="dcterms:W3CDTF">2026-01-14T22:38:00Z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y fmtid="{D5CDD505-2E9C-101B-9397-08002B2CF9AE}" pid="3" name="ndDocumentId">
    <vt:lpwstr>4928-5133-7830</vt:lpwstr>
  </property>
</Properties>
</file>