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96F39C" w14:textId="77777777" w:rsidR="00E1155E" w:rsidRPr="00F5576E" w:rsidRDefault="001778DA" w:rsidP="00F5576E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E0C4951" wp14:editId="28657142">
                <wp:simplePos x="0" y="0"/>
                <wp:positionH relativeFrom="column">
                  <wp:posOffset>15240</wp:posOffset>
                </wp:positionH>
                <wp:positionV relativeFrom="paragraph">
                  <wp:posOffset>22860</wp:posOffset>
                </wp:positionV>
                <wp:extent cx="6781800" cy="894588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1800" cy="8945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7D9828" w14:textId="77777777" w:rsidR="00A75863" w:rsidRDefault="00A75863" w:rsidP="00A75863">
                            <w:pPr>
                              <w:pStyle w:val="Heading1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42432A4C" w14:textId="77777777" w:rsidR="00A75863" w:rsidRPr="008A2D46" w:rsidRDefault="00A75863" w:rsidP="00A75863">
                            <w:pPr>
                              <w:pStyle w:val="Title"/>
                              <w:rPr>
                                <w:szCs w:val="48"/>
                              </w:rPr>
                            </w:pPr>
                            <w:bookmarkStart w:id="0" w:name="_Hlk169260885"/>
                            <w:bookmarkStart w:id="1" w:name="_Hlk169260886"/>
                            <w:r w:rsidRPr="008A2D46">
                              <w:rPr>
                                <w:szCs w:val="48"/>
                              </w:rPr>
                              <w:t>Tropic Town Budget</w:t>
                            </w:r>
                          </w:p>
                          <w:p w14:paraId="25BA7170" w14:textId="77777777" w:rsidR="00A75863" w:rsidRPr="008A2D46" w:rsidRDefault="00A75863" w:rsidP="00A75863">
                            <w:pPr>
                              <w:pStyle w:val="Title"/>
                              <w:rPr>
                                <w:szCs w:val="48"/>
                              </w:rPr>
                            </w:pPr>
                            <w:r w:rsidRPr="008A2D46">
                              <w:rPr>
                                <w:szCs w:val="48"/>
                              </w:rPr>
                              <w:t>Public Hearing Notice</w:t>
                            </w:r>
                          </w:p>
                          <w:p w14:paraId="7C9EA8A1" w14:textId="77777777" w:rsidR="00A75863" w:rsidRPr="008A2D46" w:rsidRDefault="00A75863" w:rsidP="00A75863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14:paraId="6DB82B9C" w14:textId="77777777" w:rsidR="00A75863" w:rsidRPr="008A2D46" w:rsidRDefault="00A75863" w:rsidP="00A75863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14:paraId="4D6DFB14" w14:textId="683059E5" w:rsidR="00A75863" w:rsidRPr="008A2D46" w:rsidRDefault="00A75863" w:rsidP="00A75863">
                            <w:pPr>
                              <w:pStyle w:val="Heading1"/>
                              <w:rPr>
                                <w:sz w:val="36"/>
                                <w:szCs w:val="36"/>
                              </w:rPr>
                            </w:pPr>
                            <w:r w:rsidRPr="008A2D46">
                              <w:rPr>
                                <w:sz w:val="36"/>
                                <w:szCs w:val="36"/>
                              </w:rPr>
                              <w:t>Tropic Town will hold a Public Hearing on</w:t>
                            </w:r>
                            <w:r w:rsidR="00692D91">
                              <w:rPr>
                                <w:sz w:val="36"/>
                                <w:szCs w:val="36"/>
                              </w:rPr>
                              <w:t xml:space="preserve"> June 1</w:t>
                            </w:r>
                            <w:r w:rsidR="00C65F98">
                              <w:rPr>
                                <w:sz w:val="36"/>
                                <w:szCs w:val="36"/>
                              </w:rPr>
                              <w:t xml:space="preserve">2, </w:t>
                            </w:r>
                            <w:r w:rsidR="00692D91">
                              <w:rPr>
                                <w:sz w:val="36"/>
                                <w:szCs w:val="36"/>
                              </w:rPr>
                              <w:t>20</w:t>
                            </w:r>
                            <w:r w:rsidR="00C65F98">
                              <w:rPr>
                                <w:sz w:val="36"/>
                                <w:szCs w:val="36"/>
                              </w:rPr>
                              <w:t>25</w:t>
                            </w:r>
                            <w:r w:rsidRPr="008A2D46">
                              <w:rPr>
                                <w:sz w:val="36"/>
                                <w:szCs w:val="36"/>
                              </w:rPr>
                              <w:t xml:space="preserve"> at </w:t>
                            </w:r>
                          </w:p>
                          <w:p w14:paraId="0F460E67" w14:textId="1A194045" w:rsidR="00A75863" w:rsidRPr="008A2D46" w:rsidRDefault="00A75863" w:rsidP="00A75863">
                            <w:pPr>
                              <w:pStyle w:val="Heading1"/>
                              <w:rPr>
                                <w:sz w:val="36"/>
                                <w:szCs w:val="36"/>
                              </w:rPr>
                            </w:pPr>
                            <w:r w:rsidRPr="008A2D46">
                              <w:rPr>
                                <w:sz w:val="36"/>
                                <w:szCs w:val="36"/>
                              </w:rPr>
                              <w:t>5:</w:t>
                            </w:r>
                            <w:r w:rsidR="004B49CA">
                              <w:rPr>
                                <w:sz w:val="36"/>
                                <w:szCs w:val="36"/>
                              </w:rPr>
                              <w:t>3</w:t>
                            </w:r>
                            <w:r w:rsidRPr="008A2D46">
                              <w:rPr>
                                <w:sz w:val="36"/>
                                <w:szCs w:val="36"/>
                              </w:rPr>
                              <w:t>0 p.m. in the Tropic Town He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ritage Cen</w:t>
                            </w:r>
                            <w:r w:rsidR="00692D91">
                              <w:rPr>
                                <w:sz w:val="36"/>
                                <w:szCs w:val="36"/>
                              </w:rPr>
                              <w:t>ter, 20 North Main to Amend the 20</w:t>
                            </w:r>
                            <w:r w:rsidR="00C65F98">
                              <w:rPr>
                                <w:sz w:val="36"/>
                                <w:szCs w:val="36"/>
                              </w:rPr>
                              <w:t>24</w:t>
                            </w:r>
                            <w:r w:rsidR="00692D91">
                              <w:rPr>
                                <w:sz w:val="36"/>
                                <w:szCs w:val="36"/>
                              </w:rPr>
                              <w:t>-20</w:t>
                            </w:r>
                            <w:r w:rsidR="00C65F98">
                              <w:rPr>
                                <w:sz w:val="36"/>
                                <w:szCs w:val="36"/>
                              </w:rPr>
                              <w:t>25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 xml:space="preserve"> Budget &amp; A</w:t>
                            </w:r>
                            <w:r w:rsidRPr="008A2D46">
                              <w:rPr>
                                <w:sz w:val="36"/>
                                <w:szCs w:val="36"/>
                              </w:rPr>
                              <w:t xml:space="preserve">pprove the </w:t>
                            </w:r>
                            <w:r w:rsidR="00692D91">
                              <w:rPr>
                                <w:sz w:val="36"/>
                                <w:szCs w:val="36"/>
                              </w:rPr>
                              <w:t>20</w:t>
                            </w:r>
                            <w:r w:rsidR="00C65F98">
                              <w:rPr>
                                <w:sz w:val="36"/>
                                <w:szCs w:val="36"/>
                              </w:rPr>
                              <w:t>25</w:t>
                            </w:r>
                            <w:r w:rsidR="00692D91">
                              <w:rPr>
                                <w:sz w:val="36"/>
                                <w:szCs w:val="36"/>
                              </w:rPr>
                              <w:t>-202</w:t>
                            </w:r>
                            <w:r w:rsidR="00C65F98">
                              <w:rPr>
                                <w:sz w:val="36"/>
                                <w:szCs w:val="36"/>
                              </w:rPr>
                              <w:t xml:space="preserve">6 </w:t>
                            </w:r>
                            <w:r w:rsidRPr="008A2D46">
                              <w:rPr>
                                <w:sz w:val="36"/>
                                <w:szCs w:val="36"/>
                              </w:rPr>
                              <w:t>Budget.</w:t>
                            </w:r>
                          </w:p>
                          <w:p w14:paraId="0DA33A9F" w14:textId="77777777" w:rsidR="00A75863" w:rsidRPr="008A2D46" w:rsidRDefault="00A75863" w:rsidP="00A75863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14:paraId="4A0C97E3" w14:textId="77777777" w:rsidR="00A75863" w:rsidRPr="008A2D46" w:rsidRDefault="00A75863" w:rsidP="00A75863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8A2D46">
                              <w:rPr>
                                <w:sz w:val="36"/>
                                <w:szCs w:val="36"/>
                              </w:rPr>
                              <w:t>The Public may inspect the proposed budget at the Tropic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 xml:space="preserve"> Town Office from 8:00 a.m. to 4</w:t>
                            </w:r>
                            <w:r w:rsidRPr="008A2D46">
                              <w:rPr>
                                <w:sz w:val="36"/>
                                <w:szCs w:val="36"/>
                              </w:rPr>
                              <w:t>:00 p.m. Monday – Friday.</w:t>
                            </w:r>
                          </w:p>
                          <w:p w14:paraId="602BCD29" w14:textId="77777777" w:rsidR="00A75863" w:rsidRPr="008A2D46" w:rsidRDefault="00A75863" w:rsidP="00A75863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14:paraId="0B6A74BD" w14:textId="77777777" w:rsidR="00A75863" w:rsidRPr="008A2D46" w:rsidRDefault="00A75863" w:rsidP="00A75863">
                            <w:pPr>
                              <w:pStyle w:val="Heading2"/>
                              <w:rPr>
                                <w:sz w:val="36"/>
                                <w:szCs w:val="36"/>
                              </w:rPr>
                            </w:pPr>
                            <w:r w:rsidRPr="008A2D46">
                              <w:rPr>
                                <w:sz w:val="36"/>
                                <w:szCs w:val="36"/>
                              </w:rPr>
                              <w:t>CERTIFICATION OF POSTING</w:t>
                            </w:r>
                          </w:p>
                          <w:p w14:paraId="0E0D3E25" w14:textId="77777777" w:rsidR="00A75863" w:rsidRPr="008A2D46" w:rsidRDefault="00A75863" w:rsidP="00A75863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14:paraId="2D15CFDC" w14:textId="77777777" w:rsidR="00A75863" w:rsidRPr="008A2D46" w:rsidRDefault="00A75863" w:rsidP="00A75863">
                            <w:pPr>
                              <w:pStyle w:val="Heading1"/>
                              <w:rPr>
                                <w:sz w:val="36"/>
                                <w:szCs w:val="36"/>
                              </w:rPr>
                            </w:pPr>
                            <w:r w:rsidRPr="008A2D46">
                              <w:rPr>
                                <w:sz w:val="36"/>
                                <w:szCs w:val="36"/>
                              </w:rPr>
                              <w:t>I, The duly appointed and acting clerk for the Town of Tropic,</w:t>
                            </w:r>
                          </w:p>
                          <w:p w14:paraId="38D3EA2A" w14:textId="002971CC" w:rsidR="00A75863" w:rsidRPr="00692D91" w:rsidRDefault="00A75863" w:rsidP="00A75863">
                            <w:pPr>
                              <w:pStyle w:val="Heading3"/>
                              <w:rPr>
                                <w:sz w:val="36"/>
                                <w:szCs w:val="36"/>
                              </w:rPr>
                            </w:pPr>
                            <w:r w:rsidRPr="008A2D46">
                              <w:rPr>
                                <w:sz w:val="36"/>
                                <w:szCs w:val="36"/>
                              </w:rPr>
                              <w:t xml:space="preserve">Hereby certify that copies of the foregoing notice were posted at the following places within the municipality this </w:t>
                            </w:r>
                            <w:r w:rsidR="00C65F98">
                              <w:rPr>
                                <w:sz w:val="36"/>
                                <w:szCs w:val="36"/>
                              </w:rPr>
                              <w:t>28</w:t>
                            </w:r>
                            <w:r w:rsidR="00C65F98" w:rsidRPr="00C65F98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 w:rsidR="00C65F98"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692D91">
                              <w:rPr>
                                <w:sz w:val="36"/>
                                <w:szCs w:val="36"/>
                              </w:rPr>
                              <w:t xml:space="preserve">day of </w:t>
                            </w:r>
                            <w:r w:rsidR="00C65F98">
                              <w:rPr>
                                <w:sz w:val="36"/>
                                <w:szCs w:val="36"/>
                              </w:rPr>
                              <w:t>May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 xml:space="preserve"> 20</w:t>
                            </w:r>
                            <w:r w:rsidR="00C65F98">
                              <w:rPr>
                                <w:sz w:val="36"/>
                                <w:szCs w:val="36"/>
                              </w:rPr>
                              <w:t>25</w:t>
                            </w:r>
                          </w:p>
                          <w:p w14:paraId="34CB0C6C" w14:textId="77777777" w:rsidR="00A75863" w:rsidRPr="008A2D46" w:rsidRDefault="00A75863" w:rsidP="00A75863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14:paraId="6CA869CB" w14:textId="77777777" w:rsidR="00A75863" w:rsidRDefault="00A75863" w:rsidP="00A75863">
                            <w:pPr>
                              <w:numPr>
                                <w:ilvl w:val="0"/>
                                <w:numId w:val="1"/>
                              </w:numPr>
                              <w:rPr>
                                <w:sz w:val="36"/>
                                <w:szCs w:val="36"/>
                              </w:rPr>
                            </w:pPr>
                            <w:r w:rsidRPr="008A2D46">
                              <w:rPr>
                                <w:sz w:val="36"/>
                                <w:szCs w:val="36"/>
                              </w:rPr>
                              <w:t>Tropic Town Office</w:t>
                            </w:r>
                          </w:p>
                          <w:p w14:paraId="13EF736E" w14:textId="77777777" w:rsidR="00A75863" w:rsidRPr="008A2D46" w:rsidRDefault="00A75863" w:rsidP="00A75863">
                            <w:pPr>
                              <w:numPr>
                                <w:ilvl w:val="0"/>
                                <w:numId w:val="1"/>
                              </w:numPr>
                              <w:rPr>
                                <w:sz w:val="36"/>
                                <w:szCs w:val="36"/>
                              </w:rPr>
                            </w:pPr>
                            <w:r w:rsidRPr="008A2D46">
                              <w:rPr>
                                <w:sz w:val="36"/>
                                <w:szCs w:val="36"/>
                              </w:rPr>
                              <w:t>Tropic Post Office</w:t>
                            </w:r>
                          </w:p>
                          <w:p w14:paraId="642BFEFA" w14:textId="77777777" w:rsidR="00A75863" w:rsidRPr="008A2D46" w:rsidRDefault="00A75863" w:rsidP="00A75863">
                            <w:pPr>
                              <w:numPr>
                                <w:ilvl w:val="0"/>
                                <w:numId w:val="1"/>
                              </w:num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Tropic Town Website</w:t>
                            </w:r>
                          </w:p>
                          <w:p w14:paraId="06E1A99F" w14:textId="77777777" w:rsidR="00A75863" w:rsidRPr="008A2D46" w:rsidRDefault="00A75863" w:rsidP="00A75863">
                            <w:pPr>
                              <w:numPr>
                                <w:ilvl w:val="0"/>
                                <w:numId w:val="1"/>
                              </w:num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Utah Public Webs</w:t>
                            </w:r>
                            <w:r w:rsidRPr="008A2D46">
                              <w:rPr>
                                <w:sz w:val="36"/>
                                <w:szCs w:val="36"/>
                              </w:rPr>
                              <w:t>ite</w:t>
                            </w:r>
                          </w:p>
                          <w:p w14:paraId="1A34E259" w14:textId="77777777" w:rsidR="00A75863" w:rsidRPr="008A2D46" w:rsidRDefault="00A75863" w:rsidP="00A75863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14:paraId="11FF7834" w14:textId="77777777" w:rsidR="00A75863" w:rsidRPr="008A2D46" w:rsidRDefault="00A75863" w:rsidP="00A75863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10B3261B" w14:textId="2F18241B" w:rsidR="00A75863" w:rsidRPr="008A2D46" w:rsidRDefault="00C65F98" w:rsidP="00A75863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Dani Harding,</w:t>
                            </w:r>
                            <w:r w:rsidR="00A75863" w:rsidRPr="008A2D46">
                              <w:rPr>
                                <w:sz w:val="32"/>
                                <w:szCs w:val="32"/>
                              </w:rPr>
                              <w:t xml:space="preserve"> Tropic Town Clerk</w:t>
                            </w:r>
                          </w:p>
                          <w:bookmarkEnd w:id="0"/>
                          <w:bookmarkEnd w:id="1"/>
                          <w:p w14:paraId="43C98AA9" w14:textId="77777777" w:rsidR="00F5576E" w:rsidRDefault="00F5576E" w:rsidP="00F557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0C4951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.2pt;margin-top:1.8pt;width:534pt;height:704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">
                <v:textbox>
                  <w:txbxContent>
                    <w:p w14:paraId="597D9828" w14:textId="77777777" w:rsidR="00A75863" w:rsidRDefault="00A75863" w:rsidP="00A75863">
                      <w:pPr>
                        <w:pStyle w:val="Heading1"/>
                        <w:rPr>
                          <w:sz w:val="32"/>
                          <w:szCs w:val="32"/>
                        </w:rPr>
                      </w:pPr>
                    </w:p>
                    <w:p w14:paraId="42432A4C" w14:textId="77777777" w:rsidR="00A75863" w:rsidRPr="008A2D46" w:rsidRDefault="00A75863" w:rsidP="00A75863">
                      <w:pPr>
                        <w:pStyle w:val="Title"/>
                        <w:rPr>
                          <w:szCs w:val="48"/>
                        </w:rPr>
                      </w:pPr>
                      <w:bookmarkStart w:id="2" w:name="_Hlk169260885"/>
                      <w:bookmarkStart w:id="3" w:name="_Hlk169260886"/>
                      <w:r w:rsidRPr="008A2D46">
                        <w:rPr>
                          <w:szCs w:val="48"/>
                        </w:rPr>
                        <w:t>Tropic Town Budget</w:t>
                      </w:r>
                    </w:p>
                    <w:p w14:paraId="25BA7170" w14:textId="77777777" w:rsidR="00A75863" w:rsidRPr="008A2D46" w:rsidRDefault="00A75863" w:rsidP="00A75863">
                      <w:pPr>
                        <w:pStyle w:val="Title"/>
                        <w:rPr>
                          <w:szCs w:val="48"/>
                        </w:rPr>
                      </w:pPr>
                      <w:r w:rsidRPr="008A2D46">
                        <w:rPr>
                          <w:szCs w:val="48"/>
                        </w:rPr>
                        <w:t>Public Hearing Notice</w:t>
                      </w:r>
                    </w:p>
                    <w:p w14:paraId="7C9EA8A1" w14:textId="77777777" w:rsidR="00A75863" w:rsidRPr="008A2D46" w:rsidRDefault="00A75863" w:rsidP="00A75863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</w:p>
                    <w:p w14:paraId="6DB82B9C" w14:textId="77777777" w:rsidR="00A75863" w:rsidRPr="008A2D46" w:rsidRDefault="00A75863" w:rsidP="00A75863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</w:p>
                    <w:p w14:paraId="4D6DFB14" w14:textId="683059E5" w:rsidR="00A75863" w:rsidRPr="008A2D46" w:rsidRDefault="00A75863" w:rsidP="00A75863">
                      <w:pPr>
                        <w:pStyle w:val="Heading1"/>
                        <w:rPr>
                          <w:sz w:val="36"/>
                          <w:szCs w:val="36"/>
                        </w:rPr>
                      </w:pPr>
                      <w:r w:rsidRPr="008A2D46">
                        <w:rPr>
                          <w:sz w:val="36"/>
                          <w:szCs w:val="36"/>
                        </w:rPr>
                        <w:t>Tropic Town will hold a Public Hearing on</w:t>
                      </w:r>
                      <w:r w:rsidR="00692D91">
                        <w:rPr>
                          <w:sz w:val="36"/>
                          <w:szCs w:val="36"/>
                        </w:rPr>
                        <w:t xml:space="preserve"> June 1</w:t>
                      </w:r>
                      <w:r w:rsidR="00C65F98">
                        <w:rPr>
                          <w:sz w:val="36"/>
                          <w:szCs w:val="36"/>
                        </w:rPr>
                        <w:t xml:space="preserve">2, </w:t>
                      </w:r>
                      <w:r w:rsidR="00692D91">
                        <w:rPr>
                          <w:sz w:val="36"/>
                          <w:szCs w:val="36"/>
                        </w:rPr>
                        <w:t>20</w:t>
                      </w:r>
                      <w:r w:rsidR="00C65F98">
                        <w:rPr>
                          <w:sz w:val="36"/>
                          <w:szCs w:val="36"/>
                        </w:rPr>
                        <w:t>25</w:t>
                      </w:r>
                      <w:r w:rsidRPr="008A2D46">
                        <w:rPr>
                          <w:sz w:val="36"/>
                          <w:szCs w:val="36"/>
                        </w:rPr>
                        <w:t xml:space="preserve"> at </w:t>
                      </w:r>
                    </w:p>
                    <w:p w14:paraId="0F460E67" w14:textId="1A194045" w:rsidR="00A75863" w:rsidRPr="008A2D46" w:rsidRDefault="00A75863" w:rsidP="00A75863">
                      <w:pPr>
                        <w:pStyle w:val="Heading1"/>
                        <w:rPr>
                          <w:sz w:val="36"/>
                          <w:szCs w:val="36"/>
                        </w:rPr>
                      </w:pPr>
                      <w:r w:rsidRPr="008A2D46">
                        <w:rPr>
                          <w:sz w:val="36"/>
                          <w:szCs w:val="36"/>
                        </w:rPr>
                        <w:t>5:</w:t>
                      </w:r>
                      <w:r w:rsidR="004B49CA">
                        <w:rPr>
                          <w:sz w:val="36"/>
                          <w:szCs w:val="36"/>
                        </w:rPr>
                        <w:t>3</w:t>
                      </w:r>
                      <w:r w:rsidRPr="008A2D46">
                        <w:rPr>
                          <w:sz w:val="36"/>
                          <w:szCs w:val="36"/>
                        </w:rPr>
                        <w:t>0 p.m. in the Tropic Town He</w:t>
                      </w:r>
                      <w:r>
                        <w:rPr>
                          <w:sz w:val="36"/>
                          <w:szCs w:val="36"/>
                        </w:rPr>
                        <w:t>ritage Cen</w:t>
                      </w:r>
                      <w:r w:rsidR="00692D91">
                        <w:rPr>
                          <w:sz w:val="36"/>
                          <w:szCs w:val="36"/>
                        </w:rPr>
                        <w:t>ter, 20 North Main to Amend the 20</w:t>
                      </w:r>
                      <w:r w:rsidR="00C65F98">
                        <w:rPr>
                          <w:sz w:val="36"/>
                          <w:szCs w:val="36"/>
                        </w:rPr>
                        <w:t>24</w:t>
                      </w:r>
                      <w:r w:rsidR="00692D91">
                        <w:rPr>
                          <w:sz w:val="36"/>
                          <w:szCs w:val="36"/>
                        </w:rPr>
                        <w:t>-20</w:t>
                      </w:r>
                      <w:r w:rsidR="00C65F98">
                        <w:rPr>
                          <w:sz w:val="36"/>
                          <w:szCs w:val="36"/>
                        </w:rPr>
                        <w:t>25</w:t>
                      </w:r>
                      <w:r>
                        <w:rPr>
                          <w:sz w:val="36"/>
                          <w:szCs w:val="36"/>
                        </w:rPr>
                        <w:t xml:space="preserve"> Budget &amp; A</w:t>
                      </w:r>
                      <w:r w:rsidRPr="008A2D46">
                        <w:rPr>
                          <w:sz w:val="36"/>
                          <w:szCs w:val="36"/>
                        </w:rPr>
                        <w:t xml:space="preserve">pprove the </w:t>
                      </w:r>
                      <w:r w:rsidR="00692D91">
                        <w:rPr>
                          <w:sz w:val="36"/>
                          <w:szCs w:val="36"/>
                        </w:rPr>
                        <w:t>20</w:t>
                      </w:r>
                      <w:r w:rsidR="00C65F98">
                        <w:rPr>
                          <w:sz w:val="36"/>
                          <w:szCs w:val="36"/>
                        </w:rPr>
                        <w:t>25</w:t>
                      </w:r>
                      <w:r w:rsidR="00692D91">
                        <w:rPr>
                          <w:sz w:val="36"/>
                          <w:szCs w:val="36"/>
                        </w:rPr>
                        <w:t>-202</w:t>
                      </w:r>
                      <w:r w:rsidR="00C65F98">
                        <w:rPr>
                          <w:sz w:val="36"/>
                          <w:szCs w:val="36"/>
                        </w:rPr>
                        <w:t xml:space="preserve">6 </w:t>
                      </w:r>
                      <w:r w:rsidRPr="008A2D46">
                        <w:rPr>
                          <w:sz w:val="36"/>
                          <w:szCs w:val="36"/>
                        </w:rPr>
                        <w:t>Budget.</w:t>
                      </w:r>
                    </w:p>
                    <w:p w14:paraId="0DA33A9F" w14:textId="77777777" w:rsidR="00A75863" w:rsidRPr="008A2D46" w:rsidRDefault="00A75863" w:rsidP="00A75863">
                      <w:pPr>
                        <w:rPr>
                          <w:sz w:val="36"/>
                          <w:szCs w:val="36"/>
                        </w:rPr>
                      </w:pPr>
                    </w:p>
                    <w:p w14:paraId="4A0C97E3" w14:textId="77777777" w:rsidR="00A75863" w:rsidRPr="008A2D46" w:rsidRDefault="00A75863" w:rsidP="00A75863">
                      <w:pPr>
                        <w:rPr>
                          <w:sz w:val="36"/>
                          <w:szCs w:val="36"/>
                        </w:rPr>
                      </w:pPr>
                      <w:r w:rsidRPr="008A2D46">
                        <w:rPr>
                          <w:sz w:val="36"/>
                          <w:szCs w:val="36"/>
                        </w:rPr>
                        <w:t>The Public may inspect the proposed budget at the Tropic</w:t>
                      </w:r>
                      <w:r>
                        <w:rPr>
                          <w:sz w:val="36"/>
                          <w:szCs w:val="36"/>
                        </w:rPr>
                        <w:t xml:space="preserve"> Town Office from 8:00 a.m. to 4</w:t>
                      </w:r>
                      <w:r w:rsidRPr="008A2D46">
                        <w:rPr>
                          <w:sz w:val="36"/>
                          <w:szCs w:val="36"/>
                        </w:rPr>
                        <w:t>:00 p.m. Monday – Friday.</w:t>
                      </w:r>
                    </w:p>
                    <w:p w14:paraId="602BCD29" w14:textId="77777777" w:rsidR="00A75863" w:rsidRPr="008A2D46" w:rsidRDefault="00A75863" w:rsidP="00A75863">
                      <w:pPr>
                        <w:rPr>
                          <w:sz w:val="36"/>
                          <w:szCs w:val="36"/>
                        </w:rPr>
                      </w:pPr>
                    </w:p>
                    <w:p w14:paraId="0B6A74BD" w14:textId="77777777" w:rsidR="00A75863" w:rsidRPr="008A2D46" w:rsidRDefault="00A75863" w:rsidP="00A75863">
                      <w:pPr>
                        <w:pStyle w:val="Heading2"/>
                        <w:rPr>
                          <w:sz w:val="36"/>
                          <w:szCs w:val="36"/>
                        </w:rPr>
                      </w:pPr>
                      <w:r w:rsidRPr="008A2D46">
                        <w:rPr>
                          <w:sz w:val="36"/>
                          <w:szCs w:val="36"/>
                        </w:rPr>
                        <w:t>CERTIFICATION OF POSTING</w:t>
                      </w:r>
                    </w:p>
                    <w:p w14:paraId="0E0D3E25" w14:textId="77777777" w:rsidR="00A75863" w:rsidRPr="008A2D46" w:rsidRDefault="00A75863" w:rsidP="00A75863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</w:p>
                    <w:p w14:paraId="2D15CFDC" w14:textId="77777777" w:rsidR="00A75863" w:rsidRPr="008A2D46" w:rsidRDefault="00A75863" w:rsidP="00A75863">
                      <w:pPr>
                        <w:pStyle w:val="Heading1"/>
                        <w:rPr>
                          <w:sz w:val="36"/>
                          <w:szCs w:val="36"/>
                        </w:rPr>
                      </w:pPr>
                      <w:r w:rsidRPr="008A2D46">
                        <w:rPr>
                          <w:sz w:val="36"/>
                          <w:szCs w:val="36"/>
                        </w:rPr>
                        <w:t>I, The duly appointed and acting clerk for the Town of Tropic,</w:t>
                      </w:r>
                    </w:p>
                    <w:p w14:paraId="38D3EA2A" w14:textId="002971CC" w:rsidR="00A75863" w:rsidRPr="00692D91" w:rsidRDefault="00A75863" w:rsidP="00A75863">
                      <w:pPr>
                        <w:pStyle w:val="Heading3"/>
                        <w:rPr>
                          <w:sz w:val="36"/>
                          <w:szCs w:val="36"/>
                        </w:rPr>
                      </w:pPr>
                      <w:r w:rsidRPr="008A2D46">
                        <w:rPr>
                          <w:sz w:val="36"/>
                          <w:szCs w:val="36"/>
                        </w:rPr>
                        <w:t xml:space="preserve">Hereby certify that copies of the foregoing notice were posted at the following places within the municipality this </w:t>
                      </w:r>
                      <w:r w:rsidR="00C65F98">
                        <w:rPr>
                          <w:sz w:val="36"/>
                          <w:szCs w:val="36"/>
                        </w:rPr>
                        <w:t>28</w:t>
                      </w:r>
                      <w:r w:rsidR="00C65F98" w:rsidRPr="00C65F98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 w:rsidR="00C65F98">
                        <w:rPr>
                          <w:sz w:val="36"/>
                          <w:szCs w:val="36"/>
                        </w:rPr>
                        <w:t xml:space="preserve"> </w:t>
                      </w:r>
                      <w:r w:rsidR="00692D91">
                        <w:rPr>
                          <w:sz w:val="36"/>
                          <w:szCs w:val="36"/>
                        </w:rPr>
                        <w:t xml:space="preserve">day of </w:t>
                      </w:r>
                      <w:r w:rsidR="00C65F98">
                        <w:rPr>
                          <w:sz w:val="36"/>
                          <w:szCs w:val="36"/>
                        </w:rPr>
                        <w:t>May</w:t>
                      </w:r>
                      <w:r>
                        <w:rPr>
                          <w:sz w:val="36"/>
                          <w:szCs w:val="36"/>
                        </w:rPr>
                        <w:t xml:space="preserve"> 20</w:t>
                      </w:r>
                      <w:r w:rsidR="00C65F98">
                        <w:rPr>
                          <w:sz w:val="36"/>
                          <w:szCs w:val="36"/>
                        </w:rPr>
                        <w:t>25</w:t>
                      </w:r>
                    </w:p>
                    <w:p w14:paraId="34CB0C6C" w14:textId="77777777" w:rsidR="00A75863" w:rsidRPr="008A2D46" w:rsidRDefault="00A75863" w:rsidP="00A75863">
                      <w:pPr>
                        <w:rPr>
                          <w:sz w:val="36"/>
                          <w:szCs w:val="36"/>
                        </w:rPr>
                      </w:pPr>
                    </w:p>
                    <w:p w14:paraId="6CA869CB" w14:textId="77777777" w:rsidR="00A75863" w:rsidRDefault="00A75863" w:rsidP="00A75863">
                      <w:pPr>
                        <w:numPr>
                          <w:ilvl w:val="0"/>
                          <w:numId w:val="1"/>
                        </w:numPr>
                        <w:rPr>
                          <w:sz w:val="36"/>
                          <w:szCs w:val="36"/>
                        </w:rPr>
                      </w:pPr>
                      <w:r w:rsidRPr="008A2D46">
                        <w:rPr>
                          <w:sz w:val="36"/>
                          <w:szCs w:val="36"/>
                        </w:rPr>
                        <w:t>Tropic Town Office</w:t>
                      </w:r>
                    </w:p>
                    <w:p w14:paraId="13EF736E" w14:textId="77777777" w:rsidR="00A75863" w:rsidRPr="008A2D46" w:rsidRDefault="00A75863" w:rsidP="00A75863">
                      <w:pPr>
                        <w:numPr>
                          <w:ilvl w:val="0"/>
                          <w:numId w:val="1"/>
                        </w:numPr>
                        <w:rPr>
                          <w:sz w:val="36"/>
                          <w:szCs w:val="36"/>
                        </w:rPr>
                      </w:pPr>
                      <w:r w:rsidRPr="008A2D46">
                        <w:rPr>
                          <w:sz w:val="36"/>
                          <w:szCs w:val="36"/>
                        </w:rPr>
                        <w:t>Tropic Post Office</w:t>
                      </w:r>
                    </w:p>
                    <w:p w14:paraId="642BFEFA" w14:textId="77777777" w:rsidR="00A75863" w:rsidRPr="008A2D46" w:rsidRDefault="00A75863" w:rsidP="00A75863">
                      <w:pPr>
                        <w:numPr>
                          <w:ilvl w:val="0"/>
                          <w:numId w:val="1"/>
                        </w:num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Tropic Town Website</w:t>
                      </w:r>
                    </w:p>
                    <w:p w14:paraId="06E1A99F" w14:textId="77777777" w:rsidR="00A75863" w:rsidRPr="008A2D46" w:rsidRDefault="00A75863" w:rsidP="00A75863">
                      <w:pPr>
                        <w:numPr>
                          <w:ilvl w:val="0"/>
                          <w:numId w:val="1"/>
                        </w:num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Utah Public Webs</w:t>
                      </w:r>
                      <w:r w:rsidRPr="008A2D46">
                        <w:rPr>
                          <w:sz w:val="36"/>
                          <w:szCs w:val="36"/>
                        </w:rPr>
                        <w:t>ite</w:t>
                      </w:r>
                    </w:p>
                    <w:p w14:paraId="1A34E259" w14:textId="77777777" w:rsidR="00A75863" w:rsidRPr="008A2D46" w:rsidRDefault="00A75863" w:rsidP="00A75863">
                      <w:pPr>
                        <w:rPr>
                          <w:sz w:val="36"/>
                          <w:szCs w:val="36"/>
                        </w:rPr>
                      </w:pPr>
                    </w:p>
                    <w:p w14:paraId="11FF7834" w14:textId="77777777" w:rsidR="00A75863" w:rsidRPr="008A2D46" w:rsidRDefault="00A75863" w:rsidP="00A75863">
                      <w:pPr>
                        <w:rPr>
                          <w:sz w:val="32"/>
                          <w:szCs w:val="32"/>
                        </w:rPr>
                      </w:pPr>
                    </w:p>
                    <w:p w14:paraId="10B3261B" w14:textId="2F18241B" w:rsidR="00A75863" w:rsidRPr="008A2D46" w:rsidRDefault="00C65F98" w:rsidP="00A75863">
                      <w:p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Dani Harding,</w:t>
                      </w:r>
                      <w:r w:rsidR="00A75863" w:rsidRPr="008A2D46">
                        <w:rPr>
                          <w:sz w:val="32"/>
                          <w:szCs w:val="32"/>
                        </w:rPr>
                        <w:t xml:space="preserve"> Tropic Town Clerk</w:t>
                      </w:r>
                    </w:p>
                    <w:bookmarkEnd w:id="2"/>
                    <w:bookmarkEnd w:id="3"/>
                    <w:p w14:paraId="43C98AA9" w14:textId="77777777" w:rsidR="00F5576E" w:rsidRDefault="00F5576E" w:rsidP="00F5576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E1155E" w:rsidRPr="00F5576E" w:rsidSect="00F5576E">
      <w:pgSz w:w="12240" w:h="15840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9FB0F6" w14:textId="77777777" w:rsidR="00CF7CD8" w:rsidRDefault="00CF7CD8" w:rsidP="00F5576E">
      <w:r>
        <w:separator/>
      </w:r>
    </w:p>
  </w:endnote>
  <w:endnote w:type="continuationSeparator" w:id="0">
    <w:p w14:paraId="0A8331C1" w14:textId="77777777" w:rsidR="00CF7CD8" w:rsidRDefault="00CF7CD8" w:rsidP="00F55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03EC0D" w14:textId="77777777" w:rsidR="00CF7CD8" w:rsidRDefault="00CF7CD8" w:rsidP="00F5576E">
      <w:r>
        <w:separator/>
      </w:r>
    </w:p>
  </w:footnote>
  <w:footnote w:type="continuationSeparator" w:id="0">
    <w:p w14:paraId="02B04743" w14:textId="77777777" w:rsidR="00CF7CD8" w:rsidRDefault="00CF7CD8" w:rsidP="00F557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2713F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13475873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D91"/>
    <w:rsid w:val="00055EF9"/>
    <w:rsid w:val="000603B5"/>
    <w:rsid w:val="001778DA"/>
    <w:rsid w:val="00260C36"/>
    <w:rsid w:val="00316E8A"/>
    <w:rsid w:val="004603E6"/>
    <w:rsid w:val="00485408"/>
    <w:rsid w:val="004B49CA"/>
    <w:rsid w:val="004D328A"/>
    <w:rsid w:val="00592587"/>
    <w:rsid w:val="0067363A"/>
    <w:rsid w:val="00692D91"/>
    <w:rsid w:val="00696C9A"/>
    <w:rsid w:val="006F6428"/>
    <w:rsid w:val="00834394"/>
    <w:rsid w:val="00865080"/>
    <w:rsid w:val="00877494"/>
    <w:rsid w:val="008A5CB6"/>
    <w:rsid w:val="00934F5C"/>
    <w:rsid w:val="009D64E6"/>
    <w:rsid w:val="00A75863"/>
    <w:rsid w:val="00BD07A8"/>
    <w:rsid w:val="00C111C3"/>
    <w:rsid w:val="00C3436A"/>
    <w:rsid w:val="00C65F98"/>
    <w:rsid w:val="00CC7D2E"/>
    <w:rsid w:val="00CF7CD8"/>
    <w:rsid w:val="00D2642C"/>
    <w:rsid w:val="00DC6438"/>
    <w:rsid w:val="00E1155E"/>
    <w:rsid w:val="00E15B13"/>
    <w:rsid w:val="00E246D2"/>
    <w:rsid w:val="00F5576E"/>
    <w:rsid w:val="00FC3C5F"/>
    <w:rsid w:val="00FF7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D5B9461"/>
  <w15:docId w15:val="{E7FE4081-B526-48B3-92D4-E35BD61B5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586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sz w:val="96"/>
    </w:rPr>
  </w:style>
  <w:style w:type="paragraph" w:styleId="Heading2">
    <w:name w:val="heading 2"/>
    <w:basedOn w:val="Normal"/>
    <w:next w:val="Normal"/>
    <w:link w:val="Heading2Char"/>
    <w:qFormat/>
    <w:pPr>
      <w:keepNext/>
      <w:jc w:val="center"/>
      <w:outlineLvl w:val="1"/>
    </w:pPr>
    <w:rPr>
      <w:sz w:val="56"/>
    </w:rPr>
  </w:style>
  <w:style w:type="paragraph" w:styleId="Heading3">
    <w:name w:val="heading 3"/>
    <w:basedOn w:val="Normal"/>
    <w:next w:val="Normal"/>
    <w:link w:val="Heading3Char"/>
    <w:qFormat/>
    <w:pPr>
      <w:keepNext/>
      <w:outlineLvl w:val="2"/>
    </w:p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603B5"/>
    <w:pPr>
      <w:keepNext/>
      <w:outlineLvl w:val="3"/>
    </w:pPr>
    <w:rPr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pPr>
      <w:jc w:val="center"/>
    </w:pPr>
    <w:rPr>
      <w:sz w:val="48"/>
    </w:rPr>
  </w:style>
  <w:style w:type="paragraph" w:styleId="BodyText">
    <w:name w:val="Body Text"/>
    <w:basedOn w:val="Normal"/>
    <w:semiHidden/>
    <w:pPr>
      <w:jc w:val="center"/>
    </w:pPr>
    <w:rPr>
      <w:sz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740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F7409"/>
    <w:rPr>
      <w:rFonts w:ascii="Tahoma" w:hAnsi="Tahoma" w:cs="Tahoma"/>
      <w:sz w:val="16"/>
      <w:szCs w:val="16"/>
    </w:rPr>
  </w:style>
  <w:style w:type="character" w:customStyle="1" w:styleId="Heading4Char">
    <w:name w:val="Heading 4 Char"/>
    <w:link w:val="Heading4"/>
    <w:uiPriority w:val="9"/>
    <w:rsid w:val="000603B5"/>
    <w:rPr>
      <w:sz w:val="40"/>
      <w:szCs w:val="40"/>
    </w:rPr>
  </w:style>
  <w:style w:type="paragraph" w:styleId="Header">
    <w:name w:val="header"/>
    <w:basedOn w:val="Normal"/>
    <w:link w:val="HeaderChar"/>
    <w:uiPriority w:val="99"/>
    <w:unhideWhenUsed/>
    <w:rsid w:val="00F5576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576E"/>
  </w:style>
  <w:style w:type="paragraph" w:styleId="Footer">
    <w:name w:val="footer"/>
    <w:basedOn w:val="Normal"/>
    <w:link w:val="FooterChar"/>
    <w:uiPriority w:val="99"/>
    <w:unhideWhenUsed/>
    <w:rsid w:val="00F5576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576E"/>
  </w:style>
  <w:style w:type="character" w:customStyle="1" w:styleId="Heading1Char">
    <w:name w:val="Heading 1 Char"/>
    <w:basedOn w:val="DefaultParagraphFont"/>
    <w:link w:val="Heading1"/>
    <w:rsid w:val="00A75863"/>
    <w:rPr>
      <w:sz w:val="96"/>
    </w:rPr>
  </w:style>
  <w:style w:type="character" w:customStyle="1" w:styleId="Heading2Char">
    <w:name w:val="Heading 2 Char"/>
    <w:basedOn w:val="DefaultParagraphFont"/>
    <w:link w:val="Heading2"/>
    <w:rsid w:val="00A75863"/>
    <w:rPr>
      <w:sz w:val="56"/>
    </w:rPr>
  </w:style>
  <w:style w:type="character" w:customStyle="1" w:styleId="Heading3Char">
    <w:name w:val="Heading 3 Char"/>
    <w:basedOn w:val="DefaultParagraphFont"/>
    <w:link w:val="Heading3"/>
    <w:rsid w:val="00A75863"/>
    <w:rPr>
      <w:sz w:val="24"/>
    </w:rPr>
  </w:style>
  <w:style w:type="character" w:customStyle="1" w:styleId="TitleChar">
    <w:name w:val="Title Char"/>
    <w:basedOn w:val="DefaultParagraphFont"/>
    <w:link w:val="Title"/>
    <w:rsid w:val="00A75863"/>
    <w:rPr>
      <w:sz w:val="4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esktop\Office%20&amp;%20other%20Forms\TB%20PC%20Templates\TB%20Budget%20Notice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TB Budget Notice Template</Template>
  <TotalTime>19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Yoga</cp:lastModifiedBy>
  <cp:revision>3</cp:revision>
  <cp:lastPrinted>2025-05-29T21:42:00Z</cp:lastPrinted>
  <dcterms:created xsi:type="dcterms:W3CDTF">2025-05-29T21:42:00Z</dcterms:created>
  <dcterms:modified xsi:type="dcterms:W3CDTF">2025-05-29T21:59:00Z</dcterms:modified>
</cp:coreProperties>
</file>