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E00C0" w14:textId="77777777" w:rsidR="00F47AAE" w:rsidRDefault="00F47AAE" w:rsidP="00B1719F">
      <w:pPr>
        <w:pStyle w:val="00Center"/>
      </w:pPr>
      <w:r>
        <w:t>NOTICE OF SPECIAL MEETING</w:t>
      </w:r>
    </w:p>
    <w:p w14:paraId="54CFD084" w14:textId="3AECC4CD"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DF6DD8">
        <w:t>BLACK ROCK MOUNTAIN RESORT PUBLIC INFRASTRUCTURE DISTRICT</w:t>
      </w:r>
      <w:r>
        <w:t>:</w:t>
      </w:r>
    </w:p>
    <w:p w14:paraId="437F4114" w14:textId="064462E7"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DF6DD8">
        <w:t>Black Rock Mountain Resort Public Infrastructure District</w:t>
      </w:r>
      <w:r w:rsidR="001A69EB">
        <w:t xml:space="preserve"> </w:t>
      </w:r>
      <w:r>
        <w:t xml:space="preserve">(the “District”) will be held </w:t>
      </w:r>
      <w:r w:rsidR="00AA1A73">
        <w:t xml:space="preserve">on </w:t>
      </w:r>
      <w:r w:rsidR="008A21C9">
        <w:t>May 16, 2025</w:t>
      </w:r>
      <w:r w:rsidR="00AA1A73">
        <w:t xml:space="preserve"> </w:t>
      </w:r>
      <w:r>
        <w:t xml:space="preserve">for the purpose of authorizing the adoption </w:t>
      </w:r>
      <w:r w:rsidR="00875DD3">
        <w:t xml:space="preserve">and recording </w:t>
      </w:r>
      <w:r>
        <w:t xml:space="preserve">of </w:t>
      </w:r>
      <w:proofErr w:type="spellStart"/>
      <w:r>
        <w:t>a</w:t>
      </w:r>
      <w:proofErr w:type="spellEnd"/>
      <w:r>
        <w:t xml:space="preserve"> </w:t>
      </w:r>
      <w:r w:rsidR="008A21C9">
        <w:t>Amended and Restated Designation Resolution</w:t>
      </w:r>
      <w:r>
        <w:t xml:space="preserve"> and an </w:t>
      </w:r>
      <w:r w:rsidR="008A21C9">
        <w:t>Amended and Restated Assessment Ordinance</w:t>
      </w:r>
      <w:r>
        <w:t>,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E57E0F">
      <w:pPr>
        <w:tabs>
          <w:tab w:val="right" w:pos="9360"/>
        </w:tabs>
        <w:ind w:left="4320"/>
        <w:rPr>
          <w:u w:val="single"/>
        </w:rPr>
      </w:pPr>
      <w:r>
        <w:rPr>
          <w:u w:val="single"/>
        </w:rPr>
        <w:tab/>
      </w:r>
    </w:p>
    <w:p w14:paraId="3A06E5F5" w14:textId="0146D506" w:rsidR="00F47AAE" w:rsidRDefault="00DF6DD8" w:rsidP="00F47AAE">
      <w:pPr>
        <w:ind w:left="4320"/>
        <w:jc w:val="center"/>
      </w:pPr>
      <w:r>
        <w:t>Secretary/Clerk</w:t>
      </w:r>
    </w:p>
    <w:p w14:paraId="35B0B5EE" w14:textId="3605B6F7" w:rsidR="00F47AAE" w:rsidRDefault="00F47AAE" w:rsidP="00D519BE"/>
    <w:p w14:paraId="2FD5BF3B" w14:textId="77777777" w:rsidR="00EE564C" w:rsidRDefault="00EE564C" w:rsidP="00D519BE"/>
    <w:p w14:paraId="07179E7C" w14:textId="77777777" w:rsidR="00EE564C" w:rsidRDefault="00EE564C"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77777777" w:rsidR="00B1719F" w:rsidRDefault="00B1719F" w:rsidP="00B1719F"/>
    <w:p w14:paraId="51CF2CD4" w14:textId="77777777" w:rsidR="00B1719F" w:rsidRPr="00ED0863" w:rsidRDefault="00B1719F" w:rsidP="00E57E0F">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7777777" w:rsidR="00B1719F" w:rsidRDefault="00B1719F" w:rsidP="00B1719F">
      <w:pPr>
        <w:ind w:left="3600"/>
      </w:pPr>
    </w:p>
    <w:p w14:paraId="5847B26D" w14:textId="77777777" w:rsidR="00B1719F" w:rsidRDefault="00B1719F" w:rsidP="00B1719F">
      <w:pPr>
        <w:ind w:left="3600"/>
      </w:pPr>
    </w:p>
    <w:p w14:paraId="5194F635" w14:textId="77777777" w:rsidR="00B1719F" w:rsidRPr="00ED0863" w:rsidRDefault="00B1719F" w:rsidP="00E57E0F">
      <w:pPr>
        <w:tabs>
          <w:tab w:val="right" w:pos="9360"/>
        </w:tabs>
        <w:ind w:left="3600"/>
        <w:rPr>
          <w:u w:val="single"/>
        </w:rPr>
      </w:pPr>
      <w:r>
        <w:rPr>
          <w:u w:val="single"/>
        </w:rPr>
        <w:tab/>
      </w:r>
    </w:p>
    <w:p w14:paraId="5AB63DB2" w14:textId="109DBB57" w:rsidR="00B1719F" w:rsidRPr="00DF4B4E" w:rsidRDefault="003B6C5B" w:rsidP="00B1719F">
      <w:pPr>
        <w:ind w:left="3600"/>
        <w:jc w:val="center"/>
      </w:pPr>
      <w:r>
        <w:t>Vice Chair</w:t>
      </w:r>
      <w:r w:rsidR="009C6978">
        <w:t>/Treasurer</w:t>
      </w:r>
    </w:p>
    <w:p w14:paraId="1C69CBD4" w14:textId="77777777" w:rsidR="00B1719F" w:rsidRDefault="00B1719F" w:rsidP="00B1719F">
      <w:pPr>
        <w:ind w:left="3600"/>
      </w:pPr>
    </w:p>
    <w:p w14:paraId="21BD48A7" w14:textId="77777777" w:rsidR="00B1719F" w:rsidRPr="00DF4B4E" w:rsidRDefault="00B1719F" w:rsidP="00B1719F">
      <w:pPr>
        <w:ind w:left="3600"/>
      </w:pPr>
    </w:p>
    <w:p w14:paraId="7598F0D4" w14:textId="77777777" w:rsidR="00B1719F" w:rsidRPr="00ED0863" w:rsidRDefault="00B1719F" w:rsidP="00E57E0F">
      <w:pPr>
        <w:tabs>
          <w:tab w:val="right" w:pos="9360"/>
        </w:tabs>
        <w:ind w:left="3600"/>
        <w:rPr>
          <w:u w:val="single"/>
        </w:rPr>
      </w:pPr>
      <w:r>
        <w:rPr>
          <w:u w:val="single"/>
        </w:rPr>
        <w:tab/>
      </w:r>
    </w:p>
    <w:p w14:paraId="075BDDC5" w14:textId="2BF841B4" w:rsidR="00B1719F" w:rsidRPr="00DF4B4E" w:rsidRDefault="00DF6DD8" w:rsidP="00B1719F">
      <w:pPr>
        <w:ind w:left="3600"/>
        <w:jc w:val="center"/>
      </w:pPr>
      <w:r>
        <w:t>Secretary/Clerk</w:t>
      </w:r>
    </w:p>
    <w:p w14:paraId="6A577FA4" w14:textId="77777777" w:rsidR="00B1719F" w:rsidRPr="00DF4B4E" w:rsidRDefault="00B1719F" w:rsidP="00B1719F">
      <w:pPr>
        <w:ind w:left="3600"/>
      </w:pPr>
    </w:p>
    <w:p w14:paraId="5AA6248C" w14:textId="77777777" w:rsidR="00F47AAE" w:rsidRPr="00DF4B4E" w:rsidRDefault="00F47AAE" w:rsidP="00F47AAE">
      <w:pPr>
        <w:tabs>
          <w:tab w:val="center" w:pos="6480"/>
        </w:tabs>
      </w:pPr>
    </w:p>
    <w:p w14:paraId="2F685040" w14:textId="7253887E" w:rsidR="00F47AAE" w:rsidRPr="00DF4B4E" w:rsidRDefault="00F47AAE" w:rsidP="00B1719F"/>
    <w:p w14:paraId="4FDB685D" w14:textId="77777777" w:rsidR="00F47AAE" w:rsidRDefault="00F47AAE" w:rsidP="00F47AAE">
      <w:pPr>
        <w:sectPr w:rsidR="00F47AAE" w:rsidSect="00E57E0F">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7B0DEBCE" w:rsidR="007E5CB8" w:rsidRDefault="008A21C9" w:rsidP="007E5CB8">
      <w:pPr>
        <w:jc w:val="right"/>
      </w:pPr>
      <w:r>
        <w:t>May 16, 2025</w:t>
      </w:r>
    </w:p>
    <w:p w14:paraId="15AA6AB9" w14:textId="77777777" w:rsidR="007E5CB8" w:rsidRDefault="007E5CB8" w:rsidP="007E5CB8">
      <w:pPr>
        <w:jc w:val="right"/>
      </w:pPr>
    </w:p>
    <w:p w14:paraId="45CD0204" w14:textId="0429F170" w:rsidR="007E5CB8" w:rsidRDefault="007E5CB8" w:rsidP="00B1719F">
      <w:pPr>
        <w:pStyle w:val="00BodyText5"/>
      </w:pPr>
      <w:r>
        <w:t xml:space="preserve">The Board of </w:t>
      </w:r>
      <w:r w:rsidR="003D5DB5">
        <w:t>Trustees</w:t>
      </w:r>
      <w:r>
        <w:t xml:space="preserve"> (the “Board”) of the </w:t>
      </w:r>
      <w:r w:rsidR="00DF6DD8">
        <w:t>Black Rock Mountain Resort Public Infrastructure District</w:t>
      </w:r>
      <w:r w:rsidR="001A69EB">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8A21C9">
        <w:t xml:space="preserve">May 16, </w:t>
      </w:r>
      <w:proofErr w:type="gramStart"/>
      <w:r w:rsidR="008A21C9">
        <w:t>2025</w:t>
      </w:r>
      <w:proofErr w:type="gramEnd"/>
      <w:r>
        <w:t xml:space="preserve"> at </w:t>
      </w:r>
      <w:r w:rsidR="008A21C9">
        <w:t>10:00 a.m.</w:t>
      </w:r>
      <w:r w:rsidR="00733D3C">
        <w:t>,</w:t>
      </w:r>
      <w:r>
        <w:t xml:space="preserve"> 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427"/>
      </w:tblGrid>
      <w:tr w:rsidR="00EA7EAB" w14:paraId="28B98241" w14:textId="77777777" w:rsidTr="00A814F1">
        <w:trPr>
          <w:jc w:val="center"/>
        </w:trPr>
        <w:tc>
          <w:tcPr>
            <w:tcW w:w="3312" w:type="dxa"/>
          </w:tcPr>
          <w:p w14:paraId="60013B6F" w14:textId="5D74DD8D" w:rsidR="00EA7EAB" w:rsidRDefault="00EA7EAB" w:rsidP="00EA7EAB">
            <w:pPr>
              <w:pStyle w:val="BodyText1"/>
              <w:spacing w:after="0"/>
              <w:ind w:firstLine="0"/>
            </w:pPr>
            <w:r w:rsidRPr="00305E9F">
              <w:t>Richard Wolper</w:t>
            </w:r>
          </w:p>
        </w:tc>
        <w:tc>
          <w:tcPr>
            <w:tcW w:w="3427" w:type="dxa"/>
          </w:tcPr>
          <w:p w14:paraId="2A520C95" w14:textId="77777777" w:rsidR="00EA7EAB" w:rsidRDefault="00EA7EAB" w:rsidP="00EA7EAB">
            <w:pPr>
              <w:pStyle w:val="BodyText1"/>
              <w:spacing w:after="0"/>
              <w:ind w:firstLine="0"/>
            </w:pPr>
            <w:r>
              <w:t>Chair</w:t>
            </w:r>
          </w:p>
        </w:tc>
      </w:tr>
      <w:tr w:rsidR="00EA7EAB" w14:paraId="194A68B6" w14:textId="77777777" w:rsidTr="00A814F1">
        <w:trPr>
          <w:jc w:val="center"/>
        </w:trPr>
        <w:tc>
          <w:tcPr>
            <w:tcW w:w="3312" w:type="dxa"/>
          </w:tcPr>
          <w:p w14:paraId="6FC6AE15" w14:textId="67645F55" w:rsidR="00EA7EAB" w:rsidRDefault="00EA7EAB" w:rsidP="00EA7EAB">
            <w:pPr>
              <w:pStyle w:val="BodyText1"/>
              <w:spacing w:after="0"/>
              <w:ind w:firstLine="0"/>
            </w:pPr>
            <w:r w:rsidRPr="00305E9F">
              <w:t>Nicholas Polychronis</w:t>
            </w:r>
          </w:p>
        </w:tc>
        <w:tc>
          <w:tcPr>
            <w:tcW w:w="3427" w:type="dxa"/>
          </w:tcPr>
          <w:p w14:paraId="34115DDB" w14:textId="713A61C5" w:rsidR="00EA7EAB" w:rsidRDefault="00EA7EAB" w:rsidP="00EA7EAB">
            <w:pPr>
              <w:pStyle w:val="BodyText1"/>
              <w:spacing w:after="0"/>
              <w:ind w:firstLine="0"/>
            </w:pPr>
            <w:r>
              <w:t>Vice Chair/Treasurer</w:t>
            </w:r>
          </w:p>
        </w:tc>
      </w:tr>
      <w:tr w:rsidR="00EA7EAB" w14:paraId="352251F6" w14:textId="77777777" w:rsidTr="00877BBC">
        <w:trPr>
          <w:trHeight w:val="513"/>
          <w:jc w:val="center"/>
        </w:trPr>
        <w:tc>
          <w:tcPr>
            <w:tcW w:w="3312" w:type="dxa"/>
          </w:tcPr>
          <w:p w14:paraId="569FD2E6" w14:textId="10AA3C6A" w:rsidR="00EA7EAB" w:rsidRDefault="00EA7EAB" w:rsidP="00EA7EAB">
            <w:pPr>
              <w:pStyle w:val="BodyText1"/>
              <w:spacing w:after="0"/>
              <w:ind w:firstLine="0"/>
            </w:pPr>
            <w:r w:rsidRPr="00305E9F">
              <w:t>Russell Skousen</w:t>
            </w:r>
          </w:p>
        </w:tc>
        <w:tc>
          <w:tcPr>
            <w:tcW w:w="3427" w:type="dxa"/>
          </w:tcPr>
          <w:p w14:paraId="4C6AB804" w14:textId="2DC8F48D" w:rsidR="00EA7EAB" w:rsidRDefault="00EA7EAB" w:rsidP="00EA7EAB">
            <w:pPr>
              <w:pStyle w:val="BodyText1"/>
              <w:spacing w:after="0"/>
              <w:ind w:firstLine="0"/>
            </w:pPr>
            <w:r>
              <w:t>Secretary/Clerk</w:t>
            </w:r>
          </w:p>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0B2D43D7" w:rsidR="005A478E" w:rsidRDefault="00EA7EAB" w:rsidP="00A814F1">
            <w:pPr>
              <w:pStyle w:val="BodyText1"/>
              <w:spacing w:after="0"/>
              <w:ind w:firstLine="0"/>
            </w:pPr>
            <w:r>
              <w:t>Matt Ence</w:t>
            </w:r>
          </w:p>
        </w:tc>
        <w:tc>
          <w:tcPr>
            <w:tcW w:w="3427" w:type="dxa"/>
          </w:tcPr>
          <w:p w14:paraId="048B8CBE" w14:textId="13C6FA73" w:rsidR="005A478E" w:rsidRDefault="0002016B" w:rsidP="00A814F1">
            <w:pPr>
              <w:pStyle w:val="BodyText1"/>
              <w:spacing w:after="0"/>
              <w:ind w:firstLine="0"/>
            </w:pPr>
            <w:r>
              <w:t>District</w:t>
            </w:r>
            <w:r w:rsidR="00C32836">
              <w:t xml:space="preserve"> Counsel</w:t>
            </w:r>
          </w:p>
        </w:tc>
      </w:tr>
      <w:tr w:rsidR="005A478E" w14:paraId="75DD74A9" w14:textId="77777777" w:rsidTr="00A814F1">
        <w:trPr>
          <w:jc w:val="center"/>
        </w:trPr>
        <w:tc>
          <w:tcPr>
            <w:tcW w:w="3312" w:type="dxa"/>
          </w:tcPr>
          <w:p w14:paraId="2092B34C" w14:textId="666DB8D7" w:rsidR="005A478E" w:rsidRDefault="006B593B" w:rsidP="00A814F1">
            <w:pPr>
              <w:pStyle w:val="BodyText1"/>
              <w:spacing w:after="0"/>
              <w:ind w:firstLine="0"/>
            </w:pPr>
            <w:r>
              <w:t>Aaron Wade</w:t>
            </w:r>
          </w:p>
        </w:tc>
        <w:tc>
          <w:tcPr>
            <w:tcW w:w="3427" w:type="dxa"/>
          </w:tcPr>
          <w:p w14:paraId="36F526C7" w14:textId="72E0CD43" w:rsidR="005A478E" w:rsidRDefault="006B593B" w:rsidP="00A814F1">
            <w:pPr>
              <w:pStyle w:val="BodyText1"/>
              <w:spacing w:after="0"/>
              <w:ind w:firstLine="0"/>
            </w:pPr>
            <w:r>
              <w:t>Bond Counsel</w:t>
            </w:r>
          </w:p>
        </w:tc>
      </w:tr>
      <w:tr w:rsidR="006B593B" w14:paraId="79E6A2EF" w14:textId="77777777" w:rsidTr="00A814F1">
        <w:trPr>
          <w:jc w:val="center"/>
        </w:trPr>
        <w:tc>
          <w:tcPr>
            <w:tcW w:w="3312" w:type="dxa"/>
          </w:tcPr>
          <w:p w14:paraId="75CA628A" w14:textId="5C3CA063" w:rsidR="006B593B" w:rsidRDefault="006B593B" w:rsidP="00A814F1">
            <w:pPr>
              <w:pStyle w:val="BodyText1"/>
              <w:spacing w:after="0"/>
              <w:ind w:firstLine="0"/>
            </w:pPr>
          </w:p>
        </w:tc>
        <w:tc>
          <w:tcPr>
            <w:tcW w:w="3427" w:type="dxa"/>
          </w:tcPr>
          <w:p w14:paraId="703344E3" w14:textId="77777777" w:rsidR="006B593B" w:rsidRDefault="006B593B" w:rsidP="00A814F1">
            <w:pPr>
              <w:pStyle w:val="BodyText1"/>
              <w:spacing w:after="0"/>
              <w:ind w:firstLine="0"/>
            </w:pP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77777777" w:rsidR="00766C80" w:rsidRDefault="00766C80" w:rsidP="00766C80"/>
    <w:p w14:paraId="7C6672C5" w14:textId="77777777" w:rsidR="00DF6DD8" w:rsidRDefault="00DF6DD8" w:rsidP="00766C80"/>
    <w:p w14:paraId="31B39285" w14:textId="369499E1" w:rsidR="005011C7" w:rsidRDefault="005011C7" w:rsidP="005011C7">
      <w:pPr>
        <w:pStyle w:val="00BodyText5"/>
      </w:pPr>
      <w:r>
        <w:t xml:space="preserve">After the meeting had been duly called to order and after other matters not pertinent to this Resolution had been discussed, the </w:t>
      </w:r>
      <w:r w:rsidR="00DF6DD8">
        <w:t>Secretary/Clerk</w:t>
      </w:r>
      <w:r>
        <w:t xml:space="preserve"> presented to the </w:t>
      </w:r>
      <w:r w:rsidR="007E5CB8">
        <w:t>Board</w:t>
      </w:r>
      <w:r>
        <w:t xml:space="preserve"> a Certificate of Compliance with Open Meeting Law with respect to this </w:t>
      </w:r>
      <w:r w:rsidR="008A21C9">
        <w:t xml:space="preserve">May 16, </w:t>
      </w:r>
      <w:proofErr w:type="gramStart"/>
      <w:r w:rsidR="008A21C9">
        <w:t>2025</w:t>
      </w:r>
      <w:proofErr w:type="gramEnd"/>
      <w:r>
        <w:t xml:space="preserve"> meeting, a copy of which is attached hereto as </w:t>
      </w:r>
      <w:r>
        <w:rPr>
          <w:u w:val="single"/>
        </w:rPr>
        <w:t>Exhibit A</w:t>
      </w:r>
      <w:r>
        <w:t>.</w:t>
      </w:r>
    </w:p>
    <w:p w14:paraId="5108C604" w14:textId="0B33EE4D" w:rsidR="005011C7" w:rsidRDefault="005011C7" w:rsidP="005011C7">
      <w:pPr>
        <w:pStyle w:val="00BodyText5"/>
      </w:pPr>
      <w:r>
        <w:t xml:space="preserve">Thereupon, the following resolution was introduced in written form, discussed in full, and pursuant to a motion made </w:t>
      </w:r>
      <w:proofErr w:type="gramStart"/>
      <w:r>
        <w:t xml:space="preserve">by </w:t>
      </w:r>
      <w:r w:rsidR="008A21C9">
        <w:t>__</w:t>
      </w:r>
      <w:proofErr w:type="gramEnd"/>
      <w:r w:rsidR="008A21C9">
        <w:t>________</w:t>
      </w:r>
      <w:r>
        <w:t xml:space="preserve"> and seconded by </w:t>
      </w:r>
      <w:r w:rsidR="008A21C9">
        <w:t>_________</w:t>
      </w:r>
      <w:r w:rsidR="001A69EB">
        <w:t>,</w:t>
      </w:r>
      <w:r w:rsidR="00E57E0F">
        <w:t xml:space="preserve"> </w:t>
      </w:r>
      <w:r>
        <w:t>adopted by the following vote:</w:t>
      </w:r>
    </w:p>
    <w:p w14:paraId="58A16F27" w14:textId="2AC8CA2A" w:rsidR="005011C7" w:rsidRDefault="005011C7" w:rsidP="005011C7">
      <w:pPr>
        <w:pStyle w:val="00BodyText5"/>
      </w:pPr>
      <w:r>
        <w:t xml:space="preserve">AYE: </w:t>
      </w:r>
      <w:r w:rsidR="0056375A">
        <w:tab/>
      </w:r>
    </w:p>
    <w:p w14:paraId="443213FE" w14:textId="77777777" w:rsidR="005011C7" w:rsidRDefault="005011C7" w:rsidP="00D44884"/>
    <w:p w14:paraId="5035D588" w14:textId="77777777" w:rsidR="005011C7" w:rsidRDefault="005011C7" w:rsidP="005011C7">
      <w:pPr>
        <w:pStyle w:val="00BodyText5"/>
      </w:pPr>
      <w:r>
        <w:t xml:space="preserve">NAY: </w:t>
      </w:r>
      <w:r w:rsidR="0056375A">
        <w:tab/>
      </w:r>
    </w:p>
    <w:p w14:paraId="3C4DAF94" w14:textId="4CCE3682" w:rsidR="005011C7" w:rsidRDefault="005011C7" w:rsidP="005011C7">
      <w:pPr>
        <w:pStyle w:val="00BodyText5"/>
      </w:pPr>
      <w:r>
        <w:t xml:space="preserve">The resolution was then signed by the Chair and recorded by the </w:t>
      </w:r>
      <w:r w:rsidR="00DF6DD8">
        <w:t>Secretary/Clerk</w:t>
      </w:r>
      <w:r>
        <w:t xml:space="preserve"> in the official records of </w:t>
      </w:r>
      <w:r w:rsidR="002F7C16">
        <w:t xml:space="preserve">the </w:t>
      </w:r>
      <w:r w:rsidR="00DF6DD8">
        <w:t>Black Rock Mountain Resort Public Infrastructure District</w:t>
      </w:r>
      <w:r>
        <w:t>.  The resolution is as follows:</w:t>
      </w:r>
    </w:p>
    <w:p w14:paraId="0B558D32" w14:textId="5FC9D7FF" w:rsidR="003A1724" w:rsidRDefault="005011C7" w:rsidP="00D44884">
      <w:pPr>
        <w:pStyle w:val="00Center"/>
      </w:pPr>
      <w:r>
        <w:br w:type="page"/>
      </w:r>
      <w:r w:rsidR="003A1724">
        <w:lastRenderedPageBreak/>
        <w:t xml:space="preserve">RESOLUTION NO. </w:t>
      </w:r>
      <w:r w:rsidR="0056375A">
        <w:t xml:space="preserve"> </w:t>
      </w:r>
      <w:r w:rsidR="00DF6DD8">
        <w:t>202</w:t>
      </w:r>
      <w:r w:rsidR="008A21C9">
        <w:t>5</w:t>
      </w:r>
      <w:proofErr w:type="gramStart"/>
      <w:r w:rsidR="00880F11">
        <w:t>-</w:t>
      </w:r>
      <w:r w:rsidR="008A21C9">
        <w:t>[</w:t>
      </w:r>
      <w:proofErr w:type="gramEnd"/>
      <w:r w:rsidR="008A21C9">
        <w:t>__]</w:t>
      </w:r>
    </w:p>
    <w:p w14:paraId="6C167521" w14:textId="7BF4B5A5"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2F7C16">
        <w:t xml:space="preserve">THE </w:t>
      </w:r>
      <w:r w:rsidR="00DF6DD8">
        <w:t>BLACK ROCK MOUNTAIN RESORT PUBLIC INFRASTRUCTURE DISTRICT</w:t>
      </w:r>
      <w:r w:rsidR="001A69EB">
        <w:t xml:space="preserve"> </w:t>
      </w:r>
      <w:r>
        <w:t xml:space="preserve">ESTABLISHING </w:t>
      </w:r>
      <w:r w:rsidR="003A1724">
        <w:t xml:space="preserve">THE TERMS AND CONDITIONS OF </w:t>
      </w:r>
      <w:r w:rsidR="00171EDB">
        <w:t xml:space="preserve">AN </w:t>
      </w:r>
      <w:r w:rsidR="008A21C9">
        <w:t xml:space="preserve">AMENDED AND RESTATED </w:t>
      </w:r>
      <w:r w:rsidR="0080021C">
        <w:t xml:space="preserve">ASSESSMENT </w:t>
      </w:r>
      <w:r w:rsidR="005011C7">
        <w:t>ORDINANCE</w:t>
      </w:r>
      <w:r w:rsidR="0080021C">
        <w:t xml:space="preserve"> FOR </w:t>
      </w:r>
      <w:r w:rsidR="003A1724">
        <w:t xml:space="preserve">THE </w:t>
      </w:r>
      <w:r w:rsidR="00DF6DD8">
        <w:t>BLACK ROCK MOUNTAIN RESORT ASSESSMENT AREA</w:t>
      </w:r>
      <w:r w:rsidR="00EE564C">
        <w:rPr>
          <w:color w:val="000000"/>
        </w:rPr>
        <w:t xml:space="preserve"> </w:t>
      </w:r>
      <w:r w:rsidR="00267ED9">
        <w:t>(</w:t>
      </w:r>
      <w:r w:rsidR="003A1724">
        <w:t>THE “ASSESSMENT AREA”)</w:t>
      </w:r>
      <w:r w:rsidR="00A937B5">
        <w:t>,</w:t>
      </w:r>
      <w:r w:rsidR="003A1724">
        <w:t xml:space="preserve"> AUTHORIZING THE EXECUTION OF </w:t>
      </w:r>
      <w:r w:rsidR="00944C5D">
        <w:t>A</w:t>
      </w:r>
      <w:r w:rsidR="008A21C9">
        <w:t>N AMENDED AND RESTATED</w:t>
      </w:r>
      <w:r w:rsidR="00944C5D">
        <w:t xml:space="preserve"> DESIGNATION RESOLUTION AND A</w:t>
      </w:r>
      <w:r w:rsidR="003A1724">
        <w:t>N</w:t>
      </w:r>
      <w:r w:rsidR="0080021C">
        <w:t xml:space="preserve"> ASSESSMENT </w:t>
      </w:r>
      <w:r w:rsidR="005011C7">
        <w:t>ORDINANCE</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6F00FDC2" w:rsidR="003A1724" w:rsidRDefault="003A1724" w:rsidP="00D44884">
      <w:pPr>
        <w:pStyle w:val="00BodyText5"/>
      </w:pPr>
      <w:r>
        <w:t xml:space="preserve">WHEREAS, </w:t>
      </w:r>
      <w:r w:rsidR="008A21C9">
        <w:t xml:space="preserve">on December 16, 2024,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2F7C16">
        <w:t xml:space="preserve">the </w:t>
      </w:r>
      <w:r w:rsidR="00DF6DD8">
        <w:t>Black Rock Mountain Resort Public Infrastructure District</w:t>
      </w:r>
      <w:r w:rsidR="001A69EB">
        <w:t xml:space="preserve"> </w:t>
      </w:r>
      <w:r w:rsidR="005011C7">
        <w:t>(the “</w:t>
      </w:r>
      <w:r w:rsidR="00B6613E">
        <w:t>District</w:t>
      </w:r>
      <w:r w:rsidR="005011C7">
        <w:t>”)</w:t>
      </w:r>
      <w:r>
        <w:t xml:space="preserve"> </w:t>
      </w:r>
      <w:r w:rsidR="008A21C9" w:rsidRPr="008A21C9">
        <w:t>adopted a resolution approving forms of a designation resolution and an assessment ordinance, and designated an assessment area (the “Assessment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r w:rsidR="00443BE8" w:rsidRPr="00443BE8">
        <w:t>34,107,585</w:t>
      </w:r>
      <w:r w:rsidR="009A29FD">
        <w:t xml:space="preserve"> (including </w:t>
      </w:r>
      <w:r w:rsidR="001C120D">
        <w:t xml:space="preserve">administrative and overhead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7680F464" w:rsidR="003B3FBE" w:rsidRDefault="003B3FBE" w:rsidP="00D44884">
      <w:pPr>
        <w:pStyle w:val="00BodyText5"/>
      </w:pPr>
      <w:r>
        <w:t xml:space="preserve">WHEREAS,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(i)</w:t>
      </w:r>
      <w:r w:rsidR="00171EDB">
        <w:t> </w:t>
      </w:r>
      <w:r w:rsidR="00B6613E">
        <w:t>the District</w:t>
      </w:r>
      <w:r>
        <w:t xml:space="preserve"> is authorized to provide or (ii) is necessary or convenient to enable </w:t>
      </w:r>
      <w:r w:rsidR="00B6613E">
        <w:t>the District</w:t>
      </w:r>
      <w:r>
        <w:t xml:space="preserve"> to provide a service that </w:t>
      </w:r>
      <w:r w:rsidR="00B6613E">
        <w:t>the District</w:t>
      </w:r>
      <w:r>
        <w:t xml:space="preserve"> is authorized to provide; and</w:t>
      </w:r>
    </w:p>
    <w:p w14:paraId="58DB0CEE" w14:textId="0CB46B65" w:rsidR="00EB1ECC" w:rsidRPr="00EB1ECC" w:rsidRDefault="00EB1ECC" w:rsidP="00D44884">
      <w:pPr>
        <w:pStyle w:val="00BodyText5"/>
      </w:pPr>
      <w:proofErr w:type="gramStart"/>
      <w:r>
        <w:t>WHEREAS,</w:t>
      </w:r>
      <w:proofErr w:type="gramEnd"/>
      <w:r>
        <w:t xml:space="preserve"> the </w:t>
      </w:r>
      <w:r w:rsidR="007E5CB8">
        <w:t>Board</w:t>
      </w:r>
      <w:r>
        <w:t xml:space="preserve"> desires to authorize a</w:t>
      </w:r>
      <w:r w:rsidR="008A21C9">
        <w:t>n Amended and Restated Designation Resolution</w:t>
      </w:r>
      <w:r>
        <w:t xml:space="preserve"> setting forth the terms, assessment</w:t>
      </w:r>
      <w:r w:rsidR="000D0074">
        <w:t>s</w:t>
      </w:r>
      <w:r>
        <w:t xml:space="preserve"> and specific conditions of the Assessment Area in substantially the form presented to the meeting at which this Resolution was </w:t>
      </w:r>
      <w:proofErr w:type="gramStart"/>
      <w:r>
        <w:t>adopted</w:t>
      </w:r>
      <w:proofErr w:type="gramEnd"/>
      <w:r>
        <w:t xml:space="preserve"> and which is attached hereto as </w:t>
      </w:r>
      <w:r w:rsidRPr="00EB1ECC">
        <w:rPr>
          <w:u w:val="single"/>
        </w:rPr>
        <w:t>Exhibit B</w:t>
      </w:r>
      <w:r w:rsidR="00944C5D">
        <w:t xml:space="preserve"> (the “</w:t>
      </w:r>
      <w:r w:rsidR="008A21C9">
        <w:t>Amended and Restated Designation Resolution</w:t>
      </w:r>
      <w:r w:rsidR="00944C5D">
        <w:t>”)</w:t>
      </w:r>
      <w:r>
        <w:t>; and</w:t>
      </w:r>
    </w:p>
    <w:p w14:paraId="668BF607" w14:textId="3BB44081" w:rsidR="003A1724" w:rsidRDefault="003A1724" w:rsidP="00D44884">
      <w:pPr>
        <w:pStyle w:val="00BodyText5"/>
      </w:pPr>
      <w:proofErr w:type="gramStart"/>
      <w:r>
        <w:t>WHEREAS,</w:t>
      </w:r>
      <w:proofErr w:type="gramEnd"/>
      <w:r>
        <w:t xml:space="preserve">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8A21C9">
        <w:t>Amended and Restated Assessment Ordinance</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w:t>
      </w:r>
      <w:proofErr w:type="gramStart"/>
      <w:r>
        <w:t>adopted</w:t>
      </w:r>
      <w:proofErr w:type="gramEnd"/>
      <w:r>
        <w:t xml:space="preserve"> and which is attached hereto as </w:t>
      </w:r>
      <w:r>
        <w:rPr>
          <w:u w:val="single"/>
        </w:rPr>
        <w:t>Exhibit</w:t>
      </w:r>
      <w:r w:rsidR="00EB1ECC">
        <w:rPr>
          <w:u w:val="single"/>
        </w:rPr>
        <w:t xml:space="preserve"> C</w:t>
      </w:r>
      <w:r w:rsidR="00944C5D">
        <w:t xml:space="preserve"> (the “</w:t>
      </w:r>
      <w:r w:rsidR="008A21C9">
        <w:t>Amended and Restated 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adopted and which is attached hereto as </w:t>
      </w:r>
      <w:r w:rsidRPr="00C94468">
        <w:rPr>
          <w:u w:val="single"/>
        </w:rPr>
        <w:t>Exhibit D</w:t>
      </w:r>
      <w:r>
        <w:t>; and</w:t>
      </w:r>
    </w:p>
    <w:p w14:paraId="226A5624" w14:textId="18EC13C1" w:rsidR="006116B9" w:rsidRDefault="006116B9" w:rsidP="00D44884">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w:t>
      </w:r>
      <w:r w:rsidR="003B6D95">
        <w:lastRenderedPageBreak/>
        <w:t xml:space="preserve">levied in the Assessment Area </w:t>
      </w:r>
      <w:r>
        <w:t xml:space="preserve">and other terms and conditions needed to finalize the </w:t>
      </w:r>
      <w:r w:rsidR="008A21C9">
        <w:t>Amended and Restated Designation Resolution</w:t>
      </w:r>
      <w:r w:rsidR="003B6D95">
        <w:t xml:space="preserve"> and the </w:t>
      </w:r>
      <w:r w:rsidR="008A21C9">
        <w:t>Amended and Restated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3D5DB5">
        <w:t xml:space="preserve"> or</w:t>
      </w:r>
      <w:r w:rsidR="00F86656">
        <w:t xml:space="preserve"> </w:t>
      </w:r>
      <w:r w:rsidR="008162C6">
        <w:t>Vice Chair</w:t>
      </w:r>
      <w:r w:rsidR="009C6978">
        <w:t>/Treasurer</w:t>
      </w:r>
      <w:r w:rsidR="00F86656">
        <w:t xml:space="preserve"> </w:t>
      </w:r>
      <w:r w:rsidR="003B6D95">
        <w:t>(the</w:t>
      </w:r>
      <w:r w:rsidR="000D0074">
        <w:t xml:space="preserve"> “Designated Officer</w:t>
      </w:r>
      <w:r>
        <w:t xml:space="preserve">”) the authority to approve the </w:t>
      </w:r>
      <w:r w:rsidR="008A21C9">
        <w:t>Amended and Restated Designation Resolution</w:t>
      </w:r>
      <w:r w:rsidR="003B6D95">
        <w:t xml:space="preserve"> and</w:t>
      </w:r>
      <w:r w:rsidR="00944C5D">
        <w:t xml:space="preserve"> the</w:t>
      </w:r>
      <w:r>
        <w:t xml:space="preserve"> </w:t>
      </w:r>
      <w:r w:rsidR="008A21C9">
        <w:t>Amended and Restated Assessment Ordinance</w:t>
      </w:r>
      <w:r w:rsidR="00944C5D">
        <w:t>,</w:t>
      </w:r>
      <w:r>
        <w:t xml:space="preserve"> and any changes with respect thereto</w:t>
      </w:r>
      <w:r w:rsidR="001A69EB">
        <w:t>,</w:t>
      </w:r>
      <w:r>
        <w:t xml:space="preserve">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625CB333" w14:textId="4F54D93B" w:rsidR="000679BD" w:rsidRPr="00936C5A" w:rsidRDefault="000679BD" w:rsidP="000679BD">
      <w:pPr>
        <w:pStyle w:val="00BodyText5"/>
      </w:pPr>
      <w:r w:rsidRPr="00936C5A">
        <w:t xml:space="preserve">WHEREAS, </w:t>
      </w:r>
      <w:r w:rsidR="00FF2289" w:rsidRPr="00936C5A">
        <w:t>the Act</w:t>
      </w:r>
      <w:r w:rsidRPr="00936C5A">
        <w:t xml:space="preserve"> </w:t>
      </w:r>
      <w:r w:rsidR="00FF2289" w:rsidRPr="00936C5A">
        <w:t>authorizes the District</w:t>
      </w:r>
      <w:r w:rsidRPr="00936C5A">
        <w:t xml:space="preserve"> to </w:t>
      </w:r>
      <w:r w:rsidR="00FF2289" w:rsidRPr="00936C5A">
        <w:t xml:space="preserve">impose assessments </w:t>
      </w:r>
      <w:r w:rsidRPr="00936C5A">
        <w:t xml:space="preserve">in installments over a period of not to exceed 30 years from the effective date of an assessment resolution with the consent of all surface property owners within the assessment area; and </w:t>
      </w:r>
    </w:p>
    <w:p w14:paraId="19538AD7" w14:textId="7B838BD1" w:rsidR="000679BD" w:rsidRPr="000679BD" w:rsidRDefault="000679BD" w:rsidP="000679BD">
      <w:pPr>
        <w:pStyle w:val="00BodyText5"/>
      </w:pPr>
      <w:r w:rsidRPr="00936C5A">
        <w:t xml:space="preserve">WHEREAS, the Acknowledgment, Waiver and Consent Agreement(s), in substantially the form attached hereto as </w:t>
      </w:r>
      <w:r w:rsidRPr="00936C5A">
        <w:rPr>
          <w:u w:val="single"/>
        </w:rPr>
        <w:t>Exhibit E</w:t>
      </w:r>
      <w:r w:rsidR="001A69EB" w:rsidRPr="00936C5A">
        <w:t xml:space="preserve">, </w:t>
      </w:r>
      <w:r w:rsidRPr="00936C5A">
        <w:t>are or will be signed by all surface property owners within the assessment area</w:t>
      </w:r>
      <w:r w:rsidR="001A69EB" w:rsidRPr="00936C5A">
        <w:t>, who</w:t>
      </w:r>
      <w:r w:rsidRPr="00936C5A">
        <w:t xml:space="preserve"> consent to the payment of installments over a period of up to 30 years:</w:t>
      </w:r>
    </w:p>
    <w:p w14:paraId="6477769F" w14:textId="68238DBA"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DF6DD8">
        <w:t>Black Rock Mountain Resort Public Infrastructure District</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33547174"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 xml:space="preserve">the </w:t>
      </w:r>
      <w:proofErr w:type="gramStart"/>
      <w:r w:rsidR="00B6613E">
        <w:t>District</w:t>
      </w:r>
      <w:proofErr w:type="gramEnd"/>
      <w:r>
        <w:t xml:space="preserve"> directed toward the </w:t>
      </w:r>
      <w:r w:rsidR="00AD134C">
        <w:t xml:space="preserve">execution and delivery of the </w:t>
      </w:r>
      <w:r w:rsidR="008A21C9">
        <w:t>Amended and Restated Assessment Ordinance</w:t>
      </w:r>
      <w:r w:rsidR="003B6D95">
        <w:t xml:space="preserve"> and</w:t>
      </w:r>
      <w:r>
        <w:t xml:space="preserve"> </w:t>
      </w:r>
      <w:r w:rsidR="008A21C9">
        <w:t>Amended and Restated Designation Resolution</w:t>
      </w:r>
      <w:r w:rsidR="000D0074">
        <w:t xml:space="preserve"> </w:t>
      </w:r>
      <w:r>
        <w:t>are hereby ratified, approved, and confirmed.</w:t>
      </w:r>
    </w:p>
    <w:p w14:paraId="0AC0F329" w14:textId="6502DE5B" w:rsidR="00EB1ECC" w:rsidRDefault="00EB1ECC" w:rsidP="00830D2B">
      <w:pPr>
        <w:pStyle w:val="Heading1"/>
        <w:tabs>
          <w:tab w:val="clear" w:pos="1800"/>
          <w:tab w:val="num" w:pos="2160"/>
        </w:tabs>
      </w:pPr>
      <w:r>
        <w:t xml:space="preserve">The </w:t>
      </w:r>
      <w:r w:rsidR="008A21C9">
        <w:t>Amended and Restated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A29FD">
        <w:t xml:space="preserve"> or </w:t>
      </w:r>
      <w:r w:rsidR="008162C6">
        <w:t>Vice Chair</w:t>
      </w:r>
      <w:r w:rsidR="009C6978">
        <w:t>/Treasurer</w:t>
      </w:r>
      <w:r>
        <w:t xml:space="preserve"> and the </w:t>
      </w:r>
      <w:r w:rsidR="00DF6DD8">
        <w:t>Secretary/Clerk</w:t>
      </w:r>
      <w:r w:rsidR="000D0074">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w:t>
      </w:r>
      <w:r w:rsidR="001A69EB">
        <w:t xml:space="preserve"> by</w:t>
      </w:r>
      <w:r w:rsidRPr="00307950">
        <w:t xml:space="preserve"> herein</w:t>
      </w:r>
      <w:r w:rsidR="00042014">
        <w:t>.</w:t>
      </w:r>
    </w:p>
    <w:p w14:paraId="273D2C8F" w14:textId="5ECDEE94" w:rsidR="003A1724" w:rsidRDefault="003A1724" w:rsidP="00830D2B">
      <w:pPr>
        <w:pStyle w:val="Heading1"/>
        <w:tabs>
          <w:tab w:val="clear" w:pos="1800"/>
          <w:tab w:val="num" w:pos="2160"/>
        </w:tabs>
      </w:pPr>
      <w:r>
        <w:t xml:space="preserve">The </w:t>
      </w:r>
      <w:r w:rsidR="008A21C9">
        <w:t>Amended and Restated 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A29FD">
        <w:t xml:space="preserve"> or </w:t>
      </w:r>
      <w:r w:rsidR="008162C6">
        <w:t>Vice Chair</w:t>
      </w:r>
      <w:r w:rsidR="009C6978">
        <w:t>/Treasurer</w:t>
      </w:r>
      <w:r>
        <w:t xml:space="preserve"> and the </w:t>
      </w:r>
      <w:r w:rsidR="00DF6DD8">
        <w:t>Secretary/Clerk</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3165A6EB" w:rsidR="00C94468" w:rsidRDefault="00C94468" w:rsidP="00944C5D">
      <w:pPr>
        <w:pStyle w:val="Heading1"/>
        <w:tabs>
          <w:tab w:val="clear" w:pos="1800"/>
        </w:tabs>
      </w:pPr>
      <w:r>
        <w:t xml:space="preserve">The Appraisal, in substantially the form attached hereto as </w:t>
      </w:r>
      <w:r w:rsidRPr="00C94468">
        <w:rPr>
          <w:u w:val="single"/>
        </w:rPr>
        <w:t>Exhibit D</w:t>
      </w:r>
      <w:r>
        <w:t xml:space="preserve">, is </w:t>
      </w:r>
      <w:r w:rsidR="00DF6DD8">
        <w:t xml:space="preserve">in </w:t>
      </w:r>
      <w:r>
        <w:t>all respects hereby authorized, approved and accepted</w:t>
      </w:r>
      <w:r w:rsidR="001A69EB">
        <w:t>,</w:t>
      </w:r>
      <w:r>
        <w:t xml:space="preserve"> and the Chair, </w:t>
      </w:r>
      <w:r w:rsidR="008162C6">
        <w:t>Vice Chair</w:t>
      </w:r>
      <w:r w:rsidR="009C6978">
        <w:t>/Treasurer</w:t>
      </w:r>
      <w:r>
        <w:t xml:space="preserve"> and </w:t>
      </w:r>
      <w:r w:rsidR="00DF6DD8">
        <w:t>Secretary/Clerk</w:t>
      </w:r>
      <w:r>
        <w:t xml:space="preserve"> 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729E94BD" w:rsidR="00944C5D" w:rsidRDefault="00085213" w:rsidP="00944C5D">
      <w:pPr>
        <w:pStyle w:val="Heading1"/>
        <w:tabs>
          <w:tab w:val="clear" w:pos="1800"/>
        </w:tabs>
      </w:pPr>
      <w:r>
        <w:lastRenderedPageBreak/>
        <w:t xml:space="preserve">The </w:t>
      </w:r>
      <w:r w:rsidR="00DB5D63">
        <w:t>Chair</w:t>
      </w:r>
      <w:r w:rsidR="009A29FD">
        <w:t xml:space="preserve">, </w:t>
      </w:r>
      <w:r w:rsidR="008162C6">
        <w:t>Vice Chair</w:t>
      </w:r>
      <w:r w:rsidR="009C6978">
        <w:t>/Treasurer</w:t>
      </w:r>
      <w:r w:rsidR="00DB5D63">
        <w:t xml:space="preserve"> and </w:t>
      </w:r>
      <w:r w:rsidR="00DF6DD8">
        <w:t>Secretary/Clerk</w:t>
      </w:r>
      <w:r w:rsidR="00416C48">
        <w:t xml:space="preserve"> 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8A21C9">
        <w:t>Amended and Restated Designation Resolution</w:t>
      </w:r>
      <w:r w:rsidR="003B6D95">
        <w:t xml:space="preserve"> and</w:t>
      </w:r>
      <w:r w:rsidR="00944C5D">
        <w:t xml:space="preserve"> </w:t>
      </w:r>
      <w:r w:rsidR="00EB1ECC">
        <w:t xml:space="preserve">the </w:t>
      </w:r>
      <w:r w:rsidR="008A21C9">
        <w:t>Amended and Restated 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D9CFC81" w14:textId="18E3B0E1" w:rsidR="006C407B" w:rsidRPr="006C407B" w:rsidRDefault="00944C5D" w:rsidP="006C407B">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8A21C9">
        <w:t>Amended and Restated Designation Resolution</w:t>
      </w:r>
      <w:r w:rsidR="003B6D95">
        <w:t xml:space="preserve"> and</w:t>
      </w:r>
      <w:r w:rsidRPr="00735AF0">
        <w:t xml:space="preserve"> the </w:t>
      </w:r>
      <w:r w:rsidR="008A21C9">
        <w:t>Amended and Restated 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8162C6">
        <w:t>Vice Chair</w:t>
      </w:r>
      <w:r w:rsidR="009C6978">
        <w:t>/Treasurer</w:t>
      </w:r>
      <w:r w:rsidR="000D0074">
        <w:t xml:space="preserve"> and the</w:t>
      </w:r>
      <w:r w:rsidR="00653D3F">
        <w:t xml:space="preserve"> </w:t>
      </w:r>
      <w:r w:rsidR="00DF6DD8">
        <w:t>Secretary/Clerk</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the Chair and </w:t>
      </w:r>
      <w:r w:rsidR="000762AB">
        <w:t xml:space="preserve">such approval shall be </w:t>
      </w:r>
      <w:r w:rsidR="00055CDD">
        <w:t xml:space="preserve">evidenced by the acceptance </w:t>
      </w:r>
      <w:r w:rsidR="000762AB">
        <w:t xml:space="preserve">by </w:t>
      </w:r>
      <w:r w:rsidR="00055CDD">
        <w:t>the Chair of the final Appraisal</w:t>
      </w:r>
      <w:r w:rsidR="00DB0A90">
        <w:t xml:space="preserve"> and further provided that the final Appraisal meets the requirements of the Act</w:t>
      </w:r>
      <w:r w:rsidR="00055CDD">
        <w:t xml:space="preserve">.   </w:t>
      </w:r>
    </w:p>
    <w:p w14:paraId="41578826" w14:textId="3F0B75BA" w:rsidR="006C407B" w:rsidRDefault="006C407B">
      <w:pPr>
        <w:pStyle w:val="Heading1"/>
      </w:pPr>
      <w:r>
        <w:tab/>
        <w:t>T</w:t>
      </w:r>
      <w:r w:rsidRPr="00642578">
        <w:t xml:space="preserve">he </w:t>
      </w:r>
      <w:r>
        <w:t>District</w:t>
      </w:r>
      <w:r w:rsidRPr="00642578">
        <w:t xml:space="preserve"> hereby declares its intention and reasonable expectation to use proceeds of tax-exempt </w:t>
      </w:r>
      <w:r>
        <w:t xml:space="preserve">assessment </w:t>
      </w:r>
      <w:r w:rsidRPr="00642578">
        <w:t xml:space="preserve">bonds to reimburse itself for initial expenditures for costs of the </w:t>
      </w:r>
      <w:r>
        <w:t>Improvements</w:t>
      </w:r>
      <w:r w:rsidRPr="00642578">
        <w:t xml:space="preserve">.  The </w:t>
      </w:r>
      <w:r>
        <w:t>assessment bonds</w:t>
      </w:r>
      <w:r w:rsidRPr="00642578">
        <w:t xml:space="preserve"> are to be issued, and the reimbursements made, by the later of 18-months after the payment of the costs or after the </w:t>
      </w:r>
      <w:r>
        <w:t>Improvements are</w:t>
      </w:r>
      <w:r w:rsidRPr="00642578">
        <w:t xml:space="preserve"> placed in service, but in any event, no later than three years after the date the original expenditure was paid.  The maximum principal amount of the </w:t>
      </w:r>
      <w:r>
        <w:t>assessment bonds</w:t>
      </w:r>
      <w:r w:rsidRPr="00642578">
        <w:t xml:space="preserve"> which will be issued to finance the reimbursed costs of the </w:t>
      </w:r>
      <w:r>
        <w:t>Improvements</w:t>
      </w:r>
      <w:r w:rsidRPr="00642578">
        <w:t xml:space="preserve"> is not expected to exceed $</w:t>
      </w:r>
      <w:r w:rsidR="008A21C9">
        <w:t>28,900,000</w:t>
      </w:r>
      <w:r>
        <w:t>.</w:t>
      </w:r>
    </w:p>
    <w:p w14:paraId="6EA53437" w14:textId="5599DB58"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the District</w:t>
      </w:r>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w:t>
      </w:r>
      <w:r w:rsidR="008A21C9">
        <w:t>Amended and Restated Designation Resolution</w:t>
      </w:r>
      <w:r w:rsidR="00FA1A0F">
        <w:t xml:space="preserve">.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 xml:space="preserve">All resolutions, orders, and regulations or parts thereof heretofore adopted or passed which are in conflict herewith are, to the extent of such conflict, hereby repealed.  This </w:t>
      </w:r>
      <w:r>
        <w:lastRenderedPageBreak/>
        <w:t>repealer shall not be construed so as to revive any resolution, order, regulation, or part thereof heretofore repealed.</w:t>
      </w:r>
    </w:p>
    <w:p w14:paraId="22B9085B" w14:textId="4AE39678" w:rsidR="00CA236A" w:rsidRDefault="003A1724" w:rsidP="000C7132">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r w:rsidR="00CA236A">
        <w:br w:type="page"/>
      </w:r>
    </w:p>
    <w:p w14:paraId="7689CB08" w14:textId="1C73DF16"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2F7C16">
        <w:t xml:space="preserve">the </w:t>
      </w:r>
      <w:r w:rsidR="00DF6DD8">
        <w:t>Black Rock Mountain Resort Public Infrastructure District</w:t>
      </w:r>
      <w:r>
        <w:t xml:space="preserve">, this </w:t>
      </w:r>
      <w:r w:rsidR="008A21C9">
        <w:t>May 16, 2025</w:t>
      </w:r>
      <w:r>
        <w:t>.</w:t>
      </w:r>
    </w:p>
    <w:p w14:paraId="14B6283F" w14:textId="559CFB54" w:rsidR="004C7E0C" w:rsidRDefault="00DF6DD8" w:rsidP="004C7E0C">
      <w:pPr>
        <w:pStyle w:val="00BodyText5"/>
        <w:ind w:left="4320" w:firstLine="0"/>
      </w:pPr>
      <w:r>
        <w:t>BLACK ROCK MOUNTAIN RESORT PUBLIC INFRASTRUCTURE DISTRICT</w:t>
      </w: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054CEB">
      <w:pPr>
        <w:tabs>
          <w:tab w:val="right" w:pos="9360"/>
        </w:tabs>
        <w:ind w:left="4320"/>
      </w:pPr>
      <w:r>
        <w:t>By:</w:t>
      </w:r>
      <w:r>
        <w:rPr>
          <w:u w:val="single"/>
        </w:rPr>
        <w:tab/>
      </w:r>
    </w:p>
    <w:p w14:paraId="3A99747B" w14:textId="77777777" w:rsidR="000C7132" w:rsidRDefault="000C7132"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702AC5FC" w:rsidR="000C7132" w:rsidRDefault="00C93EE8" w:rsidP="00C93EE8">
      <w:pPr>
        <w:ind w:right="4320"/>
      </w:pPr>
      <w:r>
        <w:t xml:space="preserve">                        </w:t>
      </w:r>
      <w:r w:rsidR="00DF6DD8">
        <w:t>Secretary/Clerk</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4AB8E584" w:rsidR="000C7132" w:rsidRPr="003D5DB5" w:rsidRDefault="000C7132" w:rsidP="000C7132">
      <w:pPr>
        <w:pStyle w:val="00BodyText5"/>
      </w:pPr>
      <w:r w:rsidRPr="003D5DB5">
        <w:t>Pursuant to motion duly made and seconded, the meeting of the Board of Trustees of the District adjourned.</w:t>
      </w:r>
    </w:p>
    <w:p w14:paraId="207FB3DB" w14:textId="77777777" w:rsidR="00DF6DD8" w:rsidRDefault="00DF6DD8" w:rsidP="00C93EE8">
      <w:pPr>
        <w:tabs>
          <w:tab w:val="right" w:pos="8640"/>
        </w:tabs>
        <w:ind w:left="4680"/>
      </w:pPr>
    </w:p>
    <w:p w14:paraId="3FE2FBE8" w14:textId="1FDDF153" w:rsidR="004C7E0C" w:rsidRPr="004C7E0C" w:rsidRDefault="00DF6DD8" w:rsidP="00C93EE8">
      <w:pPr>
        <w:tabs>
          <w:tab w:val="right" w:pos="8640"/>
        </w:tabs>
        <w:ind w:left="4680"/>
      </w:pPr>
      <w:r>
        <w:t>BLACK ROCK MOUNTAIN RESORT PUBLIC INFRASTRUCTURE DISTRICT</w:t>
      </w:r>
    </w:p>
    <w:p w14:paraId="6F39DCAE" w14:textId="77777777" w:rsidR="000C7132" w:rsidRPr="003D5DB5" w:rsidRDefault="000C7132" w:rsidP="00054CEB">
      <w:pPr>
        <w:tabs>
          <w:tab w:val="right" w:pos="8640"/>
        </w:tabs>
        <w:ind w:left="4680"/>
        <w:rPr>
          <w:lang w:val="fr-FR"/>
        </w:rPr>
      </w:pPr>
    </w:p>
    <w:p w14:paraId="19D3EDE2" w14:textId="77777777" w:rsidR="000C7132" w:rsidRPr="003D5DB5" w:rsidRDefault="000C7132" w:rsidP="00054CEB">
      <w:pPr>
        <w:tabs>
          <w:tab w:val="right" w:pos="8640"/>
        </w:tabs>
        <w:ind w:left="4680"/>
        <w:rPr>
          <w:lang w:val="fr-FR"/>
        </w:rPr>
      </w:pPr>
    </w:p>
    <w:p w14:paraId="7259B584" w14:textId="77777777" w:rsidR="000C7132" w:rsidRPr="003D5DB5" w:rsidRDefault="000C7132" w:rsidP="00054CEB">
      <w:pPr>
        <w:tabs>
          <w:tab w:val="right" w:pos="8640"/>
        </w:tabs>
        <w:ind w:left="4680"/>
        <w:rPr>
          <w:lang w:val="fr-FR"/>
        </w:rPr>
      </w:pPr>
    </w:p>
    <w:p w14:paraId="76956E8E" w14:textId="77777777" w:rsidR="000C7132" w:rsidRPr="003D5DB5" w:rsidRDefault="000C7132" w:rsidP="00054CEB">
      <w:pPr>
        <w:tabs>
          <w:tab w:val="right" w:pos="9360"/>
        </w:tabs>
        <w:ind w:left="4680"/>
      </w:pPr>
      <w:r w:rsidRPr="003D5DB5">
        <w:t>By:</w:t>
      </w:r>
      <w:r w:rsidRPr="003D5DB5">
        <w:rPr>
          <w:u w:val="single"/>
        </w:rPr>
        <w:tab/>
      </w:r>
    </w:p>
    <w:p w14:paraId="5DBF231D" w14:textId="77777777" w:rsidR="000C7132" w:rsidRPr="003D5DB5" w:rsidRDefault="000C7132" w:rsidP="000C7132">
      <w:pPr>
        <w:tabs>
          <w:tab w:val="right" w:pos="8640"/>
        </w:tabs>
        <w:ind w:left="4320"/>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0C7132">
      <w:pPr>
        <w:tabs>
          <w:tab w:val="right" w:pos="4320"/>
        </w:tabs>
        <w:ind w:right="4320"/>
        <w:rPr>
          <w:u w:val="single"/>
        </w:rPr>
      </w:pPr>
      <w:r w:rsidRPr="003D5DB5">
        <w:t>By:</w:t>
      </w:r>
      <w:r w:rsidRPr="003D5DB5">
        <w:rPr>
          <w:u w:val="single"/>
        </w:rPr>
        <w:tab/>
      </w:r>
    </w:p>
    <w:p w14:paraId="08D39741" w14:textId="252D7FF3" w:rsidR="000C7132" w:rsidRDefault="00C93EE8" w:rsidP="00C93EE8">
      <w:pPr>
        <w:ind w:right="4320"/>
      </w:pPr>
      <w:r>
        <w:t xml:space="preserve">                         </w:t>
      </w:r>
      <w:r w:rsidR="00DF6DD8">
        <w:t>Secretary/Clerk</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48BE67C9" w:rsidR="000C7132" w:rsidRDefault="000C7132" w:rsidP="00C6188A">
      <w:pPr>
        <w:tabs>
          <w:tab w:val="left" w:pos="2880"/>
        </w:tabs>
      </w:pPr>
      <w:r>
        <w:t>STATE OF UTAH</w:t>
      </w:r>
      <w:r w:rsidR="00C6188A">
        <w:tab/>
      </w:r>
      <w:r>
        <w:t>)</w:t>
      </w:r>
    </w:p>
    <w:p w14:paraId="6AF21093" w14:textId="77777777" w:rsidR="000C7132" w:rsidRDefault="000C7132" w:rsidP="00C6188A">
      <w:pPr>
        <w:tabs>
          <w:tab w:val="left" w:pos="2880"/>
        </w:tabs>
      </w:pPr>
      <w:r>
        <w:tab/>
        <w:t>: ss.</w:t>
      </w:r>
    </w:p>
    <w:p w14:paraId="6372D01C" w14:textId="333A10A3" w:rsidR="000C7132" w:rsidRDefault="00DF6DD8" w:rsidP="00C6188A">
      <w:pPr>
        <w:tabs>
          <w:tab w:val="left" w:pos="2880"/>
          <w:tab w:val="left" w:pos="3600"/>
        </w:tabs>
      </w:pPr>
      <w:r>
        <w:t>WASATCH</w:t>
      </w:r>
      <w:r w:rsidR="00402965">
        <w:t xml:space="preserve"> </w:t>
      </w:r>
      <w:r w:rsidR="000C7132">
        <w:t>COUNTY</w:t>
      </w:r>
      <w:r w:rsidR="000C7132">
        <w:tab/>
        <w:t>)</w:t>
      </w:r>
    </w:p>
    <w:p w14:paraId="46A6B3FD" w14:textId="77777777" w:rsidR="000C7132" w:rsidRDefault="000C7132" w:rsidP="000C7132"/>
    <w:p w14:paraId="0453C762" w14:textId="50FBB7AA" w:rsidR="000C7132" w:rsidRDefault="000C7132" w:rsidP="000C7132">
      <w:pPr>
        <w:pStyle w:val="00BodyText5"/>
      </w:pPr>
      <w:r>
        <w:t xml:space="preserve">I, </w:t>
      </w:r>
      <w:r w:rsidR="00EA7EAB" w:rsidRPr="00305E9F">
        <w:t>Russell Skousen</w:t>
      </w:r>
      <w:r>
        <w:t xml:space="preserve">, the undersigned </w:t>
      </w:r>
      <w:r w:rsidR="00DF6DD8">
        <w:t>Secretary/Clerk</w:t>
      </w:r>
      <w:r>
        <w:t xml:space="preserve"> of the </w:t>
      </w:r>
      <w:r w:rsidR="00DF6DD8">
        <w:t>Black Rock Mountain Resort Public Infrastructure District</w:t>
      </w:r>
      <w:r w:rsidR="001A69EB">
        <w:t xml:space="preserve"> </w:t>
      </w:r>
      <w:r>
        <w:t>(the “District”), do hereby certify:</w:t>
      </w:r>
    </w:p>
    <w:p w14:paraId="1D149F3E" w14:textId="5FE9E37B"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8A21C9">
        <w:t>May 16, 2025</w:t>
      </w:r>
      <w:r>
        <w:t xml:space="preserve">, commencing at the hour of </w:t>
      </w:r>
      <w:r w:rsidR="008A21C9">
        <w:t>10:00 a.m.</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366FAED7" w:rsidR="000C7132" w:rsidRDefault="000C7132" w:rsidP="000C7132">
      <w:pPr>
        <w:pStyle w:val="00BodyText5"/>
      </w:pPr>
      <w:r>
        <w:t>IN WITNESS WHEREOF, I have hereunto set my hand this</w:t>
      </w:r>
      <w:r w:rsidR="00733D3C">
        <w:t xml:space="preserve"> </w:t>
      </w:r>
      <w:r w:rsidR="008A21C9">
        <w:t>May 16, 2025</w:t>
      </w:r>
      <w:r>
        <w:t>.</w:t>
      </w:r>
    </w:p>
    <w:p w14:paraId="6D0A39D7" w14:textId="77777777" w:rsidR="000C7132" w:rsidRDefault="000C7132" w:rsidP="000C7132"/>
    <w:p w14:paraId="5393A6CD" w14:textId="51129358" w:rsidR="004C7E0C" w:rsidRPr="004C7E0C" w:rsidRDefault="00DF6DD8" w:rsidP="004C7E0C">
      <w:pPr>
        <w:tabs>
          <w:tab w:val="right" w:pos="8640"/>
        </w:tabs>
        <w:ind w:left="4680"/>
      </w:pPr>
      <w:r>
        <w:t>BLACK ROCK MOUNTAIN RESORT PUBLIC INFRASTRUCTURE DISTRICT</w:t>
      </w:r>
    </w:p>
    <w:p w14:paraId="5FD80E1E" w14:textId="77777777" w:rsidR="000C7132" w:rsidRPr="00A50D40" w:rsidRDefault="000C7132" w:rsidP="00054CEB">
      <w:pPr>
        <w:tabs>
          <w:tab w:val="right" w:pos="8640"/>
        </w:tabs>
        <w:ind w:left="4680"/>
        <w:rPr>
          <w:lang w:val="fr-FR"/>
        </w:rPr>
      </w:pPr>
    </w:p>
    <w:p w14:paraId="7EA2897C" w14:textId="77777777" w:rsidR="000C7132" w:rsidRPr="00A50D40" w:rsidRDefault="000C7132" w:rsidP="00054CEB">
      <w:pPr>
        <w:tabs>
          <w:tab w:val="right" w:pos="8640"/>
        </w:tabs>
        <w:ind w:left="4680"/>
        <w:rPr>
          <w:lang w:val="fr-FR"/>
        </w:rPr>
      </w:pPr>
    </w:p>
    <w:p w14:paraId="3C814C2A" w14:textId="77777777" w:rsidR="000C7132" w:rsidRPr="00A50D40" w:rsidRDefault="000C7132" w:rsidP="00054CEB">
      <w:pPr>
        <w:tabs>
          <w:tab w:val="right" w:pos="8640"/>
        </w:tabs>
        <w:ind w:left="4680"/>
        <w:rPr>
          <w:lang w:val="fr-FR"/>
        </w:rPr>
      </w:pPr>
    </w:p>
    <w:p w14:paraId="4753B34F" w14:textId="77777777" w:rsidR="000C7132" w:rsidRDefault="000C7132" w:rsidP="00054CEB">
      <w:pPr>
        <w:tabs>
          <w:tab w:val="right" w:pos="9360"/>
        </w:tabs>
        <w:ind w:left="4680"/>
      </w:pPr>
      <w:r>
        <w:t>By:</w:t>
      </w:r>
      <w:r>
        <w:rPr>
          <w:u w:val="single"/>
        </w:rPr>
        <w:tab/>
      </w:r>
    </w:p>
    <w:p w14:paraId="7112C58C" w14:textId="3A7BBCD9" w:rsidR="000C7132" w:rsidRDefault="00DF6DD8" w:rsidP="00054CEB">
      <w:pPr>
        <w:tabs>
          <w:tab w:val="right" w:pos="8640"/>
        </w:tabs>
        <w:ind w:left="4680"/>
        <w:jc w:val="center"/>
      </w:pPr>
      <w:r>
        <w:t>Secretary/Clerk</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57E0F">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1DA6AF2E" w:rsidR="003E606D" w:rsidRPr="002706D2" w:rsidRDefault="00D42828" w:rsidP="003E606D">
      <w:pPr>
        <w:pStyle w:val="00BodyText5"/>
      </w:pPr>
      <w:r>
        <w:t xml:space="preserve">I, </w:t>
      </w:r>
      <w:r w:rsidR="00EA7EAB" w:rsidRPr="00305E9F">
        <w:t>Russell Skousen</w:t>
      </w:r>
      <w:r w:rsidRPr="00006663">
        <w:t xml:space="preserve">, the undersigned </w:t>
      </w:r>
      <w:r w:rsidR="00DF6DD8">
        <w:t>Secretary/Clerk</w:t>
      </w:r>
      <w:r w:rsidRPr="00006663">
        <w:t xml:space="preserve"> of the </w:t>
      </w:r>
      <w:r w:rsidR="00DF6DD8">
        <w:t>Black Rock Mountain Resort Public Infrastructure District</w:t>
      </w:r>
      <w:r w:rsidR="001A69EB">
        <w:t xml:space="preserve"> </w:t>
      </w:r>
      <w:r w:rsidRPr="00006663">
        <w:t>(the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03540F63" w14:textId="61035D47" w:rsidR="006B593B" w:rsidRDefault="006B593B" w:rsidP="00936C5A">
      <w:pPr>
        <w:pStyle w:val="Heading3"/>
      </w:pPr>
      <w:bookmarkStart w:id="0" w:name="_Hlk163724924"/>
      <w:r>
        <w:t xml:space="preserve">By causing a copy of a Notice, in the form attached hereto as </w:t>
      </w:r>
      <w:r w:rsidRPr="00845FF3">
        <w:rPr>
          <w:u w:val="single"/>
        </w:rPr>
        <w:t>Schedule 1</w:t>
      </w:r>
      <w:r>
        <w:t>, to be posted on the Utah Public Notice Website (</w:t>
      </w:r>
      <w:hyperlink r:id="rId19" w:history="1">
        <w:r w:rsidRPr="00845FF3">
          <w:rPr>
            <w:rStyle w:val="Hyperlink"/>
          </w:rPr>
          <w:t>http://pmn.utah.gov</w:t>
        </w:r>
      </w:hyperlink>
      <w:r>
        <w:t>) at least twenty-four (24) hours prior to the convening of the meeting</w:t>
      </w:r>
      <w:r w:rsidR="00936C5A">
        <w:t>; and</w:t>
      </w:r>
    </w:p>
    <w:p w14:paraId="1D69D064" w14:textId="6AD66690" w:rsidR="00936C5A" w:rsidRDefault="00936C5A" w:rsidP="00936C5A">
      <w:pPr>
        <w:pStyle w:val="Heading3"/>
      </w:pPr>
      <w:r>
        <w:t xml:space="preserve">By causing a Notice, in the form attached hereto as </w:t>
      </w:r>
      <w:r w:rsidRPr="00936C5A">
        <w:rPr>
          <w:u w:val="single"/>
        </w:rPr>
        <w:t>Schedule 1</w:t>
      </w:r>
      <w:r>
        <w:t>, to be posted at least twenty-four (24) hours prior to the convening of the meeting in a public location in or near the affected area that is reasonably likely to be seen by (i) residents of the affected area or (ii) if there are no residents within the affected area, individuals who pass through or near the affected area.</w:t>
      </w:r>
    </w:p>
    <w:bookmarkEnd w:id="0"/>
    <w:p w14:paraId="088C9E02" w14:textId="77777777" w:rsidR="003E606D" w:rsidRDefault="003E606D" w:rsidP="003E606D">
      <w:pPr>
        <w:pStyle w:val="00BodyText5"/>
      </w:pPr>
      <w:r>
        <w:t>The Board of the District does not schedule regular meetings and meets on an “as needed” basis.</w:t>
      </w:r>
    </w:p>
    <w:p w14:paraId="5963E4BF" w14:textId="2B6D40EB" w:rsidR="00D42828" w:rsidRDefault="00D42828" w:rsidP="00D42828">
      <w:pPr>
        <w:pStyle w:val="00BodyText5"/>
      </w:pPr>
      <w:r>
        <w:t xml:space="preserve">IN WITNESS WHEREOF, I have hereunto </w:t>
      </w:r>
      <w:proofErr w:type="gramStart"/>
      <w:r>
        <w:t>subscribed</w:t>
      </w:r>
      <w:proofErr w:type="gramEnd"/>
      <w:r>
        <w:t xml:space="preserve"> my official signature this </w:t>
      </w:r>
      <w:r w:rsidR="008A21C9">
        <w:t>May 16, 2025</w:t>
      </w:r>
      <w:r>
        <w:t>.</w:t>
      </w:r>
    </w:p>
    <w:p w14:paraId="684B5BC2" w14:textId="77777777" w:rsidR="00D42828" w:rsidRDefault="00D42828" w:rsidP="00D42828"/>
    <w:p w14:paraId="016202A0" w14:textId="63998554" w:rsidR="004C7E0C" w:rsidRPr="004C7E0C" w:rsidRDefault="00DF6DD8" w:rsidP="004C7E0C">
      <w:pPr>
        <w:tabs>
          <w:tab w:val="right" w:pos="8640"/>
        </w:tabs>
        <w:ind w:left="4680"/>
      </w:pPr>
      <w:r>
        <w:t>BLACK ROCK MOUNTAIN RESORT PUBLIC INFRASTRUCTURE DISTRICT</w:t>
      </w:r>
    </w:p>
    <w:p w14:paraId="129DD513" w14:textId="77777777" w:rsidR="00D42828" w:rsidRPr="00A50D40" w:rsidRDefault="00D42828" w:rsidP="00054CEB">
      <w:pPr>
        <w:tabs>
          <w:tab w:val="right" w:pos="8640"/>
        </w:tabs>
        <w:ind w:left="4680"/>
        <w:rPr>
          <w:lang w:val="fr-FR"/>
        </w:rPr>
      </w:pPr>
    </w:p>
    <w:p w14:paraId="4C03E6A2" w14:textId="77777777" w:rsidR="00D42828" w:rsidRPr="00A50D40" w:rsidRDefault="00D42828" w:rsidP="00054CEB">
      <w:pPr>
        <w:tabs>
          <w:tab w:val="right" w:pos="8640"/>
        </w:tabs>
        <w:ind w:left="4680"/>
        <w:rPr>
          <w:lang w:val="fr-FR"/>
        </w:rPr>
      </w:pPr>
    </w:p>
    <w:p w14:paraId="4CB3BF8D" w14:textId="77777777" w:rsidR="00D42828" w:rsidRDefault="00D42828" w:rsidP="00054CEB">
      <w:pPr>
        <w:tabs>
          <w:tab w:val="right" w:pos="9360"/>
        </w:tabs>
        <w:ind w:left="4680"/>
      </w:pPr>
      <w:r>
        <w:t>By:</w:t>
      </w:r>
      <w:r>
        <w:rPr>
          <w:u w:val="single"/>
        </w:rPr>
        <w:tab/>
      </w:r>
    </w:p>
    <w:p w14:paraId="26C850E0" w14:textId="180EF1C4" w:rsidR="00D42828" w:rsidRDefault="00DF6DD8" w:rsidP="00054CEB">
      <w:pPr>
        <w:tabs>
          <w:tab w:val="right" w:pos="8640"/>
        </w:tabs>
        <w:ind w:left="4680"/>
        <w:jc w:val="center"/>
      </w:pPr>
      <w:r>
        <w:t>Secretary/Clerk</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3C6CCACD" w14:textId="77777777" w:rsidR="003A1724" w:rsidRDefault="003A1724">
      <w:pPr>
        <w:jc w:val="center"/>
      </w:pPr>
      <w:r>
        <w:t>NOTICE OF MEETING AND AGENDA</w:t>
      </w:r>
    </w:p>
    <w:p w14:paraId="175D8B3E" w14:textId="77777777" w:rsidR="00D42828" w:rsidRDefault="00D42828" w:rsidP="00D42828">
      <w:pPr>
        <w:jc w:val="center"/>
      </w:pPr>
    </w:p>
    <w:p w14:paraId="7AB3999E" w14:textId="6AABD289" w:rsidR="00D42828" w:rsidRDefault="00D42828" w:rsidP="00D42828">
      <w:pPr>
        <w:jc w:val="center"/>
      </w:pPr>
    </w:p>
    <w:p w14:paraId="57194945" w14:textId="77777777" w:rsidR="00D42828" w:rsidRDefault="00D42828" w:rsidP="00D42828"/>
    <w:p w14:paraId="001CB41D" w14:textId="77777777" w:rsidR="00D42828" w:rsidRPr="00050D4B" w:rsidRDefault="00D42828" w:rsidP="00D42828"/>
    <w:p w14:paraId="19474A03" w14:textId="77777777" w:rsidR="003A1724" w:rsidRDefault="003A1724">
      <w:pPr>
        <w:sectPr w:rsidR="003A1724" w:rsidSect="00E57E0F">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A0FC1BA" w14:textId="0231630E" w:rsidR="0056375A" w:rsidRDefault="008A21C9" w:rsidP="008C3AAE">
      <w:pPr>
        <w:jc w:val="center"/>
      </w:pPr>
      <w:r>
        <w:t xml:space="preserve">AMENDED AND RESTATED </w:t>
      </w:r>
      <w:r w:rsidR="00EB1ECC">
        <w:t>DESIGNATION</w:t>
      </w:r>
      <w:r w:rsidR="00FF0857">
        <w:t xml:space="preserve"> RESOLUTION</w:t>
      </w:r>
    </w:p>
    <w:p w14:paraId="6D7539F0" w14:textId="77777777" w:rsidR="008C3AAE" w:rsidRDefault="008C3AAE" w:rsidP="008C3AAE">
      <w:pPr>
        <w:jc w:val="center"/>
      </w:pPr>
    </w:p>
    <w:p w14:paraId="3F5E7BBD" w14:textId="1E8B0F6B" w:rsidR="008C3AAE" w:rsidRDefault="00C93EE8" w:rsidP="008C3AAE">
      <w:pPr>
        <w:jc w:val="center"/>
      </w:pPr>
      <w:r>
        <w:t>[</w:t>
      </w:r>
      <w:r w:rsidR="008C3AAE">
        <w:t xml:space="preserve">See Transcript Document </w:t>
      </w:r>
      <w:r w:rsidR="00705F03">
        <w:t>__</w:t>
      </w:r>
      <w:r>
        <w:t>]</w:t>
      </w:r>
    </w:p>
    <w:p w14:paraId="0987DE6E" w14:textId="77777777" w:rsidR="003A1724" w:rsidRDefault="003A1724" w:rsidP="00D42828"/>
    <w:p w14:paraId="3C6CDDFB" w14:textId="77777777" w:rsidR="00EB1ECC" w:rsidRDefault="00EB1ECC" w:rsidP="008C3AAE">
      <w:pPr>
        <w:jc w:val="center"/>
        <w:rPr>
          <w:u w:val="single"/>
        </w:rPr>
        <w:sectPr w:rsidR="00EB1ECC" w:rsidSect="00E57E0F">
          <w:footerReference w:type="default" r:id="rId22"/>
          <w:footerReference w:type="first" r:id="rId23"/>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4F4E26BF" w:rsidR="003A1724" w:rsidRDefault="008A21C9" w:rsidP="007473F6">
      <w:pPr>
        <w:jc w:val="center"/>
      </w:pPr>
      <w:r>
        <w:t xml:space="preserve">AMENDED AND RESTATED </w:t>
      </w:r>
      <w:r w:rsidR="003B6D95">
        <w:t>ASSESSMENT ORDINANCE</w:t>
      </w:r>
    </w:p>
    <w:p w14:paraId="055ADC9C" w14:textId="77777777" w:rsidR="008C3AAE" w:rsidRDefault="008C3AAE" w:rsidP="007473F6">
      <w:pPr>
        <w:jc w:val="center"/>
      </w:pPr>
    </w:p>
    <w:p w14:paraId="3DC350AB" w14:textId="0839FFEC" w:rsidR="008C3AAE" w:rsidRDefault="00C93EE8" w:rsidP="007473F6">
      <w:pPr>
        <w:jc w:val="center"/>
      </w:pPr>
      <w:r>
        <w:t>[</w:t>
      </w:r>
      <w:r w:rsidR="008C3AAE">
        <w:t xml:space="preserve">See Transcript Document </w:t>
      </w:r>
      <w:r w:rsidR="00705F03">
        <w:t>__</w:t>
      </w:r>
      <w:r>
        <w:t>]</w:t>
      </w:r>
    </w:p>
    <w:p w14:paraId="6B39D5FC" w14:textId="43EA92A7" w:rsidR="0006757B" w:rsidRDefault="0006757B" w:rsidP="00D42828"/>
    <w:p w14:paraId="1908DF6C" w14:textId="77777777" w:rsidR="00D42828" w:rsidRDefault="00D42828" w:rsidP="00D42828"/>
    <w:p w14:paraId="1C859765" w14:textId="77777777" w:rsidR="000953C8" w:rsidRDefault="000953C8" w:rsidP="007473F6">
      <w:pPr>
        <w:jc w:val="center"/>
        <w:sectPr w:rsidR="000953C8" w:rsidSect="00E57E0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40E54660" w:rsidR="00045F56" w:rsidRDefault="00045F56" w:rsidP="000953C8">
      <w:pPr>
        <w:jc w:val="center"/>
      </w:pPr>
      <w:r>
        <w:t>[</w:t>
      </w:r>
      <w:r w:rsidR="00DF6DD8">
        <w:t>See Transcript Document __</w:t>
      </w:r>
      <w:r>
        <w:t>]</w:t>
      </w:r>
    </w:p>
    <w:p w14:paraId="259362B9" w14:textId="77777777" w:rsidR="00CB0D0E" w:rsidRDefault="00CB0D0E" w:rsidP="00CB0D0E"/>
    <w:p w14:paraId="223F0A22" w14:textId="77777777" w:rsidR="00CB0D0E" w:rsidRDefault="00CB0D0E" w:rsidP="00CB0D0E">
      <w:pPr>
        <w:jc w:val="center"/>
        <w:sectPr w:rsidR="00CB0D0E" w:rsidSect="00E57E0F">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073BE816" w14:textId="77777777" w:rsidR="008C3AAE" w:rsidRDefault="008C3AAE" w:rsidP="00CB0D0E">
      <w:pPr>
        <w:jc w:val="center"/>
      </w:pPr>
    </w:p>
    <w:p w14:paraId="52895C33" w14:textId="71B408DE" w:rsidR="008C3AAE" w:rsidRDefault="00C93EE8" w:rsidP="00CB0D0E">
      <w:pPr>
        <w:jc w:val="center"/>
      </w:pPr>
      <w:r>
        <w:t>[</w:t>
      </w:r>
      <w:r w:rsidR="008C3AAE">
        <w:t xml:space="preserve">See Transcript Document </w:t>
      </w:r>
      <w:r w:rsidR="00705F03">
        <w:t>__</w:t>
      </w:r>
      <w:r>
        <w:t>]</w:t>
      </w:r>
    </w:p>
    <w:p w14:paraId="37BFDFB2" w14:textId="77777777" w:rsidR="00CB0D0E" w:rsidRDefault="00CB0D0E" w:rsidP="00CB0D0E">
      <w:pPr>
        <w:jc w:val="center"/>
      </w:pPr>
    </w:p>
    <w:p w14:paraId="5AB99BFB" w14:textId="2F243EAF" w:rsidR="000953C8" w:rsidRPr="00653D3F" w:rsidRDefault="000953C8" w:rsidP="00D42828"/>
    <w:sectPr w:rsidR="000953C8" w:rsidRPr="00653D3F" w:rsidSect="00E57E0F">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52E66" w14:textId="77777777" w:rsidR="001B50D5" w:rsidRDefault="001B50D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84E1" w14:textId="6D97B05E"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83683" w14:textId="77777777" w:rsidR="00132A34" w:rsidRDefault="00132A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F4AF" w14:textId="7CFB8C7B"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proofErr w:type="spellStart"/>
    <w:r w:rsidR="00F418F5">
      <w:rPr>
        <w:rStyle w:val="DocID"/>
      </w:rPr>
      <w:t>DMWEST</w:t>
    </w:r>
    <w:proofErr w:type="spellEnd"/>
    <w:r w:rsidR="00F418F5">
      <w:rPr>
        <w:rStyle w:val="DocID"/>
      </w:rPr>
      <w:t xml:space="preserve">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A15BCE">
      <w:rPr>
        <w:rStyle w:val="PageNumber"/>
        <w:rFonts w:ascii="Arial" w:hAnsi="Arial"/>
        <w:noProof/>
        <w:sz w:val="16"/>
      </w:rPr>
      <w:t>5/13/2025</w:t>
    </w:r>
    <w:r>
      <w:rPr>
        <w:rStyle w:val="PageNumber"/>
        <w:rFonts w:ascii="Arial" w:hAnsi="Arial"/>
        <w:sz w:val="16"/>
      </w:rPr>
      <w:fldChar w:fldCharType="end"/>
    </w:r>
  </w:p>
  <w:p w14:paraId="2F4EA6A1" w14:textId="0D15D982"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418F5">
      <w:rPr>
        <w:rFonts w:ascii="Arial" w:hAnsi="Arial" w:cs="Arial"/>
        <w:sz w:val="16"/>
      </w:rPr>
      <w:t>4901-2678-5540, v. 2</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1F74" w14:textId="415C98F9"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7473F6">
      <w:t>C</w:t>
    </w:r>
    <w:r w:rsidR="00132A34"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8413" w14:textId="77777777" w:rsidR="00CB0D0E" w:rsidRDefault="00CB0D0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BAF3" w14:textId="12B61850"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proofErr w:type="spellStart"/>
    <w:r w:rsidR="00F418F5">
      <w:rPr>
        <w:rStyle w:val="DocID"/>
      </w:rPr>
      <w:t>DMWEST</w:t>
    </w:r>
    <w:proofErr w:type="spellEnd"/>
    <w:r w:rsidR="00F418F5">
      <w:rPr>
        <w:rStyle w:val="DocID"/>
      </w:rPr>
      <w:t xml:space="preserve">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A15BCE">
      <w:rPr>
        <w:rStyle w:val="PageNumber"/>
        <w:rFonts w:ascii="Arial" w:hAnsi="Arial"/>
        <w:noProof/>
        <w:sz w:val="16"/>
      </w:rPr>
      <w:t>5/13/2025</w:t>
    </w:r>
    <w:r>
      <w:rPr>
        <w:rStyle w:val="PageNumber"/>
        <w:rFonts w:ascii="Arial" w:hAnsi="Arial"/>
        <w:sz w:val="16"/>
      </w:rPr>
      <w:fldChar w:fldCharType="end"/>
    </w:r>
  </w:p>
  <w:p w14:paraId="62F4E0E7" w14:textId="46BA1E25"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418F5">
      <w:rPr>
        <w:rFonts w:ascii="Arial" w:hAnsi="Arial" w:cs="Arial"/>
        <w:sz w:val="16"/>
      </w:rPr>
      <w:t>4901-2678-5540, v. 2</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5453" w14:textId="20B53471" w:rsidR="00CB0D0E"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CB0D0E">
      <w:rPr>
        <w:rStyle w:val="DocID"/>
      </w:rPr>
      <w:tab/>
    </w:r>
    <w:r w:rsidR="000C7087">
      <w:t>D</w:t>
    </w:r>
    <w:r w:rsidR="00CB0D0E"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7061" w14:textId="21382590" w:rsidR="000953C8"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229C" w14:textId="1F55F5BC"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418F5">
      <w:rPr>
        <w:rFonts w:ascii="Arial" w:hAnsi="Arial" w:cs="Arial"/>
        <w:sz w:val="16"/>
      </w:rPr>
      <w:t>4901-2678-5540,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E101B" w14:textId="77777777" w:rsidR="001B50D5" w:rsidRDefault="001B50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047D" w14:textId="42BE87CF" w:rsidR="00132A34" w:rsidRDefault="00D42828" w:rsidP="00DF6DD8">
    <w:pPr>
      <w:pStyle w:val="Footer"/>
      <w:tabs>
        <w:tab w:val="clear" w:pos="4680"/>
        <w:tab w:val="clear" w:pos="9360"/>
        <w:tab w:val="center" w:pos="4320"/>
        <w:tab w:val="right" w:pos="8640"/>
      </w:tabs>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418F5">
      <w:rPr>
        <w:rFonts w:ascii="Arial" w:hAnsi="Arial" w:cs="Arial"/>
        <w:sz w:val="16"/>
      </w:rPr>
      <w:t>4901-2678-5540,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201A" w14:textId="0BF8EF96" w:rsidR="00434399" w:rsidRPr="00D42828" w:rsidRDefault="00D42828" w:rsidP="00054CEB">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418F5">
      <w:rPr>
        <w:rFonts w:ascii="Arial" w:hAnsi="Arial" w:cs="Arial"/>
        <w:sz w:val="16"/>
      </w:rPr>
      <w:t>4901-2678-5540,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8BB7" w14:textId="7A44F68E" w:rsidR="00132A34" w:rsidRPr="00D42828" w:rsidRDefault="00450449" w:rsidP="00054CEB">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B5A18">
      <w:rPr>
        <w:rFonts w:ascii="Arial" w:hAnsi="Arial" w:cs="Arial"/>
        <w:sz w:val="16"/>
      </w:rPr>
      <w:t>4866-1223-0130,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D7F8" w14:textId="64C5F0FF" w:rsidR="00132A34" w:rsidRDefault="00132A34">
    <w:pPr>
      <w:pStyle w:val="Footer"/>
      <w:tabs>
        <w:tab w:val="clear" w:pos="4680"/>
        <w:tab w:val="center" w:pos="5040"/>
      </w:tabs>
      <w:rPr>
        <w:rStyle w:val="PageNumber"/>
        <w:rFonts w:ascii="Arial" w:hAnsi="Arial"/>
        <w:sz w:val="16"/>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A15BCE">
      <w:rPr>
        <w:rStyle w:val="PageNumber"/>
        <w:rFonts w:ascii="Arial" w:hAnsi="Arial"/>
        <w:noProof/>
        <w:sz w:val="16"/>
      </w:rPr>
      <w:t>5/13/2025</w:t>
    </w:r>
    <w:r>
      <w:rPr>
        <w:rStyle w:val="PageNumber"/>
        <w:rFonts w:ascii="Arial" w:hAnsi="Arial"/>
        <w:sz w:val="16"/>
      </w:rPr>
      <w:fldChar w:fldCharType="end"/>
    </w:r>
  </w:p>
  <w:p w14:paraId="752833FC" w14:textId="6D4180B9"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418F5">
      <w:rPr>
        <w:rFonts w:ascii="Arial" w:hAnsi="Arial" w:cs="Arial"/>
        <w:sz w:val="16"/>
      </w:rPr>
      <w:t>4901-2678-5540,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C56A" w14:textId="77777777" w:rsidR="001B50D5" w:rsidRDefault="001B50D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3A39" w14:textId="77777777" w:rsidR="00CB0D0E" w:rsidRDefault="00CB0D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99EC" w14:textId="77777777" w:rsidR="00CB0D0E" w:rsidRDefault="00CB0D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60B0" w14:textId="77777777" w:rsidR="00CB0D0E" w:rsidRDefault="00CB0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4F2C" w14:textId="77777777" w:rsidR="001B50D5" w:rsidRDefault="001B50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37B6" w14:textId="77777777" w:rsidR="00434399" w:rsidRDefault="004343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DFC8" w14:textId="77777777" w:rsidR="00132A34" w:rsidRDefault="00132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3EE4" w14:textId="77777777" w:rsidR="00132A34" w:rsidRDefault="00132A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2999" w14:textId="77777777" w:rsidR="00132A34" w:rsidRDefault="0013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9FB205DC"/>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9"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4"/>
  </w:num>
  <w:num w:numId="2" w16cid:durableId="1311204558">
    <w:abstractNumId w:val="15"/>
  </w:num>
  <w:num w:numId="3" w16cid:durableId="2078438240">
    <w:abstractNumId w:val="16"/>
  </w:num>
  <w:num w:numId="4" w16cid:durableId="77168623">
    <w:abstractNumId w:val="12"/>
  </w:num>
  <w:num w:numId="5" w16cid:durableId="499732142">
    <w:abstractNumId w:val="14"/>
  </w:num>
  <w:num w:numId="6" w16cid:durableId="1568177352">
    <w:abstractNumId w:val="15"/>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3"/>
  </w:num>
  <w:num w:numId="18" w16cid:durableId="1646734939">
    <w:abstractNumId w:val="11"/>
  </w:num>
  <w:num w:numId="19" w16cid:durableId="1444574379">
    <w:abstractNumId w:val="18"/>
  </w:num>
  <w:num w:numId="20" w16cid:durableId="1407145146">
    <w:abstractNumId w:val="13"/>
  </w:num>
  <w:num w:numId="21" w16cid:durableId="383792992">
    <w:abstractNumId w:val="10"/>
  </w:num>
  <w:num w:numId="22" w16cid:durableId="172261169">
    <w:abstractNumId w:val="13"/>
  </w:num>
  <w:num w:numId="23" w16cid:durableId="16182474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508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01-2678-5540, v. 2"/>
    <w:docVar w:name="ndGeneratedStampLocation" w:val="ExceptFirst"/>
    <w:docVar w:name="Option0True" w:val="False"/>
    <w:docVar w:name="Option1True" w:val="True"/>
    <w:docVar w:name="Option2True" w:val="False"/>
    <w:docVar w:name="Option3True" w:val="True"/>
  </w:docVars>
  <w:rsids>
    <w:rsidRoot w:val="003A1724"/>
    <w:rsid w:val="0002016B"/>
    <w:rsid w:val="00042014"/>
    <w:rsid w:val="00042823"/>
    <w:rsid w:val="00045211"/>
    <w:rsid w:val="00045F56"/>
    <w:rsid w:val="00054CEB"/>
    <w:rsid w:val="00055CDD"/>
    <w:rsid w:val="00064A0C"/>
    <w:rsid w:val="0006757B"/>
    <w:rsid w:val="000679BD"/>
    <w:rsid w:val="000762AB"/>
    <w:rsid w:val="00080CAE"/>
    <w:rsid w:val="00081137"/>
    <w:rsid w:val="00081860"/>
    <w:rsid w:val="00085213"/>
    <w:rsid w:val="000953C8"/>
    <w:rsid w:val="000C150F"/>
    <w:rsid w:val="000C7087"/>
    <w:rsid w:val="000C7132"/>
    <w:rsid w:val="000D0074"/>
    <w:rsid w:val="000E09C4"/>
    <w:rsid w:val="000E6144"/>
    <w:rsid w:val="00107FF9"/>
    <w:rsid w:val="00117188"/>
    <w:rsid w:val="00117E68"/>
    <w:rsid w:val="001201F7"/>
    <w:rsid w:val="00120BA1"/>
    <w:rsid w:val="001212E0"/>
    <w:rsid w:val="0012298C"/>
    <w:rsid w:val="00130B8C"/>
    <w:rsid w:val="00132A34"/>
    <w:rsid w:val="001332A0"/>
    <w:rsid w:val="00140122"/>
    <w:rsid w:val="00151099"/>
    <w:rsid w:val="00161080"/>
    <w:rsid w:val="00170588"/>
    <w:rsid w:val="00171EDB"/>
    <w:rsid w:val="00182BAA"/>
    <w:rsid w:val="0018569D"/>
    <w:rsid w:val="0019197B"/>
    <w:rsid w:val="0019793A"/>
    <w:rsid w:val="001A209D"/>
    <w:rsid w:val="001A3403"/>
    <w:rsid w:val="001A69EB"/>
    <w:rsid w:val="001A725B"/>
    <w:rsid w:val="001B50D5"/>
    <w:rsid w:val="001C0A7D"/>
    <w:rsid w:val="001C120D"/>
    <w:rsid w:val="001C309B"/>
    <w:rsid w:val="001D0FF1"/>
    <w:rsid w:val="001D2693"/>
    <w:rsid w:val="001E174D"/>
    <w:rsid w:val="00201523"/>
    <w:rsid w:val="0023131B"/>
    <w:rsid w:val="00241078"/>
    <w:rsid w:val="00252AF5"/>
    <w:rsid w:val="00267ED9"/>
    <w:rsid w:val="002714B9"/>
    <w:rsid w:val="0027180B"/>
    <w:rsid w:val="00272C32"/>
    <w:rsid w:val="00275FA8"/>
    <w:rsid w:val="00285FD0"/>
    <w:rsid w:val="002B2FF8"/>
    <w:rsid w:val="002C3DC0"/>
    <w:rsid w:val="002C5D6D"/>
    <w:rsid w:val="002D2FAE"/>
    <w:rsid w:val="002D5CC7"/>
    <w:rsid w:val="002F7C16"/>
    <w:rsid w:val="00353E50"/>
    <w:rsid w:val="00366CD3"/>
    <w:rsid w:val="00366D7A"/>
    <w:rsid w:val="00372EC0"/>
    <w:rsid w:val="003749A5"/>
    <w:rsid w:val="00386145"/>
    <w:rsid w:val="003910C6"/>
    <w:rsid w:val="0039374E"/>
    <w:rsid w:val="003A1724"/>
    <w:rsid w:val="003A2B0A"/>
    <w:rsid w:val="003B3FBE"/>
    <w:rsid w:val="003B6C5B"/>
    <w:rsid w:val="003B6D95"/>
    <w:rsid w:val="003C0B43"/>
    <w:rsid w:val="003C337A"/>
    <w:rsid w:val="003C4B0E"/>
    <w:rsid w:val="003D5DB5"/>
    <w:rsid w:val="003D6EAB"/>
    <w:rsid w:val="003E09A3"/>
    <w:rsid w:val="003E606D"/>
    <w:rsid w:val="00402965"/>
    <w:rsid w:val="0040411F"/>
    <w:rsid w:val="00410170"/>
    <w:rsid w:val="00416C48"/>
    <w:rsid w:val="004259C6"/>
    <w:rsid w:val="0043161F"/>
    <w:rsid w:val="00431D58"/>
    <w:rsid w:val="00434399"/>
    <w:rsid w:val="00436892"/>
    <w:rsid w:val="00443BE8"/>
    <w:rsid w:val="00445B3A"/>
    <w:rsid w:val="004479C6"/>
    <w:rsid w:val="00450449"/>
    <w:rsid w:val="00463E81"/>
    <w:rsid w:val="00480ACD"/>
    <w:rsid w:val="0048353A"/>
    <w:rsid w:val="00484FD3"/>
    <w:rsid w:val="004B0092"/>
    <w:rsid w:val="004B6351"/>
    <w:rsid w:val="004C2F5A"/>
    <w:rsid w:val="004C671D"/>
    <w:rsid w:val="004C7E0C"/>
    <w:rsid w:val="004D5889"/>
    <w:rsid w:val="004E355E"/>
    <w:rsid w:val="004F2E37"/>
    <w:rsid w:val="004F79E4"/>
    <w:rsid w:val="005011C7"/>
    <w:rsid w:val="00504A8E"/>
    <w:rsid w:val="005074E0"/>
    <w:rsid w:val="00523460"/>
    <w:rsid w:val="005402A0"/>
    <w:rsid w:val="00551C65"/>
    <w:rsid w:val="00553018"/>
    <w:rsid w:val="00555EDA"/>
    <w:rsid w:val="00556916"/>
    <w:rsid w:val="0056122C"/>
    <w:rsid w:val="0056375A"/>
    <w:rsid w:val="005A478E"/>
    <w:rsid w:val="005A77BD"/>
    <w:rsid w:val="005B0657"/>
    <w:rsid w:val="005D287C"/>
    <w:rsid w:val="005D56EF"/>
    <w:rsid w:val="005D5D8C"/>
    <w:rsid w:val="005E05A6"/>
    <w:rsid w:val="00604AF6"/>
    <w:rsid w:val="006116B9"/>
    <w:rsid w:val="00613D7E"/>
    <w:rsid w:val="006151A6"/>
    <w:rsid w:val="006155C9"/>
    <w:rsid w:val="00620F60"/>
    <w:rsid w:val="00625222"/>
    <w:rsid w:val="0062768B"/>
    <w:rsid w:val="006331CE"/>
    <w:rsid w:val="00636F8B"/>
    <w:rsid w:val="006412C7"/>
    <w:rsid w:val="006459EC"/>
    <w:rsid w:val="006472D1"/>
    <w:rsid w:val="006477AD"/>
    <w:rsid w:val="006523F2"/>
    <w:rsid w:val="00653D3F"/>
    <w:rsid w:val="006629EC"/>
    <w:rsid w:val="006767D4"/>
    <w:rsid w:val="006777AA"/>
    <w:rsid w:val="006867C6"/>
    <w:rsid w:val="006960F8"/>
    <w:rsid w:val="006A4F01"/>
    <w:rsid w:val="006B593B"/>
    <w:rsid w:val="006C2D5E"/>
    <w:rsid w:val="006C407B"/>
    <w:rsid w:val="006C438F"/>
    <w:rsid w:val="006C54D3"/>
    <w:rsid w:val="006C5D93"/>
    <w:rsid w:val="006C759A"/>
    <w:rsid w:val="006D04AC"/>
    <w:rsid w:val="006D6587"/>
    <w:rsid w:val="0070456E"/>
    <w:rsid w:val="00704DD0"/>
    <w:rsid w:val="00705369"/>
    <w:rsid w:val="00705F03"/>
    <w:rsid w:val="007219D6"/>
    <w:rsid w:val="00733D3C"/>
    <w:rsid w:val="00735C6C"/>
    <w:rsid w:val="00745BDC"/>
    <w:rsid w:val="007473F6"/>
    <w:rsid w:val="007541BF"/>
    <w:rsid w:val="007619BF"/>
    <w:rsid w:val="00766C80"/>
    <w:rsid w:val="00772D1A"/>
    <w:rsid w:val="0078213E"/>
    <w:rsid w:val="00782332"/>
    <w:rsid w:val="00796023"/>
    <w:rsid w:val="007C5543"/>
    <w:rsid w:val="007D5BCB"/>
    <w:rsid w:val="007E5CB8"/>
    <w:rsid w:val="007F1050"/>
    <w:rsid w:val="007F1E0C"/>
    <w:rsid w:val="007F4E76"/>
    <w:rsid w:val="0080021C"/>
    <w:rsid w:val="0081508A"/>
    <w:rsid w:val="008162C6"/>
    <w:rsid w:val="00830D2B"/>
    <w:rsid w:val="008423BD"/>
    <w:rsid w:val="00854113"/>
    <w:rsid w:val="00861750"/>
    <w:rsid w:val="00871B86"/>
    <w:rsid w:val="00872BEF"/>
    <w:rsid w:val="00875BFC"/>
    <w:rsid w:val="00875DD3"/>
    <w:rsid w:val="00877BBC"/>
    <w:rsid w:val="00880F11"/>
    <w:rsid w:val="008968E8"/>
    <w:rsid w:val="00897819"/>
    <w:rsid w:val="008A21C9"/>
    <w:rsid w:val="008A2B93"/>
    <w:rsid w:val="008C0DF1"/>
    <w:rsid w:val="008C216A"/>
    <w:rsid w:val="008C3AAE"/>
    <w:rsid w:val="008F2D15"/>
    <w:rsid w:val="008F3388"/>
    <w:rsid w:val="008F7C81"/>
    <w:rsid w:val="00904063"/>
    <w:rsid w:val="00936C5A"/>
    <w:rsid w:val="0094192F"/>
    <w:rsid w:val="00944C5D"/>
    <w:rsid w:val="009504F9"/>
    <w:rsid w:val="00952CC2"/>
    <w:rsid w:val="00954144"/>
    <w:rsid w:val="0096191F"/>
    <w:rsid w:val="00973615"/>
    <w:rsid w:val="00975066"/>
    <w:rsid w:val="00982AED"/>
    <w:rsid w:val="0099289F"/>
    <w:rsid w:val="009A29FD"/>
    <w:rsid w:val="009C6978"/>
    <w:rsid w:val="009D06B6"/>
    <w:rsid w:val="009F7958"/>
    <w:rsid w:val="00A06E1F"/>
    <w:rsid w:val="00A144F6"/>
    <w:rsid w:val="00A15BCE"/>
    <w:rsid w:val="00A233F0"/>
    <w:rsid w:val="00A41386"/>
    <w:rsid w:val="00A90629"/>
    <w:rsid w:val="00A937B5"/>
    <w:rsid w:val="00AA1291"/>
    <w:rsid w:val="00AA1A73"/>
    <w:rsid w:val="00AA25AD"/>
    <w:rsid w:val="00AB5A18"/>
    <w:rsid w:val="00AC1F52"/>
    <w:rsid w:val="00AC641E"/>
    <w:rsid w:val="00AD134C"/>
    <w:rsid w:val="00AD2B2F"/>
    <w:rsid w:val="00AD53B8"/>
    <w:rsid w:val="00AF3B43"/>
    <w:rsid w:val="00B055CD"/>
    <w:rsid w:val="00B1719F"/>
    <w:rsid w:val="00B26FD4"/>
    <w:rsid w:val="00B31BD6"/>
    <w:rsid w:val="00B378F7"/>
    <w:rsid w:val="00B40F6D"/>
    <w:rsid w:val="00B42F8E"/>
    <w:rsid w:val="00B43B9E"/>
    <w:rsid w:val="00B43FF6"/>
    <w:rsid w:val="00B529AF"/>
    <w:rsid w:val="00B5709F"/>
    <w:rsid w:val="00B6613E"/>
    <w:rsid w:val="00B8290B"/>
    <w:rsid w:val="00B843C5"/>
    <w:rsid w:val="00B85FE2"/>
    <w:rsid w:val="00BB109B"/>
    <w:rsid w:val="00BC14DE"/>
    <w:rsid w:val="00BC4324"/>
    <w:rsid w:val="00BC71B9"/>
    <w:rsid w:val="00BD0540"/>
    <w:rsid w:val="00BE0E53"/>
    <w:rsid w:val="00C03F73"/>
    <w:rsid w:val="00C05282"/>
    <w:rsid w:val="00C138CF"/>
    <w:rsid w:val="00C21925"/>
    <w:rsid w:val="00C26E65"/>
    <w:rsid w:val="00C32836"/>
    <w:rsid w:val="00C332CE"/>
    <w:rsid w:val="00C347C6"/>
    <w:rsid w:val="00C34F96"/>
    <w:rsid w:val="00C4368D"/>
    <w:rsid w:val="00C43B53"/>
    <w:rsid w:val="00C54A94"/>
    <w:rsid w:val="00C6188A"/>
    <w:rsid w:val="00C62F6F"/>
    <w:rsid w:val="00C656F5"/>
    <w:rsid w:val="00C8017C"/>
    <w:rsid w:val="00C815C1"/>
    <w:rsid w:val="00C81789"/>
    <w:rsid w:val="00C847B1"/>
    <w:rsid w:val="00C93EE8"/>
    <w:rsid w:val="00C94468"/>
    <w:rsid w:val="00CA236A"/>
    <w:rsid w:val="00CB0D0E"/>
    <w:rsid w:val="00CF4EFE"/>
    <w:rsid w:val="00D06221"/>
    <w:rsid w:val="00D06E90"/>
    <w:rsid w:val="00D071C0"/>
    <w:rsid w:val="00D2676D"/>
    <w:rsid w:val="00D3782B"/>
    <w:rsid w:val="00D42828"/>
    <w:rsid w:val="00D44884"/>
    <w:rsid w:val="00D44FE6"/>
    <w:rsid w:val="00D519BE"/>
    <w:rsid w:val="00D9261D"/>
    <w:rsid w:val="00DA056C"/>
    <w:rsid w:val="00DB0A90"/>
    <w:rsid w:val="00DB4D60"/>
    <w:rsid w:val="00DB5D63"/>
    <w:rsid w:val="00DC06AD"/>
    <w:rsid w:val="00DD0E71"/>
    <w:rsid w:val="00DE0A72"/>
    <w:rsid w:val="00DE3E51"/>
    <w:rsid w:val="00DE5861"/>
    <w:rsid w:val="00DF19FC"/>
    <w:rsid w:val="00DF6DD8"/>
    <w:rsid w:val="00E00BC4"/>
    <w:rsid w:val="00E107F3"/>
    <w:rsid w:val="00E15922"/>
    <w:rsid w:val="00E1723B"/>
    <w:rsid w:val="00E24F2F"/>
    <w:rsid w:val="00E31FC7"/>
    <w:rsid w:val="00E34A6D"/>
    <w:rsid w:val="00E417A1"/>
    <w:rsid w:val="00E46BFE"/>
    <w:rsid w:val="00E474EF"/>
    <w:rsid w:val="00E57E0F"/>
    <w:rsid w:val="00E706D9"/>
    <w:rsid w:val="00E71701"/>
    <w:rsid w:val="00E72E86"/>
    <w:rsid w:val="00EA11A0"/>
    <w:rsid w:val="00EA7EAB"/>
    <w:rsid w:val="00EB1ECC"/>
    <w:rsid w:val="00EC19DC"/>
    <w:rsid w:val="00EE1AEF"/>
    <w:rsid w:val="00EE4B9D"/>
    <w:rsid w:val="00EE564C"/>
    <w:rsid w:val="00F00265"/>
    <w:rsid w:val="00F16563"/>
    <w:rsid w:val="00F27895"/>
    <w:rsid w:val="00F34B46"/>
    <w:rsid w:val="00F418F5"/>
    <w:rsid w:val="00F47AAE"/>
    <w:rsid w:val="00F57383"/>
    <w:rsid w:val="00F661C2"/>
    <w:rsid w:val="00F71A60"/>
    <w:rsid w:val="00F7393A"/>
    <w:rsid w:val="00F86656"/>
    <w:rsid w:val="00F92F48"/>
    <w:rsid w:val="00F93FF3"/>
    <w:rsid w:val="00F95B2F"/>
    <w:rsid w:val="00FA1A0F"/>
    <w:rsid w:val="00FD0FB6"/>
    <w:rsid w:val="00FD3F53"/>
    <w:rsid w:val="00FD4010"/>
    <w:rsid w:val="00FF0857"/>
    <w:rsid w:val="00FF2289"/>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0881"/>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uiPriority w:val="99"/>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6</TotalTime>
  <Pages>15</Pages>
  <Words>2516</Words>
  <Characters>13629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Daly, Adam (G&amp;B)</cp:lastModifiedBy>
  <cp:revision>3</cp:revision>
  <cp:lastPrinted>2024-11-15T18:38:00Z</cp:lastPrinted>
  <dcterms:created xsi:type="dcterms:W3CDTF">2025-05-13T18:23:00Z</dcterms:created>
  <dcterms:modified xsi:type="dcterms:W3CDTF">2025-05-13T18:35:00Z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y fmtid="{D5CDD505-2E9C-101B-9397-08002B2CF9AE}" pid="3" name="ndDocumentId">
    <vt:lpwstr>4901-2678-5540</vt:lpwstr>
  </property>
</Properties>
</file>