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C4D95" w14:textId="2A4A85DC" w:rsidR="00D54E2E" w:rsidRPr="00C93A60" w:rsidRDefault="0041529D" w:rsidP="00C552A7">
      <w:pPr>
        <w:jc w:val="right"/>
        <w:rPr>
          <w:color w:val="000000" w:themeColor="text1"/>
          <w14:textFill>
            <w14:gradFill>
              <w14:gsLst>
                <w14:gs w14:pos="33000">
                  <w14:schemeClr w14:val="tx1"/>
                </w14:gs>
                <w14:gs w14:pos="99000">
                  <w14:schemeClr w14:val="tx1"/>
                </w14:gs>
                <w14:gs w14:pos="96000">
                  <w14:schemeClr w14:val="accent1">
                    <w14:lumMod w14:val="45000"/>
                    <w14:lumOff w14:val="55000"/>
                  </w14:schemeClr>
                </w14:gs>
                <w14:gs w14:pos="96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FE204B" wp14:editId="16D5979E">
                <wp:simplePos x="0" y="0"/>
                <wp:positionH relativeFrom="column">
                  <wp:posOffset>1508760</wp:posOffset>
                </wp:positionH>
                <wp:positionV relativeFrom="paragraph">
                  <wp:posOffset>-487680</wp:posOffset>
                </wp:positionV>
                <wp:extent cx="4513580" cy="742950"/>
                <wp:effectExtent l="0" t="0" r="127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358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851832" w14:textId="77777777" w:rsidR="0041529D" w:rsidRPr="0041529D" w:rsidRDefault="0041529D" w:rsidP="0041529D">
                            <w:pPr>
                              <w:pStyle w:val="Header"/>
                              <w:jc w:val="right"/>
                              <w:rPr>
                                <w:color w:val="969696" w:themeColor="accent3"/>
                                <w:sz w:val="32"/>
                                <w:szCs w:val="32"/>
                              </w:rPr>
                            </w:pPr>
                            <w:r w:rsidRPr="0041529D">
                              <w:rPr>
                                <w:color w:val="969696" w:themeColor="accent3"/>
                                <w:sz w:val="32"/>
                                <w:szCs w:val="32"/>
                              </w:rPr>
                              <w:t xml:space="preserve">Kane County Criminal Justice Coordinating Council </w:t>
                            </w:r>
                          </w:p>
                          <w:p w14:paraId="5DFDE9F0" w14:textId="77777777" w:rsidR="0041529D" w:rsidRPr="0041529D" w:rsidRDefault="0041529D" w:rsidP="0041529D">
                            <w:pPr>
                              <w:pStyle w:val="Header"/>
                              <w:jc w:val="right"/>
                              <w:rPr>
                                <w:b/>
                                <w:bCs/>
                                <w:color w:val="969696" w:themeColor="accent3"/>
                                <w:sz w:val="28"/>
                                <w:szCs w:val="28"/>
                              </w:rPr>
                            </w:pPr>
                            <w:r w:rsidRPr="0041529D">
                              <w:rPr>
                                <w:b/>
                                <w:bCs/>
                                <w:color w:val="969696" w:themeColor="accent3"/>
                                <w:sz w:val="28"/>
                                <w:szCs w:val="28"/>
                              </w:rPr>
                              <w:t>Patty Kubeja</w:t>
                            </w:r>
                          </w:p>
                          <w:p w14:paraId="43712896" w14:textId="710489BB" w:rsidR="0041529D" w:rsidRPr="0041529D" w:rsidRDefault="0041529D" w:rsidP="0041529D">
                            <w:pPr>
                              <w:jc w:val="right"/>
                              <w:rPr>
                                <w:color w:val="969696" w:themeColor="accent3"/>
                              </w:rPr>
                            </w:pPr>
                            <w:r w:rsidRPr="0041529D">
                              <w:rPr>
                                <w:color w:val="969696" w:themeColor="accent3"/>
                                <w:sz w:val="24"/>
                                <w:szCs w:val="24"/>
                              </w:rPr>
                              <w:t>Chair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FE204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18.8pt;margin-top:-38.4pt;width:355.4pt;height:58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" fillcolor="white [3201]" stroked="f" strokeweight=".5pt">
                <v:textbox>
                  <w:txbxContent>
                    <w:p w14:paraId="05851832" w14:textId="77777777" w:rsidR="0041529D" w:rsidRPr="0041529D" w:rsidRDefault="0041529D" w:rsidP="0041529D">
                      <w:pPr>
                        <w:pStyle w:val="Header"/>
                        <w:jc w:val="right"/>
                        <w:rPr>
                          <w:color w:val="969696" w:themeColor="accent3"/>
                          <w:sz w:val="32"/>
                          <w:szCs w:val="32"/>
                        </w:rPr>
                      </w:pPr>
                      <w:r w:rsidRPr="0041529D">
                        <w:rPr>
                          <w:color w:val="969696" w:themeColor="accent3"/>
                          <w:sz w:val="32"/>
                          <w:szCs w:val="32"/>
                        </w:rPr>
                        <w:t xml:space="preserve">Kane County Criminal Justice Coordinating Council </w:t>
                      </w:r>
                    </w:p>
                    <w:p w14:paraId="5DFDE9F0" w14:textId="77777777" w:rsidR="0041529D" w:rsidRPr="0041529D" w:rsidRDefault="0041529D" w:rsidP="0041529D">
                      <w:pPr>
                        <w:pStyle w:val="Header"/>
                        <w:jc w:val="right"/>
                        <w:rPr>
                          <w:b/>
                          <w:bCs/>
                          <w:color w:val="969696" w:themeColor="accent3"/>
                          <w:sz w:val="28"/>
                          <w:szCs w:val="28"/>
                        </w:rPr>
                      </w:pPr>
                      <w:r w:rsidRPr="0041529D">
                        <w:rPr>
                          <w:b/>
                          <w:bCs/>
                          <w:color w:val="969696" w:themeColor="accent3"/>
                          <w:sz w:val="28"/>
                          <w:szCs w:val="28"/>
                        </w:rPr>
                        <w:t>Patty Kubeja</w:t>
                      </w:r>
                    </w:p>
                    <w:p w14:paraId="43712896" w14:textId="710489BB" w:rsidR="0041529D" w:rsidRPr="0041529D" w:rsidRDefault="0041529D" w:rsidP="0041529D">
                      <w:pPr>
                        <w:jc w:val="right"/>
                        <w:rPr>
                          <w:color w:val="969696" w:themeColor="accent3"/>
                        </w:rPr>
                      </w:pPr>
                      <w:r w:rsidRPr="0041529D">
                        <w:rPr>
                          <w:color w:val="969696" w:themeColor="accent3"/>
                          <w:sz w:val="24"/>
                          <w:szCs w:val="24"/>
                        </w:rPr>
                        <w:t>Chair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7B93C8D9" wp14:editId="435FE7D6">
            <wp:simplePos x="0" y="0"/>
            <wp:positionH relativeFrom="margin">
              <wp:posOffset>104775</wp:posOffset>
            </wp:positionH>
            <wp:positionV relativeFrom="paragraph">
              <wp:posOffset>-382270</wp:posOffset>
            </wp:positionV>
            <wp:extent cx="1304290" cy="7048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RIMARY_Smal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B41">
        <w:rPr>
          <w:rFonts w:asciiTheme="majorHAnsi" w:hAnsi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A3C19BE" wp14:editId="688DB95A">
                <wp:simplePos x="0" y="0"/>
                <wp:positionH relativeFrom="margin">
                  <wp:posOffset>0</wp:posOffset>
                </wp:positionH>
                <wp:positionV relativeFrom="paragraph">
                  <wp:posOffset>-340995</wp:posOffset>
                </wp:positionV>
                <wp:extent cx="0" cy="981075"/>
                <wp:effectExtent l="0" t="0" r="19050" b="952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81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AB2F2B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A621AA" id="Straight Connector 3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26.85pt" to="0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" strokecolor="#ab2f2b" strokeweight="1.5pt">
                <w10:wrap anchorx="margin"/>
              </v:line>
            </w:pict>
          </mc:Fallback>
        </mc:AlternateContent>
      </w:r>
      <w:r w:rsidR="009423B1">
        <w:rPr>
          <w:rFonts w:ascii="Sylfaen" w:hAnsi="Sylfaen" w:cs="Times New Roman"/>
          <w:smallCaps/>
          <w:spacing w:val="10"/>
          <w:sz w:val="48"/>
          <w:szCs w:val="48"/>
          <w:vertAlign w:val="superscript"/>
        </w:rPr>
        <w:t xml:space="preserve">        </w:t>
      </w:r>
    </w:p>
    <w:p w14:paraId="1C392EC3" w14:textId="7B97EEAD" w:rsidR="006258E2" w:rsidRPr="006258E2" w:rsidRDefault="006258E2" w:rsidP="006258E2">
      <w:pPr>
        <w:tabs>
          <w:tab w:val="left" w:pos="2160"/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14:paraId="58C3BC51" w14:textId="2EFE4F29" w:rsidR="00631076" w:rsidRDefault="0041529D" w:rsidP="00CF54EC">
      <w:pPr>
        <w:pStyle w:val="Default"/>
        <w:jc w:val="center"/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0223" behindDoc="0" locked="0" layoutInCell="1" allowOverlap="1" wp14:anchorId="15BAC762" wp14:editId="5ECF4AB0">
                <wp:simplePos x="0" y="0"/>
                <wp:positionH relativeFrom="margin">
                  <wp:posOffset>0</wp:posOffset>
                </wp:positionH>
                <wp:positionV relativeFrom="paragraph">
                  <wp:posOffset>36830</wp:posOffset>
                </wp:positionV>
                <wp:extent cx="5924550" cy="0"/>
                <wp:effectExtent l="0" t="1905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AB2F2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0251BD" id="Straight Connector 5" o:spid="_x0000_s1026" style="position:absolute;z-index:2517002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9pt" to="466.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" strokecolor="#ab2f2b" strokeweight="2.25pt">
                <w10:wrap anchorx="margin"/>
              </v:line>
            </w:pict>
          </mc:Fallback>
        </mc:AlternateContent>
      </w:r>
      <w:r w:rsidRPr="003632F3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6669" behindDoc="0" locked="0" layoutInCell="1" allowOverlap="1" wp14:anchorId="72124943" wp14:editId="24FBB819">
                <wp:simplePos x="0" y="0"/>
                <wp:positionH relativeFrom="margin">
                  <wp:posOffset>0</wp:posOffset>
                </wp:positionH>
                <wp:positionV relativeFrom="paragraph">
                  <wp:posOffset>46355</wp:posOffset>
                </wp:positionV>
                <wp:extent cx="5819775" cy="466725"/>
                <wp:effectExtent l="0" t="0" r="9525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77AB3" w14:textId="77777777" w:rsidR="00495B9F" w:rsidRPr="008642F2" w:rsidRDefault="00DE4B41" w:rsidP="00DE4B41">
                            <w:pPr>
                              <w:ind w:firstLine="0"/>
                              <w:rPr>
                                <w:rFonts w:ascii="Sitka Banner" w:hAnsi="Sitka Banner" w:cs="Times New Roman"/>
                              </w:rPr>
                            </w:pPr>
                            <w:r>
                              <w:rPr>
                                <w:rFonts w:ascii="Baskerville Old Face" w:hAnsi="Baskerville Old Face" w:cs="Tahoma"/>
                              </w:rPr>
                              <w:t xml:space="preserve">  </w:t>
                            </w:r>
                            <w:r w:rsidR="00495B9F" w:rsidRPr="008642F2">
                              <w:rPr>
                                <w:rFonts w:ascii="Baskerville Old Face" w:hAnsi="Baskerville Old Face" w:cs="Tahoma"/>
                              </w:rPr>
                              <w:t>76</w:t>
                            </w:r>
                            <w:r w:rsidR="00495B9F" w:rsidRPr="008642F2">
                              <w:rPr>
                                <w:rFonts w:ascii="Sitka Banner" w:hAnsi="Sitka Banner" w:cs="Times New Roman"/>
                              </w:rPr>
                              <w:t xml:space="preserve"> </w:t>
                            </w:r>
                            <w:r w:rsidR="00433C72" w:rsidRPr="008642F2">
                              <w:rPr>
                                <w:rFonts w:ascii="Sitka Banner" w:hAnsi="Sitka Banner" w:cs="Times New Roman"/>
                              </w:rPr>
                              <w:t>NORTH MAIN ST. KANAB</w:t>
                            </w:r>
                            <w:r w:rsidR="00CA142A" w:rsidRPr="008642F2">
                              <w:rPr>
                                <w:rFonts w:ascii="Sitka Banner" w:hAnsi="Sitka Banner" w:cs="Times New Roman"/>
                              </w:rPr>
                              <w:t xml:space="preserve"> </w:t>
                            </w:r>
                            <w:r w:rsidR="00495B9F" w:rsidRPr="008642F2">
                              <w:rPr>
                                <w:rFonts w:ascii="Sitka Banner" w:hAnsi="Sitka Banner" w:cs="Times New Roman"/>
                              </w:rPr>
                              <w:t>UT</w:t>
                            </w:r>
                            <w:r w:rsidR="008023D1">
                              <w:rPr>
                                <w:rFonts w:ascii="Sitka Banner" w:hAnsi="Sitka Banner" w:cs="Times New Roman"/>
                              </w:rPr>
                              <w:t xml:space="preserve"> 84741 </w:t>
                            </w:r>
                            <w:r w:rsidR="00205C9F">
                              <w:rPr>
                                <w:rFonts w:ascii="Sitka Banner" w:hAnsi="Sitka Banner" w:cs="Times New Roman"/>
                              </w:rPr>
                              <w:tab/>
                            </w:r>
                            <w:r w:rsidR="00205C9F">
                              <w:rPr>
                                <w:rFonts w:ascii="Sitka Banner" w:hAnsi="Sitka Banner" w:cs="Times New Roman"/>
                              </w:rPr>
                              <w:tab/>
                            </w:r>
                            <w:r w:rsidR="00205C9F">
                              <w:rPr>
                                <w:rFonts w:ascii="Sitka Banner" w:hAnsi="Sitka Banner" w:cs="Times New Roman"/>
                              </w:rPr>
                              <w:tab/>
                            </w:r>
                            <w:r w:rsidR="00205C9F">
                              <w:rPr>
                                <w:rFonts w:ascii="Sitka Banner" w:hAnsi="Sitka Banner" w:cs="Times New Roman"/>
                              </w:rPr>
                              <w:tab/>
                            </w:r>
                            <w:r w:rsidR="00205C9F">
                              <w:rPr>
                                <w:rFonts w:ascii="Sitka Banner" w:hAnsi="Sitka Banner" w:cs="Times New Roman"/>
                              </w:rPr>
                              <w:tab/>
                            </w:r>
                            <w:r w:rsidR="00CA142A" w:rsidRPr="008642F2">
                              <w:rPr>
                                <w:rFonts w:ascii="Baskerville Old Face" w:hAnsi="Baskerville Old Face" w:cs="Times New Roman"/>
                              </w:rPr>
                              <w:t xml:space="preserve"> </w:t>
                            </w:r>
                          </w:p>
                          <w:p w14:paraId="64BAE038" w14:textId="77777777" w:rsidR="00495B9F" w:rsidRPr="008642F2" w:rsidRDefault="00495B9F" w:rsidP="00205C9F">
                            <w:pPr>
                              <w:spacing w:before="240"/>
                            </w:pPr>
                          </w:p>
                          <w:p w14:paraId="7038B136" w14:textId="77777777" w:rsidR="00495B9F" w:rsidRPr="008642F2" w:rsidRDefault="00495B9F" w:rsidP="00205C9F">
                            <w:pPr>
                              <w:spacing w:before="24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24943" id="Text Box 4" o:spid="_x0000_s1027" type="#_x0000_t202" style="position:absolute;left:0;text-align:left;margin-left:0;margin-top:3.65pt;width:458.25pt;height:36.75pt;z-index:2516766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" stroked="f">
                <v:textbox>
                  <w:txbxContent>
                    <w:p w14:paraId="29C77AB3" w14:textId="77777777" w:rsidR="00495B9F" w:rsidRPr="008642F2" w:rsidRDefault="00DE4B41" w:rsidP="00DE4B41">
                      <w:pPr>
                        <w:ind w:firstLine="0"/>
                        <w:rPr>
                          <w:rFonts w:ascii="Sitka Banner" w:hAnsi="Sitka Banner" w:cs="Times New Roman"/>
                        </w:rPr>
                      </w:pPr>
                      <w:r>
                        <w:rPr>
                          <w:rFonts w:ascii="Baskerville Old Face" w:hAnsi="Baskerville Old Face" w:cs="Tahoma"/>
                        </w:rPr>
                        <w:t xml:space="preserve">  </w:t>
                      </w:r>
                      <w:r w:rsidR="00495B9F" w:rsidRPr="008642F2">
                        <w:rPr>
                          <w:rFonts w:ascii="Baskerville Old Face" w:hAnsi="Baskerville Old Face" w:cs="Tahoma"/>
                        </w:rPr>
                        <w:t>76</w:t>
                      </w:r>
                      <w:r w:rsidR="00495B9F" w:rsidRPr="008642F2">
                        <w:rPr>
                          <w:rFonts w:ascii="Sitka Banner" w:hAnsi="Sitka Banner" w:cs="Times New Roman"/>
                        </w:rPr>
                        <w:t xml:space="preserve"> </w:t>
                      </w:r>
                      <w:r w:rsidR="00433C72" w:rsidRPr="008642F2">
                        <w:rPr>
                          <w:rFonts w:ascii="Sitka Banner" w:hAnsi="Sitka Banner" w:cs="Times New Roman"/>
                        </w:rPr>
                        <w:t>NORTH MAIN ST. KANAB</w:t>
                      </w:r>
                      <w:r w:rsidR="00CA142A" w:rsidRPr="008642F2">
                        <w:rPr>
                          <w:rFonts w:ascii="Sitka Banner" w:hAnsi="Sitka Banner" w:cs="Times New Roman"/>
                        </w:rPr>
                        <w:t xml:space="preserve"> </w:t>
                      </w:r>
                      <w:r w:rsidR="00495B9F" w:rsidRPr="008642F2">
                        <w:rPr>
                          <w:rFonts w:ascii="Sitka Banner" w:hAnsi="Sitka Banner" w:cs="Times New Roman"/>
                        </w:rPr>
                        <w:t>UT</w:t>
                      </w:r>
                      <w:r w:rsidR="008023D1">
                        <w:rPr>
                          <w:rFonts w:ascii="Sitka Banner" w:hAnsi="Sitka Banner" w:cs="Times New Roman"/>
                        </w:rPr>
                        <w:t xml:space="preserve"> 84741 </w:t>
                      </w:r>
                      <w:r w:rsidR="00205C9F">
                        <w:rPr>
                          <w:rFonts w:ascii="Sitka Banner" w:hAnsi="Sitka Banner" w:cs="Times New Roman"/>
                        </w:rPr>
                        <w:tab/>
                      </w:r>
                      <w:r w:rsidR="00205C9F">
                        <w:rPr>
                          <w:rFonts w:ascii="Sitka Banner" w:hAnsi="Sitka Banner" w:cs="Times New Roman"/>
                        </w:rPr>
                        <w:tab/>
                      </w:r>
                      <w:r w:rsidR="00205C9F">
                        <w:rPr>
                          <w:rFonts w:ascii="Sitka Banner" w:hAnsi="Sitka Banner" w:cs="Times New Roman"/>
                        </w:rPr>
                        <w:tab/>
                      </w:r>
                      <w:r w:rsidR="00205C9F">
                        <w:rPr>
                          <w:rFonts w:ascii="Sitka Banner" w:hAnsi="Sitka Banner" w:cs="Times New Roman"/>
                        </w:rPr>
                        <w:tab/>
                      </w:r>
                      <w:r w:rsidR="00205C9F">
                        <w:rPr>
                          <w:rFonts w:ascii="Sitka Banner" w:hAnsi="Sitka Banner" w:cs="Times New Roman"/>
                        </w:rPr>
                        <w:tab/>
                      </w:r>
                      <w:r w:rsidR="00CA142A" w:rsidRPr="008642F2">
                        <w:rPr>
                          <w:rFonts w:ascii="Baskerville Old Face" w:hAnsi="Baskerville Old Face" w:cs="Times New Roman"/>
                        </w:rPr>
                        <w:t xml:space="preserve"> </w:t>
                      </w:r>
                    </w:p>
                    <w:p w14:paraId="64BAE038" w14:textId="77777777" w:rsidR="00495B9F" w:rsidRPr="008642F2" w:rsidRDefault="00495B9F" w:rsidP="00205C9F">
                      <w:pPr>
                        <w:spacing w:before="240"/>
                      </w:pPr>
                    </w:p>
                    <w:p w14:paraId="7038B136" w14:textId="77777777" w:rsidR="00495B9F" w:rsidRPr="008642F2" w:rsidRDefault="00495B9F" w:rsidP="00205C9F">
                      <w:pPr>
                        <w:spacing w:before="24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B204B0" w14:textId="77777777" w:rsidR="0042046E" w:rsidRPr="00E94BDC" w:rsidRDefault="0042046E" w:rsidP="0042046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color w:val="000000"/>
          <w:sz w:val="36"/>
          <w:szCs w:val="36"/>
        </w:rPr>
        <w:t>NOTICE AND AGENDA OF A MEETING OF THE KANE COUNTY CRIMINAL JUSTICE COORDINATING COUNCIL </w:t>
      </w:r>
    </w:p>
    <w:p w14:paraId="346AC59B" w14:textId="77777777" w:rsidR="0042046E" w:rsidRPr="00E94BDC" w:rsidRDefault="0042046E" w:rsidP="0042046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</w:t>
      </w:r>
      <w:r w:rsidRPr="00E94BDC">
        <w:rPr>
          <w:rFonts w:ascii="Times New Roman" w:eastAsia="Times New Roman" w:hAnsi="Times New Roman" w:cs="Times New Roman"/>
          <w:color w:val="000000"/>
          <w:sz w:val="36"/>
          <w:szCs w:val="36"/>
        </w:rPr>
        <w:t>***************************************</w:t>
      </w:r>
    </w:p>
    <w:p w14:paraId="7F2B93D6" w14:textId="77777777" w:rsidR="0042046E" w:rsidRPr="00E94BDC" w:rsidRDefault="0042046E" w:rsidP="0042046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D3725A" w14:textId="54091C12" w:rsidR="0042046E" w:rsidRPr="00E94BDC" w:rsidRDefault="0042046E" w:rsidP="0042046E">
      <w:pPr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NOTICE IS HEREBY GIVEN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the Kane County Criminal Justice Coordinating Council will hold a regular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>meeting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the Conference Room at the Attorney’s Office at the Kane County Court House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76 North Main St.,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Kanab Utah on </w:t>
      </w:r>
      <w:r w:rsidR="009F7F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Monday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Ma</w:t>
      </w:r>
      <w:r w:rsidR="009F7F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 w:rsidR="009F7F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202</w:t>
      </w:r>
      <w:r w:rsidR="009F7F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 the hour of 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3:</w:t>
      </w:r>
      <w:r w:rsidR="009F7F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P.M.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BD6B90A" w14:textId="77777777" w:rsidR="0042046E" w:rsidRPr="00E94BDC" w:rsidRDefault="0042046E" w:rsidP="0042046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785A65F" w14:textId="77777777" w:rsidR="0042046E" w:rsidRPr="00E94BDC" w:rsidRDefault="0042046E" w:rsidP="0042046E">
      <w:pPr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>*The meeting Chair, in her discretion, may accept public comment on any listed agenda item unless more notice is required by the Open and Public Meetings Act.</w:t>
      </w:r>
    </w:p>
    <w:p w14:paraId="3D4C8060" w14:textId="77777777" w:rsidR="0042046E" w:rsidRPr="00E94BDC" w:rsidRDefault="0042046E" w:rsidP="0042046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AE5B200" w14:textId="77777777" w:rsidR="0042046E" w:rsidRPr="00E94BDC" w:rsidRDefault="0042046E" w:rsidP="0042046E">
      <w:pPr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CALL MEETING TO ORDER </w:t>
      </w:r>
    </w:p>
    <w:p w14:paraId="18EA7CA6" w14:textId="77777777" w:rsidR="0042046E" w:rsidRPr="00E94BDC" w:rsidRDefault="0042046E" w:rsidP="0042046E">
      <w:pPr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WELCOME</w:t>
      </w:r>
    </w:p>
    <w:p w14:paraId="76BCAD31" w14:textId="77777777" w:rsidR="0042046E" w:rsidRPr="00E94BDC" w:rsidRDefault="0042046E" w:rsidP="0042046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F4D162E" w14:textId="77777777" w:rsidR="0042046E" w:rsidRPr="00E94BDC" w:rsidRDefault="0042046E" w:rsidP="0042046E">
      <w:pPr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COMMENT</w:t>
      </w:r>
    </w:p>
    <w:p w14:paraId="0B58B36A" w14:textId="77777777" w:rsidR="0042046E" w:rsidRPr="00E94BDC" w:rsidRDefault="0042046E" w:rsidP="0042046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E78EAC" w14:textId="77777777" w:rsidR="0042046E" w:rsidRPr="00E94BDC" w:rsidRDefault="0042046E" w:rsidP="0042046E">
      <w:pPr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REGULAR SESSION:</w:t>
      </w:r>
    </w:p>
    <w:p w14:paraId="225939EC" w14:textId="77777777" w:rsidR="0042046E" w:rsidRPr="00E94BDC" w:rsidRDefault="0042046E" w:rsidP="0042046E">
      <w:pPr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40FD99E" w14:textId="06F492F6" w:rsidR="0042046E" w:rsidRPr="00E94BDC" w:rsidRDefault="009F7FAC" w:rsidP="0042046E">
      <w:pPr>
        <w:numPr>
          <w:ilvl w:val="0"/>
          <w:numId w:val="21"/>
        </w:numPr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Review and approval of March 2024 Minutes </w:t>
      </w:r>
    </w:p>
    <w:p w14:paraId="7F1C55CA" w14:textId="09DD25F1" w:rsidR="0042046E" w:rsidRPr="00E94BDC" w:rsidRDefault="009F7FAC" w:rsidP="0042046E">
      <w:pPr>
        <w:numPr>
          <w:ilvl w:val="0"/>
          <w:numId w:val="21"/>
        </w:numPr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Discussion on picking a new Kane County CJCC Chair</w:t>
      </w:r>
      <w:r w:rsidR="0042046E"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7D142CF3" w14:textId="7B6D65EA" w:rsidR="0042046E" w:rsidRPr="00E94BDC" w:rsidRDefault="009F7FAC" w:rsidP="0042046E">
      <w:pPr>
        <w:numPr>
          <w:ilvl w:val="0"/>
          <w:numId w:val="21"/>
        </w:numPr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Sober living presentation and discussion – Michael Keenan</w:t>
      </w:r>
      <w:r w:rsidR="0042046E"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528E5D32" w14:textId="77777777" w:rsidR="0042046E" w:rsidRPr="00E94BDC" w:rsidRDefault="0042046E" w:rsidP="0042046E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3A9A3143" w14:textId="77777777" w:rsidR="0042046E" w:rsidRPr="00E94BDC" w:rsidRDefault="0042046E" w:rsidP="0042046E">
      <w:pPr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NOTICE OF SPECIAL ACCOMMODATION DURING PUBLIC MEETINGS:</w:t>
      </w:r>
    </w:p>
    <w:p w14:paraId="4860B8F9" w14:textId="77777777" w:rsidR="0042046E" w:rsidRPr="00E94BDC" w:rsidRDefault="0042046E" w:rsidP="0042046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color w:val="000000"/>
          <w:sz w:val="20"/>
          <w:szCs w:val="20"/>
        </w:rPr>
        <w:t>In compliance with the Americans with Disabilities Act, individuals needing special accommodations (including auxiliary communicative aids and services) during this meeting should notify Candi Crofts at (435) 644-4981. Agenda items may be accelerated or taken out of order without notice as the Administration deems 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ppropriate. </w:t>
      </w:r>
    </w:p>
    <w:p w14:paraId="41A4F5EF" w14:textId="77777777" w:rsidR="0042046E" w:rsidRPr="00A112F7" w:rsidRDefault="0042046E" w:rsidP="004204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681C4238" w14:textId="77777777" w:rsidR="005C4166" w:rsidRDefault="005C4166" w:rsidP="005173A1">
      <w:pPr>
        <w:pStyle w:val="Default"/>
        <w:jc w:val="center"/>
        <w:rPr>
          <w:rFonts w:asciiTheme="majorHAnsi" w:hAnsiTheme="majorHAnsi"/>
          <w:b/>
          <w:bCs/>
          <w:sz w:val="36"/>
          <w:szCs w:val="36"/>
        </w:rPr>
      </w:pPr>
    </w:p>
    <w:sectPr w:rsidR="005C4166" w:rsidSect="006D5048">
      <w:headerReference w:type="default" r:id="rId9"/>
      <w:footerReference w:type="default" r:id="rId10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84FCC" w14:textId="77777777" w:rsidR="00900036" w:rsidRDefault="00900036" w:rsidP="00D54B0E">
      <w:r>
        <w:separator/>
      </w:r>
    </w:p>
  </w:endnote>
  <w:endnote w:type="continuationSeparator" w:id="0">
    <w:p w14:paraId="044E9431" w14:textId="77777777" w:rsidR="00900036" w:rsidRDefault="00900036" w:rsidP="00D54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itka Banner">
    <w:panose1 w:val="00000000000000000000"/>
    <w:charset w:val="00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6BA1C" w14:textId="77777777" w:rsidR="00682D1A" w:rsidRPr="006D5048" w:rsidRDefault="006D5048" w:rsidP="006D5048">
    <w:pPr>
      <w:pStyle w:val="Footer"/>
      <w:ind w:firstLine="0"/>
      <w:jc w:val="center"/>
      <w:rPr>
        <w:sz w:val="28"/>
        <w:szCs w:val="28"/>
      </w:rPr>
    </w:pPr>
    <w:r w:rsidRPr="006D5048">
      <w:rPr>
        <w:rFonts w:ascii="Sitka Banner" w:hAnsi="Sitka Banner" w:cs="Times New Roman"/>
        <w:sz w:val="28"/>
        <w:szCs w:val="28"/>
      </w:rPr>
      <w:t>kane.utah.gov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99E6A" w14:textId="77777777" w:rsidR="00900036" w:rsidRDefault="00900036" w:rsidP="00D54B0E">
      <w:r>
        <w:separator/>
      </w:r>
    </w:p>
  </w:footnote>
  <w:footnote w:type="continuationSeparator" w:id="0">
    <w:p w14:paraId="19148319" w14:textId="77777777" w:rsidR="00900036" w:rsidRDefault="00900036" w:rsidP="00D54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312BB" w14:textId="2BDD5FC8" w:rsidR="00A241EF" w:rsidRPr="0041529D" w:rsidRDefault="00A241EF" w:rsidP="0041529D">
    <w:pPr>
      <w:pStyle w:val="Header"/>
    </w:pPr>
    <w:r w:rsidRPr="0041529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D4D44"/>
    <w:multiLevelType w:val="hybridMultilevel"/>
    <w:tmpl w:val="A29CAFDA"/>
    <w:lvl w:ilvl="0" w:tplc="3BDE07C4">
      <w:numFmt w:val="bullet"/>
      <w:lvlText w:val="-"/>
      <w:lvlJc w:val="left"/>
      <w:pPr>
        <w:ind w:left="907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" w15:restartNumberingAfterBreak="0">
    <w:nsid w:val="214D2DC9"/>
    <w:multiLevelType w:val="multilevel"/>
    <w:tmpl w:val="6DBAF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F821E9"/>
    <w:multiLevelType w:val="hybridMultilevel"/>
    <w:tmpl w:val="73C85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55D1A"/>
    <w:multiLevelType w:val="hybridMultilevel"/>
    <w:tmpl w:val="0A22128C"/>
    <w:lvl w:ilvl="0" w:tplc="3BDE07C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3E2DBD"/>
    <w:multiLevelType w:val="hybridMultilevel"/>
    <w:tmpl w:val="AD540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F2E38"/>
    <w:multiLevelType w:val="hybridMultilevel"/>
    <w:tmpl w:val="B746A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20F54"/>
    <w:multiLevelType w:val="hybridMultilevel"/>
    <w:tmpl w:val="5A5AB8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4766324"/>
    <w:multiLevelType w:val="hybridMultilevel"/>
    <w:tmpl w:val="715437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5D15503"/>
    <w:multiLevelType w:val="hybridMultilevel"/>
    <w:tmpl w:val="517ECD04"/>
    <w:lvl w:ilvl="0" w:tplc="3BDE07C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506B42"/>
    <w:multiLevelType w:val="hybridMultilevel"/>
    <w:tmpl w:val="80E67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160200"/>
    <w:multiLevelType w:val="hybridMultilevel"/>
    <w:tmpl w:val="B40CBF5E"/>
    <w:lvl w:ilvl="0" w:tplc="819E2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750AF"/>
    <w:multiLevelType w:val="hybridMultilevel"/>
    <w:tmpl w:val="D9F4E75C"/>
    <w:lvl w:ilvl="0" w:tplc="0AC80B60">
      <w:start w:val="2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4ECA64E0"/>
    <w:multiLevelType w:val="multilevel"/>
    <w:tmpl w:val="7B422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4957D9"/>
    <w:multiLevelType w:val="multilevel"/>
    <w:tmpl w:val="DFBCD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107911"/>
    <w:multiLevelType w:val="hybridMultilevel"/>
    <w:tmpl w:val="58205FFE"/>
    <w:lvl w:ilvl="0" w:tplc="3BDE07C4">
      <w:numFmt w:val="bullet"/>
      <w:lvlText w:val="-"/>
      <w:lvlJc w:val="left"/>
      <w:pPr>
        <w:ind w:left="126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5" w15:restartNumberingAfterBreak="0">
    <w:nsid w:val="61FB355A"/>
    <w:multiLevelType w:val="hybridMultilevel"/>
    <w:tmpl w:val="B4C2205A"/>
    <w:lvl w:ilvl="0" w:tplc="5F92E12A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8F7894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C25A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0CE5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0846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F2EF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5A78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661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4C23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76535F"/>
    <w:multiLevelType w:val="hybridMultilevel"/>
    <w:tmpl w:val="4056ABAE"/>
    <w:lvl w:ilvl="0" w:tplc="3BDE07C4">
      <w:numFmt w:val="bullet"/>
      <w:lvlText w:val="-"/>
      <w:lvlJc w:val="left"/>
      <w:pPr>
        <w:ind w:left="145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7" w15:restartNumberingAfterBreak="0">
    <w:nsid w:val="72D22460"/>
    <w:multiLevelType w:val="hybridMultilevel"/>
    <w:tmpl w:val="5E823AD6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8" w15:restartNumberingAfterBreak="0">
    <w:nsid w:val="7B780B17"/>
    <w:multiLevelType w:val="hybridMultilevel"/>
    <w:tmpl w:val="2BEAFE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DFB4925"/>
    <w:multiLevelType w:val="hybridMultilevel"/>
    <w:tmpl w:val="03D42898"/>
    <w:lvl w:ilvl="0" w:tplc="3BDE07C4">
      <w:numFmt w:val="bullet"/>
      <w:lvlText w:val="-"/>
      <w:lvlJc w:val="left"/>
      <w:pPr>
        <w:ind w:left="90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0" w15:restartNumberingAfterBreak="0">
    <w:nsid w:val="7E2D63A5"/>
    <w:multiLevelType w:val="hybridMultilevel"/>
    <w:tmpl w:val="00C61DE0"/>
    <w:lvl w:ilvl="0" w:tplc="3BDE07C4">
      <w:numFmt w:val="bullet"/>
      <w:lvlText w:val="-"/>
      <w:lvlJc w:val="left"/>
      <w:pPr>
        <w:ind w:left="90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1"/>
  </w:num>
  <w:num w:numId="5">
    <w:abstractNumId w:val="14"/>
  </w:num>
  <w:num w:numId="6">
    <w:abstractNumId w:val="16"/>
  </w:num>
  <w:num w:numId="7">
    <w:abstractNumId w:val="9"/>
  </w:num>
  <w:num w:numId="8">
    <w:abstractNumId w:val="17"/>
  </w:num>
  <w:num w:numId="9">
    <w:abstractNumId w:val="2"/>
  </w:num>
  <w:num w:numId="10">
    <w:abstractNumId w:val="10"/>
  </w:num>
  <w:num w:numId="11">
    <w:abstractNumId w:val="3"/>
  </w:num>
  <w:num w:numId="12">
    <w:abstractNumId w:val="19"/>
  </w:num>
  <w:num w:numId="13">
    <w:abstractNumId w:val="20"/>
  </w:num>
  <w:num w:numId="14">
    <w:abstractNumId w:val="6"/>
  </w:num>
  <w:num w:numId="15">
    <w:abstractNumId w:val="7"/>
  </w:num>
  <w:num w:numId="16">
    <w:abstractNumId w:val="18"/>
  </w:num>
  <w:num w:numId="17">
    <w:abstractNumId w:val="4"/>
  </w:num>
  <w:num w:numId="18">
    <w:abstractNumId w:val="12"/>
  </w:num>
  <w:num w:numId="19">
    <w:abstractNumId w:val="13"/>
    <w:lvlOverride w:ilvl="0">
      <w:lvl w:ilvl="0">
        <w:numFmt w:val="upperRoman"/>
        <w:lvlText w:val="%1."/>
        <w:lvlJc w:val="right"/>
        <w:rPr>
          <w:sz w:val="24"/>
          <w:szCs w:val="24"/>
        </w:rPr>
      </w:lvl>
    </w:lvlOverride>
  </w:num>
  <w:num w:numId="20">
    <w:abstractNumId w:val="15"/>
  </w:num>
  <w:num w:numId="2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E42"/>
    <w:rsid w:val="000042DC"/>
    <w:rsid w:val="0002417C"/>
    <w:rsid w:val="00030094"/>
    <w:rsid w:val="000435B4"/>
    <w:rsid w:val="00083CC5"/>
    <w:rsid w:val="000A396A"/>
    <w:rsid w:val="000A7F01"/>
    <w:rsid w:val="000B24D0"/>
    <w:rsid w:val="000C0EE0"/>
    <w:rsid w:val="000C2605"/>
    <w:rsid w:val="000C7477"/>
    <w:rsid w:val="000D03A6"/>
    <w:rsid w:val="000D51BB"/>
    <w:rsid w:val="000E0557"/>
    <w:rsid w:val="000F6E92"/>
    <w:rsid w:val="000F721F"/>
    <w:rsid w:val="00107B8B"/>
    <w:rsid w:val="00120A8C"/>
    <w:rsid w:val="00124098"/>
    <w:rsid w:val="00125B85"/>
    <w:rsid w:val="00127197"/>
    <w:rsid w:val="00130853"/>
    <w:rsid w:val="001361CE"/>
    <w:rsid w:val="00137516"/>
    <w:rsid w:val="0014015E"/>
    <w:rsid w:val="00140247"/>
    <w:rsid w:val="00141014"/>
    <w:rsid w:val="00142299"/>
    <w:rsid w:val="001455BD"/>
    <w:rsid w:val="00157EBF"/>
    <w:rsid w:val="00163597"/>
    <w:rsid w:val="00175EE9"/>
    <w:rsid w:val="00183304"/>
    <w:rsid w:val="00192C36"/>
    <w:rsid w:val="00196C10"/>
    <w:rsid w:val="001A00A3"/>
    <w:rsid w:val="001A3601"/>
    <w:rsid w:val="001A37F6"/>
    <w:rsid w:val="001A3A36"/>
    <w:rsid w:val="001A4A4F"/>
    <w:rsid w:val="001C1E21"/>
    <w:rsid w:val="001C5B87"/>
    <w:rsid w:val="001D4AF4"/>
    <w:rsid w:val="001E1491"/>
    <w:rsid w:val="001F0952"/>
    <w:rsid w:val="001F34B9"/>
    <w:rsid w:val="001F6D5F"/>
    <w:rsid w:val="00202695"/>
    <w:rsid w:val="00205C9F"/>
    <w:rsid w:val="00216D33"/>
    <w:rsid w:val="0022106D"/>
    <w:rsid w:val="002337A5"/>
    <w:rsid w:val="00243CE7"/>
    <w:rsid w:val="00244263"/>
    <w:rsid w:val="0024476C"/>
    <w:rsid w:val="00253896"/>
    <w:rsid w:val="00264FC4"/>
    <w:rsid w:val="00272C0D"/>
    <w:rsid w:val="00280BB4"/>
    <w:rsid w:val="002830AF"/>
    <w:rsid w:val="00286813"/>
    <w:rsid w:val="002B4F6D"/>
    <w:rsid w:val="002C4F5C"/>
    <w:rsid w:val="002D00E3"/>
    <w:rsid w:val="002D1D9B"/>
    <w:rsid w:val="002D5ADC"/>
    <w:rsid w:val="002D6CCD"/>
    <w:rsid w:val="002E546A"/>
    <w:rsid w:val="002E7FEC"/>
    <w:rsid w:val="002F68AE"/>
    <w:rsid w:val="00321192"/>
    <w:rsid w:val="00332451"/>
    <w:rsid w:val="00372801"/>
    <w:rsid w:val="003B2ED5"/>
    <w:rsid w:val="003C0767"/>
    <w:rsid w:val="003C44D8"/>
    <w:rsid w:val="003D1E73"/>
    <w:rsid w:val="003E1333"/>
    <w:rsid w:val="003E3A71"/>
    <w:rsid w:val="003E49FB"/>
    <w:rsid w:val="003F0154"/>
    <w:rsid w:val="00402AE1"/>
    <w:rsid w:val="0041529D"/>
    <w:rsid w:val="004163F2"/>
    <w:rsid w:val="0042046E"/>
    <w:rsid w:val="00433C72"/>
    <w:rsid w:val="00443297"/>
    <w:rsid w:val="004922C5"/>
    <w:rsid w:val="0049266B"/>
    <w:rsid w:val="004942AA"/>
    <w:rsid w:val="00495B9F"/>
    <w:rsid w:val="00495F14"/>
    <w:rsid w:val="004A045B"/>
    <w:rsid w:val="004A336C"/>
    <w:rsid w:val="004B52A1"/>
    <w:rsid w:val="004C0A5A"/>
    <w:rsid w:val="004C203B"/>
    <w:rsid w:val="004D3F81"/>
    <w:rsid w:val="004D58A8"/>
    <w:rsid w:val="004F4591"/>
    <w:rsid w:val="004F462E"/>
    <w:rsid w:val="00514CC3"/>
    <w:rsid w:val="005173A1"/>
    <w:rsid w:val="005234BE"/>
    <w:rsid w:val="00547C56"/>
    <w:rsid w:val="0056230A"/>
    <w:rsid w:val="005723F0"/>
    <w:rsid w:val="005810FB"/>
    <w:rsid w:val="005A1CD1"/>
    <w:rsid w:val="005A4B1B"/>
    <w:rsid w:val="005C1B23"/>
    <w:rsid w:val="005C4166"/>
    <w:rsid w:val="005D0BFF"/>
    <w:rsid w:val="005E0048"/>
    <w:rsid w:val="005E77A7"/>
    <w:rsid w:val="005E7AE7"/>
    <w:rsid w:val="005F163C"/>
    <w:rsid w:val="0062303E"/>
    <w:rsid w:val="0062472A"/>
    <w:rsid w:val="006258E2"/>
    <w:rsid w:val="00631076"/>
    <w:rsid w:val="00643CE3"/>
    <w:rsid w:val="006445CB"/>
    <w:rsid w:val="006446F1"/>
    <w:rsid w:val="0064572E"/>
    <w:rsid w:val="0064679B"/>
    <w:rsid w:val="0066743E"/>
    <w:rsid w:val="00671B02"/>
    <w:rsid w:val="00682D1A"/>
    <w:rsid w:val="0069122B"/>
    <w:rsid w:val="006946AD"/>
    <w:rsid w:val="006963B8"/>
    <w:rsid w:val="006D0832"/>
    <w:rsid w:val="006D32DE"/>
    <w:rsid w:val="006D5048"/>
    <w:rsid w:val="006D64ED"/>
    <w:rsid w:val="006D7870"/>
    <w:rsid w:val="006E047B"/>
    <w:rsid w:val="006E161A"/>
    <w:rsid w:val="006F6996"/>
    <w:rsid w:val="00702FA3"/>
    <w:rsid w:val="00707ED3"/>
    <w:rsid w:val="00711FAD"/>
    <w:rsid w:val="007215EE"/>
    <w:rsid w:val="0075156E"/>
    <w:rsid w:val="00756DE6"/>
    <w:rsid w:val="00763A8B"/>
    <w:rsid w:val="00771C70"/>
    <w:rsid w:val="0077501A"/>
    <w:rsid w:val="007776D1"/>
    <w:rsid w:val="00777A27"/>
    <w:rsid w:val="00790A87"/>
    <w:rsid w:val="007A425E"/>
    <w:rsid w:val="007A54D6"/>
    <w:rsid w:val="007A59C0"/>
    <w:rsid w:val="007C0916"/>
    <w:rsid w:val="007C3A77"/>
    <w:rsid w:val="007D40B6"/>
    <w:rsid w:val="007F060C"/>
    <w:rsid w:val="007F15AF"/>
    <w:rsid w:val="007F1DFB"/>
    <w:rsid w:val="007F40E2"/>
    <w:rsid w:val="007F4928"/>
    <w:rsid w:val="008023D1"/>
    <w:rsid w:val="00804E42"/>
    <w:rsid w:val="00810886"/>
    <w:rsid w:val="0081775F"/>
    <w:rsid w:val="00820F78"/>
    <w:rsid w:val="0082350A"/>
    <w:rsid w:val="00832252"/>
    <w:rsid w:val="008367B8"/>
    <w:rsid w:val="00840592"/>
    <w:rsid w:val="00841D28"/>
    <w:rsid w:val="00855266"/>
    <w:rsid w:val="008627DF"/>
    <w:rsid w:val="008642F2"/>
    <w:rsid w:val="00864CA5"/>
    <w:rsid w:val="00872A6C"/>
    <w:rsid w:val="008809E9"/>
    <w:rsid w:val="00896C34"/>
    <w:rsid w:val="008A27D1"/>
    <w:rsid w:val="008C5EE7"/>
    <w:rsid w:val="008D591A"/>
    <w:rsid w:val="008D5C49"/>
    <w:rsid w:val="008F645F"/>
    <w:rsid w:val="00900036"/>
    <w:rsid w:val="009013C4"/>
    <w:rsid w:val="009171CF"/>
    <w:rsid w:val="00930943"/>
    <w:rsid w:val="00933D0D"/>
    <w:rsid w:val="00936788"/>
    <w:rsid w:val="009423B1"/>
    <w:rsid w:val="00956B0B"/>
    <w:rsid w:val="00957784"/>
    <w:rsid w:val="009A3FB6"/>
    <w:rsid w:val="009A6CD0"/>
    <w:rsid w:val="009A7EF4"/>
    <w:rsid w:val="009C2D8B"/>
    <w:rsid w:val="009C4607"/>
    <w:rsid w:val="009D6C2E"/>
    <w:rsid w:val="009E1713"/>
    <w:rsid w:val="009F3057"/>
    <w:rsid w:val="009F77D6"/>
    <w:rsid w:val="009F7FAC"/>
    <w:rsid w:val="00A1562B"/>
    <w:rsid w:val="00A241EF"/>
    <w:rsid w:val="00A31909"/>
    <w:rsid w:val="00A3295F"/>
    <w:rsid w:val="00A34226"/>
    <w:rsid w:val="00A46D19"/>
    <w:rsid w:val="00A47C30"/>
    <w:rsid w:val="00A57DAF"/>
    <w:rsid w:val="00A75678"/>
    <w:rsid w:val="00AA4080"/>
    <w:rsid w:val="00AB2F4E"/>
    <w:rsid w:val="00AC7480"/>
    <w:rsid w:val="00AD53F8"/>
    <w:rsid w:val="00AE674C"/>
    <w:rsid w:val="00AF2D53"/>
    <w:rsid w:val="00B01697"/>
    <w:rsid w:val="00B053B8"/>
    <w:rsid w:val="00B1469D"/>
    <w:rsid w:val="00B14B09"/>
    <w:rsid w:val="00B23BC7"/>
    <w:rsid w:val="00B415B9"/>
    <w:rsid w:val="00B553A7"/>
    <w:rsid w:val="00B643A2"/>
    <w:rsid w:val="00B802F8"/>
    <w:rsid w:val="00B820F0"/>
    <w:rsid w:val="00BA2548"/>
    <w:rsid w:val="00BB26A0"/>
    <w:rsid w:val="00BB378F"/>
    <w:rsid w:val="00BB513E"/>
    <w:rsid w:val="00BB5EAE"/>
    <w:rsid w:val="00BC1BEC"/>
    <w:rsid w:val="00BC4353"/>
    <w:rsid w:val="00BC7935"/>
    <w:rsid w:val="00BD7EF6"/>
    <w:rsid w:val="00C0441C"/>
    <w:rsid w:val="00C113F7"/>
    <w:rsid w:val="00C12096"/>
    <w:rsid w:val="00C36D52"/>
    <w:rsid w:val="00C40036"/>
    <w:rsid w:val="00C4337A"/>
    <w:rsid w:val="00C46988"/>
    <w:rsid w:val="00C5218D"/>
    <w:rsid w:val="00C552A7"/>
    <w:rsid w:val="00C612B9"/>
    <w:rsid w:val="00C72715"/>
    <w:rsid w:val="00C74119"/>
    <w:rsid w:val="00C90081"/>
    <w:rsid w:val="00C91CF2"/>
    <w:rsid w:val="00C93A60"/>
    <w:rsid w:val="00C94015"/>
    <w:rsid w:val="00C9432B"/>
    <w:rsid w:val="00C957AA"/>
    <w:rsid w:val="00CA0252"/>
    <w:rsid w:val="00CA142A"/>
    <w:rsid w:val="00CB0F96"/>
    <w:rsid w:val="00CB44CC"/>
    <w:rsid w:val="00CC509C"/>
    <w:rsid w:val="00CC614A"/>
    <w:rsid w:val="00CC6D51"/>
    <w:rsid w:val="00CE35DE"/>
    <w:rsid w:val="00CF54EC"/>
    <w:rsid w:val="00D12F0F"/>
    <w:rsid w:val="00D20E81"/>
    <w:rsid w:val="00D2220F"/>
    <w:rsid w:val="00D25192"/>
    <w:rsid w:val="00D4112A"/>
    <w:rsid w:val="00D41C59"/>
    <w:rsid w:val="00D42B38"/>
    <w:rsid w:val="00D511D8"/>
    <w:rsid w:val="00D54B0E"/>
    <w:rsid w:val="00D54E2E"/>
    <w:rsid w:val="00D65360"/>
    <w:rsid w:val="00D70222"/>
    <w:rsid w:val="00D72E81"/>
    <w:rsid w:val="00D76AB2"/>
    <w:rsid w:val="00D91BEA"/>
    <w:rsid w:val="00D93B0A"/>
    <w:rsid w:val="00DB0D7C"/>
    <w:rsid w:val="00DD7B0F"/>
    <w:rsid w:val="00DE4B41"/>
    <w:rsid w:val="00DF2670"/>
    <w:rsid w:val="00E04A3D"/>
    <w:rsid w:val="00E151E6"/>
    <w:rsid w:val="00E236A7"/>
    <w:rsid w:val="00E25976"/>
    <w:rsid w:val="00E26914"/>
    <w:rsid w:val="00E27CE2"/>
    <w:rsid w:val="00E46077"/>
    <w:rsid w:val="00E57398"/>
    <w:rsid w:val="00E779D4"/>
    <w:rsid w:val="00E80DA0"/>
    <w:rsid w:val="00EB55A6"/>
    <w:rsid w:val="00EB6D23"/>
    <w:rsid w:val="00ED0DB6"/>
    <w:rsid w:val="00ED12B0"/>
    <w:rsid w:val="00ED2FEF"/>
    <w:rsid w:val="00EE1BCE"/>
    <w:rsid w:val="00EE400B"/>
    <w:rsid w:val="00F06019"/>
    <w:rsid w:val="00F10458"/>
    <w:rsid w:val="00F119ED"/>
    <w:rsid w:val="00F11AFF"/>
    <w:rsid w:val="00F1386E"/>
    <w:rsid w:val="00F2385B"/>
    <w:rsid w:val="00F2553E"/>
    <w:rsid w:val="00F26267"/>
    <w:rsid w:val="00F30F5F"/>
    <w:rsid w:val="00F351E9"/>
    <w:rsid w:val="00F50538"/>
    <w:rsid w:val="00F51541"/>
    <w:rsid w:val="00F6083C"/>
    <w:rsid w:val="00F635C8"/>
    <w:rsid w:val="00F85E11"/>
    <w:rsid w:val="00F94E2A"/>
    <w:rsid w:val="00FB0621"/>
    <w:rsid w:val="00FB31E0"/>
    <w:rsid w:val="00FC078D"/>
    <w:rsid w:val="00FC26F9"/>
    <w:rsid w:val="00FC7948"/>
    <w:rsid w:val="00FE32BB"/>
    <w:rsid w:val="00FE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5F280BCB"/>
  <w15:docId w15:val="{7F55CF60-6186-45D2-B4B5-F8F3CDEC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18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5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44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4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0F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4B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B0E"/>
  </w:style>
  <w:style w:type="paragraph" w:styleId="Footer">
    <w:name w:val="footer"/>
    <w:basedOn w:val="Normal"/>
    <w:link w:val="FooterChar"/>
    <w:uiPriority w:val="99"/>
    <w:unhideWhenUsed/>
    <w:rsid w:val="00D54B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B0E"/>
  </w:style>
  <w:style w:type="character" w:styleId="Hyperlink">
    <w:name w:val="Hyperlink"/>
    <w:basedOn w:val="DefaultParagraphFont"/>
    <w:uiPriority w:val="99"/>
    <w:unhideWhenUsed/>
    <w:rsid w:val="00D54B0E"/>
    <w:rPr>
      <w:color w:val="5F5F5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0458"/>
    <w:pPr>
      <w:autoSpaceDE w:val="0"/>
      <w:autoSpaceDN w:val="0"/>
      <w:adjustRightInd w:val="0"/>
      <w:ind w:firstLine="0"/>
    </w:pPr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0458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10458"/>
    <w:rPr>
      <w:vertAlign w:val="superscript"/>
    </w:rPr>
  </w:style>
  <w:style w:type="character" w:styleId="Strong">
    <w:name w:val="Strong"/>
    <w:basedOn w:val="DefaultParagraphFont"/>
    <w:uiPriority w:val="22"/>
    <w:qFormat/>
    <w:rsid w:val="004942AA"/>
    <w:rPr>
      <w:b/>
      <w:bCs/>
    </w:rPr>
  </w:style>
  <w:style w:type="paragraph" w:customStyle="1" w:styleId="Default">
    <w:name w:val="Default"/>
    <w:rsid w:val="000E0557"/>
    <w:pPr>
      <w:autoSpaceDE w:val="0"/>
      <w:autoSpaceDN w:val="0"/>
      <w:adjustRightInd w:val="0"/>
      <w:ind w:firstLine="0"/>
    </w:pPr>
    <w:rPr>
      <w:rFonts w:ascii="Cambria" w:hAnsi="Cambria" w:cs="Cambri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241EF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y\Documents\Office%20Organization\Land%20Use%20Authority-PZ%20and%20RMP%20Combined%20Ltrhd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D7538-E766-4A46-B5CB-B38D96461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Land Use Authority-PZ and RMP Combined Ltrhd</Template>
  <TotalTime>7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Kane County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 reynolds</dc:creator>
  <cp:lastModifiedBy>Candi Crofts</cp:lastModifiedBy>
  <cp:revision>2</cp:revision>
  <cp:lastPrinted>2024-09-16T19:27:00Z</cp:lastPrinted>
  <dcterms:created xsi:type="dcterms:W3CDTF">2025-05-05T22:52:00Z</dcterms:created>
  <dcterms:modified xsi:type="dcterms:W3CDTF">2025-05-05T22:52:00Z</dcterms:modified>
</cp:coreProperties>
</file>