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3F759" w14:textId="77777777" w:rsidR="00715F38" w:rsidRPr="00BF5F9F" w:rsidRDefault="00715F38" w:rsidP="00F21C54">
      <w:pPr>
        <w:jc w:val="center"/>
        <w:rPr>
          <w:sz w:val="18"/>
          <w:szCs w:val="18"/>
        </w:rPr>
      </w:pPr>
    </w:p>
    <w:p w14:paraId="4650BB5A" w14:textId="5A2DD432" w:rsidR="00F21C54" w:rsidRDefault="00F21C54" w:rsidP="00F21C54">
      <w:pPr>
        <w:jc w:val="center"/>
        <w:rPr>
          <w:sz w:val="36"/>
          <w:szCs w:val="36"/>
        </w:rPr>
      </w:pPr>
      <w:r w:rsidRPr="00BB6669">
        <w:rPr>
          <w:sz w:val="36"/>
          <w:szCs w:val="36"/>
        </w:rPr>
        <w:t>DVF</w:t>
      </w:r>
      <w:r w:rsidR="00CD0255">
        <w:rPr>
          <w:sz w:val="36"/>
          <w:szCs w:val="36"/>
        </w:rPr>
        <w:t xml:space="preserve"> </w:t>
      </w:r>
      <w:r w:rsidRPr="00BB6669">
        <w:rPr>
          <w:sz w:val="36"/>
          <w:szCs w:val="36"/>
        </w:rPr>
        <w:t xml:space="preserve">SSD Agenda </w:t>
      </w:r>
      <w:r w:rsidR="00354DAD">
        <w:rPr>
          <w:sz w:val="36"/>
          <w:szCs w:val="36"/>
        </w:rPr>
        <w:t>April</w:t>
      </w:r>
      <w:r w:rsidR="004A453D">
        <w:rPr>
          <w:sz w:val="36"/>
          <w:szCs w:val="36"/>
        </w:rPr>
        <w:t xml:space="preserve"> </w:t>
      </w:r>
      <w:r w:rsidR="004167C7">
        <w:rPr>
          <w:sz w:val="36"/>
          <w:szCs w:val="36"/>
        </w:rPr>
        <w:t>1</w:t>
      </w:r>
      <w:r w:rsidR="00354DAD">
        <w:rPr>
          <w:sz w:val="36"/>
          <w:szCs w:val="36"/>
        </w:rPr>
        <w:t>7</w:t>
      </w:r>
      <w:r w:rsidRPr="00BB6669">
        <w:rPr>
          <w:sz w:val="36"/>
          <w:szCs w:val="36"/>
        </w:rPr>
        <w:t>, 202</w:t>
      </w:r>
      <w:r w:rsidR="000F2F3A">
        <w:rPr>
          <w:sz w:val="36"/>
          <w:szCs w:val="36"/>
        </w:rPr>
        <w:t>5</w:t>
      </w:r>
    </w:p>
    <w:p w14:paraId="2F645BE7" w14:textId="19CDB779" w:rsidR="00F21C54" w:rsidRPr="00941A6C" w:rsidRDefault="005C1C4A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127474">
        <w:rPr>
          <w:sz w:val="28"/>
          <w:szCs w:val="28"/>
        </w:rPr>
        <w:t xml:space="preserve">  </w:t>
      </w:r>
      <w:r w:rsidR="00F21C54" w:rsidRPr="00941A6C">
        <w:rPr>
          <w:sz w:val="28"/>
          <w:szCs w:val="28"/>
        </w:rPr>
        <w:t>Call to order/roll call/pledg</w:t>
      </w:r>
      <w:r w:rsidR="00F21C54">
        <w:rPr>
          <w:sz w:val="28"/>
          <w:szCs w:val="28"/>
        </w:rPr>
        <w:t>e</w:t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  <w:t>Ryan Andersen, Chair</w:t>
      </w:r>
      <w:r w:rsidR="00F21C54">
        <w:rPr>
          <w:sz w:val="28"/>
          <w:szCs w:val="28"/>
        </w:rPr>
        <w:tab/>
      </w:r>
    </w:p>
    <w:p w14:paraId="38267334" w14:textId="3AD6D251" w:rsidR="00F21C54" w:rsidRPr="00941A6C" w:rsidRDefault="005C1C4A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2.</w:t>
      </w:r>
      <w:r w:rsidR="001274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127474">
        <w:rPr>
          <w:sz w:val="28"/>
          <w:szCs w:val="28"/>
        </w:rPr>
        <w:t xml:space="preserve"> </w:t>
      </w:r>
      <w:r w:rsidR="00F21C54" w:rsidRPr="00941A6C">
        <w:rPr>
          <w:sz w:val="28"/>
          <w:szCs w:val="28"/>
        </w:rPr>
        <w:t>Approval of Agenda</w:t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  <w:t>Ryan Andersen, Chair</w:t>
      </w:r>
    </w:p>
    <w:p w14:paraId="77DC59B5" w14:textId="04D56978" w:rsidR="002D3A99" w:rsidRPr="007726FA" w:rsidRDefault="005C1C4A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3.</w:t>
      </w:r>
      <w:r w:rsidR="001274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127474">
        <w:rPr>
          <w:sz w:val="28"/>
          <w:szCs w:val="28"/>
        </w:rPr>
        <w:t xml:space="preserve"> </w:t>
      </w:r>
      <w:r w:rsidR="00F21C54" w:rsidRPr="00941A6C">
        <w:rPr>
          <w:sz w:val="28"/>
          <w:szCs w:val="28"/>
        </w:rPr>
        <w:t xml:space="preserve">Approval of </w:t>
      </w:r>
      <w:r w:rsidR="00D00F7C">
        <w:rPr>
          <w:sz w:val="28"/>
          <w:szCs w:val="28"/>
        </w:rPr>
        <w:t>March</w:t>
      </w:r>
      <w:r w:rsidR="004A453D">
        <w:rPr>
          <w:sz w:val="28"/>
          <w:szCs w:val="28"/>
        </w:rPr>
        <w:t xml:space="preserve"> </w:t>
      </w:r>
      <w:r w:rsidR="00806A0B">
        <w:rPr>
          <w:sz w:val="28"/>
          <w:szCs w:val="28"/>
        </w:rPr>
        <w:t>20</w:t>
      </w:r>
      <w:r w:rsidR="00756971">
        <w:rPr>
          <w:sz w:val="28"/>
          <w:szCs w:val="28"/>
        </w:rPr>
        <w:t>, 202</w:t>
      </w:r>
      <w:r w:rsidR="004A453D">
        <w:rPr>
          <w:sz w:val="28"/>
          <w:szCs w:val="28"/>
        </w:rPr>
        <w:t>5</w:t>
      </w:r>
      <w:r w:rsidR="00756971">
        <w:rPr>
          <w:sz w:val="28"/>
          <w:szCs w:val="28"/>
        </w:rPr>
        <w:t xml:space="preserve"> </w:t>
      </w:r>
      <w:r w:rsidR="00F21C54" w:rsidRPr="00941A6C">
        <w:rPr>
          <w:sz w:val="28"/>
          <w:szCs w:val="28"/>
        </w:rPr>
        <w:t xml:space="preserve">Meeting </w:t>
      </w:r>
      <w:r w:rsidR="00F21C54">
        <w:rPr>
          <w:sz w:val="28"/>
          <w:szCs w:val="28"/>
        </w:rPr>
        <w:t>Minutes</w:t>
      </w:r>
      <w:r w:rsidR="000F2F3A">
        <w:rPr>
          <w:sz w:val="28"/>
          <w:szCs w:val="28"/>
        </w:rPr>
        <w:t xml:space="preserve"> </w:t>
      </w:r>
      <w:r w:rsidR="00756971">
        <w:rPr>
          <w:sz w:val="28"/>
          <w:szCs w:val="28"/>
        </w:rPr>
        <w:tab/>
      </w:r>
      <w:r w:rsidR="00756971">
        <w:rPr>
          <w:sz w:val="28"/>
          <w:szCs w:val="28"/>
        </w:rPr>
        <w:tab/>
      </w:r>
      <w:r w:rsidR="00756971">
        <w:rPr>
          <w:sz w:val="28"/>
          <w:szCs w:val="28"/>
        </w:rPr>
        <w:tab/>
      </w:r>
      <w:r w:rsidR="00756971">
        <w:rPr>
          <w:sz w:val="28"/>
          <w:szCs w:val="28"/>
        </w:rPr>
        <w:tab/>
      </w:r>
      <w:r w:rsidR="00756971">
        <w:rPr>
          <w:sz w:val="28"/>
          <w:szCs w:val="28"/>
        </w:rPr>
        <w:tab/>
      </w:r>
      <w:r w:rsidR="00756971">
        <w:rPr>
          <w:sz w:val="28"/>
          <w:szCs w:val="28"/>
        </w:rPr>
        <w:tab/>
      </w:r>
      <w:r w:rsidR="00D00F7C">
        <w:rPr>
          <w:sz w:val="28"/>
          <w:szCs w:val="28"/>
        </w:rPr>
        <w:tab/>
      </w:r>
      <w:r w:rsidR="00F21C54">
        <w:rPr>
          <w:sz w:val="28"/>
          <w:szCs w:val="28"/>
        </w:rPr>
        <w:t>Ryan Andersen, Chair</w:t>
      </w:r>
    </w:p>
    <w:p w14:paraId="554DA877" w14:textId="5A2D0374" w:rsidR="00F21C54" w:rsidRDefault="005C1C4A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127474">
        <w:rPr>
          <w:sz w:val="28"/>
          <w:szCs w:val="28"/>
        </w:rPr>
        <w:t xml:space="preserve">  </w:t>
      </w:r>
      <w:r w:rsidR="00F21C54" w:rsidRPr="00941A6C">
        <w:rPr>
          <w:sz w:val="28"/>
          <w:szCs w:val="28"/>
        </w:rPr>
        <w:t xml:space="preserve">Treasurer’s </w:t>
      </w:r>
      <w:r w:rsidR="00F21C54">
        <w:rPr>
          <w:sz w:val="28"/>
          <w:szCs w:val="28"/>
        </w:rPr>
        <w:t>R</w:t>
      </w:r>
      <w:r w:rsidR="00F21C54" w:rsidRPr="00941A6C">
        <w:rPr>
          <w:sz w:val="28"/>
          <w:szCs w:val="28"/>
        </w:rPr>
        <w:t>eport</w:t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9E2FC5">
        <w:rPr>
          <w:sz w:val="28"/>
          <w:szCs w:val="28"/>
        </w:rPr>
        <w:t>Curt Shelley</w:t>
      </w:r>
      <w:r w:rsidR="00F21C54">
        <w:rPr>
          <w:sz w:val="28"/>
          <w:szCs w:val="28"/>
        </w:rPr>
        <w:t xml:space="preserve">, </w:t>
      </w:r>
      <w:r w:rsidR="009E2FC5">
        <w:rPr>
          <w:sz w:val="28"/>
          <w:szCs w:val="28"/>
        </w:rPr>
        <w:t>Vice Chair</w:t>
      </w:r>
    </w:p>
    <w:p w14:paraId="1F44CDC6" w14:textId="41EE40B7" w:rsidR="00F21C54" w:rsidRDefault="005C1C4A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127474">
        <w:rPr>
          <w:sz w:val="28"/>
          <w:szCs w:val="28"/>
        </w:rPr>
        <w:t xml:space="preserve">  </w:t>
      </w:r>
      <w:r w:rsidR="00F21C54" w:rsidRPr="00941A6C">
        <w:rPr>
          <w:sz w:val="28"/>
          <w:szCs w:val="28"/>
        </w:rPr>
        <w:t>Fire Chief</w:t>
      </w:r>
      <w:r w:rsidR="00F21C54">
        <w:rPr>
          <w:sz w:val="28"/>
          <w:szCs w:val="28"/>
        </w:rPr>
        <w:t>’s R</w:t>
      </w:r>
      <w:r w:rsidR="00F21C54" w:rsidRPr="00941A6C">
        <w:rPr>
          <w:sz w:val="28"/>
          <w:szCs w:val="28"/>
        </w:rPr>
        <w:t>eport</w:t>
      </w:r>
      <w:r w:rsidR="00F21C54" w:rsidRPr="00941A6C">
        <w:rPr>
          <w:sz w:val="28"/>
          <w:szCs w:val="28"/>
        </w:rPr>
        <w:tab/>
      </w:r>
      <w:r w:rsidR="00F21C54" w:rsidRPr="00941A6C">
        <w:rPr>
          <w:sz w:val="28"/>
          <w:szCs w:val="28"/>
        </w:rPr>
        <w:tab/>
      </w:r>
      <w:r w:rsidR="00F21C54" w:rsidRPr="00941A6C">
        <w:rPr>
          <w:sz w:val="28"/>
          <w:szCs w:val="28"/>
        </w:rPr>
        <w:tab/>
      </w:r>
      <w:r w:rsidR="00F21C54" w:rsidRPr="00941A6C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75217B">
        <w:rPr>
          <w:sz w:val="28"/>
          <w:szCs w:val="28"/>
        </w:rPr>
        <w:t>Fire Chie</w:t>
      </w:r>
      <w:r w:rsidR="00301B8C">
        <w:rPr>
          <w:sz w:val="28"/>
          <w:szCs w:val="28"/>
        </w:rPr>
        <w:t>f Chris Rieffer</w:t>
      </w:r>
    </w:p>
    <w:p w14:paraId="24CAD4BF" w14:textId="3947DD02" w:rsidR="004D0A10" w:rsidRDefault="005C1C4A" w:rsidP="007726FA">
      <w:pPr>
        <w:spacing w:after="0" w:line="276" w:lineRule="auto"/>
        <w:rPr>
          <w:sz w:val="28"/>
          <w:szCs w:val="28"/>
        </w:rPr>
      </w:pPr>
      <w:r w:rsidRPr="00644D5F">
        <w:rPr>
          <w:sz w:val="28"/>
          <w:szCs w:val="28"/>
        </w:rPr>
        <w:t>6.</w:t>
      </w:r>
      <w:r w:rsidR="00A45523">
        <w:rPr>
          <w:sz w:val="28"/>
          <w:szCs w:val="28"/>
        </w:rPr>
        <w:t xml:space="preserve"> </w:t>
      </w:r>
      <w:r w:rsidR="00127474">
        <w:rPr>
          <w:sz w:val="28"/>
          <w:szCs w:val="28"/>
        </w:rPr>
        <w:t xml:space="preserve">  </w:t>
      </w:r>
      <w:r w:rsidR="0033312C">
        <w:rPr>
          <w:sz w:val="28"/>
          <w:szCs w:val="28"/>
        </w:rPr>
        <w:t>Introduction and swearing in of new board members</w:t>
      </w:r>
      <w:r w:rsidR="00FC715D">
        <w:rPr>
          <w:sz w:val="28"/>
          <w:szCs w:val="28"/>
        </w:rPr>
        <w:t xml:space="preserve"> (2)</w:t>
      </w:r>
      <w:r w:rsidR="00301B8C" w:rsidRPr="00644D5F">
        <w:rPr>
          <w:sz w:val="28"/>
          <w:szCs w:val="28"/>
        </w:rPr>
        <w:tab/>
      </w:r>
      <w:r w:rsidR="00301B8C" w:rsidRPr="00644D5F">
        <w:rPr>
          <w:sz w:val="28"/>
          <w:szCs w:val="28"/>
        </w:rPr>
        <w:tab/>
      </w:r>
      <w:r w:rsidR="00301B8C" w:rsidRPr="00644D5F">
        <w:rPr>
          <w:sz w:val="28"/>
          <w:szCs w:val="28"/>
        </w:rPr>
        <w:tab/>
      </w:r>
      <w:r w:rsidR="00301B8C" w:rsidRPr="00644D5F">
        <w:rPr>
          <w:sz w:val="28"/>
          <w:szCs w:val="28"/>
        </w:rPr>
        <w:tab/>
      </w:r>
      <w:r w:rsidR="00781E50">
        <w:rPr>
          <w:sz w:val="28"/>
          <w:szCs w:val="28"/>
        </w:rPr>
        <w:tab/>
      </w:r>
      <w:r w:rsidR="00A82F27">
        <w:rPr>
          <w:sz w:val="28"/>
          <w:szCs w:val="28"/>
        </w:rPr>
        <w:t>Curt Shelley, Vice-Chair</w:t>
      </w:r>
    </w:p>
    <w:p w14:paraId="6F159485" w14:textId="54C9AAB7" w:rsidR="00E71FFB" w:rsidRDefault="00E71FFB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7.  </w:t>
      </w:r>
      <w:r w:rsidR="00B87CA7">
        <w:rPr>
          <w:sz w:val="28"/>
          <w:szCs w:val="28"/>
        </w:rPr>
        <w:t xml:space="preserve"> Nomination and vote, board positions</w:t>
      </w:r>
      <w:r w:rsidR="00B87CA7">
        <w:rPr>
          <w:sz w:val="28"/>
          <w:szCs w:val="28"/>
        </w:rPr>
        <w:tab/>
      </w:r>
      <w:r w:rsidR="00B87CA7">
        <w:rPr>
          <w:sz w:val="28"/>
          <w:szCs w:val="28"/>
        </w:rPr>
        <w:tab/>
      </w:r>
      <w:r w:rsidR="00B87CA7">
        <w:rPr>
          <w:sz w:val="28"/>
          <w:szCs w:val="28"/>
        </w:rPr>
        <w:tab/>
      </w:r>
      <w:r w:rsidR="00B87CA7">
        <w:rPr>
          <w:sz w:val="28"/>
          <w:szCs w:val="28"/>
        </w:rPr>
        <w:tab/>
      </w:r>
      <w:r w:rsidR="00B87CA7">
        <w:rPr>
          <w:sz w:val="28"/>
          <w:szCs w:val="28"/>
        </w:rPr>
        <w:tab/>
      </w:r>
      <w:r w:rsidR="00B87CA7">
        <w:rPr>
          <w:sz w:val="28"/>
          <w:szCs w:val="28"/>
        </w:rPr>
        <w:tab/>
      </w:r>
      <w:r w:rsidR="00B87CA7">
        <w:rPr>
          <w:sz w:val="28"/>
          <w:szCs w:val="28"/>
        </w:rPr>
        <w:tab/>
      </w:r>
      <w:r w:rsidR="00B87CA7">
        <w:rPr>
          <w:sz w:val="28"/>
          <w:szCs w:val="28"/>
        </w:rPr>
        <w:tab/>
        <w:t>Curt Shelley, Vice</w:t>
      </w:r>
      <w:r w:rsidR="00170513">
        <w:rPr>
          <w:sz w:val="28"/>
          <w:szCs w:val="28"/>
        </w:rPr>
        <w:t>-Chair</w:t>
      </w:r>
    </w:p>
    <w:p w14:paraId="7C51FB68" w14:textId="0D0C97EA" w:rsidR="001F54C2" w:rsidRPr="00644D5F" w:rsidRDefault="00AA7103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8</w:t>
      </w:r>
      <w:r w:rsidR="001F54C2">
        <w:rPr>
          <w:sz w:val="28"/>
          <w:szCs w:val="28"/>
        </w:rPr>
        <w:t>.</w:t>
      </w:r>
      <w:r w:rsidR="000716AD">
        <w:rPr>
          <w:sz w:val="28"/>
          <w:szCs w:val="28"/>
        </w:rPr>
        <w:t xml:space="preserve"> </w:t>
      </w:r>
      <w:r w:rsidR="00127474">
        <w:rPr>
          <w:sz w:val="28"/>
          <w:szCs w:val="28"/>
        </w:rPr>
        <w:t xml:space="preserve">  </w:t>
      </w:r>
      <w:r w:rsidR="000716AD">
        <w:rPr>
          <w:sz w:val="28"/>
          <w:szCs w:val="28"/>
        </w:rPr>
        <w:t xml:space="preserve">Discussion </w:t>
      </w:r>
      <w:r w:rsidR="00A83546">
        <w:rPr>
          <w:sz w:val="28"/>
          <w:szCs w:val="28"/>
        </w:rPr>
        <w:t xml:space="preserve">and vote, </w:t>
      </w:r>
      <w:r w:rsidR="004F62DC">
        <w:rPr>
          <w:sz w:val="28"/>
          <w:szCs w:val="28"/>
        </w:rPr>
        <w:t>A</w:t>
      </w:r>
      <w:r w:rsidR="00131134">
        <w:rPr>
          <w:sz w:val="28"/>
          <w:szCs w:val="28"/>
        </w:rPr>
        <w:t xml:space="preserve">mendments to </w:t>
      </w:r>
      <w:r w:rsidR="00746607">
        <w:rPr>
          <w:sz w:val="28"/>
          <w:szCs w:val="28"/>
        </w:rPr>
        <w:t>District GRAMA Policy</w:t>
      </w:r>
      <w:r w:rsidR="00891F9F">
        <w:rPr>
          <w:sz w:val="28"/>
          <w:szCs w:val="28"/>
        </w:rPr>
        <w:tab/>
      </w:r>
      <w:r w:rsidR="00891F9F">
        <w:rPr>
          <w:sz w:val="28"/>
          <w:szCs w:val="28"/>
        </w:rPr>
        <w:tab/>
      </w:r>
      <w:r w:rsidR="000716AD">
        <w:rPr>
          <w:sz w:val="28"/>
          <w:szCs w:val="28"/>
        </w:rPr>
        <w:tab/>
      </w:r>
      <w:r w:rsidR="000716AD">
        <w:rPr>
          <w:sz w:val="28"/>
          <w:szCs w:val="28"/>
        </w:rPr>
        <w:tab/>
      </w:r>
      <w:r w:rsidR="000716AD">
        <w:rPr>
          <w:sz w:val="28"/>
          <w:szCs w:val="28"/>
        </w:rPr>
        <w:tab/>
      </w:r>
      <w:r w:rsidR="00746607">
        <w:rPr>
          <w:sz w:val="28"/>
          <w:szCs w:val="28"/>
        </w:rPr>
        <w:t>Pat Johnson, Clerk and Records Off</w:t>
      </w:r>
    </w:p>
    <w:p w14:paraId="7C02A055" w14:textId="49A8D21E" w:rsidR="00544D05" w:rsidRDefault="00AA7103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9</w:t>
      </w:r>
      <w:r w:rsidR="004D0A10">
        <w:rPr>
          <w:sz w:val="28"/>
          <w:szCs w:val="28"/>
        </w:rPr>
        <w:t xml:space="preserve">. </w:t>
      </w:r>
      <w:r w:rsidR="00127474">
        <w:rPr>
          <w:sz w:val="28"/>
          <w:szCs w:val="28"/>
        </w:rPr>
        <w:t xml:space="preserve">  </w:t>
      </w:r>
      <w:r w:rsidR="005D2CC3" w:rsidRPr="00644D5F">
        <w:rPr>
          <w:sz w:val="28"/>
          <w:szCs w:val="28"/>
        </w:rPr>
        <w:t>Discussion</w:t>
      </w:r>
      <w:r w:rsidR="00156373">
        <w:rPr>
          <w:sz w:val="28"/>
          <w:szCs w:val="28"/>
        </w:rPr>
        <w:t>, Patient ground transport</w:t>
      </w:r>
      <w:r w:rsidR="00156373">
        <w:rPr>
          <w:sz w:val="28"/>
          <w:szCs w:val="28"/>
        </w:rPr>
        <w:tab/>
      </w:r>
      <w:r w:rsidR="00156373">
        <w:rPr>
          <w:sz w:val="28"/>
          <w:szCs w:val="28"/>
        </w:rPr>
        <w:tab/>
      </w:r>
      <w:r w:rsidR="00156373">
        <w:rPr>
          <w:sz w:val="28"/>
          <w:szCs w:val="28"/>
        </w:rPr>
        <w:tab/>
      </w:r>
      <w:r w:rsidR="00156373">
        <w:rPr>
          <w:sz w:val="28"/>
          <w:szCs w:val="28"/>
        </w:rPr>
        <w:tab/>
      </w:r>
      <w:r w:rsidR="00156373">
        <w:rPr>
          <w:sz w:val="28"/>
          <w:szCs w:val="28"/>
        </w:rPr>
        <w:tab/>
      </w:r>
      <w:r w:rsidR="00F84B1F" w:rsidRPr="00644D5F">
        <w:rPr>
          <w:sz w:val="28"/>
          <w:szCs w:val="28"/>
        </w:rPr>
        <w:tab/>
      </w:r>
      <w:r w:rsidR="00F84B1F" w:rsidRPr="00644D5F">
        <w:rPr>
          <w:sz w:val="28"/>
          <w:szCs w:val="28"/>
        </w:rPr>
        <w:tab/>
      </w:r>
      <w:r w:rsidR="00F84B1F" w:rsidRPr="00644D5F">
        <w:rPr>
          <w:sz w:val="28"/>
          <w:szCs w:val="28"/>
        </w:rPr>
        <w:tab/>
      </w:r>
      <w:r w:rsidR="00156373">
        <w:rPr>
          <w:sz w:val="28"/>
          <w:szCs w:val="28"/>
        </w:rPr>
        <w:t>Fire Chief Chris Rieffer, Board</w:t>
      </w:r>
    </w:p>
    <w:p w14:paraId="2C33C8C5" w14:textId="30D30301" w:rsidR="000036B9" w:rsidRDefault="000036B9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10 Public Outreach and Information Committee progress report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Pat Johnson, Clerk</w:t>
      </w:r>
    </w:p>
    <w:p w14:paraId="56A363CA" w14:textId="393BF15B" w:rsidR="00186186" w:rsidRPr="00644D5F" w:rsidRDefault="005C3FFF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1</w:t>
      </w:r>
      <w:r w:rsidR="000036B9">
        <w:rPr>
          <w:sz w:val="28"/>
          <w:szCs w:val="28"/>
        </w:rPr>
        <w:t>1</w:t>
      </w:r>
      <w:r w:rsidR="00186186">
        <w:rPr>
          <w:sz w:val="28"/>
          <w:szCs w:val="28"/>
        </w:rPr>
        <w:t>. Insurability Committee</w:t>
      </w:r>
      <w:r w:rsidR="008877D1">
        <w:rPr>
          <w:sz w:val="28"/>
          <w:szCs w:val="28"/>
        </w:rPr>
        <w:t xml:space="preserve"> progress report</w:t>
      </w:r>
      <w:r w:rsidR="008877D1">
        <w:rPr>
          <w:sz w:val="28"/>
          <w:szCs w:val="28"/>
        </w:rPr>
        <w:tab/>
      </w:r>
      <w:r w:rsidR="008877D1">
        <w:rPr>
          <w:sz w:val="28"/>
          <w:szCs w:val="28"/>
        </w:rPr>
        <w:tab/>
      </w:r>
      <w:r w:rsidR="008877D1">
        <w:rPr>
          <w:sz w:val="28"/>
          <w:szCs w:val="28"/>
        </w:rPr>
        <w:tab/>
      </w:r>
      <w:r w:rsidR="008877D1">
        <w:rPr>
          <w:sz w:val="28"/>
          <w:szCs w:val="28"/>
        </w:rPr>
        <w:tab/>
      </w:r>
      <w:r w:rsidR="008877D1">
        <w:rPr>
          <w:sz w:val="28"/>
          <w:szCs w:val="28"/>
        </w:rPr>
        <w:tab/>
      </w:r>
      <w:r w:rsidR="008877D1">
        <w:rPr>
          <w:sz w:val="28"/>
          <w:szCs w:val="28"/>
        </w:rPr>
        <w:tab/>
      </w:r>
      <w:r w:rsidR="008877D1">
        <w:rPr>
          <w:sz w:val="28"/>
          <w:szCs w:val="28"/>
        </w:rPr>
        <w:tab/>
      </w:r>
      <w:r w:rsidR="008877D1">
        <w:rPr>
          <w:sz w:val="28"/>
          <w:szCs w:val="28"/>
        </w:rPr>
        <w:tab/>
        <w:t>Curt Shelley, Vice Chair</w:t>
      </w:r>
    </w:p>
    <w:p w14:paraId="47E72DCD" w14:textId="025097DC" w:rsidR="00F63B73" w:rsidRPr="00615565" w:rsidRDefault="00127474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1</w:t>
      </w:r>
      <w:r w:rsidR="00AA7103">
        <w:rPr>
          <w:sz w:val="28"/>
          <w:szCs w:val="28"/>
        </w:rPr>
        <w:t>2</w:t>
      </w:r>
      <w:r w:rsidR="005A745D">
        <w:rPr>
          <w:sz w:val="28"/>
          <w:szCs w:val="28"/>
        </w:rPr>
        <w:t xml:space="preserve">. </w:t>
      </w:r>
      <w:r w:rsidR="0025556A">
        <w:rPr>
          <w:sz w:val="28"/>
          <w:szCs w:val="28"/>
        </w:rPr>
        <w:t>Public Comment</w:t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8C7AA6">
        <w:rPr>
          <w:sz w:val="28"/>
          <w:szCs w:val="28"/>
        </w:rPr>
        <w:t>Board</w:t>
      </w:r>
    </w:p>
    <w:p w14:paraId="2416DEA1" w14:textId="3B191144" w:rsidR="00F63B73" w:rsidRDefault="00F63B73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1</w:t>
      </w:r>
      <w:r w:rsidR="00AA7103">
        <w:rPr>
          <w:sz w:val="28"/>
          <w:szCs w:val="28"/>
        </w:rPr>
        <w:t>3</w:t>
      </w:r>
      <w:r>
        <w:rPr>
          <w:sz w:val="28"/>
          <w:szCs w:val="28"/>
        </w:rPr>
        <w:t>. Adjournment</w:t>
      </w:r>
    </w:p>
    <w:p w14:paraId="54258105" w14:textId="77777777" w:rsidR="00BF5F9F" w:rsidRPr="00C238D2" w:rsidRDefault="00BF5F9F" w:rsidP="0073022C">
      <w:pPr>
        <w:spacing w:after="0" w:line="240" w:lineRule="auto"/>
        <w:rPr>
          <w:sz w:val="18"/>
          <w:szCs w:val="18"/>
        </w:rPr>
      </w:pPr>
    </w:p>
    <w:p w14:paraId="03E7608D" w14:textId="77777777" w:rsidR="0017256D" w:rsidRPr="007726FA" w:rsidRDefault="0017256D" w:rsidP="0017256D">
      <w:pPr>
        <w:spacing w:after="0" w:line="240" w:lineRule="atLeast"/>
        <w:rPr>
          <w:i/>
          <w:iCs/>
          <w:sz w:val="28"/>
          <w:szCs w:val="28"/>
        </w:rPr>
      </w:pPr>
      <w:r w:rsidRPr="007726FA">
        <w:rPr>
          <w:i/>
          <w:iCs/>
          <w:sz w:val="28"/>
          <w:szCs w:val="28"/>
        </w:rPr>
        <w:t>Our Mission:</w:t>
      </w:r>
    </w:p>
    <w:p w14:paraId="5E6FBB71" w14:textId="77777777" w:rsidR="0017256D" w:rsidRPr="007726FA" w:rsidRDefault="0017256D" w:rsidP="0017256D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  <w:r w:rsidRPr="007726FA">
        <w:rPr>
          <w:rFonts w:ascii="Aptos" w:eastAsia="Times New Roman" w:hAnsi="Aptos" w:cs="Times New Roman"/>
          <w:i/>
          <w:iCs/>
          <w:color w:val="C00000"/>
          <w:sz w:val="28"/>
          <w:szCs w:val="28"/>
        </w:rPr>
        <w:t>"To provide the community of Dammeron Valley and the District's designated response area effective, competent, timely, and reliable fire and emergency medical services.</w:t>
      </w:r>
    </w:p>
    <w:p w14:paraId="7F76BD0E" w14:textId="77777777" w:rsidR="0017256D" w:rsidRPr="007726FA" w:rsidRDefault="0017256D" w:rsidP="0017256D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</w:p>
    <w:p w14:paraId="619F6B95" w14:textId="2E7E9945" w:rsidR="000F2D1B" w:rsidRPr="00D66545" w:rsidRDefault="0017256D" w:rsidP="00D66545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  <w:r w:rsidRPr="007726FA">
        <w:rPr>
          <w:rFonts w:ascii="Aptos" w:eastAsia="Times New Roman" w:hAnsi="Aptos" w:cs="Times New Roman"/>
          <w:i/>
          <w:iCs/>
          <w:color w:val="C00000"/>
          <w:sz w:val="28"/>
          <w:szCs w:val="28"/>
        </w:rPr>
        <w:t>To oversee, maintain, and enhance, when possible, the community's park(s)."</w:t>
      </w:r>
    </w:p>
    <w:sectPr w:rsidR="000F2D1B" w:rsidRPr="00D66545" w:rsidSect="00DA75FA">
      <w:headerReference w:type="default" r:id="rId7"/>
      <w:footerReference w:type="default" r:id="rId8"/>
      <w:pgSz w:w="15840" w:h="12240" w:orient="landscape" w:code="1"/>
      <w:pgMar w:top="720" w:right="720" w:bottom="720" w:left="720" w:header="432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801CFA" w14:textId="77777777" w:rsidR="00AA6089" w:rsidRDefault="00AA6089" w:rsidP="00717AF4">
      <w:r>
        <w:separator/>
      </w:r>
    </w:p>
  </w:endnote>
  <w:endnote w:type="continuationSeparator" w:id="0">
    <w:p w14:paraId="5BD83E67" w14:textId="77777777" w:rsidR="00AA6089" w:rsidRDefault="00AA6089" w:rsidP="00717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roxima Nova Rg">
    <w:altName w:val="Tahoma"/>
    <w:panose1 w:val="020B0604020202020204"/>
    <w:charset w:val="00"/>
    <w:family w:val="auto"/>
    <w:pitch w:val="variable"/>
    <w:sig w:usb0="A00002AF" w:usb1="5000E0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D3B60" w14:textId="77777777" w:rsidR="000251FC" w:rsidRDefault="00F21C54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95616" behindDoc="0" locked="0" layoutInCell="1" allowOverlap="1" wp14:anchorId="312A8970" wp14:editId="47E74A14">
              <wp:simplePos x="0" y="0"/>
              <wp:positionH relativeFrom="margin">
                <wp:posOffset>3688080</wp:posOffset>
              </wp:positionH>
              <wp:positionV relativeFrom="paragraph">
                <wp:posOffset>327660</wp:posOffset>
              </wp:positionV>
              <wp:extent cx="2674620" cy="140462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462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CFB9ED" w14:textId="77777777" w:rsidR="00034D98" w:rsidRPr="00F66503" w:rsidRDefault="00F21C54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www.dvfrssd.org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dtfl="http://schemas.microsoft.com/office/word/2024/wordml/sdtformatlock" xmlns:w16du="http://schemas.microsoft.com/office/word/2023/wordml/word16du">
          <w:pict>
            <v:shapetype w14:anchorId="312A89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0.4pt;margin-top:25.8pt;width:210.6pt;height:110.6pt;z-index:25169561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" filled="f" stroked="f">
              <v:textbox style="mso-fit-shape-to-text:t">
                <w:txbxContent>
                  <w:p w14:paraId="0ECFB9ED" w14:textId="77777777" w:rsidR="00034D98" w:rsidRPr="00F66503" w:rsidRDefault="00F21C54" w:rsidP="00AC2B77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www.dvfrssd.org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7968" behindDoc="0" locked="0" layoutInCell="1" allowOverlap="1" wp14:anchorId="5A8B9C23" wp14:editId="38F1D94F">
              <wp:simplePos x="0" y="0"/>
              <wp:positionH relativeFrom="margin">
                <wp:posOffset>1592580</wp:posOffset>
              </wp:positionH>
              <wp:positionV relativeFrom="paragraph">
                <wp:posOffset>83820</wp:posOffset>
              </wp:positionV>
              <wp:extent cx="5958840" cy="29718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58840" cy="2971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760482" w14:textId="77777777" w:rsidR="00AC2B77" w:rsidRPr="00F66503" w:rsidRDefault="00F21C54" w:rsidP="00F21C54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           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1261 Dammeron Valley Drive E. Dammeron Valley, UT 84783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du="http://schemas.microsoft.com/office/word/2023/wordml/word16du">
          <w:pict>
            <v:shape w14:anchorId="5A8B9C23" id="_x0000_s1027" type="#_x0000_t202" style="position:absolute;margin-left:125.4pt;margin-top:6.6pt;width:469.2pt;height:23.4pt;z-index:2516679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" filled="f" stroked="f">
              <v:textbox>
                <w:txbxContent>
                  <w:p w14:paraId="42760482" w14:textId="77777777" w:rsidR="00AC2B77" w:rsidRPr="00F66503" w:rsidRDefault="00F21C54" w:rsidP="00F21C54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           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1261 Dammeron Valley Drive E. Dammeron Valley, UT 84783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43392" behindDoc="0" locked="0" layoutInCell="1" allowOverlap="1" wp14:anchorId="0F11CA8B" wp14:editId="3893F1D7">
              <wp:simplePos x="0" y="0"/>
              <wp:positionH relativeFrom="margin">
                <wp:posOffset>2159000</wp:posOffset>
              </wp:positionH>
              <wp:positionV relativeFrom="paragraph">
                <wp:posOffset>311556</wp:posOffset>
              </wp:positionV>
              <wp:extent cx="145161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161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CE0EED" w14:textId="77777777" w:rsidR="00FB0F46" w:rsidRPr="00F66503" w:rsidRDefault="00FB0F46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dtfl="http://schemas.microsoft.com/office/word/2024/wordml/sdtformatlock" xmlns:w16du="http://schemas.microsoft.com/office/word/2023/wordml/word16du">
          <w:pict>
            <v:shape w14:anchorId="0F11CA8B" id="_x0000_s1028" type="#_x0000_t202" style="position:absolute;margin-left:170pt;margin-top:24.55pt;width:114.3pt;height:110.6pt;z-index:25164339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" filled="f" stroked="f">
              <v:textbox style="mso-fit-shape-to-text:t">
                <w:txbxContent>
                  <w:p w14:paraId="2ACE0EED" w14:textId="77777777" w:rsidR="00FB0F46" w:rsidRPr="00F66503" w:rsidRDefault="00FB0F46" w:rsidP="00AC2B77">
                    <w:pPr>
                      <w:rPr>
                        <w:rFonts w:ascii="Proxima Nova Rg" w:hAnsi="Proxima Nova Rg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2AC599" w14:textId="77777777" w:rsidR="00AA6089" w:rsidRDefault="00AA6089" w:rsidP="00717AF4">
      <w:r>
        <w:separator/>
      </w:r>
    </w:p>
  </w:footnote>
  <w:footnote w:type="continuationSeparator" w:id="0">
    <w:p w14:paraId="394D48AF" w14:textId="77777777" w:rsidR="00AA6089" w:rsidRDefault="00AA6089" w:rsidP="00717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CD4EA" w14:textId="0DB4EB2E" w:rsidR="00FB0F46" w:rsidRDefault="00715F38" w:rsidP="00715F38">
    <w:pPr>
      <w:pStyle w:val="Header"/>
      <w:jc w:val="center"/>
    </w:pPr>
    <w:r w:rsidRPr="00715F38">
      <w:rPr>
        <w:noProof/>
      </w:rPr>
      <w:drawing>
        <wp:inline distT="0" distB="0" distL="0" distR="0" wp14:anchorId="70AEEC78" wp14:editId="7932E7F7">
          <wp:extent cx="910817" cy="1173480"/>
          <wp:effectExtent l="0" t="0" r="3810" b="7620"/>
          <wp:docPr id="113271406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32714066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25165" cy="11919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CBAE635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spacing w:val="0"/>
      </w:rPr>
    </w:lvl>
  </w:abstractNum>
  <w:num w:numId="1" w16cid:durableId="6140187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1C54"/>
    <w:rsid w:val="00002300"/>
    <w:rsid w:val="000036B9"/>
    <w:rsid w:val="0000655A"/>
    <w:rsid w:val="00017132"/>
    <w:rsid w:val="000251FC"/>
    <w:rsid w:val="00034D98"/>
    <w:rsid w:val="0004094A"/>
    <w:rsid w:val="00041541"/>
    <w:rsid w:val="00053754"/>
    <w:rsid w:val="000716AD"/>
    <w:rsid w:val="0007241B"/>
    <w:rsid w:val="000729F3"/>
    <w:rsid w:val="00086917"/>
    <w:rsid w:val="0009727F"/>
    <w:rsid w:val="000E1E2B"/>
    <w:rsid w:val="000F2D1B"/>
    <w:rsid w:val="000F2F3A"/>
    <w:rsid w:val="001262E2"/>
    <w:rsid w:val="00127474"/>
    <w:rsid w:val="00131134"/>
    <w:rsid w:val="00144815"/>
    <w:rsid w:val="00156373"/>
    <w:rsid w:val="00170513"/>
    <w:rsid w:val="0017256D"/>
    <w:rsid w:val="001761C5"/>
    <w:rsid w:val="0018027C"/>
    <w:rsid w:val="001858B3"/>
    <w:rsid w:val="00186186"/>
    <w:rsid w:val="001870D5"/>
    <w:rsid w:val="001A225B"/>
    <w:rsid w:val="001F54C2"/>
    <w:rsid w:val="002545DA"/>
    <w:rsid w:val="0025556A"/>
    <w:rsid w:val="00281672"/>
    <w:rsid w:val="00282659"/>
    <w:rsid w:val="002C5E5F"/>
    <w:rsid w:val="002D3A99"/>
    <w:rsid w:val="002E0FD9"/>
    <w:rsid w:val="00301B8C"/>
    <w:rsid w:val="003275CE"/>
    <w:rsid w:val="003305BE"/>
    <w:rsid w:val="00332E78"/>
    <w:rsid w:val="0033312C"/>
    <w:rsid w:val="00334A67"/>
    <w:rsid w:val="003518BE"/>
    <w:rsid w:val="00354DAD"/>
    <w:rsid w:val="0036630E"/>
    <w:rsid w:val="003D2958"/>
    <w:rsid w:val="003F27FD"/>
    <w:rsid w:val="004167C7"/>
    <w:rsid w:val="00447516"/>
    <w:rsid w:val="004A299F"/>
    <w:rsid w:val="004A453D"/>
    <w:rsid w:val="004C70AB"/>
    <w:rsid w:val="004D0A10"/>
    <w:rsid w:val="004F62DC"/>
    <w:rsid w:val="00517988"/>
    <w:rsid w:val="0052039E"/>
    <w:rsid w:val="00544D05"/>
    <w:rsid w:val="00556147"/>
    <w:rsid w:val="005A06F9"/>
    <w:rsid w:val="005A745D"/>
    <w:rsid w:val="005C1C4A"/>
    <w:rsid w:val="005C3FFF"/>
    <w:rsid w:val="005D2CC3"/>
    <w:rsid w:val="005E0904"/>
    <w:rsid w:val="005F7F02"/>
    <w:rsid w:val="00615565"/>
    <w:rsid w:val="00624547"/>
    <w:rsid w:val="0062616E"/>
    <w:rsid w:val="00644D5F"/>
    <w:rsid w:val="0068651E"/>
    <w:rsid w:val="0069053A"/>
    <w:rsid w:val="006A195E"/>
    <w:rsid w:val="006F2328"/>
    <w:rsid w:val="00703484"/>
    <w:rsid w:val="00715F38"/>
    <w:rsid w:val="007165B3"/>
    <w:rsid w:val="00717AF4"/>
    <w:rsid w:val="0073022C"/>
    <w:rsid w:val="00746607"/>
    <w:rsid w:val="0075217B"/>
    <w:rsid w:val="00756971"/>
    <w:rsid w:val="007611C9"/>
    <w:rsid w:val="007673B5"/>
    <w:rsid w:val="007726FA"/>
    <w:rsid w:val="00781E50"/>
    <w:rsid w:val="00794359"/>
    <w:rsid w:val="007A1887"/>
    <w:rsid w:val="007D773A"/>
    <w:rsid w:val="00806A0B"/>
    <w:rsid w:val="00812C64"/>
    <w:rsid w:val="00813FA1"/>
    <w:rsid w:val="00824BC8"/>
    <w:rsid w:val="00856226"/>
    <w:rsid w:val="008820A2"/>
    <w:rsid w:val="008849C9"/>
    <w:rsid w:val="008854BF"/>
    <w:rsid w:val="008877D1"/>
    <w:rsid w:val="00891F9F"/>
    <w:rsid w:val="008C7AA6"/>
    <w:rsid w:val="008D147B"/>
    <w:rsid w:val="009620FA"/>
    <w:rsid w:val="009A3B03"/>
    <w:rsid w:val="009B3D9D"/>
    <w:rsid w:val="009E2FC5"/>
    <w:rsid w:val="009F7660"/>
    <w:rsid w:val="00A212CC"/>
    <w:rsid w:val="00A27009"/>
    <w:rsid w:val="00A37127"/>
    <w:rsid w:val="00A45523"/>
    <w:rsid w:val="00A82F27"/>
    <w:rsid w:val="00A83546"/>
    <w:rsid w:val="00A93AC5"/>
    <w:rsid w:val="00A95447"/>
    <w:rsid w:val="00AA6089"/>
    <w:rsid w:val="00AA7103"/>
    <w:rsid w:val="00AC2B77"/>
    <w:rsid w:val="00AF67C0"/>
    <w:rsid w:val="00B22C6D"/>
    <w:rsid w:val="00B25FFB"/>
    <w:rsid w:val="00B51709"/>
    <w:rsid w:val="00B5288F"/>
    <w:rsid w:val="00B672F4"/>
    <w:rsid w:val="00B764A7"/>
    <w:rsid w:val="00B82832"/>
    <w:rsid w:val="00B87CA7"/>
    <w:rsid w:val="00BC4C51"/>
    <w:rsid w:val="00BD37DD"/>
    <w:rsid w:val="00BF5F9F"/>
    <w:rsid w:val="00C01B0D"/>
    <w:rsid w:val="00C0786B"/>
    <w:rsid w:val="00C238D2"/>
    <w:rsid w:val="00C74AC4"/>
    <w:rsid w:val="00C900DA"/>
    <w:rsid w:val="00CD0255"/>
    <w:rsid w:val="00CD48F4"/>
    <w:rsid w:val="00CE04C3"/>
    <w:rsid w:val="00D00F7C"/>
    <w:rsid w:val="00D01A69"/>
    <w:rsid w:val="00D31ECD"/>
    <w:rsid w:val="00D66545"/>
    <w:rsid w:val="00DA75FA"/>
    <w:rsid w:val="00DE72C0"/>
    <w:rsid w:val="00E306D3"/>
    <w:rsid w:val="00E40CF6"/>
    <w:rsid w:val="00E44F90"/>
    <w:rsid w:val="00E71FFB"/>
    <w:rsid w:val="00E76591"/>
    <w:rsid w:val="00E91368"/>
    <w:rsid w:val="00ED7126"/>
    <w:rsid w:val="00F21C54"/>
    <w:rsid w:val="00F2206D"/>
    <w:rsid w:val="00F624F6"/>
    <w:rsid w:val="00F63B73"/>
    <w:rsid w:val="00F66503"/>
    <w:rsid w:val="00F84B1F"/>
    <w:rsid w:val="00FB0F46"/>
    <w:rsid w:val="00FB226F"/>
    <w:rsid w:val="00FC7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1BE4AF"/>
  <w15:chartTrackingRefBased/>
  <w15:docId w15:val="{4BE76CFC-9F58-47EC-A9C1-120920A36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1C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717AF4"/>
  </w:style>
  <w:style w:type="paragraph" w:styleId="Footer">
    <w:name w:val="footer"/>
    <w:basedOn w:val="Normal"/>
    <w:link w:val="FooterChar"/>
    <w:uiPriority w:val="99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717AF4"/>
  </w:style>
  <w:style w:type="paragraph" w:styleId="BodyTextIndent">
    <w:name w:val="Body Text Indent"/>
    <w:basedOn w:val="Normal"/>
    <w:link w:val="BodyTextIndentChar"/>
    <w:rsid w:val="005E0904"/>
    <w:pPr>
      <w:spacing w:after="0" w:line="273" w:lineRule="exact"/>
      <w:ind w:firstLine="72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5E0904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DeltaViewInsertion">
    <w:name w:val="DeltaView Insertion"/>
    <w:rsid w:val="005E0904"/>
    <w:rPr>
      <w:color w:val="0000FF"/>
      <w:spacing w:val="0"/>
      <w:u w:val="double"/>
    </w:rPr>
  </w:style>
  <w:style w:type="character" w:customStyle="1" w:styleId="emailstyle16">
    <w:name w:val="emailstyle16"/>
    <w:semiHidden/>
    <w:rsid w:val="005E0904"/>
    <w:rPr>
      <w:rFonts w:ascii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ll\OneDrive\Documents\Custom%20Office%20Templates\DVFRSSD%20Letterhead%20-%20April202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C:\Users\shell\OneDrive\Documents\Custom Office Templates\DVFRSSD Letterhead - April2024.dotx</Template>
  <TotalTime>1</TotalTime>
  <Pages>1</Pages>
  <Words>173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</dc:creator>
  <cp:keywords/>
  <dc:description/>
  <cp:lastModifiedBy>Pat Johnson</cp:lastModifiedBy>
  <cp:revision>2</cp:revision>
  <dcterms:created xsi:type="dcterms:W3CDTF">2025-04-12T21:26:00Z</dcterms:created>
  <dcterms:modified xsi:type="dcterms:W3CDTF">2025-04-12T21:26:00Z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db214edb-478f-4504-9605-bbf0530cc800</vt:lpwstr>
  </property>
</Properties>
</file>