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CA38DE" w14:textId="77777777" w:rsidR="00DC5B2B" w:rsidRDefault="005A1923" w:rsidP="005A1923">
      <w:pPr>
        <w:pStyle w:val="00Center"/>
      </w:pPr>
      <w:r w:rsidRPr="00863A01">
        <w:t>INDENTURE OF TRUST</w:t>
      </w:r>
    </w:p>
    <w:p w14:paraId="69A3A8AB" w14:textId="2D785719" w:rsidR="005A1923" w:rsidRPr="00863A01" w:rsidRDefault="00DC5B2B" w:rsidP="005A1923">
      <w:pPr>
        <w:pStyle w:val="00Center"/>
      </w:pPr>
      <w:r>
        <w:t>(SENIOR)</w:t>
      </w:r>
      <w:r w:rsidR="0054178E">
        <w:br/>
      </w:r>
    </w:p>
    <w:p w14:paraId="468A98F7" w14:textId="591D51D2" w:rsidR="005A1923" w:rsidRPr="00863A01" w:rsidRDefault="005A1923" w:rsidP="005A1923">
      <w:pPr>
        <w:pStyle w:val="00Center"/>
      </w:pPr>
      <w:r w:rsidRPr="00863A01">
        <w:t xml:space="preserve">DATED AS OF </w:t>
      </w:r>
      <w:r w:rsidR="00E66BEC">
        <w:t xml:space="preserve">[INDENTURE MONTH] </w:t>
      </w:r>
      <w:r w:rsidR="00DC5B2B">
        <w:t>1, 2025</w:t>
      </w:r>
    </w:p>
    <w:p w14:paraId="4E1B0456" w14:textId="77777777" w:rsidR="005A1923" w:rsidRPr="00863A01" w:rsidRDefault="005A1923" w:rsidP="005A1923">
      <w:pPr>
        <w:pStyle w:val="00Center"/>
      </w:pPr>
    </w:p>
    <w:p w14:paraId="7D823174" w14:textId="77777777" w:rsidR="005A1923" w:rsidRPr="00863A01" w:rsidRDefault="005A1923" w:rsidP="005A1923">
      <w:pPr>
        <w:pStyle w:val="00Center"/>
      </w:pPr>
      <w:r w:rsidRPr="00863A01">
        <w:t>between</w:t>
      </w:r>
    </w:p>
    <w:p w14:paraId="06B023A8" w14:textId="77777777" w:rsidR="005A1923" w:rsidRPr="00863A01" w:rsidRDefault="005A1923" w:rsidP="005A1923">
      <w:pPr>
        <w:pStyle w:val="00Center"/>
      </w:pPr>
    </w:p>
    <w:p w14:paraId="2E54A8E4" w14:textId="2A4288E4" w:rsidR="005A1923" w:rsidRPr="00863A01" w:rsidRDefault="00DC5B2B" w:rsidP="005A1923">
      <w:pPr>
        <w:pStyle w:val="00Center"/>
      </w:pPr>
      <w:r>
        <w:t>MIDA CORMONT PUBLIC INFRASTRUCTURE DISTRICT</w:t>
      </w:r>
    </w:p>
    <w:p w14:paraId="00E009E6" w14:textId="77777777" w:rsidR="005A1923" w:rsidRPr="00863A01" w:rsidRDefault="005A1923" w:rsidP="005A1923">
      <w:pPr>
        <w:pStyle w:val="00Center"/>
      </w:pPr>
    </w:p>
    <w:p w14:paraId="2DE87294" w14:textId="77777777" w:rsidR="005A1923" w:rsidRPr="00863A01" w:rsidRDefault="005A1923" w:rsidP="005A1923">
      <w:pPr>
        <w:pStyle w:val="00Center"/>
      </w:pPr>
      <w:r w:rsidRPr="00863A01">
        <w:t>and</w:t>
      </w:r>
    </w:p>
    <w:p w14:paraId="4980702F" w14:textId="77777777" w:rsidR="005A1923" w:rsidRPr="00863A01" w:rsidRDefault="005A1923" w:rsidP="005A1923">
      <w:pPr>
        <w:pStyle w:val="00Center"/>
      </w:pPr>
    </w:p>
    <w:p w14:paraId="5F5C86F0" w14:textId="169B9E3A" w:rsidR="005A1923" w:rsidRPr="00863A01" w:rsidRDefault="00DC5B2B" w:rsidP="005A1923">
      <w:pPr>
        <w:pStyle w:val="00Center"/>
      </w:pPr>
      <w:r w:rsidRPr="006D3991">
        <w:t>U.S. BANK TRUST COMPANY, NATIONAL ASSOCIATION</w:t>
      </w:r>
      <w:r w:rsidR="00D70A29">
        <w:br/>
      </w:r>
      <w:r w:rsidR="0054178E">
        <w:t>SALT LAKE CITY, UTAH</w:t>
      </w:r>
      <w:r w:rsidR="005A1923" w:rsidRPr="00863A01">
        <w:br/>
        <w:t>AS TRUSTEE</w:t>
      </w:r>
    </w:p>
    <w:p w14:paraId="7BB18ED5" w14:textId="77777777" w:rsidR="005A1923" w:rsidRPr="00863A01" w:rsidRDefault="005A1923" w:rsidP="005A1923">
      <w:pPr>
        <w:pStyle w:val="00Center"/>
      </w:pPr>
    </w:p>
    <w:p w14:paraId="65C185ED" w14:textId="77777777" w:rsidR="005A1923" w:rsidRPr="00863A01" w:rsidRDefault="005A1923" w:rsidP="005A1923">
      <w:pPr>
        <w:pStyle w:val="00Center"/>
      </w:pPr>
      <w:r w:rsidRPr="00863A01">
        <w:t>relating to</w:t>
      </w:r>
    </w:p>
    <w:p w14:paraId="4C3BBB60" w14:textId="77777777" w:rsidR="005A1923" w:rsidRPr="00863A01" w:rsidRDefault="005A1923" w:rsidP="005A1923">
      <w:pPr>
        <w:pStyle w:val="00Center"/>
      </w:pPr>
    </w:p>
    <w:p w14:paraId="2A902965" w14:textId="0C0A6864" w:rsidR="005A1923" w:rsidRDefault="00195007" w:rsidP="0051591C">
      <w:pPr>
        <w:pStyle w:val="00Center"/>
      </w:pPr>
      <w:r>
        <w:t xml:space="preserve">LIMITED TAX </w:t>
      </w:r>
      <w:r w:rsidR="005D0AEA">
        <w:t>GENERAL OBLIGATION</w:t>
      </w:r>
      <w:r>
        <w:t xml:space="preserve"> </w:t>
      </w:r>
      <w:r w:rsidR="005A1923" w:rsidRPr="00863A01">
        <w:t xml:space="preserve">BONDS, </w:t>
      </w:r>
      <w:r w:rsidR="0051591C" w:rsidRPr="00863A01">
        <w:br/>
      </w:r>
      <w:r w:rsidR="00DC5B2B">
        <w:t>SERIES 2025A-1</w:t>
      </w:r>
      <w:r w:rsidR="005A1923" w:rsidRPr="00863A01">
        <w:br/>
        <w:t>IN THE AGGREGATE PRINCIPAL AMOUNT OF</w:t>
      </w:r>
      <w:r w:rsidR="005A1923" w:rsidRPr="00863A01">
        <w:br/>
        <w:t>$</w:t>
      </w:r>
      <w:r w:rsidR="002F36BF">
        <w:t>[PAR</w:t>
      </w:r>
      <w:r w:rsidR="00DC5B2B">
        <w:t xml:space="preserve"> </w:t>
      </w:r>
      <w:r w:rsidR="002F36BF">
        <w:t>A</w:t>
      </w:r>
      <w:r w:rsidR="00DC5B2B">
        <w:t>-1</w:t>
      </w:r>
      <w:r w:rsidR="002F36BF">
        <w:t>]</w:t>
      </w:r>
    </w:p>
    <w:p w14:paraId="7790C129" w14:textId="77777777" w:rsidR="0054178E" w:rsidRPr="00863A01" w:rsidRDefault="0054178E" w:rsidP="0051591C">
      <w:pPr>
        <w:pStyle w:val="00Center"/>
      </w:pPr>
    </w:p>
    <w:p w14:paraId="074F27F3" w14:textId="77777777" w:rsidR="005A1923" w:rsidRDefault="0054178E" w:rsidP="0054178E">
      <w:pPr>
        <w:jc w:val="center"/>
      </w:pPr>
      <w:r>
        <w:t>and</w:t>
      </w:r>
    </w:p>
    <w:p w14:paraId="02BC580B" w14:textId="77777777" w:rsidR="0054178E" w:rsidRPr="00863A01" w:rsidRDefault="0054178E" w:rsidP="0054178E">
      <w:pPr>
        <w:jc w:val="center"/>
      </w:pPr>
    </w:p>
    <w:p w14:paraId="0E8A4B68" w14:textId="77777777" w:rsidR="005A1923" w:rsidRPr="00863A01" w:rsidRDefault="005A1923" w:rsidP="005A1923"/>
    <w:p w14:paraId="6A7B8B1B" w14:textId="62D7A1C4" w:rsidR="0054178E" w:rsidRDefault="005D0AEA" w:rsidP="0054178E">
      <w:pPr>
        <w:pStyle w:val="00Center"/>
      </w:pPr>
      <w:r w:rsidRPr="005D0AEA">
        <w:t xml:space="preserve">LIMITED TAX GENERAL OBLIGATION </w:t>
      </w:r>
      <w:r w:rsidR="00195007">
        <w:br/>
      </w:r>
      <w:r w:rsidR="00DC5B2B">
        <w:t>CONVERTIBLE</w:t>
      </w:r>
      <w:r w:rsidR="00195007">
        <w:t xml:space="preserve"> </w:t>
      </w:r>
      <w:r w:rsidR="0054178E">
        <w:t xml:space="preserve">CAPITAL APPRECIATION </w:t>
      </w:r>
      <w:r w:rsidR="0054178E" w:rsidRPr="00863A01">
        <w:t xml:space="preserve">BONDS, </w:t>
      </w:r>
      <w:r w:rsidR="0054178E" w:rsidRPr="00863A01">
        <w:br/>
      </w:r>
      <w:r w:rsidR="00DC5B2B">
        <w:t>SERIES 2025A-2</w:t>
      </w:r>
      <w:r w:rsidR="0054178E" w:rsidRPr="00863A01">
        <w:br/>
        <w:t xml:space="preserve">IN THE </w:t>
      </w:r>
      <w:r w:rsidR="0054178E">
        <w:t xml:space="preserve">ORIGINAL </w:t>
      </w:r>
      <w:r w:rsidR="0054178E" w:rsidRPr="00863A01">
        <w:t>PRINCIPAL AMOUNT OF</w:t>
      </w:r>
      <w:r w:rsidR="0054178E" w:rsidRPr="00863A01">
        <w:br/>
        <w:t>$</w:t>
      </w:r>
      <w:r w:rsidR="0054178E">
        <w:t>[PAR</w:t>
      </w:r>
      <w:r w:rsidR="00DC5B2B">
        <w:t xml:space="preserve"> </w:t>
      </w:r>
      <w:r w:rsidR="0054178E">
        <w:t>A</w:t>
      </w:r>
      <w:r w:rsidR="00DC5B2B">
        <w:t>-</w:t>
      </w:r>
      <w:r w:rsidR="0054178E">
        <w:t>2]</w:t>
      </w:r>
    </w:p>
    <w:p w14:paraId="20946FBD" w14:textId="77777777" w:rsidR="005A1923" w:rsidRPr="00863A01" w:rsidRDefault="005A1923" w:rsidP="005A1923">
      <w:pPr>
        <w:sectPr w:rsidR="005A1923" w:rsidRPr="00863A01" w:rsidSect="00F126F1">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540" w:gutter="0"/>
          <w:cols w:space="720"/>
          <w:vAlign w:val="center"/>
          <w:titlePg/>
          <w:docGrid w:linePitch="360"/>
        </w:sectPr>
      </w:pPr>
    </w:p>
    <w:p w14:paraId="798F72D5" w14:textId="77777777" w:rsidR="005A1923" w:rsidRPr="00863A01" w:rsidRDefault="005A1923" w:rsidP="005A1923">
      <w:pPr>
        <w:pStyle w:val="TOCHeading"/>
        <w:rPr>
          <w:b w:val="0"/>
        </w:rPr>
      </w:pPr>
      <w:bookmarkStart w:id="0" w:name="TOCHeading_1"/>
      <w:r w:rsidRPr="00863A01">
        <w:rPr>
          <w:b w:val="0"/>
        </w:rPr>
        <w:lastRenderedPageBreak/>
        <w:t>TABLE OF CONTENTS</w:t>
      </w:r>
    </w:p>
    <w:p w14:paraId="0F355908" w14:textId="77777777" w:rsidR="005A1923" w:rsidRPr="00863A01" w:rsidRDefault="005A1923" w:rsidP="005A1923">
      <w:pPr>
        <w:pStyle w:val="TOCPage"/>
        <w:rPr>
          <w:b w:val="0"/>
        </w:rPr>
      </w:pPr>
      <w:bookmarkStart w:id="1" w:name="TOCPage_1"/>
      <w:bookmarkEnd w:id="0"/>
      <w:r w:rsidRPr="00863A01">
        <w:rPr>
          <w:b w:val="0"/>
        </w:rPr>
        <w:t>Page</w:t>
      </w:r>
    </w:p>
    <w:bookmarkEnd w:id="1"/>
    <w:p w14:paraId="04B5301A" w14:textId="77777777" w:rsidR="001075A5" w:rsidRDefault="005A1923">
      <w:pPr>
        <w:pStyle w:val="TOC1"/>
        <w:rPr>
          <w:rFonts w:asciiTheme="minorHAnsi" w:eastAsiaTheme="minorEastAsia" w:hAnsiTheme="minorHAnsi"/>
          <w:caps w:val="0"/>
          <w:noProof/>
          <w:kern w:val="2"/>
          <w14:ligatures w14:val="standardContextual"/>
        </w:rPr>
      </w:pPr>
      <w:r w:rsidRPr="00863A01">
        <w:fldChar w:fldCharType="begin"/>
      </w:r>
      <w:r w:rsidRPr="00863A01">
        <w:instrText xml:space="preserve"> TOC \t "Heading 1,1,Heading 2,2" \n 1-1 \x </w:instrText>
      </w:r>
      <w:r w:rsidRPr="00863A01">
        <w:fldChar w:fldCharType="separate"/>
      </w:r>
      <w:r w:rsidR="001075A5" w:rsidRPr="004D12FD">
        <w:rPr>
          <w:noProof/>
          <w:color w:val="000000"/>
        </w:rPr>
        <w:t>Article I</w:t>
      </w:r>
      <w:r w:rsidR="001075A5" w:rsidRPr="004D12FD">
        <w:rPr>
          <w:noProof/>
        </w:rPr>
        <w:br/>
      </w:r>
      <w:r w:rsidR="001075A5" w:rsidRPr="004D12FD">
        <w:rPr>
          <w:noProof/>
        </w:rPr>
        <w:br/>
        <w:t>DEFINITIONS AND OTHER PROVISIONS OF GENERAL APPLICATION</w:t>
      </w:r>
    </w:p>
    <w:p w14:paraId="360315BC" w14:textId="04CB04E9"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1.01</w:t>
      </w:r>
      <w:r>
        <w:rPr>
          <w:rFonts w:asciiTheme="minorHAnsi" w:eastAsiaTheme="minorEastAsia" w:hAnsiTheme="minorHAnsi"/>
          <w:noProof/>
          <w:kern w:val="2"/>
          <w14:ligatures w14:val="standardContextual"/>
        </w:rPr>
        <w:tab/>
      </w:r>
      <w:r w:rsidRPr="004D12FD">
        <w:rPr>
          <w:noProof/>
          <w:u w:val="single"/>
        </w:rPr>
        <w:t>Definitions</w:t>
      </w:r>
      <w:r>
        <w:rPr>
          <w:noProof/>
        </w:rPr>
        <w:tab/>
      </w:r>
      <w:r>
        <w:rPr>
          <w:noProof/>
        </w:rPr>
        <w:fldChar w:fldCharType="begin"/>
      </w:r>
      <w:r>
        <w:rPr>
          <w:noProof/>
        </w:rPr>
        <w:instrText xml:space="preserve"> PAGEREF _Toc191375922 \h </w:instrText>
      </w:r>
      <w:r>
        <w:rPr>
          <w:noProof/>
        </w:rPr>
      </w:r>
      <w:r>
        <w:rPr>
          <w:noProof/>
        </w:rPr>
        <w:fldChar w:fldCharType="separate"/>
      </w:r>
      <w:r w:rsidR="00F34BB4">
        <w:rPr>
          <w:noProof/>
        </w:rPr>
        <w:t>5</w:t>
      </w:r>
      <w:r>
        <w:rPr>
          <w:noProof/>
        </w:rPr>
        <w:fldChar w:fldCharType="end"/>
      </w:r>
    </w:p>
    <w:p w14:paraId="2F65A14B" w14:textId="2DB9061C"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1.02</w:t>
      </w:r>
      <w:r>
        <w:rPr>
          <w:rFonts w:asciiTheme="minorHAnsi" w:eastAsiaTheme="minorEastAsia" w:hAnsiTheme="minorHAnsi"/>
          <w:noProof/>
          <w:kern w:val="2"/>
          <w14:ligatures w14:val="standardContextual"/>
        </w:rPr>
        <w:tab/>
      </w:r>
      <w:r w:rsidRPr="004D12FD">
        <w:rPr>
          <w:noProof/>
          <w:u w:val="single"/>
        </w:rPr>
        <w:t>Interpretation</w:t>
      </w:r>
      <w:r>
        <w:rPr>
          <w:noProof/>
        </w:rPr>
        <w:tab/>
      </w:r>
      <w:r>
        <w:rPr>
          <w:noProof/>
        </w:rPr>
        <w:fldChar w:fldCharType="begin"/>
      </w:r>
      <w:r>
        <w:rPr>
          <w:noProof/>
        </w:rPr>
        <w:instrText xml:space="preserve"> PAGEREF _Toc191375923 \h </w:instrText>
      </w:r>
      <w:r>
        <w:rPr>
          <w:noProof/>
        </w:rPr>
      </w:r>
      <w:r>
        <w:rPr>
          <w:noProof/>
        </w:rPr>
        <w:fldChar w:fldCharType="separate"/>
      </w:r>
      <w:r w:rsidR="00F34BB4">
        <w:rPr>
          <w:noProof/>
        </w:rPr>
        <w:t>15</w:t>
      </w:r>
      <w:r>
        <w:rPr>
          <w:noProof/>
        </w:rPr>
        <w:fldChar w:fldCharType="end"/>
      </w:r>
    </w:p>
    <w:p w14:paraId="68E98579" w14:textId="6DA405D5"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1.03</w:t>
      </w:r>
      <w:r>
        <w:rPr>
          <w:rFonts w:asciiTheme="minorHAnsi" w:eastAsiaTheme="minorEastAsia" w:hAnsiTheme="minorHAnsi"/>
          <w:noProof/>
          <w:kern w:val="2"/>
          <w14:ligatures w14:val="standardContextual"/>
        </w:rPr>
        <w:tab/>
      </w:r>
      <w:r w:rsidRPr="004D12FD">
        <w:rPr>
          <w:noProof/>
          <w:u w:val="single"/>
        </w:rPr>
        <w:t>Computations</w:t>
      </w:r>
      <w:r>
        <w:rPr>
          <w:noProof/>
        </w:rPr>
        <w:tab/>
      </w:r>
      <w:r>
        <w:rPr>
          <w:noProof/>
        </w:rPr>
        <w:fldChar w:fldCharType="begin"/>
      </w:r>
      <w:r>
        <w:rPr>
          <w:noProof/>
        </w:rPr>
        <w:instrText xml:space="preserve"> PAGEREF _Toc191375924 \h </w:instrText>
      </w:r>
      <w:r>
        <w:rPr>
          <w:noProof/>
        </w:rPr>
      </w:r>
      <w:r>
        <w:rPr>
          <w:noProof/>
        </w:rPr>
        <w:fldChar w:fldCharType="separate"/>
      </w:r>
      <w:r w:rsidR="00F34BB4">
        <w:rPr>
          <w:noProof/>
        </w:rPr>
        <w:t>16</w:t>
      </w:r>
      <w:r>
        <w:rPr>
          <w:noProof/>
        </w:rPr>
        <w:fldChar w:fldCharType="end"/>
      </w:r>
    </w:p>
    <w:p w14:paraId="61B25AE1" w14:textId="0E53ABE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1.04</w:t>
      </w:r>
      <w:r>
        <w:rPr>
          <w:rFonts w:asciiTheme="minorHAnsi" w:eastAsiaTheme="minorEastAsia" w:hAnsiTheme="minorHAnsi"/>
          <w:noProof/>
          <w:kern w:val="2"/>
          <w14:ligatures w14:val="standardContextual"/>
        </w:rPr>
        <w:tab/>
      </w:r>
      <w:r w:rsidRPr="004D12FD">
        <w:rPr>
          <w:noProof/>
          <w:u w:val="single"/>
        </w:rPr>
        <w:t>Exclusion of Bonds Held by the District</w:t>
      </w:r>
      <w:r>
        <w:rPr>
          <w:noProof/>
        </w:rPr>
        <w:tab/>
      </w:r>
      <w:r>
        <w:rPr>
          <w:noProof/>
        </w:rPr>
        <w:fldChar w:fldCharType="begin"/>
      </w:r>
      <w:r>
        <w:rPr>
          <w:noProof/>
        </w:rPr>
        <w:instrText xml:space="preserve"> PAGEREF _Toc191375925 \h </w:instrText>
      </w:r>
      <w:r>
        <w:rPr>
          <w:noProof/>
        </w:rPr>
      </w:r>
      <w:r>
        <w:rPr>
          <w:noProof/>
        </w:rPr>
        <w:fldChar w:fldCharType="separate"/>
      </w:r>
      <w:r w:rsidR="00F34BB4">
        <w:rPr>
          <w:noProof/>
        </w:rPr>
        <w:t>16</w:t>
      </w:r>
      <w:r>
        <w:rPr>
          <w:noProof/>
        </w:rPr>
        <w:fldChar w:fldCharType="end"/>
      </w:r>
    </w:p>
    <w:p w14:paraId="12556779" w14:textId="44D125BA"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1.05</w:t>
      </w:r>
      <w:r>
        <w:rPr>
          <w:rFonts w:asciiTheme="minorHAnsi" w:eastAsiaTheme="minorEastAsia" w:hAnsiTheme="minorHAnsi"/>
          <w:noProof/>
          <w:kern w:val="2"/>
          <w14:ligatures w14:val="standardContextual"/>
        </w:rPr>
        <w:tab/>
      </w:r>
      <w:r w:rsidRPr="004D12FD">
        <w:rPr>
          <w:noProof/>
          <w:u w:val="single"/>
        </w:rPr>
        <w:t>Certificates and Opinions</w:t>
      </w:r>
      <w:r>
        <w:rPr>
          <w:noProof/>
        </w:rPr>
        <w:tab/>
      </w:r>
      <w:r>
        <w:rPr>
          <w:noProof/>
        </w:rPr>
        <w:fldChar w:fldCharType="begin"/>
      </w:r>
      <w:r>
        <w:rPr>
          <w:noProof/>
        </w:rPr>
        <w:instrText xml:space="preserve"> PAGEREF _Toc191375926 \h </w:instrText>
      </w:r>
      <w:r>
        <w:rPr>
          <w:noProof/>
        </w:rPr>
      </w:r>
      <w:r>
        <w:rPr>
          <w:noProof/>
        </w:rPr>
        <w:fldChar w:fldCharType="separate"/>
      </w:r>
      <w:r w:rsidR="00F34BB4">
        <w:rPr>
          <w:noProof/>
        </w:rPr>
        <w:t>16</w:t>
      </w:r>
      <w:r>
        <w:rPr>
          <w:noProof/>
        </w:rPr>
        <w:fldChar w:fldCharType="end"/>
      </w:r>
    </w:p>
    <w:p w14:paraId="716F387D" w14:textId="124ED404"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1.06</w:t>
      </w:r>
      <w:r>
        <w:rPr>
          <w:rFonts w:asciiTheme="minorHAnsi" w:eastAsiaTheme="minorEastAsia" w:hAnsiTheme="minorHAnsi"/>
          <w:noProof/>
          <w:kern w:val="2"/>
          <w14:ligatures w14:val="standardContextual"/>
        </w:rPr>
        <w:tab/>
      </w:r>
      <w:r w:rsidRPr="004D12FD">
        <w:rPr>
          <w:noProof/>
          <w:u w:val="single"/>
        </w:rPr>
        <w:t>Acts of Consent Parties</w:t>
      </w:r>
      <w:r>
        <w:rPr>
          <w:noProof/>
        </w:rPr>
        <w:tab/>
      </w:r>
      <w:r>
        <w:rPr>
          <w:noProof/>
        </w:rPr>
        <w:fldChar w:fldCharType="begin"/>
      </w:r>
      <w:r>
        <w:rPr>
          <w:noProof/>
        </w:rPr>
        <w:instrText xml:space="preserve"> PAGEREF _Toc191375927 \h </w:instrText>
      </w:r>
      <w:r>
        <w:rPr>
          <w:noProof/>
        </w:rPr>
      </w:r>
      <w:r>
        <w:rPr>
          <w:noProof/>
        </w:rPr>
        <w:fldChar w:fldCharType="separate"/>
      </w:r>
      <w:r w:rsidR="00F34BB4">
        <w:rPr>
          <w:noProof/>
        </w:rPr>
        <w:t>17</w:t>
      </w:r>
      <w:r>
        <w:rPr>
          <w:noProof/>
        </w:rPr>
        <w:fldChar w:fldCharType="end"/>
      </w:r>
    </w:p>
    <w:p w14:paraId="52D701B4" w14:textId="2617733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1.07</w:t>
      </w:r>
      <w:r>
        <w:rPr>
          <w:rFonts w:asciiTheme="minorHAnsi" w:eastAsiaTheme="minorEastAsia" w:hAnsiTheme="minorHAnsi"/>
          <w:noProof/>
          <w:kern w:val="2"/>
          <w14:ligatures w14:val="standardContextual"/>
        </w:rPr>
        <w:tab/>
      </w:r>
      <w:r w:rsidRPr="004D12FD">
        <w:rPr>
          <w:noProof/>
          <w:u w:val="single"/>
        </w:rPr>
        <w:t>Indenture to Constitute Contract</w:t>
      </w:r>
      <w:r>
        <w:rPr>
          <w:noProof/>
        </w:rPr>
        <w:tab/>
      </w:r>
      <w:r>
        <w:rPr>
          <w:noProof/>
        </w:rPr>
        <w:fldChar w:fldCharType="begin"/>
      </w:r>
      <w:r>
        <w:rPr>
          <w:noProof/>
        </w:rPr>
        <w:instrText xml:space="preserve"> PAGEREF _Toc191375928 \h </w:instrText>
      </w:r>
      <w:r>
        <w:rPr>
          <w:noProof/>
        </w:rPr>
      </w:r>
      <w:r>
        <w:rPr>
          <w:noProof/>
        </w:rPr>
        <w:fldChar w:fldCharType="separate"/>
      </w:r>
      <w:r w:rsidR="00F34BB4">
        <w:rPr>
          <w:noProof/>
        </w:rPr>
        <w:t>17</w:t>
      </w:r>
      <w:r>
        <w:rPr>
          <w:noProof/>
        </w:rPr>
        <w:fldChar w:fldCharType="end"/>
      </w:r>
    </w:p>
    <w:p w14:paraId="1D693E9E"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II</w:t>
      </w:r>
      <w:r w:rsidRPr="004D12FD">
        <w:rPr>
          <w:noProof/>
        </w:rPr>
        <w:br/>
      </w:r>
      <w:r w:rsidRPr="004D12FD">
        <w:rPr>
          <w:noProof/>
        </w:rPr>
        <w:br/>
        <w:t>THE BONDS</w:t>
      </w:r>
    </w:p>
    <w:p w14:paraId="69940046" w14:textId="45F864F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2.01</w:t>
      </w:r>
      <w:r>
        <w:rPr>
          <w:rFonts w:asciiTheme="minorHAnsi" w:eastAsiaTheme="minorEastAsia" w:hAnsiTheme="minorHAnsi"/>
          <w:noProof/>
          <w:kern w:val="2"/>
          <w14:ligatures w14:val="standardContextual"/>
        </w:rPr>
        <w:tab/>
      </w:r>
      <w:r w:rsidRPr="004D12FD">
        <w:rPr>
          <w:noProof/>
          <w:u w:val="single"/>
        </w:rPr>
        <w:t>Authorization, Terms, Payment, and Form of Bonds</w:t>
      </w:r>
      <w:r>
        <w:rPr>
          <w:noProof/>
        </w:rPr>
        <w:tab/>
      </w:r>
      <w:r>
        <w:rPr>
          <w:noProof/>
        </w:rPr>
        <w:fldChar w:fldCharType="begin"/>
      </w:r>
      <w:r>
        <w:rPr>
          <w:noProof/>
        </w:rPr>
        <w:instrText xml:space="preserve"> PAGEREF _Toc191375930 \h </w:instrText>
      </w:r>
      <w:r>
        <w:rPr>
          <w:noProof/>
        </w:rPr>
      </w:r>
      <w:r>
        <w:rPr>
          <w:noProof/>
        </w:rPr>
        <w:fldChar w:fldCharType="separate"/>
      </w:r>
      <w:r w:rsidR="00F34BB4">
        <w:rPr>
          <w:noProof/>
        </w:rPr>
        <w:t>18</w:t>
      </w:r>
      <w:r>
        <w:rPr>
          <w:noProof/>
        </w:rPr>
        <w:fldChar w:fldCharType="end"/>
      </w:r>
    </w:p>
    <w:p w14:paraId="6DDB6534" w14:textId="543B596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2.02</w:t>
      </w:r>
      <w:r>
        <w:rPr>
          <w:rFonts w:asciiTheme="minorHAnsi" w:eastAsiaTheme="minorEastAsia" w:hAnsiTheme="minorHAnsi"/>
          <w:noProof/>
          <w:kern w:val="2"/>
          <w14:ligatures w14:val="standardContextual"/>
        </w:rPr>
        <w:tab/>
      </w:r>
      <w:r w:rsidRPr="004D12FD">
        <w:rPr>
          <w:noProof/>
          <w:u w:val="single"/>
        </w:rPr>
        <w:t>Terms of 2025A-1 Bonds</w:t>
      </w:r>
      <w:r>
        <w:rPr>
          <w:noProof/>
        </w:rPr>
        <w:tab/>
      </w:r>
      <w:r>
        <w:rPr>
          <w:noProof/>
        </w:rPr>
        <w:fldChar w:fldCharType="begin"/>
      </w:r>
      <w:r>
        <w:rPr>
          <w:noProof/>
        </w:rPr>
        <w:instrText xml:space="preserve"> PAGEREF _Toc191375931 \h </w:instrText>
      </w:r>
      <w:r>
        <w:rPr>
          <w:noProof/>
        </w:rPr>
      </w:r>
      <w:r>
        <w:rPr>
          <w:noProof/>
        </w:rPr>
        <w:fldChar w:fldCharType="separate"/>
      </w:r>
      <w:r w:rsidR="00F34BB4">
        <w:rPr>
          <w:noProof/>
        </w:rPr>
        <w:t>19</w:t>
      </w:r>
      <w:r>
        <w:rPr>
          <w:noProof/>
        </w:rPr>
        <w:fldChar w:fldCharType="end"/>
      </w:r>
    </w:p>
    <w:p w14:paraId="14C66BB0" w14:textId="2AD8FF79"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2.03</w:t>
      </w:r>
      <w:r>
        <w:rPr>
          <w:rFonts w:asciiTheme="minorHAnsi" w:eastAsiaTheme="minorEastAsia" w:hAnsiTheme="minorHAnsi"/>
          <w:noProof/>
          <w:kern w:val="2"/>
          <w14:ligatures w14:val="standardContextual"/>
        </w:rPr>
        <w:tab/>
      </w:r>
      <w:r w:rsidRPr="004D12FD">
        <w:rPr>
          <w:noProof/>
          <w:u w:val="single"/>
        </w:rPr>
        <w:t>Terms of 2025A-2 Bonds</w:t>
      </w:r>
      <w:r>
        <w:rPr>
          <w:noProof/>
        </w:rPr>
        <w:tab/>
      </w:r>
      <w:r>
        <w:rPr>
          <w:noProof/>
        </w:rPr>
        <w:fldChar w:fldCharType="begin"/>
      </w:r>
      <w:r>
        <w:rPr>
          <w:noProof/>
        </w:rPr>
        <w:instrText xml:space="preserve"> PAGEREF _Toc191375932 \h </w:instrText>
      </w:r>
      <w:r>
        <w:rPr>
          <w:noProof/>
        </w:rPr>
      </w:r>
      <w:r>
        <w:rPr>
          <w:noProof/>
        </w:rPr>
        <w:fldChar w:fldCharType="separate"/>
      </w:r>
      <w:r w:rsidR="00F34BB4">
        <w:rPr>
          <w:noProof/>
        </w:rPr>
        <w:t>19</w:t>
      </w:r>
      <w:r>
        <w:rPr>
          <w:noProof/>
        </w:rPr>
        <w:fldChar w:fldCharType="end"/>
      </w:r>
    </w:p>
    <w:p w14:paraId="1B1DF2B7" w14:textId="25386D7A"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2.04</w:t>
      </w:r>
      <w:r>
        <w:rPr>
          <w:rFonts w:asciiTheme="minorHAnsi" w:eastAsiaTheme="minorEastAsia" w:hAnsiTheme="minorHAnsi"/>
          <w:noProof/>
          <w:kern w:val="2"/>
          <w14:ligatures w14:val="standardContextual"/>
        </w:rPr>
        <w:tab/>
      </w:r>
      <w:r w:rsidRPr="004D12FD">
        <w:rPr>
          <w:noProof/>
          <w:u w:val="single"/>
        </w:rPr>
        <w:t>Purpose of Issuance of Bonds</w:t>
      </w:r>
      <w:r>
        <w:rPr>
          <w:noProof/>
        </w:rPr>
        <w:tab/>
      </w:r>
      <w:r>
        <w:rPr>
          <w:noProof/>
        </w:rPr>
        <w:fldChar w:fldCharType="begin"/>
      </w:r>
      <w:r>
        <w:rPr>
          <w:noProof/>
        </w:rPr>
        <w:instrText xml:space="preserve"> PAGEREF _Toc191375933 \h </w:instrText>
      </w:r>
      <w:r>
        <w:rPr>
          <w:noProof/>
        </w:rPr>
      </w:r>
      <w:r>
        <w:rPr>
          <w:noProof/>
        </w:rPr>
        <w:fldChar w:fldCharType="separate"/>
      </w:r>
      <w:r w:rsidR="00F34BB4">
        <w:rPr>
          <w:noProof/>
        </w:rPr>
        <w:t>20</w:t>
      </w:r>
      <w:r>
        <w:rPr>
          <w:noProof/>
        </w:rPr>
        <w:fldChar w:fldCharType="end"/>
      </w:r>
    </w:p>
    <w:p w14:paraId="66F51DA9" w14:textId="471E3D9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2.05</w:t>
      </w:r>
      <w:r>
        <w:rPr>
          <w:rFonts w:asciiTheme="minorHAnsi" w:eastAsiaTheme="minorEastAsia" w:hAnsiTheme="minorHAnsi"/>
          <w:noProof/>
          <w:kern w:val="2"/>
          <w14:ligatures w14:val="standardContextual"/>
        </w:rPr>
        <w:tab/>
      </w:r>
      <w:r w:rsidRPr="004D12FD">
        <w:rPr>
          <w:noProof/>
          <w:u w:val="single"/>
        </w:rPr>
        <w:t>Trustee as Paying Agent and Bond Registrar</w:t>
      </w:r>
      <w:r>
        <w:rPr>
          <w:noProof/>
        </w:rPr>
        <w:tab/>
      </w:r>
      <w:r>
        <w:rPr>
          <w:noProof/>
        </w:rPr>
        <w:fldChar w:fldCharType="begin"/>
      </w:r>
      <w:r>
        <w:rPr>
          <w:noProof/>
        </w:rPr>
        <w:instrText xml:space="preserve"> PAGEREF _Toc191375934 \h </w:instrText>
      </w:r>
      <w:r>
        <w:rPr>
          <w:noProof/>
        </w:rPr>
      </w:r>
      <w:r>
        <w:rPr>
          <w:noProof/>
        </w:rPr>
        <w:fldChar w:fldCharType="separate"/>
      </w:r>
      <w:r w:rsidR="00F34BB4">
        <w:rPr>
          <w:noProof/>
        </w:rPr>
        <w:t>20</w:t>
      </w:r>
      <w:r>
        <w:rPr>
          <w:noProof/>
        </w:rPr>
        <w:fldChar w:fldCharType="end"/>
      </w:r>
    </w:p>
    <w:p w14:paraId="647FCBA9" w14:textId="15BDB12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2.06</w:t>
      </w:r>
      <w:r>
        <w:rPr>
          <w:rFonts w:asciiTheme="minorHAnsi" w:eastAsiaTheme="minorEastAsia" w:hAnsiTheme="minorHAnsi"/>
          <w:noProof/>
          <w:kern w:val="2"/>
          <w14:ligatures w14:val="standardContextual"/>
        </w:rPr>
        <w:tab/>
      </w:r>
      <w:r w:rsidRPr="004D12FD">
        <w:rPr>
          <w:noProof/>
          <w:u w:val="single"/>
        </w:rPr>
        <w:t>Execution of Bonds; Signatures</w:t>
      </w:r>
      <w:r>
        <w:rPr>
          <w:noProof/>
        </w:rPr>
        <w:tab/>
      </w:r>
      <w:r>
        <w:rPr>
          <w:noProof/>
        </w:rPr>
        <w:fldChar w:fldCharType="begin"/>
      </w:r>
      <w:r>
        <w:rPr>
          <w:noProof/>
        </w:rPr>
        <w:instrText xml:space="preserve"> PAGEREF _Toc191375935 \h </w:instrText>
      </w:r>
      <w:r>
        <w:rPr>
          <w:noProof/>
        </w:rPr>
      </w:r>
      <w:r>
        <w:rPr>
          <w:noProof/>
        </w:rPr>
        <w:fldChar w:fldCharType="separate"/>
      </w:r>
      <w:r w:rsidR="00F34BB4">
        <w:rPr>
          <w:noProof/>
        </w:rPr>
        <w:t>21</w:t>
      </w:r>
      <w:r>
        <w:rPr>
          <w:noProof/>
        </w:rPr>
        <w:fldChar w:fldCharType="end"/>
      </w:r>
    </w:p>
    <w:p w14:paraId="15B5087C" w14:textId="6100E281"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2.07</w:t>
      </w:r>
      <w:r>
        <w:rPr>
          <w:rFonts w:asciiTheme="minorHAnsi" w:eastAsiaTheme="minorEastAsia" w:hAnsiTheme="minorHAnsi"/>
          <w:noProof/>
          <w:kern w:val="2"/>
          <w14:ligatures w14:val="standardContextual"/>
        </w:rPr>
        <w:tab/>
      </w:r>
      <w:r w:rsidRPr="004D12FD">
        <w:rPr>
          <w:noProof/>
          <w:u w:val="single"/>
        </w:rPr>
        <w:t>Persons Treated as Owners</w:t>
      </w:r>
      <w:r>
        <w:rPr>
          <w:noProof/>
        </w:rPr>
        <w:tab/>
      </w:r>
      <w:r>
        <w:rPr>
          <w:noProof/>
        </w:rPr>
        <w:fldChar w:fldCharType="begin"/>
      </w:r>
      <w:r>
        <w:rPr>
          <w:noProof/>
        </w:rPr>
        <w:instrText xml:space="preserve"> PAGEREF _Toc191375936 \h </w:instrText>
      </w:r>
      <w:r>
        <w:rPr>
          <w:noProof/>
        </w:rPr>
      </w:r>
      <w:r>
        <w:rPr>
          <w:noProof/>
        </w:rPr>
        <w:fldChar w:fldCharType="separate"/>
      </w:r>
      <w:r w:rsidR="00F34BB4">
        <w:rPr>
          <w:noProof/>
        </w:rPr>
        <w:t>21</w:t>
      </w:r>
      <w:r>
        <w:rPr>
          <w:noProof/>
        </w:rPr>
        <w:fldChar w:fldCharType="end"/>
      </w:r>
    </w:p>
    <w:p w14:paraId="5D133AB6" w14:textId="2E0692B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2.08</w:t>
      </w:r>
      <w:r>
        <w:rPr>
          <w:rFonts w:asciiTheme="minorHAnsi" w:eastAsiaTheme="minorEastAsia" w:hAnsiTheme="minorHAnsi"/>
          <w:noProof/>
          <w:kern w:val="2"/>
          <w14:ligatures w14:val="standardContextual"/>
        </w:rPr>
        <w:tab/>
      </w:r>
      <w:r w:rsidRPr="004D12FD">
        <w:rPr>
          <w:noProof/>
          <w:u w:val="single"/>
        </w:rPr>
        <w:t>Mutilated, Lost, Stolen, or Destroyed Bonds</w:t>
      </w:r>
      <w:r>
        <w:rPr>
          <w:noProof/>
        </w:rPr>
        <w:tab/>
      </w:r>
      <w:r>
        <w:rPr>
          <w:noProof/>
        </w:rPr>
        <w:fldChar w:fldCharType="begin"/>
      </w:r>
      <w:r>
        <w:rPr>
          <w:noProof/>
        </w:rPr>
        <w:instrText xml:space="preserve"> PAGEREF _Toc191375937 \h </w:instrText>
      </w:r>
      <w:r>
        <w:rPr>
          <w:noProof/>
        </w:rPr>
      </w:r>
      <w:r>
        <w:rPr>
          <w:noProof/>
        </w:rPr>
        <w:fldChar w:fldCharType="separate"/>
      </w:r>
      <w:r w:rsidR="00F34BB4">
        <w:rPr>
          <w:noProof/>
        </w:rPr>
        <w:t>21</w:t>
      </w:r>
      <w:r>
        <w:rPr>
          <w:noProof/>
        </w:rPr>
        <w:fldChar w:fldCharType="end"/>
      </w:r>
    </w:p>
    <w:p w14:paraId="45C044C3" w14:textId="75D399C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2.09</w:t>
      </w:r>
      <w:r>
        <w:rPr>
          <w:rFonts w:asciiTheme="minorHAnsi" w:eastAsiaTheme="minorEastAsia" w:hAnsiTheme="minorHAnsi"/>
          <w:noProof/>
          <w:kern w:val="2"/>
          <w14:ligatures w14:val="standardContextual"/>
        </w:rPr>
        <w:tab/>
      </w:r>
      <w:r w:rsidRPr="004D12FD">
        <w:rPr>
          <w:noProof/>
          <w:u w:val="single"/>
        </w:rPr>
        <w:t>Delivery of Bonds</w:t>
      </w:r>
      <w:r>
        <w:rPr>
          <w:noProof/>
        </w:rPr>
        <w:tab/>
      </w:r>
      <w:r>
        <w:rPr>
          <w:noProof/>
        </w:rPr>
        <w:fldChar w:fldCharType="begin"/>
      </w:r>
      <w:r>
        <w:rPr>
          <w:noProof/>
        </w:rPr>
        <w:instrText xml:space="preserve"> PAGEREF _Toc191375938 \h </w:instrText>
      </w:r>
      <w:r>
        <w:rPr>
          <w:noProof/>
        </w:rPr>
      </w:r>
      <w:r>
        <w:rPr>
          <w:noProof/>
        </w:rPr>
        <w:fldChar w:fldCharType="separate"/>
      </w:r>
      <w:r w:rsidR="00F34BB4">
        <w:rPr>
          <w:noProof/>
        </w:rPr>
        <w:t>22</w:t>
      </w:r>
      <w:r>
        <w:rPr>
          <w:noProof/>
        </w:rPr>
        <w:fldChar w:fldCharType="end"/>
      </w:r>
    </w:p>
    <w:p w14:paraId="7C1AD536" w14:textId="5D5ECA54"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2.10</w:t>
      </w:r>
      <w:r>
        <w:rPr>
          <w:rFonts w:asciiTheme="minorHAnsi" w:eastAsiaTheme="minorEastAsia" w:hAnsiTheme="minorHAnsi"/>
          <w:noProof/>
          <w:kern w:val="2"/>
          <w14:ligatures w14:val="standardContextual"/>
        </w:rPr>
        <w:tab/>
      </w:r>
      <w:r w:rsidRPr="004D12FD">
        <w:rPr>
          <w:noProof/>
          <w:u w:val="single"/>
        </w:rPr>
        <w:t>Trustee’s Authentication Certificate</w:t>
      </w:r>
      <w:r>
        <w:rPr>
          <w:noProof/>
        </w:rPr>
        <w:tab/>
      </w:r>
      <w:r>
        <w:rPr>
          <w:noProof/>
        </w:rPr>
        <w:fldChar w:fldCharType="begin"/>
      </w:r>
      <w:r>
        <w:rPr>
          <w:noProof/>
        </w:rPr>
        <w:instrText xml:space="preserve"> PAGEREF _Toc191375939 \h </w:instrText>
      </w:r>
      <w:r>
        <w:rPr>
          <w:noProof/>
        </w:rPr>
      </w:r>
      <w:r>
        <w:rPr>
          <w:noProof/>
        </w:rPr>
        <w:fldChar w:fldCharType="separate"/>
      </w:r>
      <w:r w:rsidR="00F34BB4">
        <w:rPr>
          <w:noProof/>
        </w:rPr>
        <w:t>22</w:t>
      </w:r>
      <w:r>
        <w:rPr>
          <w:noProof/>
        </w:rPr>
        <w:fldChar w:fldCharType="end"/>
      </w:r>
    </w:p>
    <w:p w14:paraId="2C7279CC" w14:textId="3DD0F8D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2.11</w:t>
      </w:r>
      <w:r>
        <w:rPr>
          <w:rFonts w:asciiTheme="minorHAnsi" w:eastAsiaTheme="minorEastAsia" w:hAnsiTheme="minorHAnsi"/>
          <w:noProof/>
          <w:kern w:val="2"/>
          <w14:ligatures w14:val="standardContextual"/>
        </w:rPr>
        <w:tab/>
      </w:r>
      <w:r w:rsidRPr="004D12FD">
        <w:rPr>
          <w:noProof/>
          <w:u w:val="single"/>
        </w:rPr>
        <w:t>Registration, Exchange, and Transfer of Bonds</w:t>
      </w:r>
      <w:r>
        <w:rPr>
          <w:noProof/>
        </w:rPr>
        <w:tab/>
      </w:r>
      <w:r>
        <w:rPr>
          <w:noProof/>
        </w:rPr>
        <w:fldChar w:fldCharType="begin"/>
      </w:r>
      <w:r>
        <w:rPr>
          <w:noProof/>
        </w:rPr>
        <w:instrText xml:space="preserve"> PAGEREF _Toc191375940 \h </w:instrText>
      </w:r>
      <w:r>
        <w:rPr>
          <w:noProof/>
        </w:rPr>
      </w:r>
      <w:r>
        <w:rPr>
          <w:noProof/>
        </w:rPr>
        <w:fldChar w:fldCharType="separate"/>
      </w:r>
      <w:r w:rsidR="00F34BB4">
        <w:rPr>
          <w:noProof/>
        </w:rPr>
        <w:t>22</w:t>
      </w:r>
      <w:r>
        <w:rPr>
          <w:noProof/>
        </w:rPr>
        <w:fldChar w:fldCharType="end"/>
      </w:r>
    </w:p>
    <w:p w14:paraId="3EB74048" w14:textId="00753AC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2.12</w:t>
      </w:r>
      <w:r>
        <w:rPr>
          <w:rFonts w:asciiTheme="minorHAnsi" w:eastAsiaTheme="minorEastAsia" w:hAnsiTheme="minorHAnsi"/>
          <w:noProof/>
          <w:kern w:val="2"/>
          <w14:ligatures w14:val="standardContextual"/>
        </w:rPr>
        <w:tab/>
      </w:r>
      <w:r w:rsidRPr="004D12FD">
        <w:rPr>
          <w:noProof/>
          <w:u w:val="single"/>
        </w:rPr>
        <w:t>Cancellation of Bonds</w:t>
      </w:r>
      <w:r>
        <w:rPr>
          <w:noProof/>
        </w:rPr>
        <w:tab/>
      </w:r>
      <w:r>
        <w:rPr>
          <w:noProof/>
        </w:rPr>
        <w:fldChar w:fldCharType="begin"/>
      </w:r>
      <w:r>
        <w:rPr>
          <w:noProof/>
        </w:rPr>
        <w:instrText xml:space="preserve"> PAGEREF _Toc191375941 \h </w:instrText>
      </w:r>
      <w:r>
        <w:rPr>
          <w:noProof/>
        </w:rPr>
      </w:r>
      <w:r>
        <w:rPr>
          <w:noProof/>
        </w:rPr>
        <w:fldChar w:fldCharType="separate"/>
      </w:r>
      <w:r w:rsidR="00F34BB4">
        <w:rPr>
          <w:noProof/>
        </w:rPr>
        <w:t>23</w:t>
      </w:r>
      <w:r>
        <w:rPr>
          <w:noProof/>
        </w:rPr>
        <w:fldChar w:fldCharType="end"/>
      </w:r>
    </w:p>
    <w:p w14:paraId="1729D457" w14:textId="0CB21AD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2.13</w:t>
      </w:r>
      <w:r>
        <w:rPr>
          <w:rFonts w:asciiTheme="minorHAnsi" w:eastAsiaTheme="minorEastAsia" w:hAnsiTheme="minorHAnsi"/>
          <w:noProof/>
          <w:kern w:val="2"/>
          <w14:ligatures w14:val="standardContextual"/>
        </w:rPr>
        <w:tab/>
      </w:r>
      <w:r w:rsidRPr="004D12FD">
        <w:rPr>
          <w:noProof/>
          <w:u w:val="single"/>
        </w:rPr>
        <w:t>Non-presentment of Bonds</w:t>
      </w:r>
      <w:r w:rsidRPr="004D12FD">
        <w:rPr>
          <w:noProof/>
        </w:rPr>
        <w:t>.</w:t>
      </w:r>
      <w:r>
        <w:rPr>
          <w:noProof/>
        </w:rPr>
        <w:tab/>
      </w:r>
      <w:r>
        <w:rPr>
          <w:noProof/>
        </w:rPr>
        <w:fldChar w:fldCharType="begin"/>
      </w:r>
      <w:r>
        <w:rPr>
          <w:noProof/>
        </w:rPr>
        <w:instrText xml:space="preserve"> PAGEREF _Toc191375942 \h </w:instrText>
      </w:r>
      <w:r>
        <w:rPr>
          <w:noProof/>
        </w:rPr>
      </w:r>
      <w:r>
        <w:rPr>
          <w:noProof/>
        </w:rPr>
        <w:fldChar w:fldCharType="separate"/>
      </w:r>
      <w:r w:rsidR="00F34BB4">
        <w:rPr>
          <w:noProof/>
        </w:rPr>
        <w:t>23</w:t>
      </w:r>
      <w:r>
        <w:rPr>
          <w:noProof/>
        </w:rPr>
        <w:fldChar w:fldCharType="end"/>
      </w:r>
    </w:p>
    <w:p w14:paraId="3AC3BA57" w14:textId="04E9AA7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2.14</w:t>
      </w:r>
      <w:r>
        <w:rPr>
          <w:rFonts w:asciiTheme="minorHAnsi" w:eastAsiaTheme="minorEastAsia" w:hAnsiTheme="minorHAnsi"/>
          <w:noProof/>
          <w:kern w:val="2"/>
          <w14:ligatures w14:val="standardContextual"/>
        </w:rPr>
        <w:tab/>
      </w:r>
      <w:r w:rsidRPr="004D12FD">
        <w:rPr>
          <w:noProof/>
          <w:u w:val="single"/>
        </w:rPr>
        <w:t>Book-Entry System</w:t>
      </w:r>
      <w:r>
        <w:rPr>
          <w:noProof/>
        </w:rPr>
        <w:tab/>
      </w:r>
      <w:r>
        <w:rPr>
          <w:noProof/>
        </w:rPr>
        <w:fldChar w:fldCharType="begin"/>
      </w:r>
      <w:r>
        <w:rPr>
          <w:noProof/>
        </w:rPr>
        <w:instrText xml:space="preserve"> PAGEREF _Toc191375943 \h </w:instrText>
      </w:r>
      <w:r>
        <w:rPr>
          <w:noProof/>
        </w:rPr>
      </w:r>
      <w:r>
        <w:rPr>
          <w:noProof/>
        </w:rPr>
        <w:fldChar w:fldCharType="separate"/>
      </w:r>
      <w:r w:rsidR="00F34BB4">
        <w:rPr>
          <w:noProof/>
        </w:rPr>
        <w:t>24</w:t>
      </w:r>
      <w:r>
        <w:rPr>
          <w:noProof/>
        </w:rPr>
        <w:fldChar w:fldCharType="end"/>
      </w:r>
    </w:p>
    <w:p w14:paraId="01D05FF2"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III</w:t>
      </w:r>
      <w:r w:rsidRPr="004D12FD">
        <w:rPr>
          <w:noProof/>
        </w:rPr>
        <w:br/>
      </w:r>
      <w:r w:rsidRPr="004D12FD">
        <w:rPr>
          <w:noProof/>
        </w:rPr>
        <w:br/>
        <w:t>REVENUES AND FUNDS</w:t>
      </w:r>
    </w:p>
    <w:p w14:paraId="31FD6D34" w14:textId="59DB318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3.01</w:t>
      </w:r>
      <w:r>
        <w:rPr>
          <w:rFonts w:asciiTheme="minorHAnsi" w:eastAsiaTheme="minorEastAsia" w:hAnsiTheme="minorHAnsi"/>
          <w:noProof/>
          <w:kern w:val="2"/>
          <w14:ligatures w14:val="standardContextual"/>
        </w:rPr>
        <w:tab/>
      </w:r>
      <w:r w:rsidRPr="004D12FD">
        <w:rPr>
          <w:noProof/>
          <w:u w:val="single"/>
        </w:rPr>
        <w:t>Source of Payment of Bonds</w:t>
      </w:r>
      <w:r>
        <w:rPr>
          <w:noProof/>
        </w:rPr>
        <w:tab/>
      </w:r>
      <w:r>
        <w:rPr>
          <w:noProof/>
        </w:rPr>
        <w:fldChar w:fldCharType="begin"/>
      </w:r>
      <w:r>
        <w:rPr>
          <w:noProof/>
        </w:rPr>
        <w:instrText xml:space="preserve"> PAGEREF _Toc191375945 \h </w:instrText>
      </w:r>
      <w:r>
        <w:rPr>
          <w:noProof/>
        </w:rPr>
      </w:r>
      <w:r>
        <w:rPr>
          <w:noProof/>
        </w:rPr>
        <w:fldChar w:fldCharType="separate"/>
      </w:r>
      <w:r w:rsidR="00F34BB4">
        <w:rPr>
          <w:noProof/>
        </w:rPr>
        <w:t>25</w:t>
      </w:r>
      <w:r>
        <w:rPr>
          <w:noProof/>
        </w:rPr>
        <w:fldChar w:fldCharType="end"/>
      </w:r>
    </w:p>
    <w:p w14:paraId="625336C3" w14:textId="5152BB90"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3.02</w:t>
      </w:r>
      <w:r>
        <w:rPr>
          <w:rFonts w:asciiTheme="minorHAnsi" w:eastAsiaTheme="minorEastAsia" w:hAnsiTheme="minorHAnsi"/>
          <w:noProof/>
          <w:kern w:val="2"/>
          <w14:ligatures w14:val="standardContextual"/>
        </w:rPr>
        <w:tab/>
      </w:r>
      <w:r w:rsidRPr="004D12FD">
        <w:rPr>
          <w:noProof/>
          <w:u w:val="single"/>
        </w:rPr>
        <w:t>Creation of Funds and Accounts</w:t>
      </w:r>
      <w:r>
        <w:rPr>
          <w:noProof/>
        </w:rPr>
        <w:tab/>
      </w:r>
      <w:r>
        <w:rPr>
          <w:noProof/>
        </w:rPr>
        <w:fldChar w:fldCharType="begin"/>
      </w:r>
      <w:r>
        <w:rPr>
          <w:noProof/>
        </w:rPr>
        <w:instrText xml:space="preserve"> PAGEREF _Toc191375946 \h </w:instrText>
      </w:r>
      <w:r>
        <w:rPr>
          <w:noProof/>
        </w:rPr>
      </w:r>
      <w:r>
        <w:rPr>
          <w:noProof/>
        </w:rPr>
        <w:fldChar w:fldCharType="separate"/>
      </w:r>
      <w:r w:rsidR="00F34BB4">
        <w:rPr>
          <w:noProof/>
        </w:rPr>
        <w:t>25</w:t>
      </w:r>
      <w:r>
        <w:rPr>
          <w:noProof/>
        </w:rPr>
        <w:fldChar w:fldCharType="end"/>
      </w:r>
    </w:p>
    <w:p w14:paraId="2D68C3A3" w14:textId="07E65C15"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3.03</w:t>
      </w:r>
      <w:r>
        <w:rPr>
          <w:rFonts w:asciiTheme="minorHAnsi" w:eastAsiaTheme="minorEastAsia" w:hAnsiTheme="minorHAnsi"/>
          <w:noProof/>
          <w:kern w:val="2"/>
          <w14:ligatures w14:val="standardContextual"/>
        </w:rPr>
        <w:tab/>
      </w:r>
      <w:r w:rsidRPr="004D12FD">
        <w:rPr>
          <w:noProof/>
          <w:u w:val="single"/>
        </w:rPr>
        <w:t>Initial Deposits</w:t>
      </w:r>
      <w:r>
        <w:rPr>
          <w:noProof/>
        </w:rPr>
        <w:tab/>
      </w:r>
      <w:r>
        <w:rPr>
          <w:noProof/>
        </w:rPr>
        <w:fldChar w:fldCharType="begin"/>
      </w:r>
      <w:r>
        <w:rPr>
          <w:noProof/>
        </w:rPr>
        <w:instrText xml:space="preserve"> PAGEREF _Toc191375947 \h </w:instrText>
      </w:r>
      <w:r>
        <w:rPr>
          <w:noProof/>
        </w:rPr>
      </w:r>
      <w:r>
        <w:rPr>
          <w:noProof/>
        </w:rPr>
        <w:fldChar w:fldCharType="separate"/>
      </w:r>
      <w:r w:rsidR="00F34BB4">
        <w:rPr>
          <w:noProof/>
        </w:rPr>
        <w:t>25</w:t>
      </w:r>
      <w:r>
        <w:rPr>
          <w:noProof/>
        </w:rPr>
        <w:fldChar w:fldCharType="end"/>
      </w:r>
    </w:p>
    <w:p w14:paraId="2726142A" w14:textId="345168C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3.04</w:t>
      </w:r>
      <w:r>
        <w:rPr>
          <w:rFonts w:asciiTheme="minorHAnsi" w:eastAsiaTheme="minorEastAsia" w:hAnsiTheme="minorHAnsi"/>
          <w:noProof/>
          <w:kern w:val="2"/>
          <w14:ligatures w14:val="standardContextual"/>
        </w:rPr>
        <w:tab/>
      </w:r>
      <w:r w:rsidRPr="004D12FD">
        <w:rPr>
          <w:noProof/>
        </w:rPr>
        <w:t>Senior Project Fund</w:t>
      </w:r>
      <w:r>
        <w:rPr>
          <w:noProof/>
        </w:rPr>
        <w:tab/>
      </w:r>
      <w:r>
        <w:rPr>
          <w:noProof/>
        </w:rPr>
        <w:fldChar w:fldCharType="begin"/>
      </w:r>
      <w:r>
        <w:rPr>
          <w:noProof/>
        </w:rPr>
        <w:instrText xml:space="preserve"> PAGEREF _Toc191375948 \h </w:instrText>
      </w:r>
      <w:r>
        <w:rPr>
          <w:noProof/>
        </w:rPr>
      </w:r>
      <w:r>
        <w:rPr>
          <w:noProof/>
        </w:rPr>
        <w:fldChar w:fldCharType="separate"/>
      </w:r>
      <w:r w:rsidR="00F34BB4">
        <w:rPr>
          <w:noProof/>
        </w:rPr>
        <w:t>25</w:t>
      </w:r>
      <w:r>
        <w:rPr>
          <w:noProof/>
        </w:rPr>
        <w:fldChar w:fldCharType="end"/>
      </w:r>
    </w:p>
    <w:p w14:paraId="7AE061D3" w14:textId="278D760D"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3.05</w:t>
      </w:r>
      <w:r>
        <w:rPr>
          <w:rFonts w:asciiTheme="minorHAnsi" w:eastAsiaTheme="minorEastAsia" w:hAnsiTheme="minorHAnsi"/>
          <w:noProof/>
          <w:kern w:val="2"/>
          <w14:ligatures w14:val="standardContextual"/>
        </w:rPr>
        <w:tab/>
      </w:r>
      <w:r w:rsidRPr="004D12FD">
        <w:rPr>
          <w:noProof/>
          <w:u w:val="single"/>
        </w:rPr>
        <w:t>Application of Pledged Revenue</w:t>
      </w:r>
      <w:r>
        <w:rPr>
          <w:noProof/>
        </w:rPr>
        <w:tab/>
      </w:r>
      <w:r>
        <w:rPr>
          <w:noProof/>
        </w:rPr>
        <w:fldChar w:fldCharType="begin"/>
      </w:r>
      <w:r>
        <w:rPr>
          <w:noProof/>
        </w:rPr>
        <w:instrText xml:space="preserve"> PAGEREF _Toc191375949 \h </w:instrText>
      </w:r>
      <w:r>
        <w:rPr>
          <w:noProof/>
        </w:rPr>
      </w:r>
      <w:r>
        <w:rPr>
          <w:noProof/>
        </w:rPr>
        <w:fldChar w:fldCharType="separate"/>
      </w:r>
      <w:r w:rsidR="00F34BB4">
        <w:rPr>
          <w:noProof/>
        </w:rPr>
        <w:t>26</w:t>
      </w:r>
      <w:r>
        <w:rPr>
          <w:noProof/>
        </w:rPr>
        <w:fldChar w:fldCharType="end"/>
      </w:r>
    </w:p>
    <w:p w14:paraId="0D15E24D" w14:textId="27A442E3"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3.06</w:t>
      </w:r>
      <w:r>
        <w:rPr>
          <w:rFonts w:asciiTheme="minorHAnsi" w:eastAsiaTheme="minorEastAsia" w:hAnsiTheme="minorHAnsi"/>
          <w:noProof/>
          <w:kern w:val="2"/>
          <w14:ligatures w14:val="standardContextual"/>
        </w:rPr>
        <w:tab/>
      </w:r>
      <w:r w:rsidRPr="004D12FD">
        <w:rPr>
          <w:noProof/>
          <w:u w:val="single"/>
        </w:rPr>
        <w:t>Senior Bond Fund</w:t>
      </w:r>
      <w:r>
        <w:rPr>
          <w:noProof/>
        </w:rPr>
        <w:tab/>
      </w:r>
      <w:r>
        <w:rPr>
          <w:noProof/>
        </w:rPr>
        <w:fldChar w:fldCharType="begin"/>
      </w:r>
      <w:r>
        <w:rPr>
          <w:noProof/>
        </w:rPr>
        <w:instrText xml:space="preserve"> PAGEREF _Toc191375950 \h </w:instrText>
      </w:r>
      <w:r>
        <w:rPr>
          <w:noProof/>
        </w:rPr>
      </w:r>
      <w:r>
        <w:rPr>
          <w:noProof/>
        </w:rPr>
        <w:fldChar w:fldCharType="separate"/>
      </w:r>
      <w:r w:rsidR="00F34BB4">
        <w:rPr>
          <w:noProof/>
        </w:rPr>
        <w:t>28</w:t>
      </w:r>
      <w:r>
        <w:rPr>
          <w:noProof/>
        </w:rPr>
        <w:fldChar w:fldCharType="end"/>
      </w:r>
    </w:p>
    <w:p w14:paraId="1B976730" w14:textId="0EF3A5F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3.07</w:t>
      </w:r>
      <w:r>
        <w:rPr>
          <w:rFonts w:asciiTheme="minorHAnsi" w:eastAsiaTheme="minorEastAsia" w:hAnsiTheme="minorHAnsi"/>
          <w:noProof/>
          <w:kern w:val="2"/>
          <w14:ligatures w14:val="standardContextual"/>
        </w:rPr>
        <w:tab/>
      </w:r>
      <w:r w:rsidRPr="004D12FD">
        <w:rPr>
          <w:noProof/>
          <w:u w:val="single"/>
        </w:rPr>
        <w:t>Surplus Fund</w:t>
      </w:r>
      <w:r>
        <w:rPr>
          <w:noProof/>
        </w:rPr>
        <w:tab/>
      </w:r>
      <w:r>
        <w:rPr>
          <w:noProof/>
        </w:rPr>
        <w:fldChar w:fldCharType="begin"/>
      </w:r>
      <w:r>
        <w:rPr>
          <w:noProof/>
        </w:rPr>
        <w:instrText xml:space="preserve"> PAGEREF _Toc191375951 \h </w:instrText>
      </w:r>
      <w:r>
        <w:rPr>
          <w:noProof/>
        </w:rPr>
      </w:r>
      <w:r>
        <w:rPr>
          <w:noProof/>
        </w:rPr>
        <w:fldChar w:fldCharType="separate"/>
      </w:r>
      <w:r w:rsidR="00F34BB4">
        <w:rPr>
          <w:noProof/>
        </w:rPr>
        <w:t>29</w:t>
      </w:r>
      <w:r>
        <w:rPr>
          <w:noProof/>
        </w:rPr>
        <w:fldChar w:fldCharType="end"/>
      </w:r>
    </w:p>
    <w:p w14:paraId="1A5E4D4B" w14:textId="305BE02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3.08</w:t>
      </w:r>
      <w:r>
        <w:rPr>
          <w:rFonts w:asciiTheme="minorHAnsi" w:eastAsiaTheme="minorEastAsia" w:hAnsiTheme="minorHAnsi"/>
          <w:noProof/>
          <w:kern w:val="2"/>
          <w14:ligatures w14:val="standardContextual"/>
        </w:rPr>
        <w:tab/>
      </w:r>
      <w:r w:rsidRPr="004D12FD">
        <w:rPr>
          <w:noProof/>
          <w:u w:val="single"/>
        </w:rPr>
        <w:t>Reserved</w:t>
      </w:r>
      <w:r>
        <w:rPr>
          <w:noProof/>
        </w:rPr>
        <w:tab/>
      </w:r>
      <w:r>
        <w:rPr>
          <w:noProof/>
        </w:rPr>
        <w:fldChar w:fldCharType="begin"/>
      </w:r>
      <w:r>
        <w:rPr>
          <w:noProof/>
        </w:rPr>
        <w:instrText xml:space="preserve"> PAGEREF _Toc191375952 \h </w:instrText>
      </w:r>
      <w:r>
        <w:rPr>
          <w:noProof/>
        </w:rPr>
      </w:r>
      <w:r>
        <w:rPr>
          <w:noProof/>
        </w:rPr>
        <w:fldChar w:fldCharType="separate"/>
      </w:r>
      <w:r w:rsidR="00F34BB4">
        <w:rPr>
          <w:noProof/>
        </w:rPr>
        <w:t>30</w:t>
      </w:r>
      <w:r>
        <w:rPr>
          <w:noProof/>
        </w:rPr>
        <w:fldChar w:fldCharType="end"/>
      </w:r>
    </w:p>
    <w:p w14:paraId="2EC7FA35" w14:textId="50DEA106"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3.09</w:t>
      </w:r>
      <w:r>
        <w:rPr>
          <w:rFonts w:asciiTheme="minorHAnsi" w:eastAsiaTheme="minorEastAsia" w:hAnsiTheme="minorHAnsi"/>
          <w:noProof/>
          <w:kern w:val="2"/>
          <w14:ligatures w14:val="standardContextual"/>
        </w:rPr>
        <w:tab/>
      </w:r>
      <w:r w:rsidRPr="004D12FD">
        <w:rPr>
          <w:noProof/>
          <w:u w:val="single"/>
        </w:rPr>
        <w:t>Costs of Issuance Fund</w:t>
      </w:r>
      <w:r>
        <w:rPr>
          <w:noProof/>
        </w:rPr>
        <w:tab/>
      </w:r>
      <w:r>
        <w:rPr>
          <w:noProof/>
        </w:rPr>
        <w:fldChar w:fldCharType="begin"/>
      </w:r>
      <w:r>
        <w:rPr>
          <w:noProof/>
        </w:rPr>
        <w:instrText xml:space="preserve"> PAGEREF _Toc191375953 \h </w:instrText>
      </w:r>
      <w:r>
        <w:rPr>
          <w:noProof/>
        </w:rPr>
      </w:r>
      <w:r>
        <w:rPr>
          <w:noProof/>
        </w:rPr>
        <w:fldChar w:fldCharType="separate"/>
      </w:r>
      <w:r w:rsidR="00F34BB4">
        <w:rPr>
          <w:noProof/>
        </w:rPr>
        <w:t>30</w:t>
      </w:r>
      <w:r>
        <w:rPr>
          <w:noProof/>
        </w:rPr>
        <w:fldChar w:fldCharType="end"/>
      </w:r>
    </w:p>
    <w:p w14:paraId="48D6936D" w14:textId="778E53F2"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lastRenderedPageBreak/>
        <w:t>Section 3.10</w:t>
      </w:r>
      <w:r>
        <w:rPr>
          <w:rFonts w:asciiTheme="minorHAnsi" w:eastAsiaTheme="minorEastAsia" w:hAnsiTheme="minorHAnsi"/>
          <w:noProof/>
          <w:kern w:val="2"/>
          <w14:ligatures w14:val="standardContextual"/>
        </w:rPr>
        <w:tab/>
      </w:r>
      <w:r w:rsidRPr="004D12FD">
        <w:rPr>
          <w:noProof/>
          <w:u w:val="single"/>
        </w:rPr>
        <w:t>Trustee’s Fees, Charges, and Expenses</w:t>
      </w:r>
      <w:r>
        <w:rPr>
          <w:noProof/>
        </w:rPr>
        <w:tab/>
      </w:r>
      <w:r>
        <w:rPr>
          <w:noProof/>
        </w:rPr>
        <w:fldChar w:fldCharType="begin"/>
      </w:r>
      <w:r>
        <w:rPr>
          <w:noProof/>
        </w:rPr>
        <w:instrText xml:space="preserve"> PAGEREF _Toc191375954 \h </w:instrText>
      </w:r>
      <w:r>
        <w:rPr>
          <w:noProof/>
        </w:rPr>
      </w:r>
      <w:r>
        <w:rPr>
          <w:noProof/>
        </w:rPr>
        <w:fldChar w:fldCharType="separate"/>
      </w:r>
      <w:r w:rsidR="00F34BB4">
        <w:rPr>
          <w:noProof/>
        </w:rPr>
        <w:t>30</w:t>
      </w:r>
      <w:r>
        <w:rPr>
          <w:noProof/>
        </w:rPr>
        <w:fldChar w:fldCharType="end"/>
      </w:r>
    </w:p>
    <w:p w14:paraId="6AE2A412" w14:textId="2AF2B133"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3.11</w:t>
      </w:r>
      <w:r>
        <w:rPr>
          <w:rFonts w:asciiTheme="minorHAnsi" w:eastAsiaTheme="minorEastAsia" w:hAnsiTheme="minorHAnsi"/>
          <w:noProof/>
          <w:kern w:val="2"/>
          <w14:ligatures w14:val="standardContextual"/>
        </w:rPr>
        <w:tab/>
      </w:r>
      <w:r w:rsidRPr="004D12FD">
        <w:rPr>
          <w:noProof/>
          <w:u w:val="single"/>
        </w:rPr>
        <w:t>Moneys to Be Held in Trust</w:t>
      </w:r>
      <w:r>
        <w:rPr>
          <w:noProof/>
        </w:rPr>
        <w:tab/>
      </w:r>
      <w:r>
        <w:rPr>
          <w:noProof/>
        </w:rPr>
        <w:fldChar w:fldCharType="begin"/>
      </w:r>
      <w:r>
        <w:rPr>
          <w:noProof/>
        </w:rPr>
        <w:instrText xml:space="preserve"> PAGEREF _Toc191375955 \h </w:instrText>
      </w:r>
      <w:r>
        <w:rPr>
          <w:noProof/>
        </w:rPr>
      </w:r>
      <w:r>
        <w:rPr>
          <w:noProof/>
        </w:rPr>
        <w:fldChar w:fldCharType="separate"/>
      </w:r>
      <w:r w:rsidR="00F34BB4">
        <w:rPr>
          <w:noProof/>
        </w:rPr>
        <w:t>30</w:t>
      </w:r>
      <w:r>
        <w:rPr>
          <w:noProof/>
        </w:rPr>
        <w:fldChar w:fldCharType="end"/>
      </w:r>
    </w:p>
    <w:p w14:paraId="13BD40D3"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IV</w:t>
      </w:r>
      <w:r w:rsidRPr="004D12FD">
        <w:rPr>
          <w:noProof/>
        </w:rPr>
        <w:br/>
      </w:r>
      <w:r w:rsidRPr="004D12FD">
        <w:rPr>
          <w:noProof/>
        </w:rPr>
        <w:br/>
        <w:t>COVENANTS OF DISTRICT</w:t>
      </w:r>
    </w:p>
    <w:p w14:paraId="5E6CA2E9" w14:textId="6D5E6AA4"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4.01</w:t>
      </w:r>
      <w:r>
        <w:rPr>
          <w:rFonts w:asciiTheme="minorHAnsi" w:eastAsiaTheme="minorEastAsia" w:hAnsiTheme="minorHAnsi"/>
          <w:noProof/>
          <w:kern w:val="2"/>
          <w14:ligatures w14:val="standardContextual"/>
        </w:rPr>
        <w:tab/>
      </w:r>
      <w:r w:rsidRPr="004D12FD">
        <w:rPr>
          <w:noProof/>
          <w:u w:val="single"/>
        </w:rPr>
        <w:t>Performance of Covenants, Authority</w:t>
      </w:r>
      <w:r>
        <w:rPr>
          <w:noProof/>
        </w:rPr>
        <w:tab/>
      </w:r>
      <w:r>
        <w:rPr>
          <w:noProof/>
        </w:rPr>
        <w:fldChar w:fldCharType="begin"/>
      </w:r>
      <w:r>
        <w:rPr>
          <w:noProof/>
        </w:rPr>
        <w:instrText xml:space="preserve"> PAGEREF _Toc191375957 \h </w:instrText>
      </w:r>
      <w:r>
        <w:rPr>
          <w:noProof/>
        </w:rPr>
      </w:r>
      <w:r>
        <w:rPr>
          <w:noProof/>
        </w:rPr>
        <w:fldChar w:fldCharType="separate"/>
      </w:r>
      <w:r w:rsidR="00F34BB4">
        <w:rPr>
          <w:noProof/>
        </w:rPr>
        <w:t>31</w:t>
      </w:r>
      <w:r>
        <w:rPr>
          <w:noProof/>
        </w:rPr>
        <w:fldChar w:fldCharType="end"/>
      </w:r>
    </w:p>
    <w:p w14:paraId="08B2B0B2" w14:textId="338DDC45"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4.02</w:t>
      </w:r>
      <w:r>
        <w:rPr>
          <w:rFonts w:asciiTheme="minorHAnsi" w:eastAsiaTheme="minorEastAsia" w:hAnsiTheme="minorHAnsi"/>
          <w:noProof/>
          <w:kern w:val="2"/>
          <w14:ligatures w14:val="standardContextual"/>
        </w:rPr>
        <w:tab/>
      </w:r>
      <w:r w:rsidRPr="004D12FD">
        <w:rPr>
          <w:noProof/>
          <w:u w:val="single"/>
        </w:rPr>
        <w:t>Covenant to Impose Senior Required Mill Levy</w:t>
      </w:r>
      <w:r>
        <w:rPr>
          <w:noProof/>
        </w:rPr>
        <w:tab/>
      </w:r>
      <w:r>
        <w:rPr>
          <w:noProof/>
        </w:rPr>
        <w:fldChar w:fldCharType="begin"/>
      </w:r>
      <w:r>
        <w:rPr>
          <w:noProof/>
        </w:rPr>
        <w:instrText xml:space="preserve"> PAGEREF _Toc191375958 \h </w:instrText>
      </w:r>
      <w:r>
        <w:rPr>
          <w:noProof/>
        </w:rPr>
      </w:r>
      <w:r>
        <w:rPr>
          <w:noProof/>
        </w:rPr>
        <w:fldChar w:fldCharType="separate"/>
      </w:r>
      <w:r w:rsidR="00F34BB4">
        <w:rPr>
          <w:noProof/>
        </w:rPr>
        <w:t>31</w:t>
      </w:r>
      <w:r>
        <w:rPr>
          <w:noProof/>
        </w:rPr>
        <w:fldChar w:fldCharType="end"/>
      </w:r>
    </w:p>
    <w:p w14:paraId="4A314D4B" w14:textId="3DE2DDF2"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4.03</w:t>
      </w:r>
      <w:r>
        <w:rPr>
          <w:rFonts w:asciiTheme="minorHAnsi" w:eastAsiaTheme="minorEastAsia" w:hAnsiTheme="minorHAnsi"/>
          <w:noProof/>
          <w:kern w:val="2"/>
          <w14:ligatures w14:val="standardContextual"/>
        </w:rPr>
        <w:tab/>
      </w:r>
      <w:r w:rsidRPr="004D12FD">
        <w:rPr>
          <w:noProof/>
          <w:u w:val="single"/>
        </w:rPr>
        <w:t>Instruments of Further Assurance</w:t>
      </w:r>
      <w:r>
        <w:rPr>
          <w:noProof/>
        </w:rPr>
        <w:tab/>
      </w:r>
      <w:r>
        <w:rPr>
          <w:noProof/>
        </w:rPr>
        <w:fldChar w:fldCharType="begin"/>
      </w:r>
      <w:r>
        <w:rPr>
          <w:noProof/>
        </w:rPr>
        <w:instrText xml:space="preserve"> PAGEREF _Toc191375959 \h </w:instrText>
      </w:r>
      <w:r>
        <w:rPr>
          <w:noProof/>
        </w:rPr>
      </w:r>
      <w:r>
        <w:rPr>
          <w:noProof/>
        </w:rPr>
        <w:fldChar w:fldCharType="separate"/>
      </w:r>
      <w:r w:rsidR="00F34BB4">
        <w:rPr>
          <w:noProof/>
        </w:rPr>
        <w:t>32</w:t>
      </w:r>
      <w:r>
        <w:rPr>
          <w:noProof/>
        </w:rPr>
        <w:fldChar w:fldCharType="end"/>
      </w:r>
    </w:p>
    <w:p w14:paraId="606F0BAA" w14:textId="3BA0C26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4.04</w:t>
      </w:r>
      <w:r>
        <w:rPr>
          <w:rFonts w:asciiTheme="minorHAnsi" w:eastAsiaTheme="minorEastAsia" w:hAnsiTheme="minorHAnsi"/>
          <w:noProof/>
          <w:kern w:val="2"/>
          <w14:ligatures w14:val="standardContextual"/>
        </w:rPr>
        <w:tab/>
      </w:r>
      <w:r w:rsidRPr="004D12FD">
        <w:rPr>
          <w:noProof/>
          <w:u w:val="single"/>
        </w:rPr>
        <w:t>Additional Obligations</w:t>
      </w:r>
      <w:r>
        <w:rPr>
          <w:noProof/>
        </w:rPr>
        <w:tab/>
      </w:r>
      <w:r>
        <w:rPr>
          <w:noProof/>
        </w:rPr>
        <w:fldChar w:fldCharType="begin"/>
      </w:r>
      <w:r>
        <w:rPr>
          <w:noProof/>
        </w:rPr>
        <w:instrText xml:space="preserve"> PAGEREF _Toc191375960 \h </w:instrText>
      </w:r>
      <w:r>
        <w:rPr>
          <w:noProof/>
        </w:rPr>
      </w:r>
      <w:r>
        <w:rPr>
          <w:noProof/>
        </w:rPr>
        <w:fldChar w:fldCharType="separate"/>
      </w:r>
      <w:r w:rsidR="00F34BB4">
        <w:rPr>
          <w:noProof/>
        </w:rPr>
        <w:t>32</w:t>
      </w:r>
      <w:r>
        <w:rPr>
          <w:noProof/>
        </w:rPr>
        <w:fldChar w:fldCharType="end"/>
      </w:r>
    </w:p>
    <w:p w14:paraId="1F1F554C" w14:textId="7B6B31E2"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4.05</w:t>
      </w:r>
      <w:r>
        <w:rPr>
          <w:rFonts w:asciiTheme="minorHAnsi" w:eastAsiaTheme="minorEastAsia" w:hAnsiTheme="minorHAnsi"/>
          <w:noProof/>
          <w:kern w:val="2"/>
          <w14:ligatures w14:val="standardContextual"/>
        </w:rPr>
        <w:tab/>
      </w:r>
      <w:r w:rsidRPr="004D12FD">
        <w:rPr>
          <w:noProof/>
          <w:u w:val="single"/>
        </w:rPr>
        <w:t>Additional Covenants and Agreements</w:t>
      </w:r>
      <w:r>
        <w:rPr>
          <w:noProof/>
        </w:rPr>
        <w:tab/>
      </w:r>
      <w:r>
        <w:rPr>
          <w:noProof/>
        </w:rPr>
        <w:fldChar w:fldCharType="begin"/>
      </w:r>
      <w:r>
        <w:rPr>
          <w:noProof/>
        </w:rPr>
        <w:instrText xml:space="preserve"> PAGEREF _Toc191375961 \h </w:instrText>
      </w:r>
      <w:r>
        <w:rPr>
          <w:noProof/>
        </w:rPr>
      </w:r>
      <w:r>
        <w:rPr>
          <w:noProof/>
        </w:rPr>
        <w:fldChar w:fldCharType="separate"/>
      </w:r>
      <w:r w:rsidR="00F34BB4">
        <w:rPr>
          <w:noProof/>
        </w:rPr>
        <w:t>34</w:t>
      </w:r>
      <w:r>
        <w:rPr>
          <w:noProof/>
        </w:rPr>
        <w:fldChar w:fldCharType="end"/>
      </w:r>
    </w:p>
    <w:p w14:paraId="1018049A" w14:textId="07AC150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4.06</w:t>
      </w:r>
      <w:r>
        <w:rPr>
          <w:rFonts w:asciiTheme="minorHAnsi" w:eastAsiaTheme="minorEastAsia" w:hAnsiTheme="minorHAnsi"/>
          <w:noProof/>
          <w:kern w:val="2"/>
          <w14:ligatures w14:val="standardContextual"/>
        </w:rPr>
        <w:tab/>
      </w:r>
      <w:r w:rsidRPr="004D12FD">
        <w:rPr>
          <w:noProof/>
          <w:u w:val="single"/>
        </w:rPr>
        <w:t>Withdrawal of Property</w:t>
      </w:r>
      <w:r>
        <w:rPr>
          <w:noProof/>
        </w:rPr>
        <w:tab/>
      </w:r>
      <w:r>
        <w:rPr>
          <w:noProof/>
        </w:rPr>
        <w:fldChar w:fldCharType="begin"/>
      </w:r>
      <w:r>
        <w:rPr>
          <w:noProof/>
        </w:rPr>
        <w:instrText xml:space="preserve"> PAGEREF _Toc191375962 \h </w:instrText>
      </w:r>
      <w:r>
        <w:rPr>
          <w:noProof/>
        </w:rPr>
      </w:r>
      <w:r>
        <w:rPr>
          <w:noProof/>
        </w:rPr>
        <w:fldChar w:fldCharType="separate"/>
      </w:r>
      <w:r w:rsidR="00F34BB4">
        <w:rPr>
          <w:noProof/>
        </w:rPr>
        <w:t>36</w:t>
      </w:r>
      <w:r>
        <w:rPr>
          <w:noProof/>
        </w:rPr>
        <w:fldChar w:fldCharType="end"/>
      </w:r>
    </w:p>
    <w:p w14:paraId="04754012"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V</w:t>
      </w:r>
      <w:r w:rsidRPr="004D12FD">
        <w:rPr>
          <w:noProof/>
        </w:rPr>
        <w:br/>
      </w:r>
      <w:r w:rsidRPr="004D12FD">
        <w:rPr>
          <w:noProof/>
        </w:rPr>
        <w:br/>
        <w:t>PRIOR REDEMPTION</w:t>
      </w:r>
    </w:p>
    <w:p w14:paraId="2127A7E4" w14:textId="6213F4B1"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5.01</w:t>
      </w:r>
      <w:r>
        <w:rPr>
          <w:rFonts w:asciiTheme="minorHAnsi" w:eastAsiaTheme="minorEastAsia" w:hAnsiTheme="minorHAnsi"/>
          <w:noProof/>
          <w:kern w:val="2"/>
          <w14:ligatures w14:val="standardContextual"/>
        </w:rPr>
        <w:tab/>
      </w:r>
      <w:r w:rsidRPr="004D12FD">
        <w:rPr>
          <w:noProof/>
          <w:u w:val="single"/>
        </w:rPr>
        <w:t>Prior Redemption</w:t>
      </w:r>
      <w:r>
        <w:rPr>
          <w:noProof/>
        </w:rPr>
        <w:tab/>
      </w:r>
      <w:r>
        <w:rPr>
          <w:noProof/>
        </w:rPr>
        <w:fldChar w:fldCharType="begin"/>
      </w:r>
      <w:r>
        <w:rPr>
          <w:noProof/>
        </w:rPr>
        <w:instrText xml:space="preserve"> PAGEREF _Toc191375964 \h </w:instrText>
      </w:r>
      <w:r>
        <w:rPr>
          <w:noProof/>
        </w:rPr>
      </w:r>
      <w:r>
        <w:rPr>
          <w:noProof/>
        </w:rPr>
        <w:fldChar w:fldCharType="separate"/>
      </w:r>
      <w:r w:rsidR="00F34BB4">
        <w:rPr>
          <w:noProof/>
        </w:rPr>
        <w:t>36</w:t>
      </w:r>
      <w:r>
        <w:rPr>
          <w:noProof/>
        </w:rPr>
        <w:fldChar w:fldCharType="end"/>
      </w:r>
    </w:p>
    <w:p w14:paraId="096095E5" w14:textId="1E65319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5.02</w:t>
      </w:r>
      <w:r>
        <w:rPr>
          <w:rFonts w:asciiTheme="minorHAnsi" w:eastAsiaTheme="minorEastAsia" w:hAnsiTheme="minorHAnsi"/>
          <w:noProof/>
          <w:kern w:val="2"/>
          <w14:ligatures w14:val="standardContextual"/>
        </w:rPr>
        <w:tab/>
      </w:r>
      <w:r w:rsidRPr="004D12FD">
        <w:rPr>
          <w:noProof/>
          <w:u w:val="single"/>
        </w:rPr>
        <w:t>Redemption Procedure and Notice</w:t>
      </w:r>
      <w:r>
        <w:rPr>
          <w:noProof/>
        </w:rPr>
        <w:tab/>
      </w:r>
      <w:r>
        <w:rPr>
          <w:noProof/>
        </w:rPr>
        <w:fldChar w:fldCharType="begin"/>
      </w:r>
      <w:r>
        <w:rPr>
          <w:noProof/>
        </w:rPr>
        <w:instrText xml:space="preserve"> PAGEREF _Toc191375965 \h </w:instrText>
      </w:r>
      <w:r>
        <w:rPr>
          <w:noProof/>
        </w:rPr>
      </w:r>
      <w:r>
        <w:rPr>
          <w:noProof/>
        </w:rPr>
        <w:fldChar w:fldCharType="separate"/>
      </w:r>
      <w:r w:rsidR="00F34BB4">
        <w:rPr>
          <w:noProof/>
        </w:rPr>
        <w:t>38</w:t>
      </w:r>
      <w:r>
        <w:rPr>
          <w:noProof/>
        </w:rPr>
        <w:fldChar w:fldCharType="end"/>
      </w:r>
    </w:p>
    <w:p w14:paraId="59633148"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VI</w:t>
      </w:r>
      <w:r w:rsidRPr="004D12FD">
        <w:rPr>
          <w:noProof/>
        </w:rPr>
        <w:br/>
      </w:r>
      <w:r w:rsidRPr="004D12FD">
        <w:rPr>
          <w:noProof/>
        </w:rPr>
        <w:br/>
        <w:t>INVESTMENTS</w:t>
      </w:r>
    </w:p>
    <w:p w14:paraId="4D666EBF" w14:textId="59F2E9ED"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6.01</w:t>
      </w:r>
      <w:r>
        <w:rPr>
          <w:rFonts w:asciiTheme="minorHAnsi" w:eastAsiaTheme="minorEastAsia" w:hAnsiTheme="minorHAnsi"/>
          <w:noProof/>
          <w:kern w:val="2"/>
          <w14:ligatures w14:val="standardContextual"/>
        </w:rPr>
        <w:tab/>
      </w:r>
      <w:r w:rsidRPr="004D12FD">
        <w:rPr>
          <w:noProof/>
          <w:u w:val="single"/>
        </w:rPr>
        <w:t>Investments</w:t>
      </w:r>
      <w:r>
        <w:rPr>
          <w:noProof/>
        </w:rPr>
        <w:tab/>
      </w:r>
      <w:r>
        <w:rPr>
          <w:noProof/>
        </w:rPr>
        <w:fldChar w:fldCharType="begin"/>
      </w:r>
      <w:r>
        <w:rPr>
          <w:noProof/>
        </w:rPr>
        <w:instrText xml:space="preserve"> PAGEREF _Toc191375967 \h </w:instrText>
      </w:r>
      <w:r>
        <w:rPr>
          <w:noProof/>
        </w:rPr>
      </w:r>
      <w:r>
        <w:rPr>
          <w:noProof/>
        </w:rPr>
        <w:fldChar w:fldCharType="separate"/>
      </w:r>
      <w:r w:rsidR="00F34BB4">
        <w:rPr>
          <w:noProof/>
        </w:rPr>
        <w:t>38</w:t>
      </w:r>
      <w:r>
        <w:rPr>
          <w:noProof/>
        </w:rPr>
        <w:fldChar w:fldCharType="end"/>
      </w:r>
    </w:p>
    <w:p w14:paraId="6DB37C30" w14:textId="76A4BEFA"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6.02</w:t>
      </w:r>
      <w:r>
        <w:rPr>
          <w:rFonts w:asciiTheme="minorHAnsi" w:eastAsiaTheme="minorEastAsia" w:hAnsiTheme="minorHAnsi"/>
          <w:noProof/>
          <w:kern w:val="2"/>
          <w14:ligatures w14:val="standardContextual"/>
        </w:rPr>
        <w:tab/>
      </w:r>
      <w:r w:rsidRPr="004D12FD">
        <w:rPr>
          <w:noProof/>
          <w:u w:val="single"/>
        </w:rPr>
        <w:t>Tax Matters</w:t>
      </w:r>
      <w:r>
        <w:rPr>
          <w:noProof/>
        </w:rPr>
        <w:tab/>
      </w:r>
      <w:r>
        <w:rPr>
          <w:noProof/>
        </w:rPr>
        <w:fldChar w:fldCharType="begin"/>
      </w:r>
      <w:r>
        <w:rPr>
          <w:noProof/>
        </w:rPr>
        <w:instrText xml:space="preserve"> PAGEREF _Toc191375968 \h </w:instrText>
      </w:r>
      <w:r>
        <w:rPr>
          <w:noProof/>
        </w:rPr>
      </w:r>
      <w:r>
        <w:rPr>
          <w:noProof/>
        </w:rPr>
        <w:fldChar w:fldCharType="separate"/>
      </w:r>
      <w:r w:rsidR="00F34BB4">
        <w:rPr>
          <w:noProof/>
        </w:rPr>
        <w:t>39</w:t>
      </w:r>
      <w:r>
        <w:rPr>
          <w:noProof/>
        </w:rPr>
        <w:fldChar w:fldCharType="end"/>
      </w:r>
    </w:p>
    <w:p w14:paraId="19B01F5F"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VII</w:t>
      </w:r>
      <w:r w:rsidRPr="004D12FD">
        <w:rPr>
          <w:noProof/>
        </w:rPr>
        <w:br/>
      </w:r>
      <w:r w:rsidRPr="004D12FD">
        <w:rPr>
          <w:noProof/>
        </w:rPr>
        <w:br/>
        <w:t>DISCHARGE OF LIEN</w:t>
      </w:r>
    </w:p>
    <w:p w14:paraId="14B04293" w14:textId="02533073"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7.01</w:t>
      </w:r>
      <w:r>
        <w:rPr>
          <w:rFonts w:asciiTheme="minorHAnsi" w:eastAsiaTheme="minorEastAsia" w:hAnsiTheme="minorHAnsi"/>
          <w:noProof/>
          <w:kern w:val="2"/>
          <w14:ligatures w14:val="standardContextual"/>
        </w:rPr>
        <w:tab/>
      </w:r>
      <w:r w:rsidRPr="004D12FD">
        <w:rPr>
          <w:noProof/>
          <w:u w:val="single"/>
        </w:rPr>
        <w:t>Discharge of the Lien of the Indenture</w:t>
      </w:r>
      <w:r>
        <w:rPr>
          <w:noProof/>
        </w:rPr>
        <w:tab/>
      </w:r>
      <w:r>
        <w:rPr>
          <w:noProof/>
        </w:rPr>
        <w:fldChar w:fldCharType="begin"/>
      </w:r>
      <w:r>
        <w:rPr>
          <w:noProof/>
        </w:rPr>
        <w:instrText xml:space="preserve"> PAGEREF _Toc191375970 \h </w:instrText>
      </w:r>
      <w:r>
        <w:rPr>
          <w:noProof/>
        </w:rPr>
      </w:r>
      <w:r>
        <w:rPr>
          <w:noProof/>
        </w:rPr>
        <w:fldChar w:fldCharType="separate"/>
      </w:r>
      <w:r w:rsidR="00F34BB4">
        <w:rPr>
          <w:noProof/>
        </w:rPr>
        <w:t>40</w:t>
      </w:r>
      <w:r>
        <w:rPr>
          <w:noProof/>
        </w:rPr>
        <w:fldChar w:fldCharType="end"/>
      </w:r>
    </w:p>
    <w:p w14:paraId="48F6CAAF" w14:textId="748A2E4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7.02</w:t>
      </w:r>
      <w:r>
        <w:rPr>
          <w:rFonts w:asciiTheme="minorHAnsi" w:eastAsiaTheme="minorEastAsia" w:hAnsiTheme="minorHAnsi"/>
          <w:noProof/>
          <w:kern w:val="2"/>
          <w14:ligatures w14:val="standardContextual"/>
        </w:rPr>
        <w:tab/>
      </w:r>
      <w:r w:rsidRPr="004D12FD">
        <w:rPr>
          <w:noProof/>
          <w:u w:val="single"/>
        </w:rPr>
        <w:t>Continuing Role as Bond Registrar and Paying Agent</w:t>
      </w:r>
      <w:r>
        <w:rPr>
          <w:noProof/>
        </w:rPr>
        <w:tab/>
      </w:r>
      <w:r>
        <w:rPr>
          <w:noProof/>
        </w:rPr>
        <w:fldChar w:fldCharType="begin"/>
      </w:r>
      <w:r>
        <w:rPr>
          <w:noProof/>
        </w:rPr>
        <w:instrText xml:space="preserve"> PAGEREF _Toc191375971 \h </w:instrText>
      </w:r>
      <w:r>
        <w:rPr>
          <w:noProof/>
        </w:rPr>
      </w:r>
      <w:r>
        <w:rPr>
          <w:noProof/>
        </w:rPr>
        <w:fldChar w:fldCharType="separate"/>
      </w:r>
      <w:r w:rsidR="00F34BB4">
        <w:rPr>
          <w:noProof/>
        </w:rPr>
        <w:t>41</w:t>
      </w:r>
      <w:r>
        <w:rPr>
          <w:noProof/>
        </w:rPr>
        <w:fldChar w:fldCharType="end"/>
      </w:r>
    </w:p>
    <w:p w14:paraId="3ECA67C7" w14:textId="472B0E8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7.03</w:t>
      </w:r>
      <w:r>
        <w:rPr>
          <w:rFonts w:asciiTheme="minorHAnsi" w:eastAsiaTheme="minorEastAsia" w:hAnsiTheme="minorHAnsi"/>
          <w:noProof/>
          <w:kern w:val="2"/>
          <w14:ligatures w14:val="standardContextual"/>
        </w:rPr>
        <w:tab/>
      </w:r>
      <w:r w:rsidRPr="004D12FD">
        <w:rPr>
          <w:noProof/>
          <w:u w:val="single"/>
        </w:rPr>
        <w:t>Discharge on March 1, 2065</w:t>
      </w:r>
      <w:r>
        <w:rPr>
          <w:noProof/>
        </w:rPr>
        <w:tab/>
      </w:r>
      <w:r>
        <w:rPr>
          <w:noProof/>
        </w:rPr>
        <w:fldChar w:fldCharType="begin"/>
      </w:r>
      <w:r>
        <w:rPr>
          <w:noProof/>
        </w:rPr>
        <w:instrText xml:space="preserve"> PAGEREF _Toc191375972 \h </w:instrText>
      </w:r>
      <w:r>
        <w:rPr>
          <w:noProof/>
        </w:rPr>
      </w:r>
      <w:r>
        <w:rPr>
          <w:noProof/>
        </w:rPr>
        <w:fldChar w:fldCharType="separate"/>
      </w:r>
      <w:r w:rsidR="00F34BB4">
        <w:rPr>
          <w:noProof/>
        </w:rPr>
        <w:t>41</w:t>
      </w:r>
      <w:r>
        <w:rPr>
          <w:noProof/>
        </w:rPr>
        <w:fldChar w:fldCharType="end"/>
      </w:r>
    </w:p>
    <w:p w14:paraId="75FC0CB7"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VIII</w:t>
      </w:r>
      <w:r w:rsidRPr="004D12FD">
        <w:rPr>
          <w:noProof/>
        </w:rPr>
        <w:br/>
      </w:r>
      <w:r w:rsidRPr="004D12FD">
        <w:rPr>
          <w:noProof/>
        </w:rPr>
        <w:br/>
        <w:t>DEFAULT AND REMEDIES</w:t>
      </w:r>
    </w:p>
    <w:p w14:paraId="6180B6FF" w14:textId="7B43724A"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8.01</w:t>
      </w:r>
      <w:r>
        <w:rPr>
          <w:rFonts w:asciiTheme="minorHAnsi" w:eastAsiaTheme="minorEastAsia" w:hAnsiTheme="minorHAnsi"/>
          <w:noProof/>
          <w:kern w:val="2"/>
          <w14:ligatures w14:val="standardContextual"/>
        </w:rPr>
        <w:tab/>
      </w:r>
      <w:r w:rsidRPr="004D12FD">
        <w:rPr>
          <w:noProof/>
          <w:u w:val="single"/>
        </w:rPr>
        <w:t>Events of Default</w:t>
      </w:r>
      <w:r>
        <w:rPr>
          <w:noProof/>
        </w:rPr>
        <w:tab/>
      </w:r>
      <w:r>
        <w:rPr>
          <w:noProof/>
        </w:rPr>
        <w:fldChar w:fldCharType="begin"/>
      </w:r>
      <w:r>
        <w:rPr>
          <w:noProof/>
        </w:rPr>
        <w:instrText xml:space="preserve"> PAGEREF _Toc191375974 \h </w:instrText>
      </w:r>
      <w:r>
        <w:rPr>
          <w:noProof/>
        </w:rPr>
      </w:r>
      <w:r>
        <w:rPr>
          <w:noProof/>
        </w:rPr>
        <w:fldChar w:fldCharType="separate"/>
      </w:r>
      <w:r w:rsidR="00F34BB4">
        <w:rPr>
          <w:noProof/>
        </w:rPr>
        <w:t>42</w:t>
      </w:r>
      <w:r>
        <w:rPr>
          <w:noProof/>
        </w:rPr>
        <w:fldChar w:fldCharType="end"/>
      </w:r>
    </w:p>
    <w:p w14:paraId="21F951D8" w14:textId="2400614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8.02</w:t>
      </w:r>
      <w:r>
        <w:rPr>
          <w:rFonts w:asciiTheme="minorHAnsi" w:eastAsiaTheme="minorEastAsia" w:hAnsiTheme="minorHAnsi"/>
          <w:noProof/>
          <w:kern w:val="2"/>
          <w14:ligatures w14:val="standardContextual"/>
        </w:rPr>
        <w:tab/>
      </w:r>
      <w:r w:rsidRPr="004D12FD">
        <w:rPr>
          <w:noProof/>
          <w:u w:val="single"/>
        </w:rPr>
        <w:t>Remedies on Occurrence of Event of Default</w:t>
      </w:r>
      <w:r>
        <w:rPr>
          <w:noProof/>
        </w:rPr>
        <w:tab/>
      </w:r>
      <w:r>
        <w:rPr>
          <w:noProof/>
        </w:rPr>
        <w:fldChar w:fldCharType="begin"/>
      </w:r>
      <w:r>
        <w:rPr>
          <w:noProof/>
        </w:rPr>
        <w:instrText xml:space="preserve"> PAGEREF _Toc191375975 \h </w:instrText>
      </w:r>
      <w:r>
        <w:rPr>
          <w:noProof/>
        </w:rPr>
      </w:r>
      <w:r>
        <w:rPr>
          <w:noProof/>
        </w:rPr>
        <w:fldChar w:fldCharType="separate"/>
      </w:r>
      <w:r w:rsidR="00F34BB4">
        <w:rPr>
          <w:noProof/>
        </w:rPr>
        <w:t>42</w:t>
      </w:r>
      <w:r>
        <w:rPr>
          <w:noProof/>
        </w:rPr>
        <w:fldChar w:fldCharType="end"/>
      </w:r>
    </w:p>
    <w:p w14:paraId="74C592F3" w14:textId="5B2FFE7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8.03</w:t>
      </w:r>
      <w:r>
        <w:rPr>
          <w:rFonts w:asciiTheme="minorHAnsi" w:eastAsiaTheme="minorEastAsia" w:hAnsiTheme="minorHAnsi"/>
          <w:noProof/>
          <w:kern w:val="2"/>
          <w14:ligatures w14:val="standardContextual"/>
        </w:rPr>
        <w:tab/>
      </w:r>
      <w:r w:rsidRPr="004D12FD">
        <w:rPr>
          <w:noProof/>
          <w:u w:val="single"/>
        </w:rPr>
        <w:t>Majority of Consent Parties May Control Proceedings</w:t>
      </w:r>
      <w:r>
        <w:rPr>
          <w:noProof/>
        </w:rPr>
        <w:tab/>
      </w:r>
      <w:r>
        <w:rPr>
          <w:noProof/>
        </w:rPr>
        <w:fldChar w:fldCharType="begin"/>
      </w:r>
      <w:r>
        <w:rPr>
          <w:noProof/>
        </w:rPr>
        <w:instrText xml:space="preserve"> PAGEREF _Toc191375976 \h </w:instrText>
      </w:r>
      <w:r>
        <w:rPr>
          <w:noProof/>
        </w:rPr>
      </w:r>
      <w:r>
        <w:rPr>
          <w:noProof/>
        </w:rPr>
        <w:fldChar w:fldCharType="separate"/>
      </w:r>
      <w:r w:rsidR="00F34BB4">
        <w:rPr>
          <w:noProof/>
        </w:rPr>
        <w:t>43</w:t>
      </w:r>
      <w:r>
        <w:rPr>
          <w:noProof/>
        </w:rPr>
        <w:fldChar w:fldCharType="end"/>
      </w:r>
    </w:p>
    <w:p w14:paraId="5AA3590E" w14:textId="3A5E939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8.04</w:t>
      </w:r>
      <w:r>
        <w:rPr>
          <w:rFonts w:asciiTheme="minorHAnsi" w:eastAsiaTheme="minorEastAsia" w:hAnsiTheme="minorHAnsi"/>
          <w:noProof/>
          <w:kern w:val="2"/>
          <w14:ligatures w14:val="standardContextual"/>
        </w:rPr>
        <w:tab/>
      </w:r>
      <w:r w:rsidRPr="004D12FD">
        <w:rPr>
          <w:noProof/>
          <w:u w:val="single"/>
        </w:rPr>
        <w:t>Rights and Remedies of Owners</w:t>
      </w:r>
      <w:r>
        <w:rPr>
          <w:noProof/>
        </w:rPr>
        <w:tab/>
      </w:r>
      <w:r>
        <w:rPr>
          <w:noProof/>
        </w:rPr>
        <w:fldChar w:fldCharType="begin"/>
      </w:r>
      <w:r>
        <w:rPr>
          <w:noProof/>
        </w:rPr>
        <w:instrText xml:space="preserve"> PAGEREF _Toc191375977 \h </w:instrText>
      </w:r>
      <w:r>
        <w:rPr>
          <w:noProof/>
        </w:rPr>
      </w:r>
      <w:r>
        <w:rPr>
          <w:noProof/>
        </w:rPr>
        <w:fldChar w:fldCharType="separate"/>
      </w:r>
      <w:r w:rsidR="00F34BB4">
        <w:rPr>
          <w:noProof/>
        </w:rPr>
        <w:t>44</w:t>
      </w:r>
      <w:r>
        <w:rPr>
          <w:noProof/>
        </w:rPr>
        <w:fldChar w:fldCharType="end"/>
      </w:r>
    </w:p>
    <w:p w14:paraId="479C53C3" w14:textId="3D7A034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8.05</w:t>
      </w:r>
      <w:r>
        <w:rPr>
          <w:rFonts w:asciiTheme="minorHAnsi" w:eastAsiaTheme="minorEastAsia" w:hAnsiTheme="minorHAnsi"/>
          <w:noProof/>
          <w:kern w:val="2"/>
          <w14:ligatures w14:val="standardContextual"/>
        </w:rPr>
        <w:tab/>
      </w:r>
      <w:r w:rsidRPr="004D12FD">
        <w:rPr>
          <w:noProof/>
          <w:u w:val="single"/>
        </w:rPr>
        <w:t>Application of Moneys</w:t>
      </w:r>
      <w:r>
        <w:rPr>
          <w:noProof/>
        </w:rPr>
        <w:tab/>
      </w:r>
      <w:r>
        <w:rPr>
          <w:noProof/>
        </w:rPr>
        <w:fldChar w:fldCharType="begin"/>
      </w:r>
      <w:r>
        <w:rPr>
          <w:noProof/>
        </w:rPr>
        <w:instrText xml:space="preserve"> PAGEREF _Toc191375978 \h </w:instrText>
      </w:r>
      <w:r>
        <w:rPr>
          <w:noProof/>
        </w:rPr>
      </w:r>
      <w:r>
        <w:rPr>
          <w:noProof/>
        </w:rPr>
        <w:fldChar w:fldCharType="separate"/>
      </w:r>
      <w:r w:rsidR="00F34BB4">
        <w:rPr>
          <w:noProof/>
        </w:rPr>
        <w:t>44</w:t>
      </w:r>
      <w:r>
        <w:rPr>
          <w:noProof/>
        </w:rPr>
        <w:fldChar w:fldCharType="end"/>
      </w:r>
    </w:p>
    <w:p w14:paraId="53464C56" w14:textId="09694C8C"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8.06</w:t>
      </w:r>
      <w:r>
        <w:rPr>
          <w:rFonts w:asciiTheme="minorHAnsi" w:eastAsiaTheme="minorEastAsia" w:hAnsiTheme="minorHAnsi"/>
          <w:noProof/>
          <w:kern w:val="2"/>
          <w14:ligatures w14:val="standardContextual"/>
        </w:rPr>
        <w:tab/>
      </w:r>
      <w:r w:rsidRPr="004D12FD">
        <w:rPr>
          <w:noProof/>
          <w:u w:val="single"/>
        </w:rPr>
        <w:t>Trustee May Enforce Rights Without Bonds</w:t>
      </w:r>
      <w:r>
        <w:rPr>
          <w:noProof/>
        </w:rPr>
        <w:tab/>
      </w:r>
      <w:r>
        <w:rPr>
          <w:noProof/>
        </w:rPr>
        <w:fldChar w:fldCharType="begin"/>
      </w:r>
      <w:r>
        <w:rPr>
          <w:noProof/>
        </w:rPr>
        <w:instrText xml:space="preserve"> PAGEREF _Toc191375979 \h </w:instrText>
      </w:r>
      <w:r>
        <w:rPr>
          <w:noProof/>
        </w:rPr>
      </w:r>
      <w:r>
        <w:rPr>
          <w:noProof/>
        </w:rPr>
        <w:fldChar w:fldCharType="separate"/>
      </w:r>
      <w:r w:rsidR="00F34BB4">
        <w:rPr>
          <w:noProof/>
        </w:rPr>
        <w:t>44</w:t>
      </w:r>
      <w:r>
        <w:rPr>
          <w:noProof/>
        </w:rPr>
        <w:fldChar w:fldCharType="end"/>
      </w:r>
    </w:p>
    <w:p w14:paraId="4AEB59AE" w14:textId="4BB8EDFD"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8.07</w:t>
      </w:r>
      <w:r>
        <w:rPr>
          <w:rFonts w:asciiTheme="minorHAnsi" w:eastAsiaTheme="minorEastAsia" w:hAnsiTheme="minorHAnsi"/>
          <w:noProof/>
          <w:kern w:val="2"/>
          <w14:ligatures w14:val="standardContextual"/>
        </w:rPr>
        <w:tab/>
      </w:r>
      <w:r w:rsidRPr="004D12FD">
        <w:rPr>
          <w:noProof/>
          <w:u w:val="single"/>
        </w:rPr>
        <w:t>Trustee to File Proofs of Claim in Receivership, Etc</w:t>
      </w:r>
      <w:r>
        <w:rPr>
          <w:noProof/>
        </w:rPr>
        <w:tab/>
      </w:r>
      <w:r>
        <w:rPr>
          <w:noProof/>
        </w:rPr>
        <w:fldChar w:fldCharType="begin"/>
      </w:r>
      <w:r>
        <w:rPr>
          <w:noProof/>
        </w:rPr>
        <w:instrText xml:space="preserve"> PAGEREF _Toc191375980 \h </w:instrText>
      </w:r>
      <w:r>
        <w:rPr>
          <w:noProof/>
        </w:rPr>
      </w:r>
      <w:r>
        <w:rPr>
          <w:noProof/>
        </w:rPr>
        <w:fldChar w:fldCharType="separate"/>
      </w:r>
      <w:r w:rsidR="00F34BB4">
        <w:rPr>
          <w:noProof/>
        </w:rPr>
        <w:t>44</w:t>
      </w:r>
      <w:r>
        <w:rPr>
          <w:noProof/>
        </w:rPr>
        <w:fldChar w:fldCharType="end"/>
      </w:r>
    </w:p>
    <w:p w14:paraId="41DC4B44" w14:textId="57077D45"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8.08</w:t>
      </w:r>
      <w:r>
        <w:rPr>
          <w:rFonts w:asciiTheme="minorHAnsi" w:eastAsiaTheme="minorEastAsia" w:hAnsiTheme="minorHAnsi"/>
          <w:noProof/>
          <w:kern w:val="2"/>
          <w14:ligatures w14:val="standardContextual"/>
        </w:rPr>
        <w:tab/>
      </w:r>
      <w:r w:rsidRPr="004D12FD">
        <w:rPr>
          <w:noProof/>
          <w:u w:val="single"/>
        </w:rPr>
        <w:t>Delay or Omission No Waiver</w:t>
      </w:r>
      <w:r>
        <w:rPr>
          <w:noProof/>
        </w:rPr>
        <w:tab/>
      </w:r>
      <w:r>
        <w:rPr>
          <w:noProof/>
        </w:rPr>
        <w:fldChar w:fldCharType="begin"/>
      </w:r>
      <w:r>
        <w:rPr>
          <w:noProof/>
        </w:rPr>
        <w:instrText xml:space="preserve"> PAGEREF _Toc191375981 \h </w:instrText>
      </w:r>
      <w:r>
        <w:rPr>
          <w:noProof/>
        </w:rPr>
      </w:r>
      <w:r>
        <w:rPr>
          <w:noProof/>
        </w:rPr>
        <w:fldChar w:fldCharType="separate"/>
      </w:r>
      <w:r w:rsidR="00F34BB4">
        <w:rPr>
          <w:noProof/>
        </w:rPr>
        <w:t>45</w:t>
      </w:r>
      <w:r>
        <w:rPr>
          <w:noProof/>
        </w:rPr>
        <w:fldChar w:fldCharType="end"/>
      </w:r>
    </w:p>
    <w:p w14:paraId="3B404E7D" w14:textId="049DF72C"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lastRenderedPageBreak/>
        <w:t>Section 8.09</w:t>
      </w:r>
      <w:r>
        <w:rPr>
          <w:rFonts w:asciiTheme="minorHAnsi" w:eastAsiaTheme="minorEastAsia" w:hAnsiTheme="minorHAnsi"/>
          <w:noProof/>
          <w:kern w:val="2"/>
          <w14:ligatures w14:val="standardContextual"/>
        </w:rPr>
        <w:tab/>
      </w:r>
      <w:r w:rsidRPr="004D12FD">
        <w:rPr>
          <w:noProof/>
          <w:u w:val="single"/>
        </w:rPr>
        <w:t>No Waiver of One Default to Affect Another; All Remedies Cumulative</w:t>
      </w:r>
      <w:r>
        <w:rPr>
          <w:noProof/>
        </w:rPr>
        <w:tab/>
      </w:r>
      <w:r>
        <w:rPr>
          <w:noProof/>
        </w:rPr>
        <w:fldChar w:fldCharType="begin"/>
      </w:r>
      <w:r>
        <w:rPr>
          <w:noProof/>
        </w:rPr>
        <w:instrText xml:space="preserve"> PAGEREF _Toc191375982 \h </w:instrText>
      </w:r>
      <w:r>
        <w:rPr>
          <w:noProof/>
        </w:rPr>
      </w:r>
      <w:r>
        <w:rPr>
          <w:noProof/>
        </w:rPr>
        <w:fldChar w:fldCharType="separate"/>
      </w:r>
      <w:r w:rsidR="00F34BB4">
        <w:rPr>
          <w:noProof/>
        </w:rPr>
        <w:t>45</w:t>
      </w:r>
      <w:r>
        <w:rPr>
          <w:noProof/>
        </w:rPr>
        <w:fldChar w:fldCharType="end"/>
      </w:r>
    </w:p>
    <w:p w14:paraId="2D0FE2A2" w14:textId="54126C27"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8.10</w:t>
      </w:r>
      <w:r>
        <w:rPr>
          <w:rFonts w:asciiTheme="minorHAnsi" w:eastAsiaTheme="minorEastAsia" w:hAnsiTheme="minorHAnsi"/>
          <w:noProof/>
          <w:kern w:val="2"/>
          <w14:ligatures w14:val="standardContextual"/>
        </w:rPr>
        <w:tab/>
      </w:r>
      <w:r w:rsidRPr="004D12FD">
        <w:rPr>
          <w:noProof/>
          <w:u w:val="single"/>
        </w:rPr>
        <w:t>Discontinuance of Proceedings on Default; Position of Parties Restored</w:t>
      </w:r>
      <w:r>
        <w:rPr>
          <w:noProof/>
        </w:rPr>
        <w:tab/>
      </w:r>
      <w:r>
        <w:rPr>
          <w:noProof/>
        </w:rPr>
        <w:fldChar w:fldCharType="begin"/>
      </w:r>
      <w:r>
        <w:rPr>
          <w:noProof/>
        </w:rPr>
        <w:instrText xml:space="preserve"> PAGEREF _Toc191375983 \h </w:instrText>
      </w:r>
      <w:r>
        <w:rPr>
          <w:noProof/>
        </w:rPr>
      </w:r>
      <w:r>
        <w:rPr>
          <w:noProof/>
        </w:rPr>
        <w:fldChar w:fldCharType="separate"/>
      </w:r>
      <w:r w:rsidR="00F34BB4">
        <w:rPr>
          <w:noProof/>
        </w:rPr>
        <w:t>45</w:t>
      </w:r>
      <w:r>
        <w:rPr>
          <w:noProof/>
        </w:rPr>
        <w:fldChar w:fldCharType="end"/>
      </w:r>
    </w:p>
    <w:p w14:paraId="557636CB" w14:textId="6AD7CD7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8.11</w:t>
      </w:r>
      <w:r>
        <w:rPr>
          <w:rFonts w:asciiTheme="minorHAnsi" w:eastAsiaTheme="minorEastAsia" w:hAnsiTheme="minorHAnsi"/>
          <w:noProof/>
          <w:kern w:val="2"/>
          <w14:ligatures w14:val="standardContextual"/>
        </w:rPr>
        <w:tab/>
      </w:r>
      <w:r w:rsidRPr="004D12FD">
        <w:rPr>
          <w:noProof/>
          <w:u w:val="single"/>
        </w:rPr>
        <w:t>Waivers of Events of Default</w:t>
      </w:r>
      <w:r>
        <w:rPr>
          <w:noProof/>
        </w:rPr>
        <w:tab/>
      </w:r>
      <w:r>
        <w:rPr>
          <w:noProof/>
        </w:rPr>
        <w:fldChar w:fldCharType="begin"/>
      </w:r>
      <w:r>
        <w:rPr>
          <w:noProof/>
        </w:rPr>
        <w:instrText xml:space="preserve"> PAGEREF _Toc191375984 \h </w:instrText>
      </w:r>
      <w:r>
        <w:rPr>
          <w:noProof/>
        </w:rPr>
      </w:r>
      <w:r>
        <w:rPr>
          <w:noProof/>
        </w:rPr>
        <w:fldChar w:fldCharType="separate"/>
      </w:r>
      <w:r w:rsidR="00F34BB4">
        <w:rPr>
          <w:noProof/>
        </w:rPr>
        <w:t>45</w:t>
      </w:r>
      <w:r>
        <w:rPr>
          <w:noProof/>
        </w:rPr>
        <w:fldChar w:fldCharType="end"/>
      </w:r>
    </w:p>
    <w:p w14:paraId="3320F0B3" w14:textId="357ABED3"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8.12</w:t>
      </w:r>
      <w:r>
        <w:rPr>
          <w:rFonts w:asciiTheme="minorHAnsi" w:eastAsiaTheme="minorEastAsia" w:hAnsiTheme="minorHAnsi"/>
          <w:noProof/>
          <w:kern w:val="2"/>
          <w14:ligatures w14:val="standardContextual"/>
        </w:rPr>
        <w:tab/>
      </w:r>
      <w:r w:rsidRPr="004D12FD">
        <w:rPr>
          <w:noProof/>
          <w:u w:val="single"/>
        </w:rPr>
        <w:t>Notice of Default; Opportunity to Cure Defaults</w:t>
      </w:r>
      <w:r>
        <w:rPr>
          <w:noProof/>
        </w:rPr>
        <w:tab/>
      </w:r>
      <w:r>
        <w:rPr>
          <w:noProof/>
        </w:rPr>
        <w:fldChar w:fldCharType="begin"/>
      </w:r>
      <w:r>
        <w:rPr>
          <w:noProof/>
        </w:rPr>
        <w:instrText xml:space="preserve"> PAGEREF _Toc191375985 \h </w:instrText>
      </w:r>
      <w:r>
        <w:rPr>
          <w:noProof/>
        </w:rPr>
      </w:r>
      <w:r>
        <w:rPr>
          <w:noProof/>
        </w:rPr>
        <w:fldChar w:fldCharType="separate"/>
      </w:r>
      <w:r w:rsidR="00F34BB4">
        <w:rPr>
          <w:noProof/>
        </w:rPr>
        <w:t>45</w:t>
      </w:r>
      <w:r>
        <w:rPr>
          <w:noProof/>
        </w:rPr>
        <w:fldChar w:fldCharType="end"/>
      </w:r>
    </w:p>
    <w:p w14:paraId="11BECC89" w14:textId="6E19235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8.13</w:t>
      </w:r>
      <w:r>
        <w:rPr>
          <w:rFonts w:asciiTheme="minorHAnsi" w:eastAsiaTheme="minorEastAsia" w:hAnsiTheme="minorHAnsi"/>
          <w:noProof/>
          <w:kern w:val="2"/>
          <w14:ligatures w14:val="standardContextual"/>
        </w:rPr>
        <w:tab/>
      </w:r>
      <w:r w:rsidRPr="004D12FD">
        <w:rPr>
          <w:noProof/>
          <w:u w:val="single"/>
        </w:rPr>
        <w:t>Cooperation of District</w:t>
      </w:r>
      <w:r>
        <w:rPr>
          <w:noProof/>
        </w:rPr>
        <w:tab/>
      </w:r>
      <w:r>
        <w:rPr>
          <w:noProof/>
        </w:rPr>
        <w:fldChar w:fldCharType="begin"/>
      </w:r>
      <w:r>
        <w:rPr>
          <w:noProof/>
        </w:rPr>
        <w:instrText xml:space="preserve"> PAGEREF _Toc191375986 \h </w:instrText>
      </w:r>
      <w:r>
        <w:rPr>
          <w:noProof/>
        </w:rPr>
      </w:r>
      <w:r>
        <w:rPr>
          <w:noProof/>
        </w:rPr>
        <w:fldChar w:fldCharType="separate"/>
      </w:r>
      <w:r w:rsidR="00F34BB4">
        <w:rPr>
          <w:noProof/>
        </w:rPr>
        <w:t>46</w:t>
      </w:r>
      <w:r>
        <w:rPr>
          <w:noProof/>
        </w:rPr>
        <w:fldChar w:fldCharType="end"/>
      </w:r>
    </w:p>
    <w:p w14:paraId="5FB95E83"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IX</w:t>
      </w:r>
      <w:r w:rsidRPr="004D12FD">
        <w:rPr>
          <w:noProof/>
        </w:rPr>
        <w:br/>
      </w:r>
      <w:r w:rsidRPr="004D12FD">
        <w:rPr>
          <w:noProof/>
        </w:rPr>
        <w:br/>
        <w:t>CONCERNING TRUSTEE</w:t>
      </w:r>
    </w:p>
    <w:p w14:paraId="656BB103" w14:textId="7319A270"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9.01</w:t>
      </w:r>
      <w:r>
        <w:rPr>
          <w:rFonts w:asciiTheme="minorHAnsi" w:eastAsiaTheme="minorEastAsia" w:hAnsiTheme="minorHAnsi"/>
          <w:noProof/>
          <w:kern w:val="2"/>
          <w14:ligatures w14:val="standardContextual"/>
        </w:rPr>
        <w:tab/>
      </w:r>
      <w:r w:rsidRPr="004D12FD">
        <w:rPr>
          <w:noProof/>
          <w:u w:val="single"/>
        </w:rPr>
        <w:t>Acceptance of Trusts and Duties of Trustee</w:t>
      </w:r>
      <w:r>
        <w:rPr>
          <w:noProof/>
        </w:rPr>
        <w:tab/>
      </w:r>
      <w:r>
        <w:rPr>
          <w:noProof/>
        </w:rPr>
        <w:fldChar w:fldCharType="begin"/>
      </w:r>
      <w:r>
        <w:rPr>
          <w:noProof/>
        </w:rPr>
        <w:instrText xml:space="preserve"> PAGEREF _Toc191375988 \h </w:instrText>
      </w:r>
      <w:r>
        <w:rPr>
          <w:noProof/>
        </w:rPr>
      </w:r>
      <w:r>
        <w:rPr>
          <w:noProof/>
        </w:rPr>
        <w:fldChar w:fldCharType="separate"/>
      </w:r>
      <w:r w:rsidR="00F34BB4">
        <w:rPr>
          <w:noProof/>
        </w:rPr>
        <w:t>46</w:t>
      </w:r>
      <w:r>
        <w:rPr>
          <w:noProof/>
        </w:rPr>
        <w:fldChar w:fldCharType="end"/>
      </w:r>
    </w:p>
    <w:p w14:paraId="6F72AFBB" w14:textId="07DE53DC"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9.02</w:t>
      </w:r>
      <w:r>
        <w:rPr>
          <w:rFonts w:asciiTheme="minorHAnsi" w:eastAsiaTheme="minorEastAsia" w:hAnsiTheme="minorHAnsi"/>
          <w:noProof/>
          <w:kern w:val="2"/>
          <w14:ligatures w14:val="standardContextual"/>
        </w:rPr>
        <w:tab/>
      </w:r>
      <w:r w:rsidRPr="004D12FD">
        <w:rPr>
          <w:noProof/>
          <w:u w:val="single"/>
        </w:rPr>
        <w:t>Fees and Expenses of the Trustee</w:t>
      </w:r>
      <w:r>
        <w:rPr>
          <w:noProof/>
        </w:rPr>
        <w:tab/>
      </w:r>
      <w:r>
        <w:rPr>
          <w:noProof/>
        </w:rPr>
        <w:fldChar w:fldCharType="begin"/>
      </w:r>
      <w:r>
        <w:rPr>
          <w:noProof/>
        </w:rPr>
        <w:instrText xml:space="preserve"> PAGEREF _Toc191375989 \h </w:instrText>
      </w:r>
      <w:r>
        <w:rPr>
          <w:noProof/>
        </w:rPr>
      </w:r>
      <w:r>
        <w:rPr>
          <w:noProof/>
        </w:rPr>
        <w:fldChar w:fldCharType="separate"/>
      </w:r>
      <w:r w:rsidR="00F34BB4">
        <w:rPr>
          <w:noProof/>
        </w:rPr>
        <w:t>50</w:t>
      </w:r>
      <w:r>
        <w:rPr>
          <w:noProof/>
        </w:rPr>
        <w:fldChar w:fldCharType="end"/>
      </w:r>
    </w:p>
    <w:p w14:paraId="1DCC8B80" w14:textId="02106C08"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9.03</w:t>
      </w:r>
      <w:r>
        <w:rPr>
          <w:rFonts w:asciiTheme="minorHAnsi" w:eastAsiaTheme="minorEastAsia" w:hAnsiTheme="minorHAnsi"/>
          <w:noProof/>
          <w:kern w:val="2"/>
          <w14:ligatures w14:val="standardContextual"/>
        </w:rPr>
        <w:tab/>
      </w:r>
      <w:r w:rsidRPr="004D12FD">
        <w:rPr>
          <w:noProof/>
          <w:u w:val="single"/>
        </w:rPr>
        <w:t>Resignation or Replacement of Trustee</w:t>
      </w:r>
      <w:r>
        <w:rPr>
          <w:noProof/>
        </w:rPr>
        <w:tab/>
      </w:r>
      <w:r>
        <w:rPr>
          <w:noProof/>
        </w:rPr>
        <w:fldChar w:fldCharType="begin"/>
      </w:r>
      <w:r>
        <w:rPr>
          <w:noProof/>
        </w:rPr>
        <w:instrText xml:space="preserve"> PAGEREF _Toc191375990 \h </w:instrText>
      </w:r>
      <w:r>
        <w:rPr>
          <w:noProof/>
        </w:rPr>
      </w:r>
      <w:r>
        <w:rPr>
          <w:noProof/>
        </w:rPr>
        <w:fldChar w:fldCharType="separate"/>
      </w:r>
      <w:r w:rsidR="00F34BB4">
        <w:rPr>
          <w:noProof/>
        </w:rPr>
        <w:t>50</w:t>
      </w:r>
      <w:r>
        <w:rPr>
          <w:noProof/>
        </w:rPr>
        <w:fldChar w:fldCharType="end"/>
      </w:r>
    </w:p>
    <w:p w14:paraId="4B107D00" w14:textId="4EE4BE31"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9.04</w:t>
      </w:r>
      <w:r>
        <w:rPr>
          <w:rFonts w:asciiTheme="minorHAnsi" w:eastAsiaTheme="minorEastAsia" w:hAnsiTheme="minorHAnsi"/>
          <w:noProof/>
          <w:kern w:val="2"/>
          <w14:ligatures w14:val="standardContextual"/>
        </w:rPr>
        <w:tab/>
      </w:r>
      <w:r w:rsidRPr="004D12FD">
        <w:rPr>
          <w:noProof/>
          <w:u w:val="single"/>
        </w:rPr>
        <w:t>Conversion, Consolidation, or Merger of Trustee</w:t>
      </w:r>
      <w:r>
        <w:rPr>
          <w:noProof/>
        </w:rPr>
        <w:tab/>
      </w:r>
      <w:r>
        <w:rPr>
          <w:noProof/>
        </w:rPr>
        <w:fldChar w:fldCharType="begin"/>
      </w:r>
      <w:r>
        <w:rPr>
          <w:noProof/>
        </w:rPr>
        <w:instrText xml:space="preserve"> PAGEREF _Toc191375991 \h </w:instrText>
      </w:r>
      <w:r>
        <w:rPr>
          <w:noProof/>
        </w:rPr>
      </w:r>
      <w:r>
        <w:rPr>
          <w:noProof/>
        </w:rPr>
        <w:fldChar w:fldCharType="separate"/>
      </w:r>
      <w:r w:rsidR="00F34BB4">
        <w:rPr>
          <w:noProof/>
        </w:rPr>
        <w:t>51</w:t>
      </w:r>
      <w:r>
        <w:rPr>
          <w:noProof/>
        </w:rPr>
        <w:fldChar w:fldCharType="end"/>
      </w:r>
    </w:p>
    <w:p w14:paraId="52983820" w14:textId="08075911"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9.05</w:t>
      </w:r>
      <w:r>
        <w:rPr>
          <w:rFonts w:asciiTheme="minorHAnsi" w:eastAsiaTheme="minorEastAsia" w:hAnsiTheme="minorHAnsi"/>
          <w:noProof/>
          <w:kern w:val="2"/>
          <w14:ligatures w14:val="standardContextual"/>
        </w:rPr>
        <w:tab/>
      </w:r>
      <w:r w:rsidRPr="004D12FD">
        <w:rPr>
          <w:noProof/>
          <w:u w:val="single"/>
        </w:rPr>
        <w:t>Trustee Protected in Relying Upon Resolutions, Etc</w:t>
      </w:r>
      <w:r>
        <w:rPr>
          <w:noProof/>
        </w:rPr>
        <w:tab/>
      </w:r>
      <w:r>
        <w:rPr>
          <w:noProof/>
        </w:rPr>
        <w:fldChar w:fldCharType="begin"/>
      </w:r>
      <w:r>
        <w:rPr>
          <w:noProof/>
        </w:rPr>
        <w:instrText xml:space="preserve"> PAGEREF _Toc191375992 \h </w:instrText>
      </w:r>
      <w:r>
        <w:rPr>
          <w:noProof/>
        </w:rPr>
      </w:r>
      <w:r>
        <w:rPr>
          <w:noProof/>
        </w:rPr>
        <w:fldChar w:fldCharType="separate"/>
      </w:r>
      <w:r w:rsidR="00F34BB4">
        <w:rPr>
          <w:noProof/>
        </w:rPr>
        <w:t>51</w:t>
      </w:r>
      <w:r>
        <w:rPr>
          <w:noProof/>
        </w:rPr>
        <w:fldChar w:fldCharType="end"/>
      </w:r>
    </w:p>
    <w:p w14:paraId="34ADF646"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X</w:t>
      </w:r>
      <w:r w:rsidRPr="004D12FD">
        <w:rPr>
          <w:noProof/>
        </w:rPr>
        <w:br/>
      </w:r>
      <w:r w:rsidRPr="004D12FD">
        <w:rPr>
          <w:noProof/>
        </w:rPr>
        <w:br/>
        <w:t>SUPPLEMENTAL INDENTURES</w:t>
      </w:r>
    </w:p>
    <w:p w14:paraId="10CD9C52" w14:textId="570A5F3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10.01</w:t>
      </w:r>
      <w:r>
        <w:rPr>
          <w:rFonts w:asciiTheme="minorHAnsi" w:eastAsiaTheme="minorEastAsia" w:hAnsiTheme="minorHAnsi"/>
          <w:noProof/>
          <w:kern w:val="2"/>
          <w14:ligatures w14:val="standardContextual"/>
        </w:rPr>
        <w:tab/>
      </w:r>
      <w:r w:rsidRPr="004D12FD">
        <w:rPr>
          <w:noProof/>
          <w:u w:val="single"/>
        </w:rPr>
        <w:t>Supplemental Indentures Not Requiring Consent</w:t>
      </w:r>
      <w:r>
        <w:rPr>
          <w:noProof/>
        </w:rPr>
        <w:tab/>
      </w:r>
      <w:r>
        <w:rPr>
          <w:noProof/>
        </w:rPr>
        <w:fldChar w:fldCharType="begin"/>
      </w:r>
      <w:r>
        <w:rPr>
          <w:noProof/>
        </w:rPr>
        <w:instrText xml:space="preserve"> PAGEREF _Toc191375994 \h </w:instrText>
      </w:r>
      <w:r>
        <w:rPr>
          <w:noProof/>
        </w:rPr>
      </w:r>
      <w:r>
        <w:rPr>
          <w:noProof/>
        </w:rPr>
        <w:fldChar w:fldCharType="separate"/>
      </w:r>
      <w:r w:rsidR="00F34BB4">
        <w:rPr>
          <w:noProof/>
        </w:rPr>
        <w:t>52</w:t>
      </w:r>
      <w:r>
        <w:rPr>
          <w:noProof/>
        </w:rPr>
        <w:fldChar w:fldCharType="end"/>
      </w:r>
    </w:p>
    <w:p w14:paraId="3AF2B4CE" w14:textId="1ABA187D"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10.02</w:t>
      </w:r>
      <w:r>
        <w:rPr>
          <w:rFonts w:asciiTheme="minorHAnsi" w:eastAsiaTheme="minorEastAsia" w:hAnsiTheme="minorHAnsi"/>
          <w:noProof/>
          <w:kern w:val="2"/>
          <w14:ligatures w14:val="standardContextual"/>
        </w:rPr>
        <w:tab/>
      </w:r>
      <w:r w:rsidRPr="004D12FD">
        <w:rPr>
          <w:noProof/>
          <w:u w:val="single"/>
        </w:rPr>
        <w:t>Supplemental Indentures Requiring Consent</w:t>
      </w:r>
      <w:r>
        <w:rPr>
          <w:noProof/>
        </w:rPr>
        <w:tab/>
      </w:r>
      <w:r>
        <w:rPr>
          <w:noProof/>
        </w:rPr>
        <w:fldChar w:fldCharType="begin"/>
      </w:r>
      <w:r>
        <w:rPr>
          <w:noProof/>
        </w:rPr>
        <w:instrText xml:space="preserve"> PAGEREF _Toc191375995 \h </w:instrText>
      </w:r>
      <w:r>
        <w:rPr>
          <w:noProof/>
        </w:rPr>
      </w:r>
      <w:r>
        <w:rPr>
          <w:noProof/>
        </w:rPr>
        <w:fldChar w:fldCharType="separate"/>
      </w:r>
      <w:r w:rsidR="00F34BB4">
        <w:rPr>
          <w:noProof/>
        </w:rPr>
        <w:t>52</w:t>
      </w:r>
      <w:r>
        <w:rPr>
          <w:noProof/>
        </w:rPr>
        <w:fldChar w:fldCharType="end"/>
      </w:r>
    </w:p>
    <w:p w14:paraId="0C0F1376" w14:textId="67A3058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10.03</w:t>
      </w:r>
      <w:r>
        <w:rPr>
          <w:rFonts w:asciiTheme="minorHAnsi" w:eastAsiaTheme="minorEastAsia" w:hAnsiTheme="minorHAnsi"/>
          <w:noProof/>
          <w:kern w:val="2"/>
          <w14:ligatures w14:val="standardContextual"/>
        </w:rPr>
        <w:tab/>
      </w:r>
      <w:r w:rsidRPr="004D12FD">
        <w:rPr>
          <w:noProof/>
          <w:u w:val="single"/>
        </w:rPr>
        <w:t>Execution of Supplemental Indenture</w:t>
      </w:r>
      <w:r>
        <w:rPr>
          <w:noProof/>
        </w:rPr>
        <w:tab/>
      </w:r>
      <w:r>
        <w:rPr>
          <w:noProof/>
        </w:rPr>
        <w:fldChar w:fldCharType="begin"/>
      </w:r>
      <w:r>
        <w:rPr>
          <w:noProof/>
        </w:rPr>
        <w:instrText xml:space="preserve"> PAGEREF _Toc191375996 \h </w:instrText>
      </w:r>
      <w:r>
        <w:rPr>
          <w:noProof/>
        </w:rPr>
      </w:r>
      <w:r>
        <w:rPr>
          <w:noProof/>
        </w:rPr>
        <w:fldChar w:fldCharType="separate"/>
      </w:r>
      <w:r w:rsidR="00F34BB4">
        <w:rPr>
          <w:noProof/>
        </w:rPr>
        <w:t>53</w:t>
      </w:r>
      <w:r>
        <w:rPr>
          <w:noProof/>
        </w:rPr>
        <w:fldChar w:fldCharType="end"/>
      </w:r>
    </w:p>
    <w:p w14:paraId="396A5A6D" w14:textId="77777777" w:rsidR="001075A5" w:rsidRDefault="001075A5">
      <w:pPr>
        <w:pStyle w:val="TOC1"/>
        <w:rPr>
          <w:rFonts w:asciiTheme="minorHAnsi" w:eastAsiaTheme="minorEastAsia" w:hAnsiTheme="minorHAnsi"/>
          <w:caps w:val="0"/>
          <w:noProof/>
          <w:kern w:val="2"/>
          <w14:ligatures w14:val="standardContextual"/>
        </w:rPr>
      </w:pPr>
      <w:r w:rsidRPr="004D12FD">
        <w:rPr>
          <w:noProof/>
          <w:color w:val="000000"/>
        </w:rPr>
        <w:t>Article XI</w:t>
      </w:r>
      <w:r w:rsidRPr="004D12FD">
        <w:rPr>
          <w:noProof/>
        </w:rPr>
        <w:br/>
      </w:r>
      <w:r w:rsidRPr="004D12FD">
        <w:rPr>
          <w:noProof/>
        </w:rPr>
        <w:br/>
        <w:t>MISCELLANEOUS</w:t>
      </w:r>
    </w:p>
    <w:p w14:paraId="401BE928" w14:textId="02D5C3AE"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11.01</w:t>
      </w:r>
      <w:r>
        <w:rPr>
          <w:rFonts w:asciiTheme="minorHAnsi" w:eastAsiaTheme="minorEastAsia" w:hAnsiTheme="minorHAnsi"/>
          <w:noProof/>
          <w:kern w:val="2"/>
          <w14:ligatures w14:val="standardContextual"/>
        </w:rPr>
        <w:tab/>
      </w:r>
      <w:r w:rsidRPr="004D12FD">
        <w:rPr>
          <w:noProof/>
          <w:u w:val="single"/>
        </w:rPr>
        <w:t>Parties Interested Herein</w:t>
      </w:r>
      <w:r>
        <w:rPr>
          <w:noProof/>
        </w:rPr>
        <w:tab/>
      </w:r>
      <w:r>
        <w:rPr>
          <w:noProof/>
        </w:rPr>
        <w:fldChar w:fldCharType="begin"/>
      </w:r>
      <w:r>
        <w:rPr>
          <w:noProof/>
        </w:rPr>
        <w:instrText xml:space="preserve"> PAGEREF _Toc191375998 \h </w:instrText>
      </w:r>
      <w:r>
        <w:rPr>
          <w:noProof/>
        </w:rPr>
      </w:r>
      <w:r>
        <w:rPr>
          <w:noProof/>
        </w:rPr>
        <w:fldChar w:fldCharType="separate"/>
      </w:r>
      <w:r w:rsidR="00F34BB4">
        <w:rPr>
          <w:noProof/>
        </w:rPr>
        <w:t>54</w:t>
      </w:r>
      <w:r>
        <w:rPr>
          <w:noProof/>
        </w:rPr>
        <w:fldChar w:fldCharType="end"/>
      </w:r>
    </w:p>
    <w:p w14:paraId="09CC6A0B" w14:textId="3EC7D922"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11.02</w:t>
      </w:r>
      <w:r>
        <w:rPr>
          <w:rFonts w:asciiTheme="minorHAnsi" w:eastAsiaTheme="minorEastAsia" w:hAnsiTheme="minorHAnsi"/>
          <w:noProof/>
          <w:kern w:val="2"/>
          <w14:ligatures w14:val="standardContextual"/>
        </w:rPr>
        <w:tab/>
      </w:r>
      <w:r w:rsidRPr="004D12FD">
        <w:rPr>
          <w:noProof/>
          <w:u w:val="single"/>
        </w:rPr>
        <w:t>Severability</w:t>
      </w:r>
      <w:r>
        <w:rPr>
          <w:noProof/>
        </w:rPr>
        <w:tab/>
      </w:r>
      <w:r>
        <w:rPr>
          <w:noProof/>
        </w:rPr>
        <w:fldChar w:fldCharType="begin"/>
      </w:r>
      <w:r>
        <w:rPr>
          <w:noProof/>
        </w:rPr>
        <w:instrText xml:space="preserve"> PAGEREF _Toc191375999 \h </w:instrText>
      </w:r>
      <w:r>
        <w:rPr>
          <w:noProof/>
        </w:rPr>
      </w:r>
      <w:r>
        <w:rPr>
          <w:noProof/>
        </w:rPr>
        <w:fldChar w:fldCharType="separate"/>
      </w:r>
      <w:r w:rsidR="00F34BB4">
        <w:rPr>
          <w:noProof/>
        </w:rPr>
        <w:t>54</w:t>
      </w:r>
      <w:r>
        <w:rPr>
          <w:noProof/>
        </w:rPr>
        <w:fldChar w:fldCharType="end"/>
      </w:r>
    </w:p>
    <w:p w14:paraId="020CD88E" w14:textId="574A587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11.03</w:t>
      </w:r>
      <w:r>
        <w:rPr>
          <w:rFonts w:asciiTheme="minorHAnsi" w:eastAsiaTheme="minorEastAsia" w:hAnsiTheme="minorHAnsi"/>
          <w:noProof/>
          <w:kern w:val="2"/>
          <w14:ligatures w14:val="standardContextual"/>
        </w:rPr>
        <w:tab/>
      </w:r>
      <w:r w:rsidRPr="004D12FD">
        <w:rPr>
          <w:noProof/>
          <w:u w:val="single"/>
        </w:rPr>
        <w:t>Applicable Law</w:t>
      </w:r>
      <w:r>
        <w:rPr>
          <w:noProof/>
        </w:rPr>
        <w:tab/>
      </w:r>
      <w:r>
        <w:rPr>
          <w:noProof/>
        </w:rPr>
        <w:fldChar w:fldCharType="begin"/>
      </w:r>
      <w:r>
        <w:rPr>
          <w:noProof/>
        </w:rPr>
        <w:instrText xml:space="preserve"> PAGEREF _Toc191376000 \h </w:instrText>
      </w:r>
      <w:r>
        <w:rPr>
          <w:noProof/>
        </w:rPr>
      </w:r>
      <w:r>
        <w:rPr>
          <w:noProof/>
        </w:rPr>
        <w:fldChar w:fldCharType="separate"/>
      </w:r>
      <w:r w:rsidR="00F34BB4">
        <w:rPr>
          <w:noProof/>
        </w:rPr>
        <w:t>54</w:t>
      </w:r>
      <w:r>
        <w:rPr>
          <w:noProof/>
        </w:rPr>
        <w:fldChar w:fldCharType="end"/>
      </w:r>
    </w:p>
    <w:p w14:paraId="41DC67AC" w14:textId="3059B146"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11.04</w:t>
      </w:r>
      <w:r>
        <w:rPr>
          <w:rFonts w:asciiTheme="minorHAnsi" w:eastAsiaTheme="minorEastAsia" w:hAnsiTheme="minorHAnsi"/>
          <w:noProof/>
          <w:kern w:val="2"/>
          <w14:ligatures w14:val="standardContextual"/>
        </w:rPr>
        <w:tab/>
      </w:r>
      <w:r w:rsidRPr="004D12FD">
        <w:rPr>
          <w:noProof/>
          <w:u w:val="single"/>
        </w:rPr>
        <w:t>Execution in Counterparts</w:t>
      </w:r>
      <w:r>
        <w:rPr>
          <w:noProof/>
        </w:rPr>
        <w:tab/>
      </w:r>
      <w:r>
        <w:rPr>
          <w:noProof/>
        </w:rPr>
        <w:fldChar w:fldCharType="begin"/>
      </w:r>
      <w:r>
        <w:rPr>
          <w:noProof/>
        </w:rPr>
        <w:instrText xml:space="preserve"> PAGEREF _Toc191376001 \h </w:instrText>
      </w:r>
      <w:r>
        <w:rPr>
          <w:noProof/>
        </w:rPr>
      </w:r>
      <w:r>
        <w:rPr>
          <w:noProof/>
        </w:rPr>
        <w:fldChar w:fldCharType="separate"/>
      </w:r>
      <w:r w:rsidR="00F34BB4">
        <w:rPr>
          <w:noProof/>
        </w:rPr>
        <w:t>54</w:t>
      </w:r>
      <w:r>
        <w:rPr>
          <w:noProof/>
        </w:rPr>
        <w:fldChar w:fldCharType="end"/>
      </w:r>
    </w:p>
    <w:p w14:paraId="3F821225" w14:textId="23953F45"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11.05</w:t>
      </w:r>
      <w:r>
        <w:rPr>
          <w:rFonts w:asciiTheme="minorHAnsi" w:eastAsiaTheme="minorEastAsia" w:hAnsiTheme="minorHAnsi"/>
          <w:noProof/>
          <w:kern w:val="2"/>
          <w14:ligatures w14:val="standardContextual"/>
        </w:rPr>
        <w:tab/>
      </w:r>
      <w:r w:rsidRPr="004D12FD">
        <w:rPr>
          <w:noProof/>
          <w:u w:val="single"/>
        </w:rPr>
        <w:t>Notices; Waiver</w:t>
      </w:r>
      <w:r>
        <w:rPr>
          <w:noProof/>
        </w:rPr>
        <w:tab/>
      </w:r>
      <w:r>
        <w:rPr>
          <w:noProof/>
        </w:rPr>
        <w:fldChar w:fldCharType="begin"/>
      </w:r>
      <w:r>
        <w:rPr>
          <w:noProof/>
        </w:rPr>
        <w:instrText xml:space="preserve"> PAGEREF _Toc191376002 \h </w:instrText>
      </w:r>
      <w:r>
        <w:rPr>
          <w:noProof/>
        </w:rPr>
      </w:r>
      <w:r>
        <w:rPr>
          <w:noProof/>
        </w:rPr>
        <w:fldChar w:fldCharType="separate"/>
      </w:r>
      <w:r w:rsidR="00F34BB4">
        <w:rPr>
          <w:noProof/>
        </w:rPr>
        <w:t>54</w:t>
      </w:r>
      <w:r>
        <w:rPr>
          <w:noProof/>
        </w:rPr>
        <w:fldChar w:fldCharType="end"/>
      </w:r>
    </w:p>
    <w:p w14:paraId="7BFEEC0E" w14:textId="028A92AF"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11.06</w:t>
      </w:r>
      <w:r>
        <w:rPr>
          <w:rFonts w:asciiTheme="minorHAnsi" w:eastAsiaTheme="minorEastAsia" w:hAnsiTheme="minorHAnsi"/>
          <w:noProof/>
          <w:kern w:val="2"/>
          <w14:ligatures w14:val="standardContextual"/>
        </w:rPr>
        <w:tab/>
      </w:r>
      <w:r w:rsidRPr="004D12FD">
        <w:rPr>
          <w:noProof/>
          <w:u w:val="single"/>
        </w:rPr>
        <w:t>Holidays</w:t>
      </w:r>
      <w:r>
        <w:rPr>
          <w:noProof/>
        </w:rPr>
        <w:tab/>
      </w:r>
      <w:r>
        <w:rPr>
          <w:noProof/>
        </w:rPr>
        <w:fldChar w:fldCharType="begin"/>
      </w:r>
      <w:r>
        <w:rPr>
          <w:noProof/>
        </w:rPr>
        <w:instrText xml:space="preserve"> PAGEREF _Toc191376003 \h </w:instrText>
      </w:r>
      <w:r>
        <w:rPr>
          <w:noProof/>
        </w:rPr>
      </w:r>
      <w:r>
        <w:rPr>
          <w:noProof/>
        </w:rPr>
        <w:fldChar w:fldCharType="separate"/>
      </w:r>
      <w:r w:rsidR="00F34BB4">
        <w:rPr>
          <w:noProof/>
        </w:rPr>
        <w:t>55</w:t>
      </w:r>
      <w:r>
        <w:rPr>
          <w:noProof/>
        </w:rPr>
        <w:fldChar w:fldCharType="end"/>
      </w:r>
    </w:p>
    <w:p w14:paraId="7DB2D463" w14:textId="7A2B3D11"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11.07</w:t>
      </w:r>
      <w:r>
        <w:rPr>
          <w:rFonts w:asciiTheme="minorHAnsi" w:eastAsiaTheme="minorEastAsia" w:hAnsiTheme="minorHAnsi"/>
          <w:noProof/>
          <w:kern w:val="2"/>
          <w14:ligatures w14:val="standardContextual"/>
        </w:rPr>
        <w:tab/>
      </w:r>
      <w:r w:rsidRPr="004D12FD">
        <w:rPr>
          <w:noProof/>
          <w:u w:val="single"/>
        </w:rPr>
        <w:t>Perfection of Security Interest</w:t>
      </w:r>
      <w:r>
        <w:rPr>
          <w:noProof/>
        </w:rPr>
        <w:tab/>
      </w:r>
      <w:r>
        <w:rPr>
          <w:noProof/>
        </w:rPr>
        <w:fldChar w:fldCharType="begin"/>
      </w:r>
      <w:r>
        <w:rPr>
          <w:noProof/>
        </w:rPr>
        <w:instrText xml:space="preserve"> PAGEREF _Toc191376004 \h </w:instrText>
      </w:r>
      <w:r>
        <w:rPr>
          <w:noProof/>
        </w:rPr>
      </w:r>
      <w:r>
        <w:rPr>
          <w:noProof/>
        </w:rPr>
        <w:fldChar w:fldCharType="separate"/>
      </w:r>
      <w:r w:rsidR="00F34BB4">
        <w:rPr>
          <w:noProof/>
        </w:rPr>
        <w:t>55</w:t>
      </w:r>
      <w:r>
        <w:rPr>
          <w:noProof/>
        </w:rPr>
        <w:fldChar w:fldCharType="end"/>
      </w:r>
    </w:p>
    <w:p w14:paraId="508ACB2E" w14:textId="178852F4"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11.08</w:t>
      </w:r>
      <w:r>
        <w:rPr>
          <w:rFonts w:asciiTheme="minorHAnsi" w:eastAsiaTheme="minorEastAsia" w:hAnsiTheme="minorHAnsi"/>
          <w:noProof/>
          <w:kern w:val="2"/>
          <w14:ligatures w14:val="standardContextual"/>
        </w:rPr>
        <w:tab/>
      </w:r>
      <w:r w:rsidRPr="004D12FD">
        <w:rPr>
          <w:noProof/>
          <w:u w:val="single"/>
        </w:rPr>
        <w:t>Immunity of Officers and Directors</w:t>
      </w:r>
      <w:r>
        <w:rPr>
          <w:noProof/>
        </w:rPr>
        <w:tab/>
      </w:r>
      <w:r>
        <w:rPr>
          <w:noProof/>
        </w:rPr>
        <w:fldChar w:fldCharType="begin"/>
      </w:r>
      <w:r>
        <w:rPr>
          <w:noProof/>
        </w:rPr>
        <w:instrText xml:space="preserve"> PAGEREF _Toc191376005 \h </w:instrText>
      </w:r>
      <w:r>
        <w:rPr>
          <w:noProof/>
        </w:rPr>
      </w:r>
      <w:r>
        <w:rPr>
          <w:noProof/>
        </w:rPr>
        <w:fldChar w:fldCharType="separate"/>
      </w:r>
      <w:r w:rsidR="00F34BB4">
        <w:rPr>
          <w:noProof/>
        </w:rPr>
        <w:t>56</w:t>
      </w:r>
      <w:r>
        <w:rPr>
          <w:noProof/>
        </w:rPr>
        <w:fldChar w:fldCharType="end"/>
      </w:r>
    </w:p>
    <w:p w14:paraId="77A18F3B" w14:textId="1ABAEE64"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11.09</w:t>
      </w:r>
      <w:r>
        <w:rPr>
          <w:rFonts w:asciiTheme="minorHAnsi" w:eastAsiaTheme="minorEastAsia" w:hAnsiTheme="minorHAnsi"/>
          <w:noProof/>
          <w:kern w:val="2"/>
          <w14:ligatures w14:val="standardContextual"/>
        </w:rPr>
        <w:tab/>
      </w:r>
      <w:r w:rsidRPr="004D12FD">
        <w:rPr>
          <w:noProof/>
          <w:u w:val="single"/>
        </w:rPr>
        <w:t>Compliance with Act</w:t>
      </w:r>
      <w:r>
        <w:rPr>
          <w:noProof/>
        </w:rPr>
        <w:tab/>
      </w:r>
      <w:r>
        <w:rPr>
          <w:noProof/>
        </w:rPr>
        <w:fldChar w:fldCharType="begin"/>
      </w:r>
      <w:r>
        <w:rPr>
          <w:noProof/>
        </w:rPr>
        <w:instrText xml:space="preserve"> PAGEREF _Toc191376006 \h </w:instrText>
      </w:r>
      <w:r>
        <w:rPr>
          <w:noProof/>
        </w:rPr>
      </w:r>
      <w:r>
        <w:rPr>
          <w:noProof/>
        </w:rPr>
        <w:fldChar w:fldCharType="separate"/>
      </w:r>
      <w:r w:rsidR="00F34BB4">
        <w:rPr>
          <w:noProof/>
        </w:rPr>
        <w:t>56</w:t>
      </w:r>
      <w:r>
        <w:rPr>
          <w:noProof/>
        </w:rPr>
        <w:fldChar w:fldCharType="end"/>
      </w:r>
    </w:p>
    <w:p w14:paraId="0C00BD61" w14:textId="201C881B" w:rsidR="001075A5" w:rsidRDefault="001075A5">
      <w:pPr>
        <w:pStyle w:val="TOC2"/>
        <w:rPr>
          <w:rFonts w:asciiTheme="minorHAnsi" w:eastAsiaTheme="minorEastAsia" w:hAnsiTheme="minorHAnsi"/>
          <w:noProof/>
          <w:kern w:val="2"/>
          <w14:ligatures w14:val="standardContextual"/>
        </w:rPr>
      </w:pPr>
      <w:r w:rsidRPr="004D12FD">
        <w:rPr>
          <w:noProof/>
          <w:color w:val="000000"/>
          <w:specVanish/>
        </w:rPr>
        <w:t>Section 11.10</w:t>
      </w:r>
      <w:r>
        <w:rPr>
          <w:rFonts w:asciiTheme="minorHAnsi" w:eastAsiaTheme="minorEastAsia" w:hAnsiTheme="minorHAnsi"/>
          <w:noProof/>
          <w:kern w:val="2"/>
          <w14:ligatures w14:val="standardContextual"/>
        </w:rPr>
        <w:tab/>
      </w:r>
      <w:r w:rsidRPr="004D12FD">
        <w:rPr>
          <w:noProof/>
          <w:u w:val="single"/>
        </w:rPr>
        <w:t>Electronic Execution and Storage</w:t>
      </w:r>
      <w:r>
        <w:rPr>
          <w:noProof/>
        </w:rPr>
        <w:tab/>
      </w:r>
      <w:r>
        <w:rPr>
          <w:noProof/>
        </w:rPr>
        <w:fldChar w:fldCharType="begin"/>
      </w:r>
      <w:r>
        <w:rPr>
          <w:noProof/>
        </w:rPr>
        <w:instrText xml:space="preserve"> PAGEREF _Toc191376007 \h </w:instrText>
      </w:r>
      <w:r>
        <w:rPr>
          <w:noProof/>
        </w:rPr>
      </w:r>
      <w:r>
        <w:rPr>
          <w:noProof/>
        </w:rPr>
        <w:fldChar w:fldCharType="separate"/>
      </w:r>
      <w:r w:rsidR="00F34BB4">
        <w:rPr>
          <w:noProof/>
        </w:rPr>
        <w:t>56</w:t>
      </w:r>
      <w:r>
        <w:rPr>
          <w:noProof/>
        </w:rPr>
        <w:fldChar w:fldCharType="end"/>
      </w:r>
    </w:p>
    <w:p w14:paraId="6BE655EA" w14:textId="136DD7EE" w:rsidR="005A1923" w:rsidRPr="00863A01" w:rsidRDefault="005A1923" w:rsidP="005A1923">
      <w:r w:rsidRPr="00863A01">
        <w:fldChar w:fldCharType="end"/>
      </w:r>
    </w:p>
    <w:p w14:paraId="7E7AD330" w14:textId="77777777" w:rsidR="005A1923" w:rsidRPr="00863A01" w:rsidRDefault="005A1923" w:rsidP="005A1923"/>
    <w:p w14:paraId="4904C8E8" w14:textId="649D27D9" w:rsidR="005A1923" w:rsidRDefault="00D30EC9" w:rsidP="00275828">
      <w:pPr>
        <w:ind w:left="720"/>
      </w:pPr>
      <w:r w:rsidRPr="00863A01">
        <w:t>EXHIBIT A</w:t>
      </w:r>
      <w:r w:rsidR="008C2D13">
        <w:t>-1</w:t>
      </w:r>
      <w:r w:rsidRPr="00863A01">
        <w:tab/>
      </w:r>
      <w:r w:rsidR="008C2D13">
        <w:tab/>
      </w:r>
      <w:r w:rsidR="008C2D13" w:rsidRPr="00863A01">
        <w:t xml:space="preserve">FORM OF </w:t>
      </w:r>
      <w:r w:rsidR="00DC5B2B">
        <w:t>2025A-1</w:t>
      </w:r>
      <w:r w:rsidR="008C2D13" w:rsidRPr="00986E53">
        <w:t xml:space="preserve"> BOND</w:t>
      </w:r>
    </w:p>
    <w:p w14:paraId="579C387B" w14:textId="1D522E3A" w:rsidR="008C2D13" w:rsidRPr="00863A01" w:rsidRDefault="008C2D13" w:rsidP="00275828">
      <w:pPr>
        <w:ind w:left="720"/>
      </w:pPr>
      <w:r w:rsidRPr="00863A01">
        <w:t>EXHIBIT A</w:t>
      </w:r>
      <w:r>
        <w:t>-2</w:t>
      </w:r>
      <w:r w:rsidRPr="00863A01">
        <w:tab/>
      </w:r>
      <w:r>
        <w:tab/>
      </w:r>
      <w:r w:rsidRPr="00863A01">
        <w:t xml:space="preserve">FORM OF </w:t>
      </w:r>
      <w:r w:rsidR="00DC5B2B">
        <w:t>2025A-2</w:t>
      </w:r>
      <w:r w:rsidRPr="00986E53">
        <w:t xml:space="preserve"> BOND</w:t>
      </w:r>
    </w:p>
    <w:p w14:paraId="1F2FBC79" w14:textId="2520C26C" w:rsidR="00A0610F" w:rsidRDefault="005A1923" w:rsidP="00275828">
      <w:pPr>
        <w:ind w:left="720"/>
      </w:pPr>
      <w:r w:rsidRPr="00863A01">
        <w:t>EXHIBIT B</w:t>
      </w:r>
      <w:r w:rsidRPr="00863A01">
        <w:tab/>
      </w:r>
      <w:r w:rsidR="008C2D13">
        <w:tab/>
      </w:r>
      <w:r w:rsidRPr="00863A01">
        <w:t xml:space="preserve">FORM OF </w:t>
      </w:r>
      <w:r w:rsidR="00566821">
        <w:t>SENIOR PROJECT FUND</w:t>
      </w:r>
      <w:r w:rsidRPr="00863A01">
        <w:t xml:space="preserve"> REQUISITION</w:t>
      </w:r>
    </w:p>
    <w:p w14:paraId="055E361E" w14:textId="77777777" w:rsidR="005A1923" w:rsidRPr="00863A01" w:rsidRDefault="00A0610F" w:rsidP="00275828">
      <w:pPr>
        <w:ind w:left="720"/>
      </w:pPr>
      <w:r w:rsidRPr="002F1559">
        <w:t>EXHIBIT C</w:t>
      </w:r>
      <w:r w:rsidRPr="002F1559">
        <w:tab/>
      </w:r>
      <w:r w:rsidR="008C2D13" w:rsidRPr="002F1559">
        <w:tab/>
      </w:r>
      <w:r w:rsidRPr="002F1559">
        <w:t>ACCRETION TABLE</w:t>
      </w:r>
      <w:r>
        <w:t xml:space="preserve"> </w:t>
      </w:r>
      <w:r w:rsidR="00AB1B71">
        <w:t xml:space="preserve"> </w:t>
      </w:r>
    </w:p>
    <w:p w14:paraId="0A4ECD4E" w14:textId="77777777" w:rsidR="005A1923" w:rsidRPr="00863A01" w:rsidRDefault="00A0610F" w:rsidP="00B17C3A">
      <w:pPr>
        <w:ind w:left="720"/>
      </w:pPr>
      <w:r>
        <w:t>EXHIBIT D</w:t>
      </w:r>
      <w:r w:rsidR="005A1923" w:rsidRPr="00863A01">
        <w:tab/>
      </w:r>
      <w:r w:rsidR="008C2D13">
        <w:tab/>
      </w:r>
      <w:r w:rsidR="00571AFE">
        <w:t>PROPERTY OWNER CONSENT</w:t>
      </w:r>
    </w:p>
    <w:p w14:paraId="0C26E9DA" w14:textId="77777777" w:rsidR="005A1923" w:rsidRPr="00863A01" w:rsidRDefault="005A1923" w:rsidP="005A1923">
      <w:pPr>
        <w:sectPr w:rsidR="005A1923" w:rsidRPr="00863A01" w:rsidSect="00F126F1">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540" w:gutter="0"/>
          <w:pgNumType w:fmt="lowerRoman" w:start="1"/>
          <w:cols w:space="720"/>
          <w:titlePg/>
          <w:docGrid w:linePitch="360"/>
        </w:sectPr>
      </w:pPr>
    </w:p>
    <w:p w14:paraId="4BE612BB" w14:textId="11F6CC92" w:rsidR="005A1923" w:rsidRPr="00863A01" w:rsidRDefault="005A1923" w:rsidP="005A1923">
      <w:pPr>
        <w:pStyle w:val="00BodyText5"/>
      </w:pPr>
      <w:r w:rsidRPr="00863A01">
        <w:lastRenderedPageBreak/>
        <w:t xml:space="preserve">This INDENTURE OF TRUST </w:t>
      </w:r>
      <w:r w:rsidR="00FB173B">
        <w:t xml:space="preserve">(SENIOR) </w:t>
      </w:r>
      <w:r w:rsidRPr="00863A01">
        <w:t xml:space="preserve">(the </w:t>
      </w:r>
      <w:r w:rsidR="009A650D" w:rsidRPr="00863A01">
        <w:t>“</w:t>
      </w:r>
      <w:r w:rsidRPr="00863A01">
        <w:t>Indenture</w:t>
      </w:r>
      <w:r w:rsidR="009A650D" w:rsidRPr="00863A01">
        <w:t>”</w:t>
      </w:r>
      <w:r w:rsidRPr="00863A01">
        <w:t xml:space="preserve">) dated as of </w:t>
      </w:r>
      <w:r w:rsidR="00E66BEC">
        <w:t xml:space="preserve">[INDENTURE MONTH] </w:t>
      </w:r>
      <w:r w:rsidR="00DC5B2B">
        <w:t>1, 2025</w:t>
      </w:r>
      <w:r w:rsidRPr="00863A01">
        <w:t>, by and between</w:t>
      </w:r>
      <w:r w:rsidR="00184D00" w:rsidRPr="00863A01">
        <w:t xml:space="preserve"> </w:t>
      </w:r>
      <w:r w:rsidR="00DC5B2B">
        <w:t>MIDA CORMONT PUBLIC INFRASTRUCTURE DISTRICT</w:t>
      </w:r>
      <w:r w:rsidR="0035372E" w:rsidRPr="00863A01">
        <w:t>,</w:t>
      </w:r>
      <w:r w:rsidR="00A358C2">
        <w:t xml:space="preserve"> a </w:t>
      </w:r>
      <w:r w:rsidR="009F0737" w:rsidRPr="009F0737">
        <w:t>political subdivision and body corporate and politic</w:t>
      </w:r>
      <w:r w:rsidRPr="009F0737">
        <w:t xml:space="preserve"> duly organized and existing under the </w:t>
      </w:r>
      <w:r w:rsidR="0093781A">
        <w:t>C</w:t>
      </w:r>
      <w:r w:rsidRPr="009F0737">
        <w:t xml:space="preserve">onstitution and laws of the State of </w:t>
      </w:r>
      <w:r w:rsidR="0093781A">
        <w:t>Utah</w:t>
      </w:r>
      <w:r w:rsidRPr="00863A01">
        <w:t xml:space="preserve"> (the </w:t>
      </w:r>
      <w:r w:rsidR="009A650D" w:rsidRPr="00863A01">
        <w:t>“</w:t>
      </w:r>
      <w:r w:rsidRPr="00863A01">
        <w:t>District</w:t>
      </w:r>
      <w:r w:rsidR="009A650D" w:rsidRPr="00863A01">
        <w:t>”</w:t>
      </w:r>
      <w:r w:rsidRPr="00863A01">
        <w:t xml:space="preserve">), and </w:t>
      </w:r>
      <w:r w:rsidR="00DC5B2B">
        <w:t>U.S. BANK TRUST COMPANY, NATIONAL ASSOCIATION</w:t>
      </w:r>
      <w:r w:rsidRPr="00863A01">
        <w:t xml:space="preserve">, a banking institution authorized to accept and execute trusts of the character herein set out, having an office and corporate trust offices in </w:t>
      </w:r>
      <w:r w:rsidR="00195007">
        <w:t>Salt Lake City, Utah</w:t>
      </w:r>
      <w:r w:rsidRPr="00863A01">
        <w:t xml:space="preserve">, as trustee (the </w:t>
      </w:r>
      <w:r w:rsidR="009A650D" w:rsidRPr="00863A01">
        <w:t>“</w:t>
      </w:r>
      <w:r w:rsidRPr="00863A01">
        <w:t>Trustee</w:t>
      </w:r>
      <w:r w:rsidR="009A650D" w:rsidRPr="00863A01">
        <w:t>”</w:t>
      </w:r>
      <w:r w:rsidRPr="00863A01">
        <w:t>).</w:t>
      </w:r>
    </w:p>
    <w:p w14:paraId="54697529" w14:textId="77777777" w:rsidR="005A1923" w:rsidRPr="00863A01" w:rsidRDefault="005A1923" w:rsidP="005A1923">
      <w:pPr>
        <w:pStyle w:val="00TitleC"/>
        <w:rPr>
          <w:b w:val="0"/>
        </w:rPr>
      </w:pPr>
      <w:r w:rsidRPr="00863A01">
        <w:rPr>
          <w:b w:val="0"/>
        </w:rPr>
        <w:t>R E C I T A L S</w:t>
      </w:r>
    </w:p>
    <w:p w14:paraId="6CC08EF1" w14:textId="77777777" w:rsidR="005A1923" w:rsidRPr="00863A01" w:rsidRDefault="005A1923" w:rsidP="005A1923">
      <w:pPr>
        <w:pStyle w:val="00BodyText5"/>
      </w:pPr>
      <w:r w:rsidRPr="00863A01">
        <w:t>WHEREAS, capitalized terms used but not otherwise defined in these Recitals shall have the meanings set forth in Section 1.01 hereof; and</w:t>
      </w:r>
    </w:p>
    <w:p w14:paraId="3238A6B7" w14:textId="79E72E58" w:rsidR="002F36BF" w:rsidRDefault="00332380" w:rsidP="002F36BF">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and a subsidiary of the Military Installation Development Authority (“MIDA”)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xml:space="preserve">, as amended (the “Utah Code”) and the </w:t>
      </w:r>
      <w:r w:rsidRPr="00A17300">
        <w:t>Military Installation Development Authority Act</w:t>
      </w:r>
      <w:r>
        <w:t xml:space="preserve"> (the “MIDA Act”</w:t>
      </w:r>
      <w:r w:rsidR="005F50A8">
        <w:t>)</w:t>
      </w:r>
      <w:r w:rsidRPr="00A17300">
        <w:t xml:space="preserve">, Title 63H, </w:t>
      </w:r>
      <w:r>
        <w:t xml:space="preserve">Chapter 1, </w:t>
      </w:r>
      <w:r w:rsidRPr="00A17300">
        <w:t>Utah Code</w:t>
      </w:r>
      <w:r w:rsidRPr="00625249">
        <w:t>; and</w:t>
      </w:r>
    </w:p>
    <w:p w14:paraId="42609B5D" w14:textId="1788D55D" w:rsidR="001867F4" w:rsidRDefault="001867F4" w:rsidP="005A1923">
      <w:pPr>
        <w:pStyle w:val="00BodyText5"/>
      </w:pPr>
      <w:r w:rsidRPr="001867F4">
        <w:t xml:space="preserve">WHEREAS, on </w:t>
      </w:r>
      <w:r w:rsidR="00310DF5">
        <w:t>January 7, 2025</w:t>
      </w:r>
      <w:r w:rsidRPr="001867F4">
        <w:t xml:space="preserve">, the </w:t>
      </w:r>
      <w:r w:rsidR="00D068E4">
        <w:t>Board of Directors of MIDA</w:t>
      </w:r>
      <w:r w:rsidRPr="001867F4">
        <w:t xml:space="preserve"> </w:t>
      </w:r>
      <w:r w:rsidR="00D068E4">
        <w:t xml:space="preserve">(the “MIDA Board”) </w:t>
      </w:r>
      <w:r>
        <w:t>did adopt a resolution authorizing the creation of the District and approving a Governing Document for the District (the “Governing Document”); and</w:t>
      </w:r>
    </w:p>
    <w:p w14:paraId="34416882" w14:textId="77777777" w:rsidR="00310DF5" w:rsidRDefault="00310DF5" w:rsidP="00310DF5">
      <w:pPr>
        <w:pStyle w:val="00BodyText5"/>
      </w:pPr>
      <w:r>
        <w:t xml:space="preserve">WHEREAS, on January 7, 2025, the MIDA Board appointed the members of a Board </w:t>
      </w:r>
      <w:r w:rsidRPr="005A368F">
        <w:t>of Trustees of the District (the “Board”)</w:t>
      </w:r>
      <w:r>
        <w:t>; and</w:t>
      </w:r>
    </w:p>
    <w:p w14:paraId="0F35134F" w14:textId="19BF9CA4" w:rsidR="00595C73" w:rsidRDefault="00595C73" w:rsidP="00595C73">
      <w:pPr>
        <w:pStyle w:val="00BodyText5"/>
      </w:pPr>
      <w:bookmarkStart w:id="2" w:name="_Hlk191308194"/>
      <w:r w:rsidRPr="00595C73">
        <w:t>WHEREAS, the District was incorporated on</w:t>
      </w:r>
      <w:r w:rsidR="003B504D">
        <w:t xml:space="preserve"> </w:t>
      </w:r>
      <w:r w:rsidR="0029179F">
        <w:t>January 23</w:t>
      </w:r>
      <w:r w:rsidR="00C71E0D">
        <w:t xml:space="preserve">, </w:t>
      </w:r>
      <w:r w:rsidR="003B504D">
        <w:t>202</w:t>
      </w:r>
      <w:r w:rsidR="00310DF5">
        <w:t>5</w:t>
      </w:r>
      <w:r w:rsidRPr="00595C73">
        <w:t xml:space="preserve"> upon the issuance of a Certificate of </w:t>
      </w:r>
      <w:r w:rsidR="0029179F">
        <w:t>Incorporation</w:t>
      </w:r>
      <w:r w:rsidRPr="00595C73">
        <w:t xml:space="preserve"> by the Office of the Lieutenant Governor of the State and recorded in the real property records of </w:t>
      </w:r>
      <w:r w:rsidR="00D068E4">
        <w:t>Wasatch</w:t>
      </w:r>
      <w:r w:rsidR="003B504D">
        <w:t xml:space="preserve"> </w:t>
      </w:r>
      <w:r w:rsidRPr="00595C73">
        <w:t>County, Utah (the “County”) on</w:t>
      </w:r>
      <w:r w:rsidR="00A52F95">
        <w:t xml:space="preserve"> </w:t>
      </w:r>
      <w:r w:rsidR="00310DF5">
        <w:t>[__________]</w:t>
      </w:r>
      <w:r w:rsidR="00A52F95">
        <w:t>,</w:t>
      </w:r>
      <w:r w:rsidR="00C71E0D">
        <w:t xml:space="preserve"> </w:t>
      </w:r>
      <w:r w:rsidR="003B504D">
        <w:t>202</w:t>
      </w:r>
      <w:r w:rsidR="00310DF5">
        <w:t>5</w:t>
      </w:r>
      <w:r w:rsidRPr="00595C73">
        <w:t>; and</w:t>
      </w:r>
    </w:p>
    <w:bookmarkEnd w:id="2"/>
    <w:p w14:paraId="02326CFC" w14:textId="16FE7448" w:rsidR="00727AC5" w:rsidRPr="00A6783D" w:rsidRDefault="00727AC5" w:rsidP="00727AC5">
      <w:pPr>
        <w:pStyle w:val="00BodyText5"/>
      </w:pPr>
      <w:r w:rsidRPr="00A6783D">
        <w:t>WHEREAS, the District is authorized by the Act to issue bonds for the purpose of paying all or part of the costs of acquiring, acquiring an interest in, improving, or extending certain improvements, facilities, or property; and</w:t>
      </w:r>
    </w:p>
    <w:p w14:paraId="638BA443" w14:textId="6D3754CC" w:rsidR="00727AC5" w:rsidRPr="007347BF" w:rsidRDefault="00727AC5" w:rsidP="003B504D">
      <w:pPr>
        <w:pStyle w:val="00BodyText5"/>
      </w:pPr>
      <w:r w:rsidRPr="007347BF">
        <w:t>WHEREAS, on</w:t>
      </w:r>
      <w:r w:rsidR="00C71E0D">
        <w:t xml:space="preserve"> </w:t>
      </w:r>
      <w:r w:rsidR="00D068E4">
        <w:t>[</w:t>
      </w:r>
      <w:r w:rsidR="00310DF5">
        <w:t>CONSENT DATE</w:t>
      </w:r>
      <w:r w:rsidR="00D068E4">
        <w:t>]</w:t>
      </w:r>
      <w:r w:rsidR="00C71E0D">
        <w:t>, 202</w:t>
      </w:r>
      <w:r w:rsidR="00310DF5">
        <w:t>5</w:t>
      </w:r>
      <w:r w:rsidRPr="007347BF">
        <w:t xml:space="preserve">, 100% of the surface property owners within the boundaries of the District did consent to the issuance of </w:t>
      </w:r>
      <w:r>
        <w:t xml:space="preserve">not to exceed </w:t>
      </w:r>
      <w:r w:rsidRPr="007347BF">
        <w:t>$</w:t>
      </w:r>
      <w:r w:rsidR="00D068E4">
        <w:t>[</w:t>
      </w:r>
      <w:r w:rsidR="00310DF5">
        <w:t>CONSENT AMT]</w:t>
      </w:r>
      <w:r w:rsidRPr="007347BF">
        <w:t xml:space="preserve"> of limited tax bonds (the “</w:t>
      </w:r>
      <w:r>
        <w:t xml:space="preserve">Property Owner </w:t>
      </w:r>
      <w:r w:rsidRPr="007347BF">
        <w:t xml:space="preserve">Consent”) for the purpose of paying all or a portion of the cost of public infrastructure as permitted under </w:t>
      </w:r>
      <w:r>
        <w:t>the Act</w:t>
      </w:r>
      <w:r w:rsidRPr="007347BF">
        <w:t xml:space="preserve"> (as more particularly defined herein, the “</w:t>
      </w:r>
      <w:r>
        <w:t>Improvements</w:t>
      </w:r>
      <w:r w:rsidRPr="007347BF">
        <w:t xml:space="preserve">”), and on such date there were no registered voters within the boundaries of the District.  The </w:t>
      </w:r>
      <w:r>
        <w:t xml:space="preserve">Property Owner </w:t>
      </w:r>
      <w:r w:rsidRPr="007347BF">
        <w:t xml:space="preserve">Consent is attached hereto as </w:t>
      </w:r>
      <w:r w:rsidR="00A0610F">
        <w:rPr>
          <w:u w:val="single"/>
        </w:rPr>
        <w:t>EXHIBIT D</w:t>
      </w:r>
      <w:r>
        <w:t>; and</w:t>
      </w:r>
    </w:p>
    <w:p w14:paraId="7F297854" w14:textId="77777777" w:rsidR="00727AC5" w:rsidRDefault="00727AC5" w:rsidP="00727AC5">
      <w:pPr>
        <w:pStyle w:val="00BodyText5"/>
      </w:pPr>
      <w:r w:rsidRPr="007347BF">
        <w:t xml:space="preserve">WHEREAS, pursuant to the District Act, the </w:t>
      </w:r>
      <w:r>
        <w:t xml:space="preserve">Property Owner </w:t>
      </w:r>
      <w:r w:rsidRPr="007347BF">
        <w:t>Consent is sufficient to meet any statutory or constitutional election requirement necessary for the issuance of limited tax bonds; and</w:t>
      </w:r>
    </w:p>
    <w:p w14:paraId="3B6F2B25" w14:textId="07C7C45D" w:rsidR="00727AC5" w:rsidRDefault="00727AC5" w:rsidP="00727AC5">
      <w:pPr>
        <w:pStyle w:val="00BodyText5"/>
      </w:pPr>
      <w:r w:rsidRPr="005A368F">
        <w:t xml:space="preserve">WHEREAS, the Board has previously determined that it </w:t>
      </w:r>
      <w:r w:rsidR="00310DF5">
        <w:t>i</w:t>
      </w:r>
      <w:r w:rsidRPr="005A368F">
        <w:t xml:space="preserve">s necessary to </w:t>
      </w:r>
      <w:r w:rsidR="00310DF5">
        <w:t xml:space="preserve">finance the acquisition, construction, or installation of </w:t>
      </w:r>
      <w:r w:rsidRPr="005A368F">
        <w:t xml:space="preserve">a portion of the </w:t>
      </w:r>
      <w:r>
        <w:t>Improvements</w:t>
      </w:r>
      <w:r w:rsidRPr="005A368F">
        <w:t xml:space="preserve"> (the “Project”); and</w:t>
      </w:r>
    </w:p>
    <w:p w14:paraId="32D70149" w14:textId="52530286" w:rsidR="000D5C6E" w:rsidRDefault="00D068E4" w:rsidP="000559F3">
      <w:pPr>
        <w:pStyle w:val="00BodyText5"/>
      </w:pPr>
      <w:r>
        <w:lastRenderedPageBreak/>
        <w:t>[</w:t>
      </w:r>
      <w:r w:rsidR="000D5C6E" w:rsidRPr="00727AC5">
        <w:t xml:space="preserve">WHEREAS, for the purpose of funding costs of the </w:t>
      </w:r>
      <w:r w:rsidR="00727AC5" w:rsidRPr="00727AC5">
        <w:t>Improvements, the District has previously entered into the Infrastructure Acquisition and Reimbursement Agreement dated as of</w:t>
      </w:r>
      <w:r w:rsidR="00FD4FB1">
        <w:t xml:space="preserve"> </w:t>
      </w:r>
      <w:r w:rsidR="000559F3">
        <w:t>[__________], 2025</w:t>
      </w:r>
      <w:r w:rsidR="00727AC5" w:rsidRPr="00727AC5">
        <w:t xml:space="preserve"> (the “Reimbursement Agreement”) with</w:t>
      </w:r>
      <w:r w:rsidR="000559F3">
        <w:t xml:space="preserve"> </w:t>
      </w:r>
      <w:r w:rsidR="00C33969" w:rsidRPr="00A13E04">
        <w:t xml:space="preserve">RPE22 </w:t>
      </w:r>
      <w:r w:rsidR="00C33969">
        <w:t>Mayflower Condominiums</w:t>
      </w:r>
      <w:r w:rsidR="00C33969" w:rsidRPr="00A13E04">
        <w:t xml:space="preserve"> LLC, a Delaware limited liability company</w:t>
      </w:r>
      <w:r w:rsidR="00C33969" w:rsidRPr="00727AC5">
        <w:t xml:space="preserve"> </w:t>
      </w:r>
      <w:r w:rsidR="00727AC5" w:rsidRPr="00727AC5">
        <w:t xml:space="preserve">(the “Developer”), pursuant to which the District </w:t>
      </w:r>
      <w:r w:rsidR="000D5C6E" w:rsidRPr="00727AC5">
        <w:t xml:space="preserve">has agreed to reimburse the Developer for advances made by the Developer thereunder to fund costs of </w:t>
      </w:r>
      <w:r w:rsidR="00727AC5" w:rsidRPr="00727AC5">
        <w:t>Improvements, subject to the limitations and in accordance with the terms thereof; and</w:t>
      </w:r>
      <w:r w:rsidR="000559F3">
        <w:t>]</w:t>
      </w:r>
    </w:p>
    <w:p w14:paraId="7D5914FF" w14:textId="3D0BF523" w:rsidR="00D068E4" w:rsidRDefault="00A358C2" w:rsidP="00A358C2">
      <w:pPr>
        <w:pStyle w:val="00BodyText5"/>
      </w:pPr>
      <w:r w:rsidRPr="00A358C2">
        <w:t>WHEREAS, for the purpose of financing</w:t>
      </w:r>
      <w:r w:rsidR="00992FCE">
        <w:t>, refinancing,</w:t>
      </w:r>
      <w:r w:rsidRPr="00A358C2">
        <w:t xml:space="preserve"> or reimbursing a portion of the </w:t>
      </w:r>
      <w:r w:rsidR="00992FCE">
        <w:t xml:space="preserve">costs of the </w:t>
      </w:r>
      <w:r w:rsidRPr="00A358C2">
        <w:t xml:space="preserve">Project </w:t>
      </w:r>
      <w:r w:rsidR="00D068E4">
        <w:t>[</w:t>
      </w:r>
      <w:r w:rsidRPr="00A358C2">
        <w:t>(including paying amounts due or to become due under the Reimbursement Agreement)</w:t>
      </w:r>
      <w:r w:rsidR="00D068E4">
        <w:t>]</w:t>
      </w:r>
      <w:r w:rsidRPr="00A358C2">
        <w:t>, on the date of issuance of the Bonds, the Board intends to issue its</w:t>
      </w:r>
      <w:r w:rsidR="00770494">
        <w:t xml:space="preserve"> </w:t>
      </w:r>
      <w:r w:rsidR="005D0AEA">
        <w:t>Limited Tax General Obligation Bonds</w:t>
      </w:r>
      <w:r w:rsidR="00770494">
        <w:t xml:space="preserve">, </w:t>
      </w:r>
      <w:r w:rsidR="00DC5B2B">
        <w:t>Series 2025A-1</w:t>
      </w:r>
      <w:r w:rsidR="00770494">
        <w:t>, in the aggregate principal amount of $[PAR</w:t>
      </w:r>
      <w:r w:rsidR="00992FCE">
        <w:t xml:space="preserve"> </w:t>
      </w:r>
      <w:r w:rsidR="00770494">
        <w:t>A</w:t>
      </w:r>
      <w:r w:rsidR="00992FCE">
        <w:t>-</w:t>
      </w:r>
      <w:r w:rsidR="00770494">
        <w:t>1] (the “</w:t>
      </w:r>
      <w:r w:rsidR="00DC5B2B">
        <w:t>2025A-1</w:t>
      </w:r>
      <w:r w:rsidR="00770494">
        <w:t xml:space="preserve"> Bonds”) and its </w:t>
      </w:r>
      <w:r w:rsidR="00195007">
        <w:t xml:space="preserve">Limited Tax </w:t>
      </w:r>
      <w:r w:rsidR="005D0AEA">
        <w:t>General Obligation</w:t>
      </w:r>
      <w:r w:rsidR="00770494" w:rsidRPr="00D068E4">
        <w:t xml:space="preserve"> Convertible Capital Appreciation Bonds, </w:t>
      </w:r>
      <w:r w:rsidR="00DC5B2B">
        <w:t>Series 2025A-2</w:t>
      </w:r>
      <w:r w:rsidR="00770494">
        <w:t>, in the original principal amount of $[PAR</w:t>
      </w:r>
      <w:r w:rsidR="00992FCE">
        <w:t xml:space="preserve"> </w:t>
      </w:r>
      <w:r w:rsidR="00770494">
        <w:t>A</w:t>
      </w:r>
      <w:r w:rsidR="00992FCE">
        <w:t>-</w:t>
      </w:r>
      <w:r w:rsidR="00770494">
        <w:t>2] (the “</w:t>
      </w:r>
      <w:r w:rsidR="00DC5B2B">
        <w:t>2025A-2</w:t>
      </w:r>
      <w:r w:rsidR="00770494">
        <w:t xml:space="preserve"> Bonds” and together with the </w:t>
      </w:r>
      <w:r w:rsidR="00DC5B2B">
        <w:t>2025A-1</w:t>
      </w:r>
      <w:r w:rsidR="00770494">
        <w:t xml:space="preserve"> Bonds, the “Bonds”); and </w:t>
      </w:r>
    </w:p>
    <w:p w14:paraId="5AE9C2FF" w14:textId="1BB09456" w:rsidR="003963ED" w:rsidRPr="003963ED" w:rsidRDefault="003963ED" w:rsidP="003963ED">
      <w:pPr>
        <w:pStyle w:val="00BodyText5"/>
      </w:pPr>
      <w:r w:rsidRPr="003963ED">
        <w:t xml:space="preserve">WHEREAS, for the purpose of financing or reimbursing an additional portion of the Project </w:t>
      </w:r>
      <w:r>
        <w:t>[</w:t>
      </w:r>
      <w:r w:rsidRPr="003963ED">
        <w:t>(including paying amounts due or to become due under the Reimbursement Agreement)</w:t>
      </w:r>
      <w:r>
        <w:t>]</w:t>
      </w:r>
      <w:r w:rsidRPr="003963ED">
        <w:t>, the Board intends to issue its Subordinate Limited Tax General Obligation Bonds, Series 2025B, in the total aggregate principal amount of $[PAR B] (the “2025B Subordinate Bonds”), pursuant to an Indenture of Trust (Subordinate) dated as of [INDENTURE MONTH] 1, 2025 (the “2025B Subordinate Indenture”), by and between the District and U.S. Bank Trust Company, National Association, as trustee; and</w:t>
      </w:r>
    </w:p>
    <w:p w14:paraId="54EA85D4" w14:textId="627A0833" w:rsidR="003963ED" w:rsidRPr="003963ED" w:rsidRDefault="003963ED" w:rsidP="003963ED">
      <w:pPr>
        <w:pStyle w:val="00BodyText5"/>
      </w:pPr>
      <w:bookmarkStart w:id="3" w:name="_Hlk113008437"/>
      <w:r w:rsidRPr="003963ED">
        <w:t xml:space="preserve">WHEREAS, the Governing Document </w:t>
      </w:r>
      <w:r>
        <w:t xml:space="preserve">does not limit </w:t>
      </w:r>
      <w:bookmarkStart w:id="4" w:name="_Hlk139554142"/>
      <w:r>
        <w:t xml:space="preserve">the amount of </w:t>
      </w:r>
      <w:r w:rsidRPr="003963ED">
        <w:t xml:space="preserve">Debt </w:t>
      </w:r>
      <w:bookmarkEnd w:id="4"/>
      <w:r w:rsidRPr="003963ED">
        <w:t>(as such term is defined in the Governing Document) that may be issued by the District; and</w:t>
      </w:r>
    </w:p>
    <w:bookmarkEnd w:id="3"/>
    <w:p w14:paraId="5D8785C7" w14:textId="77777777" w:rsidR="008A5E2F" w:rsidRDefault="008A5E2F" w:rsidP="008A5E2F">
      <w:pPr>
        <w:pStyle w:val="00BodyText5"/>
      </w:pPr>
      <w:r w:rsidRPr="0069446C">
        <w:t xml:space="preserve">WHEREAS, the Bonds shall be issued </w:t>
      </w:r>
      <w:r w:rsidRPr="00B826FF">
        <w:t xml:space="preserve">under and pursuant to the </w:t>
      </w:r>
      <w:r>
        <w:t xml:space="preserve">Act, a portion of the </w:t>
      </w:r>
      <w:r w:rsidRPr="00B826FF">
        <w:t xml:space="preserve">Local Government Bonding Act, </w:t>
      </w:r>
      <w:r w:rsidRPr="00724124">
        <w:t xml:space="preserve">Title 11, </w:t>
      </w:r>
      <w:r w:rsidRPr="00B826FF">
        <w:t>Chapter 14, Utah Code</w:t>
      </w:r>
      <w:r>
        <w:t xml:space="preserve"> (the “Bond Act”), </w:t>
      </w:r>
      <w:r w:rsidRPr="0069446C">
        <w:t xml:space="preserve">the </w:t>
      </w:r>
      <w:r>
        <w:t>Governing Document</w:t>
      </w:r>
      <w:r w:rsidRPr="0069446C">
        <w:t xml:space="preserve"> and all other laws thereunto </w:t>
      </w:r>
      <w:r>
        <w:t>pertaining; and</w:t>
      </w:r>
    </w:p>
    <w:p w14:paraId="332408F9" w14:textId="69B2A8A6" w:rsidR="005A1923" w:rsidRPr="00863A01" w:rsidRDefault="005A1923" w:rsidP="005A1923">
      <w:pPr>
        <w:pStyle w:val="00BodyText5"/>
      </w:pPr>
      <w:r w:rsidRPr="00863A01">
        <w:t xml:space="preserve">WHEREAS, the Bonds shall be limited tax </w:t>
      </w:r>
      <w:r w:rsidR="003963ED">
        <w:t>general</w:t>
      </w:r>
      <w:r w:rsidRPr="00863A01">
        <w:t xml:space="preserve"> obligations of the District and shall be payable solely from the Pledged Revenue (as defined herein); and</w:t>
      </w:r>
    </w:p>
    <w:p w14:paraId="7CBCCD43" w14:textId="77777777" w:rsidR="00E16D74" w:rsidRPr="00E16D74" w:rsidRDefault="00E16D74" w:rsidP="00E16D74">
      <w:pPr>
        <w:pStyle w:val="00BodyText5"/>
      </w:pPr>
      <w:r w:rsidRPr="00E16D74">
        <w:t>WHEREAS, pursuant to the provisions of the District Act, the Bonds shall be purchased by qualified institutional buyers and the Bonds shall be issued in denominations of $500,000 each, and in integral multiples above $500,000 of not less than $1,000 each; and</w:t>
      </w:r>
    </w:p>
    <w:p w14:paraId="24CBC14C" w14:textId="77777777" w:rsidR="005A1923" w:rsidRPr="00863A01" w:rsidRDefault="005A1923" w:rsidP="005A1923">
      <w:pPr>
        <w:pStyle w:val="00BodyText5"/>
      </w:pPr>
      <w:r w:rsidRPr="00863A01">
        <w:t>WHEREAS, the District has duly authorized the execution and delivery of this Indenture to provide for the issuance of the Bonds; and</w:t>
      </w:r>
    </w:p>
    <w:p w14:paraId="37C33D4D" w14:textId="77777777" w:rsidR="005A1923" w:rsidRPr="00863A01" w:rsidRDefault="005A1923" w:rsidP="005A1923">
      <w:pPr>
        <w:pStyle w:val="00BodyText5"/>
      </w:pPr>
      <w:r w:rsidRPr="00863A01">
        <w:t>WHEREAS, all things necessary to make the Bonds, when executed by the District and authenticated and delivered by the Trustee hereunder, the valid obligations of the District, and to make this Indenture a valid agreement of the District, in accordance with their and its terms, have been done;</w:t>
      </w:r>
    </w:p>
    <w:p w14:paraId="581391C1" w14:textId="77777777" w:rsidR="005A1923" w:rsidRPr="00863A01" w:rsidRDefault="005A1923" w:rsidP="005A1923">
      <w:pPr>
        <w:pStyle w:val="00BodyText5"/>
      </w:pPr>
      <w:r w:rsidRPr="00863A01">
        <w:t>NOW, THEREFORE, THIS INDENTURE OF TRUST WITNESSETH:</w:t>
      </w:r>
    </w:p>
    <w:p w14:paraId="01CB90B4" w14:textId="77777777" w:rsidR="005A1923" w:rsidRPr="00863A01" w:rsidRDefault="005A1923" w:rsidP="005A1923">
      <w:pPr>
        <w:pStyle w:val="00TitleC"/>
        <w:rPr>
          <w:b w:val="0"/>
        </w:rPr>
      </w:pPr>
      <w:r w:rsidRPr="00863A01">
        <w:rPr>
          <w:b w:val="0"/>
        </w:rPr>
        <w:lastRenderedPageBreak/>
        <w:t>GRANTING CLAUSES</w:t>
      </w:r>
    </w:p>
    <w:p w14:paraId="797AF8F8" w14:textId="77777777" w:rsidR="005A1923" w:rsidRPr="00863A01" w:rsidRDefault="005A1923" w:rsidP="005A1923">
      <w:pPr>
        <w:pStyle w:val="00BodyText5"/>
      </w:pPr>
      <w:r w:rsidRPr="00863A01">
        <w:t xml:space="preserve">The District, in consideration of the premises and of the mutual covenants herein contained, the acceptance by the Trustee of the trusts hereby created, and of the purchase and acceptance of the Bonds by the Owners thereof and for other good and valuable consideration, the receipt of which is hereby acknowledged, in order to secure the payment of the principal of, premium if any, and interest on the Bonds at any time Outstanding under this Indenture, according to their tenor and effect, and to secure the performance and observance of all of the covenants and conditions in the Bonds, the Bond Resolution, and this Indenture of Trust, and to declare the terms and conditions upon and subject to which the Bonds are issued and secured, does hereby grant and assign to the Trustee, and to its successors in trust, and to them and their assigns forever, the following (said property being referred to herein as the </w:t>
      </w:r>
      <w:r w:rsidR="009A650D" w:rsidRPr="00863A01">
        <w:t>“</w:t>
      </w:r>
      <w:r w:rsidRPr="00863A01">
        <w:t>Trust Estate</w:t>
      </w:r>
      <w:r w:rsidR="009A650D" w:rsidRPr="00863A01">
        <w:t>”</w:t>
      </w:r>
      <w:r w:rsidRPr="00863A01">
        <w:t>):</w:t>
      </w:r>
    </w:p>
    <w:p w14:paraId="7DAE290B" w14:textId="77777777" w:rsidR="005A1923" w:rsidRPr="00863A01" w:rsidRDefault="005A1923" w:rsidP="005A1923">
      <w:pPr>
        <w:pStyle w:val="00TitleC"/>
        <w:rPr>
          <w:b w:val="0"/>
        </w:rPr>
      </w:pPr>
      <w:r w:rsidRPr="00863A01">
        <w:rPr>
          <w:b w:val="0"/>
        </w:rPr>
        <w:t>GRANTING CLAUSE FIRST:</w:t>
      </w:r>
    </w:p>
    <w:p w14:paraId="1D6991F2" w14:textId="28EB226D" w:rsidR="005A1923" w:rsidRDefault="005A1923" w:rsidP="00C62303">
      <w:pPr>
        <w:pStyle w:val="00BodyText5"/>
      </w:pPr>
      <w:r w:rsidRPr="00EE4EEC">
        <w:t xml:space="preserve">The Pledged Revenue, the </w:t>
      </w:r>
      <w:r w:rsidR="00566821">
        <w:t>Senior Bond Fund</w:t>
      </w:r>
      <w:r w:rsidRPr="00EE4EEC">
        <w:t xml:space="preserve">, the </w:t>
      </w:r>
      <w:r w:rsidR="00566821">
        <w:t>Senior Project Fund</w:t>
      </w:r>
      <w:r w:rsidRPr="00EE4EEC">
        <w:t xml:space="preserve">, </w:t>
      </w:r>
      <w:r w:rsidR="00F701C3" w:rsidRPr="00EE4EEC">
        <w:t xml:space="preserve">the </w:t>
      </w:r>
      <w:r w:rsidRPr="00EE4EEC">
        <w:t>Surplus Fund,</w:t>
      </w:r>
      <w:r w:rsidR="00770494" w:rsidRPr="00EE4EEC">
        <w:t xml:space="preserve"> </w:t>
      </w:r>
      <w:r w:rsidRPr="00EE4EEC">
        <w:t>and all other moneys, securities, revenues, receipts, and funds from time to time held by the Trustee under t</w:t>
      </w:r>
      <w:r w:rsidRPr="00863A01">
        <w:t>he terms of this Indenture,</w:t>
      </w:r>
      <w:r w:rsidR="004B69C4">
        <w:t xml:space="preserve"> </w:t>
      </w:r>
      <w:r w:rsidR="004B69C4" w:rsidRPr="004B69C4">
        <w:t>subject to the provisions of Section 3.11 and 9.02 hereof</w:t>
      </w:r>
      <w:r w:rsidR="004B69C4">
        <w:t>,</w:t>
      </w:r>
      <w:r w:rsidRPr="00863A01">
        <w:t xml:space="preserve"> and a security interest therein; and</w:t>
      </w:r>
    </w:p>
    <w:p w14:paraId="7610A9A2" w14:textId="77777777" w:rsidR="00D65C76" w:rsidRDefault="00D65C76" w:rsidP="005A1923">
      <w:pPr>
        <w:pStyle w:val="00TitleC"/>
        <w:rPr>
          <w:b w:val="0"/>
        </w:rPr>
      </w:pPr>
      <w:r w:rsidRPr="00863A01">
        <w:rPr>
          <w:b w:val="0"/>
        </w:rPr>
        <w:t xml:space="preserve">granting clause </w:t>
      </w:r>
      <w:r w:rsidR="00853237">
        <w:rPr>
          <w:b w:val="0"/>
        </w:rPr>
        <w:t>SECOND</w:t>
      </w:r>
      <w:r w:rsidRPr="00863A01">
        <w:rPr>
          <w:b w:val="0"/>
        </w:rPr>
        <w:t>:</w:t>
      </w:r>
    </w:p>
    <w:p w14:paraId="784898F2" w14:textId="77777777" w:rsidR="005A1923" w:rsidRPr="00863A01" w:rsidRDefault="005A1923" w:rsidP="005A1923">
      <w:pPr>
        <w:pStyle w:val="00BodyText5"/>
      </w:pPr>
      <w:r w:rsidRPr="00863A01">
        <w:t>All right, title, and interest of the District in any and all other revenue of every name and nature from time to time hereafter by delivery or by writing of any kind, given, granted, assigned, pledged, conveyed, mortgaged, or transferred by the District or by anyone on its behalf as and for additional security hereunder, and the Trustee is hereby authorized to receive any and all such property at any and all times and to hold and apply the same subject to the terms hereof;</w:t>
      </w:r>
    </w:p>
    <w:p w14:paraId="142067BD" w14:textId="3E8C08D2" w:rsidR="005A1923" w:rsidRPr="00863A01" w:rsidRDefault="005A1923" w:rsidP="005A1923">
      <w:pPr>
        <w:pStyle w:val="00BodyText5"/>
      </w:pPr>
      <w:r w:rsidRPr="00863A01">
        <w:t>THE TRUSTEE SHALL HOLD the Trust Estate for the benefit of the Owners from time to time of the Bonds, as their respective interests may appear; and the Trust Estate granted herein is also granted for the equal benefit of all present and future Owners of the Bonds as if all the Bonds had been executed and delivered simultaneously with the execution and delivery of this Indenture;</w:t>
      </w:r>
    </w:p>
    <w:p w14:paraId="3A387FD3" w14:textId="77777777" w:rsidR="005A1923" w:rsidRPr="00863A01" w:rsidRDefault="005A1923" w:rsidP="005A1923">
      <w:pPr>
        <w:pStyle w:val="00BodyText5"/>
      </w:pPr>
      <w:r w:rsidRPr="00863A01">
        <w:t>TO HAVE AND TO HOLD the same with all privileges and appurtenances hereby conveyed and assigned, or agreed or intended to be, to the Trustee and its successors in said trust and assigns forever;</w:t>
      </w:r>
    </w:p>
    <w:p w14:paraId="248C840A" w14:textId="01E3D413" w:rsidR="005A1923" w:rsidRPr="00863A01" w:rsidRDefault="005A1923" w:rsidP="005A1923">
      <w:pPr>
        <w:pStyle w:val="00BodyText5"/>
      </w:pPr>
      <w:r w:rsidRPr="00863A01">
        <w:t>IN TRUST, NEVERTHELESS, upon the terms herein set forth for the equal and proportionate benefit, security, and protection of all Owners of the Bonds issued under and secured by this Indenture without privilege, priority, or distinction as to the lien or otherwise (except as herein expressly provided) of any of the Bonds over any other of the Bonds, and as to the Pledged Revenue (excluding the Pledge</w:t>
      </w:r>
      <w:r w:rsidR="000232B1" w:rsidRPr="00863A01">
        <w:t>d Revenue described in clause (</w:t>
      </w:r>
      <w:r w:rsidR="00846557">
        <w:t>b</w:t>
      </w:r>
      <w:r w:rsidRPr="00863A01">
        <w:t>) of the definition thereof), on a parity with the lien thereon of any Parity Bonds;</w:t>
      </w:r>
    </w:p>
    <w:p w14:paraId="3DB24AED" w14:textId="77777777" w:rsidR="005A1923" w:rsidRPr="00863A01" w:rsidRDefault="005A1923" w:rsidP="005A1923">
      <w:pPr>
        <w:pStyle w:val="00BodyText5"/>
      </w:pPr>
      <w:r w:rsidRPr="00863A01">
        <w:t xml:space="preserve">PROVIDED, HOWEVER, that if the District, its successors, or assigns, shall well and truly pay, or cause to be paid, the principal of, premium if any, and interest on the Bonds at the times and in the manner provided in the Bonds, according to the true intent and meaning thereof; or shall </w:t>
      </w:r>
      <w:r w:rsidRPr="00863A01">
        <w:lastRenderedPageBreak/>
        <w:t>provide, as permitted hereby and in accordance herewith, for the payment thereof by depositing with the Trustee or placing in escrow and in trust the entire amount due or to become due thereon, or certain securities as herein permitted, and shall well and truly keep, perform, and observe all the covenants and conditions pursuant to the terms of this Indenture to be kept, performed, and observed by it, and shall pay or cause to be paid to the Trustee all sums of money due or to become due to it in accordance with the terms and provisions hereof, then upon such final payments this Indenture and the rights hereby granted shall cease, terminate, and be void; otherwise this Indenture shall be and remain in full force and effect;</w:t>
      </w:r>
    </w:p>
    <w:p w14:paraId="7BF13106" w14:textId="65968AA9" w:rsidR="009C1015" w:rsidRDefault="005A1923" w:rsidP="005A1923">
      <w:pPr>
        <w:pStyle w:val="00BodyText5"/>
      </w:pPr>
      <w:r w:rsidRPr="00863A01">
        <w:t>THIS INDENTURE FURTHER WITNESSETH and it is expressly declared, that all Bonds issued and secured hereunder are to be issued, authenticated, and delivered, and all said moneys, securities, revenues, receipts, and funds hereby pledged and assigned are to be dealt with and disposed of under, upon, and subject to the terms, conditions, stipulations, covenants, agreements, trusts, uses, and purposes as hereinafter expressed, and the District has agreed and covenanted, and does hereby agree and covenant, with the Trustee and with the respective Owners, from time to time, of the Bonds as follows:</w:t>
      </w:r>
    </w:p>
    <w:p w14:paraId="6EF2A598" w14:textId="77777777" w:rsidR="005A1923" w:rsidRPr="00A358C2" w:rsidRDefault="005A1923" w:rsidP="005A1923">
      <w:pPr>
        <w:pStyle w:val="Heading1"/>
        <w:rPr>
          <w:rFonts w:ascii="Times New Roman" w:hAnsi="Times New Roman"/>
          <w:b w:val="0"/>
        </w:rPr>
      </w:pPr>
      <w:bookmarkStart w:id="5" w:name="_Toc522920696"/>
      <w:bookmarkStart w:id="6" w:name="_Toc522920783"/>
      <w:bookmarkStart w:id="7" w:name="_Toc522920870"/>
      <w:bookmarkStart w:id="8" w:name="_Toc522921143"/>
      <w:bookmarkStart w:id="9" w:name="_Toc523240769"/>
      <w:bookmarkStart w:id="10" w:name="_Toc523241367"/>
      <w:bookmarkStart w:id="11" w:name="_Toc529266300"/>
      <w:bookmarkStart w:id="12" w:name="_Toc9331799"/>
      <w:bookmarkStart w:id="13" w:name="_Toc11152542"/>
      <w:bookmarkStart w:id="14" w:name="_Toc11161715"/>
      <w:bookmarkStart w:id="15" w:name="_Toc11162033"/>
      <w:bookmarkStart w:id="16" w:name="_Toc11664248"/>
      <w:bookmarkStart w:id="17" w:name="_Toc13571600"/>
      <w:bookmarkStart w:id="18" w:name="_Toc13572013"/>
      <w:bookmarkStart w:id="19" w:name="_Toc13572360"/>
      <w:bookmarkStart w:id="20" w:name="_Toc13860174"/>
      <w:bookmarkStart w:id="21" w:name="_Toc16777922"/>
      <w:bookmarkStart w:id="22" w:name="_Toc17970562"/>
      <w:bookmarkStart w:id="23" w:name="_Toc17971219"/>
      <w:bookmarkStart w:id="24" w:name="_Toc18575757"/>
      <w:bookmarkStart w:id="25" w:name="_Toc20821456"/>
      <w:bookmarkStart w:id="26" w:name="_Toc21087287"/>
      <w:bookmarkStart w:id="27" w:name="_Toc24098513"/>
      <w:bookmarkStart w:id="28" w:name="_Toc24448065"/>
      <w:bookmarkStart w:id="29" w:name="_Toc24451136"/>
      <w:bookmarkStart w:id="30" w:name="_Toc44327247"/>
      <w:bookmarkStart w:id="31" w:name="_Toc44440106"/>
      <w:bookmarkStart w:id="32" w:name="_Toc46993518"/>
      <w:bookmarkStart w:id="33" w:name="_Toc47341558"/>
      <w:bookmarkStart w:id="34" w:name="_Toc47540586"/>
      <w:bookmarkStart w:id="35" w:name="_Toc48900080"/>
      <w:bookmarkStart w:id="36" w:name="_Toc72485184"/>
      <w:bookmarkStart w:id="37" w:name="_Toc72930920"/>
      <w:bookmarkStart w:id="38" w:name="_Toc76976072"/>
      <w:bookmarkStart w:id="39" w:name="_Toc191369478"/>
      <w:bookmarkStart w:id="40" w:name="_Toc191375921"/>
      <w:r w:rsidRPr="00863A01">
        <w:rPr>
          <w:b w:val="0"/>
        </w:rPr>
        <w:br/>
      </w:r>
      <w:r w:rsidRPr="00863A01">
        <w:rPr>
          <w:b w:val="0"/>
        </w:rPr>
        <w:br/>
      </w:r>
      <w:r w:rsidRPr="00A358C2">
        <w:rPr>
          <w:rFonts w:ascii="Times New Roman" w:hAnsi="Times New Roman"/>
          <w:b w:val="0"/>
        </w:rPr>
        <w:t>DEFINITIONS AND OTHER PROVISIONS OF GENERAL APPLICATION</w:t>
      </w:r>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6DC7A024" w14:textId="77777777" w:rsidR="005A1923" w:rsidRPr="00863A01" w:rsidRDefault="005A1923" w:rsidP="005A1923">
      <w:pPr>
        <w:pStyle w:val="Heading2"/>
        <w:rPr>
          <w:b w:val="0"/>
          <w:vanish/>
          <w:color w:val="FF0000"/>
          <w:u w:val="single"/>
          <w:specVanish/>
        </w:rPr>
      </w:pPr>
      <w:bookmarkStart w:id="41" w:name="_Toc522920697"/>
      <w:bookmarkStart w:id="42" w:name="_Toc522920784"/>
      <w:bookmarkStart w:id="43" w:name="_Toc522920871"/>
      <w:bookmarkStart w:id="44" w:name="_Toc191375922"/>
      <w:r w:rsidRPr="00863A01">
        <w:rPr>
          <w:b w:val="0"/>
          <w:u w:val="single"/>
        </w:rPr>
        <w:t>Definitions</w:t>
      </w:r>
      <w:bookmarkEnd w:id="41"/>
      <w:bookmarkEnd w:id="42"/>
      <w:bookmarkEnd w:id="43"/>
      <w:bookmarkEnd w:id="44"/>
    </w:p>
    <w:p w14:paraId="1E5782E3" w14:textId="77777777" w:rsidR="005A1923" w:rsidRPr="00863A01" w:rsidRDefault="005A1923" w:rsidP="005A1923">
      <w:pPr>
        <w:pStyle w:val="HeadingBody2"/>
      </w:pPr>
      <w:r w:rsidRPr="00863A01">
        <w:t>.  In this Indenture, except as otherwise expressly provided or where the context indicates otherwise, the following capitalized terms shall have the respective meanings set forth below:</w:t>
      </w:r>
    </w:p>
    <w:p w14:paraId="1E44F10B" w14:textId="1C517C91" w:rsidR="00537D63" w:rsidRPr="00537D63" w:rsidRDefault="00537D63" w:rsidP="00537D63">
      <w:pPr>
        <w:pStyle w:val="00BodyText5"/>
        <w:rPr>
          <w:rFonts w:eastAsia="Calibri" w:cs="Times New Roman"/>
        </w:rPr>
      </w:pPr>
      <w:r w:rsidRPr="00537D63">
        <w:rPr>
          <w:rFonts w:eastAsia="Calibri" w:cs="Times New Roman"/>
        </w:rPr>
        <w:t xml:space="preserve">“Accreted Amount” means, on any date (prior to the </w:t>
      </w:r>
      <w:r w:rsidR="00DC5B2B">
        <w:rPr>
          <w:rFonts w:eastAsia="Calibri" w:cs="Times New Roman"/>
        </w:rPr>
        <w:t>2025A-2</w:t>
      </w:r>
      <w:r w:rsidRPr="00537D63">
        <w:rPr>
          <w:rFonts w:eastAsia="Calibri" w:cs="Times New Roman"/>
        </w:rPr>
        <w:t xml:space="preserve"> Current Interest Conversion Date) and with respect to any </w:t>
      </w:r>
      <w:r w:rsidR="00DC5B2B">
        <w:rPr>
          <w:rFonts w:eastAsia="Calibri" w:cs="Times New Roman"/>
        </w:rPr>
        <w:t>2025A-2</w:t>
      </w:r>
      <w:r w:rsidRPr="00537D63">
        <w:rPr>
          <w:rFonts w:eastAsia="Calibri" w:cs="Times New Roman"/>
        </w:rPr>
        <w:t xml:space="preserve"> Bond, the difference between that portion of the Original Principal Amount allocable to such </w:t>
      </w:r>
      <w:r w:rsidR="00DC5B2B">
        <w:rPr>
          <w:rFonts w:eastAsia="Calibri" w:cs="Times New Roman"/>
        </w:rPr>
        <w:t>2025A-2</w:t>
      </w:r>
      <w:r w:rsidRPr="00537D63">
        <w:rPr>
          <w:rFonts w:eastAsia="Calibri" w:cs="Times New Roman"/>
        </w:rPr>
        <w:t xml:space="preserve"> Bond and the then current Accreted Value of such </w:t>
      </w:r>
      <w:r w:rsidR="00DC5B2B">
        <w:rPr>
          <w:rFonts w:eastAsia="Calibri" w:cs="Times New Roman"/>
        </w:rPr>
        <w:t>2025A-2</w:t>
      </w:r>
      <w:r w:rsidRPr="00537D63">
        <w:rPr>
          <w:rFonts w:eastAsia="Calibri" w:cs="Times New Roman"/>
        </w:rPr>
        <w:t xml:space="preserve"> Bond.</w:t>
      </w:r>
    </w:p>
    <w:p w14:paraId="55DFFDC6" w14:textId="1074D980" w:rsidR="00537D63" w:rsidRPr="00537D63" w:rsidRDefault="00537D63" w:rsidP="00537D63">
      <w:pPr>
        <w:pStyle w:val="00BodyText5"/>
        <w:rPr>
          <w:rFonts w:eastAsia="Calibri" w:cs="Times New Roman"/>
        </w:rPr>
      </w:pPr>
      <w:r w:rsidRPr="00537D63">
        <w:rPr>
          <w:rFonts w:eastAsia="Calibri" w:cs="Times New Roman"/>
        </w:rPr>
        <w:t xml:space="preserve">“Accreted Value” means the value of a </w:t>
      </w:r>
      <w:r w:rsidR="00DC5B2B">
        <w:rPr>
          <w:rFonts w:eastAsia="Calibri" w:cs="Times New Roman"/>
        </w:rPr>
        <w:t>2025A-2</w:t>
      </w:r>
      <w:r w:rsidRPr="00537D63">
        <w:rPr>
          <w:rFonts w:eastAsia="Calibri" w:cs="Times New Roman"/>
        </w:rPr>
        <w:t xml:space="preserve"> Bond on any date (prior to the </w:t>
      </w:r>
      <w:r w:rsidR="00DC5B2B">
        <w:rPr>
          <w:rFonts w:eastAsia="Calibri" w:cs="Times New Roman"/>
        </w:rPr>
        <w:t>2025A-2</w:t>
      </w:r>
      <w:r w:rsidRPr="00537D63">
        <w:rPr>
          <w:rFonts w:eastAsia="Calibri" w:cs="Times New Roman"/>
        </w:rPr>
        <w:t xml:space="preserve"> Current Interest Conversion Date) on which it is calculated as computed in accordance with the Accretion Table.</w:t>
      </w:r>
    </w:p>
    <w:p w14:paraId="0D177969" w14:textId="77777777" w:rsidR="00E664A4" w:rsidRDefault="00537D63" w:rsidP="00537D63">
      <w:pPr>
        <w:pStyle w:val="00BodyText5"/>
        <w:rPr>
          <w:rFonts w:eastAsia="Calibri" w:cs="Times New Roman"/>
        </w:rPr>
      </w:pPr>
      <w:r w:rsidRPr="00537D63">
        <w:rPr>
          <w:rFonts w:eastAsia="Calibri" w:cs="Times New Roman"/>
        </w:rPr>
        <w:t xml:space="preserve">“Accretion Table” means the table set forth on </w:t>
      </w:r>
      <w:r w:rsidRPr="00E664A4">
        <w:rPr>
          <w:rFonts w:eastAsia="Calibri" w:cs="Times New Roman"/>
          <w:u w:val="single"/>
        </w:rPr>
        <w:t>Exhibit C</w:t>
      </w:r>
      <w:r w:rsidRPr="00537D63">
        <w:rPr>
          <w:rFonts w:eastAsia="Calibri" w:cs="Times New Roman"/>
        </w:rPr>
        <w:t xml:space="preserve"> attached hereto and incorporated by this reference herein. </w:t>
      </w:r>
    </w:p>
    <w:p w14:paraId="130BB307" w14:textId="6EA37B69" w:rsidR="005A1923" w:rsidRPr="00863A01" w:rsidRDefault="009A650D" w:rsidP="005A1923">
      <w:pPr>
        <w:pStyle w:val="00BodyText5"/>
      </w:pPr>
      <w:r w:rsidRPr="00863A01">
        <w:t>“</w:t>
      </w:r>
      <w:r w:rsidR="005A1923" w:rsidRPr="00863A01">
        <w:t>Act</w:t>
      </w:r>
      <w:r w:rsidRPr="00863A01">
        <w:t>”</w:t>
      </w:r>
      <w:r w:rsidR="005A1923" w:rsidRPr="00863A01">
        <w:t xml:space="preserve"> means</w:t>
      </w:r>
      <w:r w:rsidR="00674742">
        <w:t xml:space="preserve"> collectively,</w:t>
      </w:r>
      <w:r w:rsidR="005A1923" w:rsidRPr="00863A01">
        <w:t xml:space="preserve"> the </w:t>
      </w:r>
      <w:r w:rsidR="00674742" w:rsidRPr="00674742">
        <w:t>District Act</w:t>
      </w:r>
      <w:r w:rsidR="0056544B">
        <w:t>, the Bond Act,</w:t>
      </w:r>
      <w:r w:rsidR="007D3C48">
        <w:t xml:space="preserve"> and the MIDA Act</w:t>
      </w:r>
      <w:r w:rsidR="00674742">
        <w:t>.</w:t>
      </w:r>
      <w:r w:rsidR="005A1923" w:rsidRPr="00674742">
        <w:t xml:space="preserve"> </w:t>
      </w:r>
    </w:p>
    <w:p w14:paraId="42DFCA3E" w14:textId="77777777" w:rsidR="005A1923" w:rsidRPr="00863A01" w:rsidRDefault="009A650D" w:rsidP="005A1923">
      <w:pPr>
        <w:pStyle w:val="00BodyText5"/>
      </w:pPr>
      <w:r w:rsidRPr="00863A01">
        <w:t>“</w:t>
      </w:r>
      <w:r w:rsidR="005A1923" w:rsidRPr="00863A01">
        <w:t>Additional Obligations</w:t>
      </w:r>
      <w:r w:rsidRPr="00863A01">
        <w:t>”</w:t>
      </w:r>
      <w:r w:rsidR="005A1923" w:rsidRPr="00863A01">
        <w:t xml:space="preserve"> means (a) all obligations of the District for borrowed money and reimbursement obligations; (b) all obligations of the District payable from or constituting a lien or encumbrance upon ad valorem tax revenues of the District or any part of the Pledged Revenue; (c) all obligations of the District evidenced by bonds, debentures, notes, or other similar instruments, including without limitation any Parity Bonds and </w:t>
      </w:r>
      <w:r w:rsidR="0028432A" w:rsidRPr="00863A01">
        <w:t>Subordinate Obligation</w:t>
      </w:r>
      <w:r w:rsidR="005A1923" w:rsidRPr="00863A01">
        <w:t xml:space="preserve">s; (d) all obligations of the District to pay the deferred purchase price of property or services; </w:t>
      </w:r>
      <w:r w:rsidR="008B03C4" w:rsidRPr="00863A01">
        <w:t xml:space="preserve">(e) all obligations of the District as lessee under leases, but excluding such obligations outstanding from time to time with respect to which the aggregate maximum repayment costs for all terms thereof do not exceed </w:t>
      </w:r>
      <w:r w:rsidR="008B03C4" w:rsidRPr="00863A01">
        <w:lastRenderedPageBreak/>
        <w:t>$500,000</w:t>
      </w:r>
      <w:r w:rsidR="005A1923" w:rsidRPr="00863A01">
        <w:t xml:space="preserve">; and (f) all obligations of others guaranteed by the District; provided that notwithstanding the foregoing, the term </w:t>
      </w:r>
      <w:r w:rsidRPr="00863A01">
        <w:t>“</w:t>
      </w:r>
      <w:r w:rsidR="005A1923" w:rsidRPr="00863A01">
        <w:t>Additional Obligations</w:t>
      </w:r>
      <w:r w:rsidRPr="00863A01">
        <w:t>”</w:t>
      </w:r>
      <w:r w:rsidR="005A1923" w:rsidRPr="00863A01">
        <w:t xml:space="preserve"> does not include:</w:t>
      </w:r>
    </w:p>
    <w:p w14:paraId="1E5E76EE" w14:textId="77777777" w:rsidR="002B4059" w:rsidRPr="00863A01" w:rsidRDefault="002B4059" w:rsidP="002B4059">
      <w:pPr>
        <w:pStyle w:val="Heading4"/>
        <w:tabs>
          <w:tab w:val="clear" w:pos="2880"/>
          <w:tab w:val="left" w:pos="720"/>
        </w:tabs>
      </w:pPr>
      <w:r w:rsidRPr="00863A01">
        <w:t>obligations which do not obligate the District to impose any tax, fee, or other governmental charge and either: (A) are subject to termination by the District at least annually; or (B) the repayment of which is contingent upon the District</w:t>
      </w:r>
      <w:r w:rsidR="009A650D" w:rsidRPr="00863A01">
        <w:t>’</w:t>
      </w:r>
      <w:r w:rsidRPr="00863A01">
        <w:t>s annual determination to appropriate moneys therefor (other than leases as set forth in (e) above);</w:t>
      </w:r>
    </w:p>
    <w:p w14:paraId="29054A1A" w14:textId="77777777" w:rsidR="002B4059" w:rsidRPr="00863A01" w:rsidRDefault="002B4059" w:rsidP="002B4059">
      <w:pPr>
        <w:pStyle w:val="Heading4"/>
        <w:tabs>
          <w:tab w:val="clear" w:pos="2880"/>
          <w:tab w:val="left" w:pos="720"/>
        </w:tabs>
      </w:pPr>
      <w:r w:rsidRPr="00863A01">
        <w:t>obligations which are payable solely from the proceeds of Additional Obligations, when and if issued;</w:t>
      </w:r>
    </w:p>
    <w:p w14:paraId="4AF87F6B" w14:textId="77777777" w:rsidR="002B4059" w:rsidRPr="00863A01" w:rsidRDefault="002B4059" w:rsidP="002B4059">
      <w:pPr>
        <w:pStyle w:val="Heading4"/>
        <w:tabs>
          <w:tab w:val="clear" w:pos="2880"/>
          <w:tab w:val="left" w:pos="720"/>
        </w:tabs>
      </w:pPr>
      <w:r w:rsidRPr="00863A01">
        <w:t>obligations payable solely from peri</w:t>
      </w:r>
      <w:r w:rsidR="00426DEC" w:rsidRPr="00863A01">
        <w:t>odic, recurring service charges</w:t>
      </w:r>
      <w:r w:rsidR="00A90191" w:rsidRPr="00863A01">
        <w:t xml:space="preserve"> </w:t>
      </w:r>
      <w:r w:rsidRPr="00863A01">
        <w:t>imposed by the District for the use of any District facility or service, which obligations do not constitute a debt or indebtedness of the District or an obligation required to be approved at an election under State law;</w:t>
      </w:r>
    </w:p>
    <w:p w14:paraId="3A3CF9A6" w14:textId="77777777" w:rsidR="002B4059" w:rsidRPr="00863A01" w:rsidRDefault="002B4059" w:rsidP="002B4059">
      <w:pPr>
        <w:pStyle w:val="Heading4"/>
        <w:tabs>
          <w:tab w:val="clear" w:pos="2880"/>
          <w:tab w:val="left" w:pos="720"/>
        </w:tabs>
      </w:pPr>
      <w:r w:rsidRPr="00863A01">
        <w:t xml:space="preserve">obligations with respect to which the District has irrevocably committed funds </w:t>
      </w:r>
      <w:r w:rsidR="00AE4F5C" w:rsidRPr="00863A01">
        <w:t xml:space="preserve">(not constituting Pledged Revenue) </w:t>
      </w:r>
      <w:r w:rsidRPr="00863A01">
        <w:t>equal to the full amount due or to become due thereunder;</w:t>
      </w:r>
    </w:p>
    <w:p w14:paraId="50421D9C" w14:textId="77777777" w:rsidR="005A1923" w:rsidRPr="00863A01" w:rsidRDefault="005A1923" w:rsidP="005A1923">
      <w:pPr>
        <w:pStyle w:val="Heading4"/>
      </w:pPr>
      <w:r w:rsidRPr="00863A01">
        <w:t xml:space="preserve">obligations to reimburse any person in respect of surety bonds, financial guaranties, letters of credit, or similar credit enhancements so long as (A) such surety bonds, financial guaranties, letters of credit, or similar credit enhancements guarantee payment of principal or interest on any Parity Bonds or </w:t>
      </w:r>
      <w:r w:rsidR="0028432A" w:rsidRPr="00863A01">
        <w:t>Subordinate Obligation</w:t>
      </w:r>
      <w:r w:rsidRPr="00863A01">
        <w:t xml:space="preserve">s, and (B) the reimbursement obligation does not arise unless payment of an equivalent amount (or more) of principal on the Parity Bonds or </w:t>
      </w:r>
      <w:r w:rsidR="0028432A" w:rsidRPr="00863A01">
        <w:t>Subordinate Obligation</w:t>
      </w:r>
      <w:r w:rsidRPr="00863A01">
        <w:t xml:space="preserve">s has been made, and (C) such reimbursement obligations are payable from the same or fewer revenue sources, with the same or a subordinate lien priority as the Parity Bonds or </w:t>
      </w:r>
      <w:r w:rsidR="0028432A" w:rsidRPr="00863A01">
        <w:t>Subordinate Obligation</w:t>
      </w:r>
      <w:r w:rsidRPr="00863A01">
        <w:t xml:space="preserve">s supported by the surety bonds, financial guaranties, letters of credit, or similar credit enhancements; </w:t>
      </w:r>
      <w:r w:rsidR="00B43D3F">
        <w:t>and</w:t>
      </w:r>
    </w:p>
    <w:p w14:paraId="1376CE61" w14:textId="77777777" w:rsidR="00B80C35" w:rsidRDefault="00B80C35" w:rsidP="00B43D3F">
      <w:pPr>
        <w:pStyle w:val="Heading4"/>
      </w:pPr>
      <w:r>
        <w:t>bonds and notes repayable pursuant to the Assessment Area Act, Title 11, Chapter 42 of the Utah Code; and</w:t>
      </w:r>
    </w:p>
    <w:p w14:paraId="4FD81782" w14:textId="77777777" w:rsidR="00A4384E" w:rsidRPr="00863A01" w:rsidRDefault="005A1923" w:rsidP="00B43D3F">
      <w:pPr>
        <w:pStyle w:val="Heading4"/>
      </w:pPr>
      <w:bookmarkStart w:id="45" w:name="_Hlk46952242"/>
      <w:r w:rsidRPr="00863A01">
        <w:t>any leases</w:t>
      </w:r>
      <w:r w:rsidR="00145B08">
        <w:t xml:space="preserve"> outstanding from time to time with respect to which the aggregate maximum repayment costs for all terms thereof do not exceed $500,000, payroll obligations, accounts payable, or taxes incurred or payable in the ordinary course of business of the District</w:t>
      </w:r>
      <w:r w:rsidR="00B43D3F">
        <w:t>.</w:t>
      </w:r>
      <w:r w:rsidR="00A4384E" w:rsidRPr="00863A01">
        <w:t xml:space="preserve"> </w:t>
      </w:r>
    </w:p>
    <w:p w14:paraId="00535E09" w14:textId="77777777" w:rsidR="0056544B" w:rsidRPr="00307D86" w:rsidRDefault="0056544B" w:rsidP="0056544B">
      <w:pPr>
        <w:spacing w:after="240"/>
        <w:ind w:firstLine="720"/>
        <w:jc w:val="both"/>
        <w:rPr>
          <w:rFonts w:cs="Times New Roman"/>
        </w:rPr>
      </w:pPr>
      <w:bookmarkStart w:id="46" w:name="_Hlk45725801"/>
      <w:bookmarkStart w:id="47" w:name="_Hlk45722589"/>
      <w:bookmarkEnd w:id="45"/>
      <w:r w:rsidRPr="00C3593F">
        <w:t>“Administrative Expenses” means an amount reasonably determined by the District and</w:t>
      </w:r>
      <w:r w:rsidRPr="008B0A48">
        <w:t xml:space="preserve"> MIDA as being necessary to pay the District and MIDA’s expenses reasonably incurred in connection with the administration and operation of the District, including accounting fees, audit expenses, legal fees, insurance premiums, management expenses, board member compensation, and generally all expenses, under which generally accepted accounting practices are properly allocable to administration; however, only such expenses as are reasonably and properly necessary to the efficient administration and operation of the District and permitted under the District Act shall be included, but not in excess of the following: (i) for calendar year 202</w:t>
      </w:r>
      <w:r>
        <w:t>5</w:t>
      </w:r>
      <w:r w:rsidRPr="008B0A48">
        <w:t xml:space="preserve">, the amount of </w:t>
      </w:r>
      <w:r w:rsidRPr="008B0A48">
        <w:lastRenderedPageBreak/>
        <w:t xml:space="preserve">$100,000, (ii) for each calendar year thereafter, an additional 1.0%; and (iii) in the event of a claim by a third-party challenging (A) the creation or existence of the District; </w:t>
      </w:r>
      <w:bookmarkEnd w:id="46"/>
      <w:r w:rsidRPr="00307D86">
        <w:rPr>
          <w:rFonts w:cs="Times New Roman"/>
        </w:rPr>
        <w:t>(B) the Bonds, any Parity Bonds, or any Subordinate Obligations; and (C) the District’s ability to perform its obligations under this Indenture or any resolution, indenture, or other document relating to the issuance of Parity Bonds or Subordinate Obligations; the amount reasonably necessary to defend the District from such claim to the extent such amount exceeds the limit established in (i) and (ii).</w:t>
      </w:r>
    </w:p>
    <w:bookmarkEnd w:id="47"/>
    <w:p w14:paraId="276FD290" w14:textId="29095A2A" w:rsidR="00A74129" w:rsidRPr="00986E53" w:rsidRDefault="00A74129" w:rsidP="00A74129">
      <w:pPr>
        <w:pStyle w:val="BodyText"/>
        <w:ind w:firstLine="720"/>
        <w:jc w:val="both"/>
      </w:pPr>
      <w:r w:rsidRPr="00986E53">
        <w:t>“</w:t>
      </w:r>
      <w:r w:rsidRPr="00A74129">
        <w:t xml:space="preserve">Authorized Denominations” means the amount of $500,000 or any integral </w:t>
      </w:r>
      <w:r w:rsidRPr="00986E53">
        <w:t xml:space="preserve">multiple of $1,000 in excess thereof (or, with respect to </w:t>
      </w:r>
      <w:r w:rsidR="00DC5B2B">
        <w:t>2025A-2</w:t>
      </w:r>
      <w:r w:rsidRPr="00986E53">
        <w:t xml:space="preserve"> Bonds only prior to the </w:t>
      </w:r>
      <w:r w:rsidR="00DC5B2B">
        <w:t>2025A-2</w:t>
      </w:r>
      <w:r w:rsidRPr="00986E53">
        <w:t xml:space="preserve"> Current Interest Conversion Date, a denomination of at least $500,000 of the Accreted Value of a </w:t>
      </w:r>
      <w:r w:rsidR="00DC5B2B">
        <w:t>2025A-2</w:t>
      </w:r>
      <w:r w:rsidRPr="00986E53">
        <w:t xml:space="preserve"> Bond at the applicable date of purchase or transfer of such </w:t>
      </w:r>
      <w:r w:rsidR="00DC5B2B">
        <w:t>2025A-2</w:t>
      </w:r>
      <w:r w:rsidRPr="00986E53">
        <w:t xml:space="preserve"> Bond), provided that:</w:t>
      </w:r>
    </w:p>
    <w:p w14:paraId="07ED9E28" w14:textId="212281D8" w:rsidR="00A74129" w:rsidRPr="00986E53" w:rsidRDefault="00A74129" w:rsidP="00A74129">
      <w:pPr>
        <w:pStyle w:val="Heading3"/>
        <w:numPr>
          <w:ilvl w:val="2"/>
          <w:numId w:val="35"/>
        </w:numPr>
      </w:pPr>
      <w:r w:rsidRPr="00986E53">
        <w:t>no individual Bond may be in an amount which exceeds the principal amount coming due on any maturity date;</w:t>
      </w:r>
      <w:r w:rsidR="00C96D85">
        <w:t xml:space="preserve"> and</w:t>
      </w:r>
    </w:p>
    <w:p w14:paraId="41D90EB7" w14:textId="4E021C6F" w:rsidR="005A1923" w:rsidRPr="00863A01" w:rsidRDefault="00A74129" w:rsidP="00A74129">
      <w:pPr>
        <w:pStyle w:val="Heading3"/>
        <w:numPr>
          <w:ilvl w:val="2"/>
          <w:numId w:val="34"/>
        </w:numPr>
      </w:pPr>
      <w:r w:rsidRPr="00986E53">
        <w:t xml:space="preserve">in the event a Bond is partially redeemed and the unredeemed portion is less than $500,000, such unredeemed portion of such Bond may be issued in the largest possible denomination of less than $500,000, in an integral multiple of $1,000 (provided that, with respect to </w:t>
      </w:r>
      <w:r w:rsidR="00DC5B2B">
        <w:t>2025A-2</w:t>
      </w:r>
      <w:r w:rsidRPr="00986E53">
        <w:t xml:space="preserve"> Bonds only prior to the </w:t>
      </w:r>
      <w:r w:rsidR="00DC5B2B">
        <w:t>2025A-2</w:t>
      </w:r>
      <w:r w:rsidRPr="00986E53">
        <w:t xml:space="preserve"> Current Interest Conversion Date, the denomination need not be an integral multiple of $1,000)</w:t>
      </w:r>
      <w:r w:rsidR="00F6119D">
        <w:t>.</w:t>
      </w:r>
    </w:p>
    <w:p w14:paraId="3F16666F" w14:textId="74E506AF" w:rsidR="005A1923" w:rsidRPr="00863A01" w:rsidRDefault="009A650D" w:rsidP="005A1923">
      <w:pPr>
        <w:pStyle w:val="00BodyText5"/>
      </w:pPr>
      <w:r w:rsidRPr="00863A01">
        <w:t>“</w:t>
      </w:r>
      <w:r w:rsidR="005A1923" w:rsidRPr="00863A01">
        <w:t>Beneficial Owner</w:t>
      </w:r>
      <w:r w:rsidRPr="00863A01">
        <w:t>”</w:t>
      </w:r>
      <w:r w:rsidR="005A1923" w:rsidRPr="00863A01">
        <w:t xml:space="preserve"> </w:t>
      </w:r>
      <w:r w:rsidR="00413DB6" w:rsidRPr="009E1E42">
        <w:t>means any person for which a Participant acquires an interest in the Bonds, which may be evidenced by the Participant’s records or an affidavit provided by such owner</w:t>
      </w:r>
      <w:r w:rsidR="005A1923" w:rsidRPr="00863A01">
        <w:t>.</w:t>
      </w:r>
    </w:p>
    <w:p w14:paraId="59649600" w14:textId="77777777" w:rsidR="005A1923" w:rsidRDefault="009A650D" w:rsidP="005A1923">
      <w:pPr>
        <w:pStyle w:val="00BodyText5"/>
      </w:pPr>
      <w:r w:rsidRPr="00863A01">
        <w:t>“</w:t>
      </w:r>
      <w:r w:rsidR="005A1923" w:rsidRPr="00863A01">
        <w:t>Board</w:t>
      </w:r>
      <w:r w:rsidRPr="00863A01">
        <w:t>”</w:t>
      </w:r>
      <w:r w:rsidR="005A1923" w:rsidRPr="00863A01">
        <w:t xml:space="preserve"> means the </w:t>
      </w:r>
      <w:r w:rsidR="00EA0005" w:rsidRPr="00863A01">
        <w:t>Board of Trustees</w:t>
      </w:r>
      <w:r w:rsidR="005A1923" w:rsidRPr="00863A01">
        <w:t xml:space="preserve"> of the District.</w:t>
      </w:r>
    </w:p>
    <w:p w14:paraId="02DB6A80" w14:textId="77777777" w:rsidR="00F355DF" w:rsidRPr="00863A01" w:rsidRDefault="00F355DF" w:rsidP="005A1923">
      <w:pPr>
        <w:pStyle w:val="00BodyText5"/>
      </w:pPr>
      <w:r>
        <w:t>“Bond Act” means the applicable portions of the Local Government Bonding Act, Title 11, Chapter 14, Utah Code.</w:t>
      </w:r>
    </w:p>
    <w:p w14:paraId="36916493" w14:textId="77777777" w:rsidR="005A1923" w:rsidRPr="00863A01" w:rsidRDefault="009A650D" w:rsidP="005A1923">
      <w:pPr>
        <w:pStyle w:val="00BodyText5"/>
      </w:pPr>
      <w:r w:rsidRPr="00863A01">
        <w:t>“</w:t>
      </w:r>
      <w:r w:rsidR="005A1923" w:rsidRPr="00863A01">
        <w:t>Bond Counsel</w:t>
      </w:r>
      <w:r w:rsidRPr="00863A01">
        <w:t>”</w:t>
      </w:r>
      <w:r w:rsidR="005A1923" w:rsidRPr="00863A01">
        <w:t xml:space="preserve"> means any firm of nationally recognized municipal bond attorneys selected by the District and experienced in the issuance of municipal bonds and the exclusion of the interest thereon from gross income for federal income tax purposes.</w:t>
      </w:r>
    </w:p>
    <w:p w14:paraId="02CC3E77" w14:textId="34DAEC6D" w:rsidR="005A1923" w:rsidRPr="00863A01" w:rsidRDefault="009A650D" w:rsidP="005A1923">
      <w:pPr>
        <w:pStyle w:val="00BodyText5"/>
      </w:pPr>
      <w:r w:rsidRPr="00863A01">
        <w:t>“</w:t>
      </w:r>
      <w:r w:rsidR="005A1923" w:rsidRPr="00863A01">
        <w:t>Bond Resolution</w:t>
      </w:r>
      <w:r w:rsidRPr="00863A01">
        <w:t>”</w:t>
      </w:r>
      <w:r w:rsidR="005A1923" w:rsidRPr="00863A01">
        <w:t xml:space="preserve"> means the resolution authorizing the issuance of the Bonds and the execution of this Indenture, certified by the </w:t>
      </w:r>
      <w:r w:rsidR="00247574">
        <w:t xml:space="preserve">Records Officer </w:t>
      </w:r>
      <w:r w:rsidR="005A1923" w:rsidRPr="00863A01">
        <w:t>of the District to have been duly adopted by the District and to be in full force and effect on the date of such certification, including any amendments or supplements made thereto.</w:t>
      </w:r>
    </w:p>
    <w:p w14:paraId="0BF85231" w14:textId="0073D716" w:rsidR="006316BF" w:rsidRDefault="009A650D" w:rsidP="005A1923">
      <w:pPr>
        <w:pStyle w:val="00BodyText5"/>
      </w:pPr>
      <w:r w:rsidRPr="00863A01">
        <w:t>“</w:t>
      </w:r>
      <w:r w:rsidR="006316BF" w:rsidRPr="00863A01">
        <w:t>Bond Year</w:t>
      </w:r>
      <w:r w:rsidRPr="00863A01">
        <w:t>”</w:t>
      </w:r>
      <w:r w:rsidR="006316BF" w:rsidRPr="00863A01">
        <w:t xml:space="preserve"> means the period commencing on the date of issuance of the Bonds to</w:t>
      </w:r>
      <w:r w:rsidR="00FD4FB1">
        <w:t xml:space="preserve"> </w:t>
      </w:r>
      <w:r w:rsidR="00247574">
        <w:t>March 1, 2026</w:t>
      </w:r>
      <w:r w:rsidR="00070AFB">
        <w:t>;</w:t>
      </w:r>
      <w:r w:rsidR="006316BF" w:rsidRPr="00863A01">
        <w:t xml:space="preserve"> and, thereafter, the period from </w:t>
      </w:r>
      <w:r w:rsidR="00247574">
        <w:t xml:space="preserve">March </w:t>
      </w:r>
      <w:r w:rsidR="00631DFA">
        <w:t>2</w:t>
      </w:r>
      <w:r w:rsidR="00FD4FB1">
        <w:t xml:space="preserve"> </w:t>
      </w:r>
      <w:r w:rsidR="006316BF" w:rsidRPr="00863A01">
        <w:t xml:space="preserve">of any calendar year to </w:t>
      </w:r>
      <w:r w:rsidR="00247574">
        <w:t>March</w:t>
      </w:r>
      <w:r w:rsidR="00F93A65">
        <w:t xml:space="preserve"> 1</w:t>
      </w:r>
      <w:r w:rsidR="00FD4FB1">
        <w:t xml:space="preserve"> </w:t>
      </w:r>
      <w:r w:rsidR="006316BF" w:rsidRPr="00863A01">
        <w:t>of the following calendar year.</w:t>
      </w:r>
    </w:p>
    <w:p w14:paraId="6086B42C" w14:textId="77777777" w:rsidR="00C96D85" w:rsidRPr="00C96D85" w:rsidRDefault="00C96D85" w:rsidP="00C96D85">
      <w:pPr>
        <w:pStyle w:val="00BodyText5"/>
      </w:pPr>
      <w:r w:rsidRPr="00C96D85">
        <w:t>“Bonds” means, collectively, the 2025A-1 Bonds and the 2025A-2 Bonds.</w:t>
      </w:r>
    </w:p>
    <w:p w14:paraId="5075D93F" w14:textId="77777777" w:rsidR="005A1923" w:rsidRPr="00863A01" w:rsidRDefault="009A650D" w:rsidP="005A1923">
      <w:pPr>
        <w:pStyle w:val="00BodyText5"/>
      </w:pPr>
      <w:r w:rsidRPr="00863A01">
        <w:t>“</w:t>
      </w:r>
      <w:r w:rsidR="005A1923" w:rsidRPr="00863A01">
        <w:t>Business Day</w:t>
      </w:r>
      <w:r w:rsidRPr="00863A01">
        <w:t>”</w:t>
      </w:r>
      <w:r w:rsidR="005A1923" w:rsidRPr="00863A01">
        <w:t xml:space="preserve"> means a day on which the Trustee or banks or trust companies in </w:t>
      </w:r>
      <w:r w:rsidR="00D94659">
        <w:t>Salt Lake City, Utah</w:t>
      </w:r>
      <w:r w:rsidR="005A1923" w:rsidRPr="00863A01">
        <w:t>, or in New York, New York, are not authorized or required to remain closed and on which the New York Stock Exchange is not closed.</w:t>
      </w:r>
    </w:p>
    <w:p w14:paraId="585B58D3" w14:textId="77777777" w:rsidR="005A1923" w:rsidRDefault="009A650D" w:rsidP="00A90191">
      <w:pPr>
        <w:pStyle w:val="00BodyText5"/>
      </w:pPr>
      <w:r w:rsidRPr="00863A01">
        <w:lastRenderedPageBreak/>
        <w:t>“</w:t>
      </w:r>
      <w:r w:rsidR="005A1923" w:rsidRPr="00863A01">
        <w:t>Cede</w:t>
      </w:r>
      <w:r w:rsidRPr="00863A01">
        <w:t>”</w:t>
      </w:r>
      <w:r w:rsidR="005A1923" w:rsidRPr="00863A01">
        <w:t xml:space="preserve"> means Cede &amp; Co., the nominee of DTC as record owner of the Bonds, or any successor nominee of DTC with respect to the Bonds.</w:t>
      </w:r>
    </w:p>
    <w:p w14:paraId="436B78BC" w14:textId="77777777" w:rsidR="005A1923" w:rsidRPr="00863A01" w:rsidRDefault="009A650D" w:rsidP="005A1923">
      <w:pPr>
        <w:pStyle w:val="00BodyText5"/>
      </w:pPr>
      <w:r w:rsidRPr="00863A01">
        <w:t>“</w:t>
      </w:r>
      <w:r w:rsidR="005A1923" w:rsidRPr="00863A01">
        <w:t>Code</w:t>
      </w:r>
      <w:r w:rsidRPr="00863A01">
        <w:t>”</w:t>
      </w:r>
      <w:r w:rsidR="005A1923" w:rsidRPr="00863A01">
        <w:t xml:space="preserve"> means the Internal Revenue Code of 1986, as amended and in effect as of the date of issuance of the Bonds.</w:t>
      </w:r>
    </w:p>
    <w:p w14:paraId="58F6B5E7" w14:textId="02FE4019" w:rsidR="00247574" w:rsidRDefault="009A650D" w:rsidP="005A1923">
      <w:pPr>
        <w:pStyle w:val="00BodyText5"/>
      </w:pPr>
      <w:r w:rsidRPr="00863A01">
        <w:t>“</w:t>
      </w:r>
      <w:r w:rsidR="005A1923" w:rsidRPr="00863A01">
        <w:t>Consent Party</w:t>
      </w:r>
      <w:r w:rsidRPr="00863A01">
        <w:t>”</w:t>
      </w:r>
      <w:r w:rsidR="005A1923" w:rsidRPr="00863A01">
        <w:t xml:space="preserve"> </w:t>
      </w:r>
      <w:r w:rsidR="00247574" w:rsidRPr="004A10C1">
        <w:t>means the Owner of a Bond or, if such Bond is held in the name of Cede, the Beneficial Owner of a Bond or Participant (as determined by a list provided by DTC) with respect to such Bond. The District may at its option determine whether the Owner, Beneficial Owner, or the Participant is the Consent Party with respect to any particular amendment or other matter hereunder</w:t>
      </w:r>
      <w:r w:rsidR="005A1923" w:rsidRPr="00863A01">
        <w:t>.</w:t>
      </w:r>
    </w:p>
    <w:p w14:paraId="50F13D8B" w14:textId="264A42CB" w:rsidR="00247574" w:rsidRPr="004A10C1" w:rsidRDefault="00247574" w:rsidP="00247574">
      <w:pPr>
        <w:pStyle w:val="00BodyText5"/>
      </w:pPr>
      <w:bookmarkStart w:id="48" w:name="_Hlk191312097"/>
      <w:r w:rsidRPr="00F74CF9">
        <w:t xml:space="preserve">“Continuing Disclosure Agreement” means the Continuing Disclosure Agreement relating to the Bonds </w:t>
      </w:r>
      <w:r w:rsidR="001D49E6">
        <w:t xml:space="preserve">and the 2025B Subordinate Bonds </w:t>
      </w:r>
      <w:r w:rsidRPr="00F74CF9">
        <w:t>dated [_________], 2025, by and between the District, the Developer, and U.S. Bank Trust Company, National Association, [as dissemination agent].</w:t>
      </w:r>
    </w:p>
    <w:bookmarkEnd w:id="48"/>
    <w:p w14:paraId="5D8065C6" w14:textId="2CDC453B" w:rsidR="005A1923" w:rsidRPr="00863A01" w:rsidRDefault="009A650D" w:rsidP="005A1923">
      <w:pPr>
        <w:pStyle w:val="00BodyText5"/>
      </w:pPr>
      <w:r w:rsidRPr="00863A01">
        <w:t>“</w:t>
      </w:r>
      <w:r w:rsidR="005A1923" w:rsidRPr="00863A01">
        <w:t>Costs of Issuance Fund</w:t>
      </w:r>
      <w:r w:rsidRPr="00863A01">
        <w:t>”</w:t>
      </w:r>
      <w:r w:rsidR="005A1923" w:rsidRPr="00863A01">
        <w:t xml:space="preserve"> means the </w:t>
      </w:r>
      <w:r w:rsidRPr="00863A01">
        <w:t>“</w:t>
      </w:r>
      <w:r w:rsidR="00DC5B2B">
        <w:t>MIDA Cormont Public Infrastructure District</w:t>
      </w:r>
      <w:r w:rsidR="00CD68E2">
        <w:t xml:space="preserve"> </w:t>
      </w:r>
      <w:r w:rsidR="005D0AEA">
        <w:t>Limited Tax General Obligation Bonds</w:t>
      </w:r>
      <w:r w:rsidR="005A1923" w:rsidRPr="00863A01">
        <w:t xml:space="preserve">, Series </w:t>
      </w:r>
      <w:r w:rsidR="003B504D">
        <w:t>202</w:t>
      </w:r>
      <w:r w:rsidR="00247574">
        <w:t>5A</w:t>
      </w:r>
      <w:r w:rsidR="005A1923" w:rsidRPr="00863A01">
        <w:t>, Costs of Issuance Fund,</w:t>
      </w:r>
      <w:r w:rsidRPr="00863A01">
        <w:t>”</w:t>
      </w:r>
      <w:r w:rsidR="005A1923" w:rsidRPr="00863A01">
        <w:t xml:space="preserve"> established by Section 3.02 hereof.</w:t>
      </w:r>
    </w:p>
    <w:p w14:paraId="21CD545E" w14:textId="77777777" w:rsidR="005A1923" w:rsidRPr="00863A01" w:rsidRDefault="009A650D" w:rsidP="005A1923">
      <w:pPr>
        <w:pStyle w:val="00BodyText5"/>
      </w:pPr>
      <w:r w:rsidRPr="00863A01">
        <w:t>“</w:t>
      </w:r>
      <w:r w:rsidR="005A1923" w:rsidRPr="00863A01">
        <w:t>Counsel</w:t>
      </w:r>
      <w:r w:rsidRPr="00863A01">
        <w:t>”</w:t>
      </w:r>
      <w:r w:rsidR="005A1923" w:rsidRPr="00863A01">
        <w:t xml:space="preserve"> means a person, or firm of which such a person is a member, authorized in any state to practice law.</w:t>
      </w:r>
    </w:p>
    <w:p w14:paraId="5D2A6227" w14:textId="77777777" w:rsidR="005A1923" w:rsidRPr="00863A01" w:rsidRDefault="009A650D" w:rsidP="005A1923">
      <w:pPr>
        <w:pStyle w:val="00BodyText5"/>
      </w:pPr>
      <w:r w:rsidRPr="00D94659">
        <w:t>“</w:t>
      </w:r>
      <w:r w:rsidR="005A1923" w:rsidRPr="00D94659">
        <w:t>County</w:t>
      </w:r>
      <w:r w:rsidRPr="00D94659">
        <w:t>”</w:t>
      </w:r>
      <w:r w:rsidR="005A1923" w:rsidRPr="00D94659">
        <w:t xml:space="preserve"> means </w:t>
      </w:r>
      <w:r w:rsidR="00195007">
        <w:t>Wasatch</w:t>
      </w:r>
      <w:r w:rsidR="003B504D">
        <w:t xml:space="preserve"> </w:t>
      </w:r>
      <w:r w:rsidR="005A1923" w:rsidRPr="00D94659">
        <w:t xml:space="preserve">County, </w:t>
      </w:r>
      <w:r w:rsidR="00D94659" w:rsidRPr="00D94659">
        <w:t>Utah</w:t>
      </w:r>
      <w:r w:rsidR="005A1923" w:rsidRPr="00D94659">
        <w:t>.</w:t>
      </w:r>
    </w:p>
    <w:p w14:paraId="3E04615D" w14:textId="77777777" w:rsidR="005A1923" w:rsidRPr="00863A01" w:rsidRDefault="009A650D" w:rsidP="005A1923">
      <w:pPr>
        <w:pStyle w:val="00BodyText5"/>
      </w:pPr>
      <w:r w:rsidRPr="00863A01">
        <w:t>“</w:t>
      </w:r>
      <w:r w:rsidR="005A1923" w:rsidRPr="00863A01">
        <w:t>Depository</w:t>
      </w:r>
      <w:r w:rsidRPr="00863A01">
        <w:t>”</w:t>
      </w:r>
      <w:r w:rsidR="005A1923" w:rsidRPr="00863A01">
        <w:t xml:space="preserve"> means any securities depository that the District may provide and appoint, in accordance with the guidelines of the Securities and Exchange Commission, which shall act as securities depository for the Bonds.</w:t>
      </w:r>
    </w:p>
    <w:p w14:paraId="4917F58A" w14:textId="3CA96EAE" w:rsidR="00886A67" w:rsidRDefault="009A650D" w:rsidP="00886A67">
      <w:pPr>
        <w:pStyle w:val="00BodyText5"/>
      </w:pPr>
      <w:r w:rsidRPr="00D94659">
        <w:t>“</w:t>
      </w:r>
      <w:r w:rsidR="005A1923" w:rsidRPr="00D94659">
        <w:t>Developer</w:t>
      </w:r>
      <w:r w:rsidRPr="00D94659">
        <w:t>”</w:t>
      </w:r>
      <w:r w:rsidR="005A1923" w:rsidRPr="00D94659">
        <w:t xml:space="preserve"> means</w:t>
      </w:r>
      <w:r w:rsidR="00894B15">
        <w:t xml:space="preserve"> </w:t>
      </w:r>
      <w:r w:rsidR="00C33969" w:rsidRPr="00A13E04">
        <w:t xml:space="preserve">RPE22 </w:t>
      </w:r>
      <w:r w:rsidR="00C33969">
        <w:t>Mayflower Condominiums</w:t>
      </w:r>
      <w:r w:rsidR="00C33969" w:rsidRPr="00A13E04">
        <w:t xml:space="preserve"> LLC, a Delaware limited liability company</w:t>
      </w:r>
      <w:r w:rsidR="00894B15">
        <w:t>,</w:t>
      </w:r>
      <w:r w:rsidR="00C71E0D">
        <w:t xml:space="preserve"> </w:t>
      </w:r>
      <w:r w:rsidR="00886A67" w:rsidRPr="00D94659">
        <w:t>and its successors and assigns.</w:t>
      </w:r>
      <w:r w:rsidR="00886A67" w:rsidRPr="00863A01">
        <w:t xml:space="preserve"> </w:t>
      </w:r>
    </w:p>
    <w:p w14:paraId="37339749" w14:textId="43893E12" w:rsidR="005A1923" w:rsidRDefault="009A650D" w:rsidP="005A1923">
      <w:pPr>
        <w:pStyle w:val="00BodyText5"/>
      </w:pPr>
      <w:r w:rsidRPr="00863A01">
        <w:t>“</w:t>
      </w:r>
      <w:r w:rsidR="005A1923" w:rsidRPr="00863A01">
        <w:t>District</w:t>
      </w:r>
      <w:r w:rsidRPr="00863A01">
        <w:t>”</w:t>
      </w:r>
      <w:r w:rsidR="005A1923" w:rsidRPr="00863A01">
        <w:t xml:space="preserve"> means </w:t>
      </w:r>
      <w:r w:rsidR="00184D00" w:rsidRPr="00863A01">
        <w:t xml:space="preserve">the </w:t>
      </w:r>
      <w:r w:rsidR="00DC5B2B">
        <w:t>MIDA Cormont Public Infrastructure District</w:t>
      </w:r>
      <w:r w:rsidR="005A1923" w:rsidRPr="00863A01">
        <w:t>.</w:t>
      </w:r>
    </w:p>
    <w:p w14:paraId="513F916D" w14:textId="0CD25D25" w:rsidR="00631DFA" w:rsidRDefault="00631DFA" w:rsidP="00631DFA">
      <w:pPr>
        <w:pStyle w:val="00BodyText5"/>
        <w:rPr>
          <w:bCs/>
        </w:rPr>
      </w:pPr>
      <w:r w:rsidRPr="00BF0380">
        <w:t xml:space="preserve">“District Act” </w:t>
      </w:r>
      <w:r w:rsidRPr="00BC593B">
        <w:t xml:space="preserve">means, collectively, the </w:t>
      </w:r>
      <w:r w:rsidR="00C96D85">
        <w:t>Special</w:t>
      </w:r>
      <w:r w:rsidRPr="00BC593B">
        <w:t xml:space="preserve"> District Act, Title 17B,</w:t>
      </w:r>
      <w:r w:rsidR="000041D9">
        <w:t xml:space="preserve"> Chapter 1</w:t>
      </w:r>
      <w:r w:rsidR="00F60F76">
        <w:t>,</w:t>
      </w:r>
      <w:r w:rsidRPr="00BC593B">
        <w:t xml:space="preserve"> </w:t>
      </w:r>
      <w:r w:rsidR="009C4BEE">
        <w:t xml:space="preserve">Utah Code, </w:t>
      </w:r>
      <w:r w:rsidRPr="00BC593B">
        <w:t xml:space="preserve">Limited Purpose Local Government Entities - </w:t>
      </w:r>
      <w:r w:rsidR="00C96D85">
        <w:t>Special</w:t>
      </w:r>
      <w:r w:rsidRPr="00BC593B">
        <w:t xml:space="preserve"> Districts and the Public Infrastructure District Act, </w:t>
      </w:r>
      <w:r w:rsidRPr="00BC593B">
        <w:rPr>
          <w:bCs/>
        </w:rPr>
        <w:t>Title 17D, Chapter 4</w:t>
      </w:r>
      <w:r w:rsidR="009C4BEE">
        <w:rPr>
          <w:bCs/>
        </w:rPr>
        <w:t>, Utah Code</w:t>
      </w:r>
      <w:r w:rsidRPr="00BC593B">
        <w:rPr>
          <w:bCs/>
        </w:rPr>
        <w:t>.</w:t>
      </w:r>
    </w:p>
    <w:p w14:paraId="0EBAEE7F" w14:textId="030F2D33" w:rsidR="005A1923" w:rsidRPr="00863A01" w:rsidRDefault="009A650D" w:rsidP="00631DFA">
      <w:pPr>
        <w:pStyle w:val="00BodyText5"/>
      </w:pPr>
      <w:r w:rsidRPr="00863A01">
        <w:t>“</w:t>
      </w:r>
      <w:r w:rsidR="005A1923" w:rsidRPr="00863A01">
        <w:t>District Representative</w:t>
      </w:r>
      <w:r w:rsidRPr="00863A01">
        <w:t>”</w:t>
      </w:r>
      <w:r w:rsidR="005A1923" w:rsidRPr="00863A01">
        <w:t xml:space="preserve"> means </w:t>
      </w:r>
      <w:r w:rsidR="008B03C4" w:rsidRPr="00863A01">
        <w:t>any member of the Board</w:t>
      </w:r>
      <w:r w:rsidR="005A1923" w:rsidRPr="00863A01">
        <w:t xml:space="preserve"> or the person or persons at the time designated to act on behalf of the District by the Bond Resolution or as designated by written certificate furnished to the Trustee containing the specimen signatures of such person or persons and signed on behalf of the District by its </w:t>
      </w:r>
      <w:r w:rsidR="00D94659">
        <w:t>Chair</w:t>
      </w:r>
      <w:r w:rsidR="00084976" w:rsidRPr="00863A01">
        <w:t xml:space="preserve"> or Vice </w:t>
      </w:r>
      <w:r w:rsidR="00D94659">
        <w:t>Chair</w:t>
      </w:r>
      <w:r w:rsidR="005A1923" w:rsidRPr="00863A01">
        <w:t xml:space="preserve"> and attested by its </w:t>
      </w:r>
      <w:r w:rsidR="009C4BEE">
        <w:t>Records Officer</w:t>
      </w:r>
      <w:r w:rsidR="005A1923" w:rsidRPr="00863A01">
        <w:t>, and any alternate or alternates designated as such therein.</w:t>
      </w:r>
    </w:p>
    <w:p w14:paraId="345C4731" w14:textId="77777777" w:rsidR="005A1923" w:rsidRPr="00863A01" w:rsidRDefault="009A650D" w:rsidP="005A1923">
      <w:pPr>
        <w:pStyle w:val="00BodyText5"/>
      </w:pPr>
      <w:r w:rsidRPr="00863A01">
        <w:t>“</w:t>
      </w:r>
      <w:r w:rsidR="005A1923" w:rsidRPr="00863A01">
        <w:t>DTC</w:t>
      </w:r>
      <w:r w:rsidRPr="00863A01">
        <w:t>”</w:t>
      </w:r>
      <w:r w:rsidR="005A1923" w:rsidRPr="00863A01">
        <w:t xml:space="preserve"> means The Depository Trust Company, a limited purpose trust company organized under the laws of the State of New York, and its successors and assigns.  References herein to DTC shall include any nominee of DTC in whose name any Bonds are then registered.</w:t>
      </w:r>
    </w:p>
    <w:p w14:paraId="53240076" w14:textId="77777777" w:rsidR="005A1923" w:rsidRPr="00863A01" w:rsidRDefault="009A650D" w:rsidP="005A1923">
      <w:pPr>
        <w:pStyle w:val="00BodyText5"/>
      </w:pPr>
      <w:r w:rsidRPr="00863A01">
        <w:lastRenderedPageBreak/>
        <w:t>“</w:t>
      </w:r>
      <w:r w:rsidR="005A1923" w:rsidRPr="00863A01">
        <w:t>Event of Default</w:t>
      </w:r>
      <w:r w:rsidRPr="00863A01">
        <w:t>”</w:t>
      </w:r>
      <w:r w:rsidR="005A1923" w:rsidRPr="00863A01">
        <w:t xml:space="preserve"> means any one or more of the events set forth in Section 8.01 hereof.</w:t>
      </w:r>
    </w:p>
    <w:p w14:paraId="27328AA8" w14:textId="77777777" w:rsidR="005A1923" w:rsidRPr="00863A01" w:rsidRDefault="009A650D" w:rsidP="005A1923">
      <w:pPr>
        <w:pStyle w:val="00BodyText5"/>
      </w:pPr>
      <w:r w:rsidRPr="00863A01">
        <w:t>“</w:t>
      </w:r>
      <w:r w:rsidR="005A1923" w:rsidRPr="00863A01">
        <w:t>Federal Securities</w:t>
      </w:r>
      <w:r w:rsidRPr="00863A01">
        <w:t>”</w:t>
      </w:r>
      <w:r w:rsidR="005A1923" w:rsidRPr="00863A01">
        <w:t xml:space="preserve"> means direct obligations of (including obligations issued or held in book-entry form on the books of), or obligations the principal of and interest on which are unconditionally guaranteed by, the United States of America.</w:t>
      </w:r>
    </w:p>
    <w:p w14:paraId="58FE1610" w14:textId="03A0D8AD" w:rsidR="005A1923" w:rsidRPr="00863A01" w:rsidRDefault="009A650D" w:rsidP="005A1923">
      <w:pPr>
        <w:pStyle w:val="00BodyText5"/>
      </w:pPr>
      <w:r w:rsidRPr="00863A01">
        <w:t>“</w:t>
      </w:r>
      <w:r w:rsidR="005A1923" w:rsidRPr="00863A01">
        <w:t>Fiscal Year</w:t>
      </w:r>
      <w:r w:rsidRPr="00863A01">
        <w:t>”</w:t>
      </w:r>
      <w:r w:rsidR="005A1923" w:rsidRPr="00863A01">
        <w:t xml:space="preserve"> means the 12-month period ending </w:t>
      </w:r>
      <w:r w:rsidR="009C4BEE">
        <w:t>June 30</w:t>
      </w:r>
      <w:r w:rsidR="005A1923" w:rsidRPr="00863A01">
        <w:t xml:space="preserve"> of each calendar year.</w:t>
      </w:r>
    </w:p>
    <w:p w14:paraId="26A14525" w14:textId="2ABC5607" w:rsidR="00D94659" w:rsidRPr="00047998" w:rsidRDefault="00D94659" w:rsidP="00D94659">
      <w:pPr>
        <w:pStyle w:val="00BodyText5"/>
      </w:pPr>
      <w:r w:rsidRPr="00047998">
        <w:t xml:space="preserve">“Governing Document” means the Governing Document for the District approved by the </w:t>
      </w:r>
      <w:r w:rsidR="00195007">
        <w:t>MIDA Board</w:t>
      </w:r>
      <w:r w:rsidR="003B504D">
        <w:t xml:space="preserve"> </w:t>
      </w:r>
      <w:r w:rsidRPr="00047998">
        <w:t xml:space="preserve">on </w:t>
      </w:r>
      <w:r w:rsidR="009C4BEE">
        <w:t>January 7, 2025</w:t>
      </w:r>
      <w:r w:rsidRPr="00047998">
        <w:t xml:space="preserve"> (as the same may be amended or restated from time to time).</w:t>
      </w:r>
    </w:p>
    <w:p w14:paraId="13E67469" w14:textId="497053A1" w:rsidR="00D94659" w:rsidRPr="00863A01" w:rsidRDefault="00D94659" w:rsidP="00D94659">
      <w:pPr>
        <w:pStyle w:val="00BodyText5"/>
      </w:pPr>
      <w:r w:rsidRPr="005040D0">
        <w:t xml:space="preserve">“Improvements” means public improvements </w:t>
      </w:r>
      <w:r w:rsidR="009C4BEE">
        <w:t xml:space="preserve">as permitted by law, </w:t>
      </w:r>
      <w:r w:rsidRPr="005040D0">
        <w:t>the debt for which was approved by the Property Owner Consent, including without limitation necessary or appropriate equipment.</w:t>
      </w:r>
    </w:p>
    <w:p w14:paraId="0B0C9D11" w14:textId="0B464F83" w:rsidR="005A1923" w:rsidRDefault="009A650D" w:rsidP="005A1923">
      <w:pPr>
        <w:pStyle w:val="00BodyText5"/>
      </w:pPr>
      <w:r w:rsidRPr="00863A01">
        <w:t>“</w:t>
      </w:r>
      <w:r w:rsidR="005A1923" w:rsidRPr="00863A01">
        <w:t>Indenture</w:t>
      </w:r>
      <w:r w:rsidRPr="00863A01">
        <w:t>”</w:t>
      </w:r>
      <w:r w:rsidR="005A1923" w:rsidRPr="00863A01">
        <w:t xml:space="preserve"> means this Indenture of Trust </w:t>
      </w:r>
      <w:r w:rsidR="009C4BEE">
        <w:t xml:space="preserve">(Senior) </w:t>
      </w:r>
      <w:r w:rsidR="005A1923" w:rsidRPr="00863A01">
        <w:t>as originally executed or as it may from time to time be supplemented or amended by one or more indentures supplemental hereto entered into pursuant to the applicable provisions hereof.</w:t>
      </w:r>
    </w:p>
    <w:p w14:paraId="7DF23C23" w14:textId="5A3F8018" w:rsidR="00EA15EB" w:rsidRPr="00863A01" w:rsidRDefault="009A650D" w:rsidP="005A1923">
      <w:pPr>
        <w:pStyle w:val="00BodyText5"/>
      </w:pPr>
      <w:r w:rsidRPr="00231052">
        <w:t>“</w:t>
      </w:r>
      <w:r w:rsidR="00EA15EB" w:rsidRPr="00231052">
        <w:t>Initial Deposit</w:t>
      </w:r>
      <w:r w:rsidRPr="00231052">
        <w:t>”</w:t>
      </w:r>
      <w:r w:rsidR="00EA15EB" w:rsidRPr="00231052">
        <w:t xml:space="preserve"> means the amount of $</w:t>
      </w:r>
      <w:r w:rsidR="009C4BEE">
        <w:t>[INITIAL DEPOSIT]</w:t>
      </w:r>
      <w:r w:rsidR="00EA15EB" w:rsidRPr="00231052">
        <w:t>, which is the amount deposited in the Surplus Fund from proceeds of the Bonds pursuant to Section 3.03 hereof.</w:t>
      </w:r>
    </w:p>
    <w:p w14:paraId="50F9F5F0" w14:textId="551B47CF" w:rsidR="005A1923" w:rsidRPr="00D94659" w:rsidRDefault="009A650D" w:rsidP="005A1923">
      <w:pPr>
        <w:pStyle w:val="00BodyText5"/>
      </w:pPr>
      <w:r w:rsidRPr="00863A01">
        <w:t>“</w:t>
      </w:r>
      <w:r w:rsidR="005A1923" w:rsidRPr="00863A01">
        <w:t>Interest Payment Date</w:t>
      </w:r>
      <w:r w:rsidRPr="00863A01">
        <w:t>”</w:t>
      </w:r>
      <w:r w:rsidR="005A1923" w:rsidRPr="00863A01">
        <w:t xml:space="preserve"> means </w:t>
      </w:r>
      <w:r w:rsidR="009C4BEE">
        <w:t>March</w:t>
      </w:r>
      <w:r w:rsidR="00F93A65">
        <w:t xml:space="preserve"> 1</w:t>
      </w:r>
      <w:r w:rsidR="00A67EA5">
        <w:t xml:space="preserve"> </w:t>
      </w:r>
      <w:r w:rsidR="005A1923" w:rsidRPr="00863A01">
        <w:t>of each year, commencing</w:t>
      </w:r>
      <w:r w:rsidR="00A67EA5">
        <w:t xml:space="preserve"> </w:t>
      </w:r>
      <w:r w:rsidR="00041FEE">
        <w:t>March 1, 2026</w:t>
      </w:r>
      <w:r w:rsidR="005A1923" w:rsidRPr="00D94659">
        <w:t xml:space="preserve"> and continuing for so long as the Bonds are Outstanding</w:t>
      </w:r>
      <w:r w:rsidR="00931554">
        <w:t xml:space="preserve">; provided, however, that no interest shall be due and payable on the </w:t>
      </w:r>
      <w:r w:rsidR="00DC5B2B">
        <w:t>2025A-2</w:t>
      </w:r>
      <w:r w:rsidR="00931554">
        <w:t xml:space="preserve"> Bonds prior to </w:t>
      </w:r>
      <w:r w:rsidR="009C4BEE">
        <w:t>[__________], 20[__].</w:t>
      </w:r>
    </w:p>
    <w:p w14:paraId="205CCF55" w14:textId="77777777" w:rsidR="005A1923" w:rsidRPr="00863A01" w:rsidRDefault="009A650D" w:rsidP="005A1923">
      <w:pPr>
        <w:pStyle w:val="00BodyText5"/>
      </w:pPr>
      <w:r w:rsidRPr="00863A01">
        <w:t>“</w:t>
      </w:r>
      <w:r w:rsidR="005A1923" w:rsidRPr="00863A01">
        <w:t>Letter of Representations</w:t>
      </w:r>
      <w:r w:rsidRPr="00863A01">
        <w:t>”</w:t>
      </w:r>
      <w:r w:rsidR="005A1923" w:rsidRPr="00863A01">
        <w:t xml:space="preserve"> means the Blanket District Letter of Representations from the District to DTC to induce DTC to accept the Bonds as eligible for deposit at DTC.</w:t>
      </w:r>
    </w:p>
    <w:p w14:paraId="238AACDF" w14:textId="069F91B4" w:rsidR="005A1923" w:rsidRDefault="009A650D" w:rsidP="005A1923">
      <w:pPr>
        <w:pStyle w:val="00BodyText5"/>
      </w:pPr>
      <w:r w:rsidRPr="006D00E6">
        <w:t>“</w:t>
      </w:r>
      <w:r w:rsidR="005A1923" w:rsidRPr="006D00E6">
        <w:t>Maximum Surplus Amount</w:t>
      </w:r>
      <w:r w:rsidRPr="006D00E6">
        <w:t>”</w:t>
      </w:r>
      <w:r w:rsidR="006D00E6" w:rsidRPr="006D00E6">
        <w:t xml:space="preserve"> </w:t>
      </w:r>
      <w:r w:rsidR="006D00E6" w:rsidRPr="00231052">
        <w:t>mea</w:t>
      </w:r>
      <w:r w:rsidR="006D00E6">
        <w:t>ns, [prior to the Surplus Release Date], an amount equal to $[MAX SURPLUS AMT] [, and, after the Surplus Release Date, an amount equal to $__________]</w:t>
      </w:r>
      <w:r w:rsidR="005A1923" w:rsidRPr="00231052">
        <w:t>.</w:t>
      </w:r>
    </w:p>
    <w:p w14:paraId="1A16BB4F" w14:textId="77777777" w:rsidR="007D3C48" w:rsidRDefault="007D3C48" w:rsidP="005A1923">
      <w:pPr>
        <w:pStyle w:val="00BodyText5"/>
      </w:pPr>
      <w:r>
        <w:t xml:space="preserve">“MIDA” means the </w:t>
      </w:r>
      <w:r w:rsidRPr="00A17300">
        <w:t>Military Installation Development Authority</w:t>
      </w:r>
      <w:r>
        <w:t>.</w:t>
      </w:r>
    </w:p>
    <w:p w14:paraId="751C866F" w14:textId="77777777" w:rsidR="007D3C48" w:rsidRDefault="007D3C48" w:rsidP="005A1923">
      <w:pPr>
        <w:pStyle w:val="00BodyText5"/>
      </w:pPr>
      <w:r>
        <w:t xml:space="preserve">“MIDA Act” means the </w:t>
      </w:r>
      <w:r w:rsidRPr="00A17300">
        <w:t xml:space="preserve">Military Installation Development Authority Act, Title 63H, </w:t>
      </w:r>
      <w:r>
        <w:t xml:space="preserve">Chapter 1, </w:t>
      </w:r>
      <w:r w:rsidRPr="00A17300">
        <w:t>Utah Code</w:t>
      </w:r>
      <w:r>
        <w:t>.</w:t>
      </w:r>
    </w:p>
    <w:p w14:paraId="625E4E21" w14:textId="562872FC" w:rsidR="00EA23C8" w:rsidRDefault="00EA23C8" w:rsidP="005A1923">
      <w:pPr>
        <w:pStyle w:val="00BodyText5"/>
      </w:pPr>
      <w:r w:rsidRPr="00EA23C8">
        <w:t xml:space="preserve">“Original Principal Amount” means, with respect to the </w:t>
      </w:r>
      <w:r w:rsidR="00DC5B2B">
        <w:t>2025A-2</w:t>
      </w:r>
      <w:r w:rsidRPr="00EA23C8">
        <w:t xml:space="preserve"> Bonds, $</w:t>
      </w:r>
      <w:r>
        <w:t>[PAR</w:t>
      </w:r>
      <w:r w:rsidR="009C4BEE">
        <w:t xml:space="preserve"> </w:t>
      </w:r>
      <w:r>
        <w:t>A</w:t>
      </w:r>
      <w:r w:rsidR="009C4BEE">
        <w:t>-</w:t>
      </w:r>
      <w:r>
        <w:t>2]</w:t>
      </w:r>
      <w:r w:rsidRPr="00EA23C8">
        <w:t xml:space="preserve"> original issue amount of the </w:t>
      </w:r>
      <w:r w:rsidR="00DC5B2B">
        <w:t>2025A-2</w:t>
      </w:r>
      <w:r w:rsidRPr="00EA23C8">
        <w:t xml:space="preserve"> Bonds, as capital appreciation bonds, on the date of their issuance and delivery, and, with respect to any single </w:t>
      </w:r>
      <w:r w:rsidR="00DC5B2B">
        <w:t>2025A-2</w:t>
      </w:r>
      <w:r w:rsidRPr="00EA23C8">
        <w:t xml:space="preserve"> Bond, the original issue amount of such </w:t>
      </w:r>
      <w:r w:rsidR="00DC5B2B">
        <w:t>2025A-2</w:t>
      </w:r>
      <w:r w:rsidRPr="00EA23C8">
        <w:t xml:space="preserve"> Bond on the date of its issuance and delivery.</w:t>
      </w:r>
    </w:p>
    <w:p w14:paraId="56E820ED" w14:textId="77777777" w:rsidR="005A1923" w:rsidRPr="00863A01" w:rsidRDefault="009A650D" w:rsidP="005A1923">
      <w:pPr>
        <w:pStyle w:val="00BodyText5"/>
      </w:pPr>
      <w:r w:rsidRPr="00863A01">
        <w:t>“</w:t>
      </w:r>
      <w:r w:rsidR="005A1923" w:rsidRPr="00863A01">
        <w:t>Outstanding</w:t>
      </w:r>
      <w:r w:rsidRPr="00863A01">
        <w:t>”</w:t>
      </w:r>
      <w:r w:rsidR="005A1923" w:rsidRPr="00863A01">
        <w:t xml:space="preserve"> or </w:t>
      </w:r>
      <w:r w:rsidRPr="00863A01">
        <w:t>“</w:t>
      </w:r>
      <w:r w:rsidR="005A1923" w:rsidRPr="00863A01">
        <w:t>Outstanding Bonds</w:t>
      </w:r>
      <w:r w:rsidRPr="00863A01">
        <w:t>”</w:t>
      </w:r>
      <w:r w:rsidR="005A1923" w:rsidRPr="00863A01">
        <w:t xml:space="preserve"> means, as of any particular time, all Bonds which have been duly authenticated and delivered by the Trustee under this Indenture, except:</w:t>
      </w:r>
    </w:p>
    <w:p w14:paraId="2244153E" w14:textId="77777777" w:rsidR="005A1923" w:rsidRPr="00863A01" w:rsidRDefault="005A1923" w:rsidP="00A358C2">
      <w:pPr>
        <w:pStyle w:val="Heading3"/>
        <w:numPr>
          <w:ilvl w:val="2"/>
          <w:numId w:val="11"/>
        </w:numPr>
      </w:pPr>
      <w:r w:rsidRPr="00863A01">
        <w:t>Bonds theretofore cancelled by the Trustee or delivered to the Trustee for cancellation because of payment at maturity or prior redemption;</w:t>
      </w:r>
    </w:p>
    <w:p w14:paraId="28EFA9A4" w14:textId="77777777" w:rsidR="005A1923" w:rsidRPr="00863A01" w:rsidRDefault="005A1923" w:rsidP="005A1923">
      <w:pPr>
        <w:pStyle w:val="Heading3"/>
      </w:pPr>
      <w:r w:rsidRPr="00863A01">
        <w:lastRenderedPageBreak/>
        <w:t>Bonds for the payment or redemption of which moneys or Federal Securities in an amount sufficient (as determined pursuant to Section 7.01(b) hereof) shall have been theretofore deposited with the Trustee, or Bonds for the payment or redemption of which moneys or Federal Securities in an amount sufficient (as determined pursuant to Section 7.01(b) hereof) shall have been placed in escrow and in trust; and</w:t>
      </w:r>
    </w:p>
    <w:p w14:paraId="0D4BC250" w14:textId="77777777" w:rsidR="005A1923" w:rsidRPr="00863A01" w:rsidRDefault="005A1923" w:rsidP="005A1923">
      <w:pPr>
        <w:pStyle w:val="Heading3"/>
      </w:pPr>
      <w:r w:rsidRPr="00863A01">
        <w:t>Bonds in lieu of which other Bonds have been authenticated and delivered pursuant to Section 2.0</w:t>
      </w:r>
      <w:r w:rsidR="00385A0B">
        <w:t>8</w:t>
      </w:r>
      <w:r w:rsidRPr="00863A01">
        <w:t xml:space="preserve"> or Section 2.</w:t>
      </w:r>
      <w:r w:rsidR="00385A0B">
        <w:t>11</w:t>
      </w:r>
      <w:r w:rsidRPr="00863A01">
        <w:t xml:space="preserve"> hereof.</w:t>
      </w:r>
    </w:p>
    <w:p w14:paraId="2E6A2059" w14:textId="4A2E3908" w:rsidR="005A1923" w:rsidRDefault="00E73BED" w:rsidP="005A1923">
      <w:pPr>
        <w:pStyle w:val="00BodyText5"/>
      </w:pPr>
      <w:r w:rsidRPr="00863A01">
        <w:t>“Owner(s)</w:t>
      </w:r>
      <w:r>
        <w:t>,</w:t>
      </w:r>
      <w:r w:rsidRPr="00863A01">
        <w:t>” “Owner(s) of Bonds</w:t>
      </w:r>
      <w:r>
        <w:t>,</w:t>
      </w:r>
      <w:r w:rsidRPr="00863A01">
        <w:t>”</w:t>
      </w:r>
      <w:r>
        <w:t xml:space="preserve"> or “Registered Owner(s)”</w:t>
      </w:r>
      <w:r w:rsidRPr="00863A01">
        <w:t xml:space="preserve"> means the registered owner(s) of any Bond(s) as shown on the registration books maintained by the Trustee, including the Depository for the Bonds, if any, or its nominee</w:t>
      </w:r>
      <w:r w:rsidR="005A1923" w:rsidRPr="00863A01">
        <w:t>.</w:t>
      </w:r>
    </w:p>
    <w:p w14:paraId="3D1FB2A2" w14:textId="77777777" w:rsidR="009E441D" w:rsidRPr="009E441D" w:rsidRDefault="009A650D" w:rsidP="009E441D">
      <w:pPr>
        <w:pStyle w:val="00BodyText5"/>
      </w:pPr>
      <w:r w:rsidRPr="00863A01">
        <w:t>“</w:t>
      </w:r>
      <w:r w:rsidR="005A1923" w:rsidRPr="00863A01">
        <w:t>Parity Bonds</w:t>
      </w:r>
      <w:r w:rsidRPr="00863A01">
        <w:t>”</w:t>
      </w:r>
      <w:r w:rsidR="005A1923" w:rsidRPr="00863A01">
        <w:t xml:space="preserve"> means any bonds, notes, debentures, or other multiple fiscal year financial obligations having a lien upon the Pledged Revenue or any part thereof on parity with the lien thereon of the Bonds, and any other obligation secured by a lien on any ad valorem property taxes of the District and designated by the District, in the resolutions, indentures, or other documents pursuant to which such obligations are issued, as constituting a Parity Bond hereunder, provided that such obligations are required to be issued in accordance with the provisions of Section 4.04 hereof.  Any Parity Bonds hereafter issued may be issued pursuant to such resolutions, indentures, or other documents as may be determined by the District, and shall be designated in such resolutions, indentures or other documents as constituting Parity Bonds hereunder. </w:t>
      </w:r>
      <w:r w:rsidR="009E441D" w:rsidRPr="009E441D">
        <w:t>Unless specifically designated as such by the District, obligations payable from an Unencumbered Debt Service Mill Levy shall not constitute Parity Bonds hereunder.</w:t>
      </w:r>
    </w:p>
    <w:p w14:paraId="02259419" w14:textId="599F9428" w:rsidR="005A1923" w:rsidRDefault="009A650D" w:rsidP="005A1923">
      <w:pPr>
        <w:pStyle w:val="00BodyText5"/>
      </w:pPr>
      <w:r w:rsidRPr="00863A01">
        <w:t>“</w:t>
      </w:r>
      <w:r w:rsidR="005A1923" w:rsidRPr="00863A01">
        <w:t>Parity Bonds Maximum Surplus Amount</w:t>
      </w:r>
      <w:r w:rsidRPr="00863A01">
        <w:t>”</w:t>
      </w:r>
      <w:r w:rsidR="005A1923" w:rsidRPr="00863A01">
        <w:t xml:space="preserve"> means, with respect to any particular series of Parity Bonds, an amount equal to </w:t>
      </w:r>
      <w:r w:rsidR="00146B35">
        <w:t>2</w:t>
      </w:r>
      <w:r w:rsidR="005A1923" w:rsidRPr="00863A01">
        <w:t>0% of the original par amount of such Parity Bonds.</w:t>
      </w:r>
    </w:p>
    <w:p w14:paraId="3CEC252E" w14:textId="77777777" w:rsidR="005A1923" w:rsidRPr="00863A01" w:rsidRDefault="009A650D" w:rsidP="005A1923">
      <w:pPr>
        <w:pStyle w:val="00BodyText5"/>
      </w:pPr>
      <w:r w:rsidRPr="00863A01">
        <w:t>“</w:t>
      </w:r>
      <w:r w:rsidR="005A1923" w:rsidRPr="00863A01">
        <w:t>Participants</w:t>
      </w:r>
      <w:r w:rsidRPr="00863A01">
        <w:t>”</w:t>
      </w:r>
      <w:r w:rsidR="005A1923" w:rsidRPr="00863A01">
        <w:t xml:space="preserve"> means any broker-dealer, bank, or other financial institution from time to time for which DTC or another Depository holds the Bonds.</w:t>
      </w:r>
    </w:p>
    <w:p w14:paraId="4A5B3A7D" w14:textId="77777777" w:rsidR="001501DB" w:rsidRDefault="001501DB" w:rsidP="001501DB">
      <w:pPr>
        <w:pStyle w:val="BodyText5"/>
      </w:pPr>
      <w:r w:rsidRPr="008A7407">
        <w:t xml:space="preserve">“Permitted Investments” </w:t>
      </w:r>
      <w:r>
        <w:t>means any of the following securities:</w:t>
      </w:r>
    </w:p>
    <w:p w14:paraId="28DFB304" w14:textId="77777777" w:rsidR="001501DB" w:rsidRDefault="001501DB" w:rsidP="00A358C2">
      <w:pPr>
        <w:pStyle w:val="Heading3"/>
        <w:numPr>
          <w:ilvl w:val="2"/>
          <w:numId w:val="14"/>
        </w:numPr>
        <w:tabs>
          <w:tab w:val="clear" w:pos="1800"/>
          <w:tab w:val="clear" w:pos="2160"/>
        </w:tabs>
      </w:pPr>
      <w:r>
        <w:t>Government Obligations;</w:t>
      </w:r>
    </w:p>
    <w:p w14:paraId="28E35F9F" w14:textId="77777777" w:rsidR="001501DB" w:rsidRDefault="001501DB" w:rsidP="00A358C2">
      <w:pPr>
        <w:pStyle w:val="Heading3"/>
        <w:numPr>
          <w:ilvl w:val="2"/>
          <w:numId w:val="13"/>
        </w:numPr>
        <w:tabs>
          <w:tab w:val="clear" w:pos="1800"/>
          <w:tab w:val="clear" w:pos="2160"/>
        </w:tabs>
      </w:pPr>
      <w:r>
        <w:t>Obligations of any of the following federal agencies which obligations represent full faith and credit obligations of the United States of America including:  the Export-Import Bank of the United States; the Government National Mortgage Association; the Federal Housing Administration; the Maritime Administration:  General Services Administration, Small Business Administration; or the Department of Housing and Urban Development (PHA’s);</w:t>
      </w:r>
    </w:p>
    <w:p w14:paraId="35D80EF5" w14:textId="77777777" w:rsidR="001501DB" w:rsidRDefault="001501DB" w:rsidP="00A358C2">
      <w:pPr>
        <w:pStyle w:val="Heading3"/>
        <w:numPr>
          <w:ilvl w:val="2"/>
          <w:numId w:val="13"/>
        </w:numPr>
        <w:tabs>
          <w:tab w:val="clear" w:pos="1800"/>
          <w:tab w:val="clear" w:pos="2160"/>
        </w:tabs>
      </w:pPr>
      <w:r>
        <w:t xml:space="preserve">Money market funds rated “AAAm” or “AAAm-G” or better by S&amp;P and/or the equivalent rating or better of Moody’s (if so rated), including money market funds from which the Trustee or its affiliates derive a fee for investment advisory services to the fund; </w:t>
      </w:r>
    </w:p>
    <w:p w14:paraId="3CC2AFAF" w14:textId="77777777" w:rsidR="001501DB" w:rsidRDefault="001501DB" w:rsidP="00A358C2">
      <w:pPr>
        <w:pStyle w:val="Heading3"/>
        <w:numPr>
          <w:ilvl w:val="2"/>
          <w:numId w:val="13"/>
        </w:numPr>
        <w:tabs>
          <w:tab w:val="clear" w:pos="1800"/>
          <w:tab w:val="clear" w:pos="2160"/>
        </w:tabs>
      </w:pPr>
      <w:r>
        <w:lastRenderedPageBreak/>
        <w:t>Commercial paper which is rated at the time of purchase in the single highest classification, P-1 by Moody’s or A-1+ by S&amp;P, and which matures not more than 270 days after the date of purchase;</w:t>
      </w:r>
    </w:p>
    <w:p w14:paraId="13DAAEE2" w14:textId="77777777" w:rsidR="001501DB" w:rsidRDefault="001501DB" w:rsidP="00A358C2">
      <w:pPr>
        <w:pStyle w:val="Heading3"/>
        <w:numPr>
          <w:ilvl w:val="2"/>
          <w:numId w:val="13"/>
        </w:numPr>
        <w:tabs>
          <w:tab w:val="clear" w:pos="1800"/>
          <w:tab w:val="clear" w:pos="2160"/>
        </w:tabs>
      </w:pPr>
      <w:r>
        <w:t>Bonds, notes or other evidences of indebtedness rated “AAA” by S&amp;P and “Aaa” by Moody’s issued by the Federal National Mortgage Association or the Federal Home Loan Mortgage Corporation with remaining maturities not exceeding three years;</w:t>
      </w:r>
    </w:p>
    <w:p w14:paraId="4773D391" w14:textId="77777777" w:rsidR="001501DB" w:rsidRDefault="001501DB" w:rsidP="00A358C2">
      <w:pPr>
        <w:pStyle w:val="Heading3"/>
        <w:numPr>
          <w:ilvl w:val="2"/>
          <w:numId w:val="13"/>
        </w:numPr>
        <w:tabs>
          <w:tab w:val="clear" w:pos="1800"/>
          <w:tab w:val="clear" w:pos="2160"/>
        </w:tabs>
      </w:pPr>
      <w:r>
        <w:t>U.S. dollar denominated deposit accounts, federal funds and banker’s acceptances with domestic commercial banks, including the Trustee and its affiliates, which have a rating on their short-term certificates of deposit on the date of purchase of “A-1” or “A-1+” by S&amp;P and “P-1” by Moody’s and maturing no more than 360 days after the date of purchase (ratings on holding companies are not considered as the rating of the bank);</w:t>
      </w:r>
    </w:p>
    <w:p w14:paraId="418835BF" w14:textId="77777777" w:rsidR="001501DB" w:rsidRDefault="001501DB" w:rsidP="00A358C2">
      <w:pPr>
        <w:pStyle w:val="Heading3"/>
        <w:numPr>
          <w:ilvl w:val="2"/>
          <w:numId w:val="13"/>
        </w:numPr>
        <w:tabs>
          <w:tab w:val="clear" w:pos="1800"/>
          <w:tab w:val="clear" w:pos="2160"/>
        </w:tabs>
      </w:pPr>
      <w:r>
        <w:t>The fund held by the Treasurer for the State of Utah and commonly known as the Utah State Public Treasurer’s Investment Fund; and</w:t>
      </w:r>
    </w:p>
    <w:p w14:paraId="2182B296" w14:textId="77777777" w:rsidR="001501DB" w:rsidRDefault="001501DB" w:rsidP="00A358C2">
      <w:pPr>
        <w:pStyle w:val="Heading3"/>
        <w:numPr>
          <w:ilvl w:val="2"/>
          <w:numId w:val="13"/>
        </w:numPr>
        <w:tabs>
          <w:tab w:val="clear" w:pos="1800"/>
          <w:tab w:val="clear" w:pos="2160"/>
        </w:tabs>
      </w:pPr>
      <w:r>
        <w:t>Any other investments or securities permitted for investment of public funds under the State Money Management Act of 1974, Title 51, Chapter 7, Utah Code, including investments contracts permitted by Section 51-7-17(2)(d) thereof.</w:t>
      </w:r>
    </w:p>
    <w:p w14:paraId="049E3A0E" w14:textId="77777777" w:rsidR="00243BE4" w:rsidRPr="007F184F" w:rsidRDefault="00243BE4" w:rsidP="00243BE4">
      <w:pPr>
        <w:pStyle w:val="00BodyText5"/>
      </w:pPr>
      <w:r>
        <w:t xml:space="preserve">“Pledged Revenue” </w:t>
      </w:r>
      <w:r w:rsidRPr="007F184F">
        <w:t>means the following:</w:t>
      </w:r>
    </w:p>
    <w:p w14:paraId="4525DE69" w14:textId="356B03E5" w:rsidR="00B514DC" w:rsidRDefault="00243BE4" w:rsidP="00243BE4">
      <w:pPr>
        <w:pStyle w:val="Heading3"/>
        <w:numPr>
          <w:ilvl w:val="2"/>
          <w:numId w:val="16"/>
        </w:numPr>
        <w:tabs>
          <w:tab w:val="num" w:pos="2160"/>
        </w:tabs>
      </w:pPr>
      <w:r w:rsidRPr="007F184F">
        <w:t xml:space="preserve">all </w:t>
      </w:r>
      <w:r w:rsidR="00566821">
        <w:t>Senior Property Tax Revenue</w:t>
      </w:r>
      <w:r w:rsidRPr="007F184F">
        <w:t>s;</w:t>
      </w:r>
      <w:r w:rsidRPr="005040D0">
        <w:t xml:space="preserve"> </w:t>
      </w:r>
      <w:r w:rsidR="005D0AEA">
        <w:t>and</w:t>
      </w:r>
    </w:p>
    <w:p w14:paraId="6FE27401" w14:textId="59B46FE2" w:rsidR="00243BE4" w:rsidRPr="007F184F" w:rsidRDefault="00243BE4" w:rsidP="00243BE4">
      <w:pPr>
        <w:pStyle w:val="Heading3"/>
        <w:tabs>
          <w:tab w:val="num" w:pos="2160"/>
        </w:tabs>
      </w:pPr>
      <w:r w:rsidRPr="007F184F">
        <w:t xml:space="preserve">any other legally available moneys which the District determines, in its absolute discretion, to credit to the </w:t>
      </w:r>
      <w:r w:rsidR="00566821">
        <w:t>Senior Bond Fund</w:t>
      </w:r>
      <w:r w:rsidRPr="007F184F">
        <w:t>.</w:t>
      </w:r>
    </w:p>
    <w:p w14:paraId="5D894385" w14:textId="77777777" w:rsidR="001501DB" w:rsidRPr="008A7407" w:rsidRDefault="001501DB" w:rsidP="001501DB">
      <w:pPr>
        <w:pStyle w:val="00BodyText5"/>
      </w:pPr>
      <w:r w:rsidRPr="008A7407">
        <w:t>“Project” means the financing, acquisition, construction, or installation of</w:t>
      </w:r>
      <w:r>
        <w:t xml:space="preserve"> a portion of</w:t>
      </w:r>
      <w:r w:rsidRPr="008A7407">
        <w:t xml:space="preserve"> the </w:t>
      </w:r>
      <w:r>
        <w:t>Improvements</w:t>
      </w:r>
      <w:r w:rsidRPr="008A7407">
        <w:t>.</w:t>
      </w:r>
    </w:p>
    <w:p w14:paraId="75F03A94" w14:textId="458E301C" w:rsidR="001501DB" w:rsidRDefault="001501DB" w:rsidP="001501DB">
      <w:pPr>
        <w:pStyle w:val="00BodyText5"/>
      </w:pPr>
      <w:r w:rsidRPr="008A7407">
        <w:t>“Project Costs</w:t>
      </w:r>
      <w:r w:rsidRPr="007F184F">
        <w:t>” means the District</w:t>
      </w:r>
      <w:r>
        <w:t>’</w:t>
      </w:r>
      <w:r w:rsidRPr="007F184F">
        <w:t xml:space="preserve">s costs properly attributable to the Project or any part thereof, including reimbursement or payment of such costs in accordance with the </w:t>
      </w:r>
      <w:r w:rsidRPr="00F71B66">
        <w:t>Reimbursement Agreement</w:t>
      </w:r>
      <w:r w:rsidRPr="007F184F">
        <w:t>, including without limitation:</w:t>
      </w:r>
      <w:r w:rsidRPr="00863A01">
        <w:t xml:space="preserve"> </w:t>
      </w:r>
    </w:p>
    <w:p w14:paraId="1C0423DF" w14:textId="77777777" w:rsidR="005A1923" w:rsidRPr="00863A01" w:rsidRDefault="005A1923" w:rsidP="00A358C2">
      <w:pPr>
        <w:pStyle w:val="Heading3"/>
        <w:numPr>
          <w:ilvl w:val="2"/>
          <w:numId w:val="15"/>
        </w:numPr>
      </w:pPr>
      <w:r w:rsidRPr="00863A01">
        <w:t>the costs of labor and materials, of machinery, furnishings, and equipment, and of the restoration of property damaged or destroyed in connection with construction work;</w:t>
      </w:r>
    </w:p>
    <w:p w14:paraId="65E0EF43" w14:textId="77777777" w:rsidR="005A1923" w:rsidRPr="00863A01" w:rsidRDefault="005A1923" w:rsidP="005A1923">
      <w:pPr>
        <w:pStyle w:val="Heading3"/>
      </w:pPr>
      <w:r w:rsidRPr="00863A01">
        <w:t>the costs of insurance premiums, indemnity and fidelity bonds, financing charges, bank fees, taxes, or other municipal or governmental charges lawfully levied or assessed;</w:t>
      </w:r>
    </w:p>
    <w:p w14:paraId="0147C199" w14:textId="77777777" w:rsidR="005A1923" w:rsidRPr="00863A01" w:rsidRDefault="005A1923" w:rsidP="005A1923">
      <w:pPr>
        <w:pStyle w:val="Heading3"/>
      </w:pPr>
      <w:r w:rsidRPr="00863A01">
        <w:t>administrative and general overhead costs;</w:t>
      </w:r>
    </w:p>
    <w:p w14:paraId="38DABF68" w14:textId="77777777" w:rsidR="005A1923" w:rsidRPr="00863A01" w:rsidRDefault="005A1923" w:rsidP="005A1923">
      <w:pPr>
        <w:pStyle w:val="Heading3"/>
      </w:pPr>
      <w:r w:rsidRPr="00863A01">
        <w:t>the costs of surveys, appraisals, plans, designs, specifications, and estimates;</w:t>
      </w:r>
    </w:p>
    <w:p w14:paraId="3AEDD4CC" w14:textId="77777777" w:rsidR="005A1923" w:rsidRPr="00863A01" w:rsidRDefault="005A1923" w:rsidP="005A1923">
      <w:pPr>
        <w:pStyle w:val="Heading3"/>
      </w:pPr>
      <w:r w:rsidRPr="00863A01">
        <w:lastRenderedPageBreak/>
        <w:t>the costs, fees, and expenses of printers, engineers, architects, construction management, financial consultants, accountants, legal advisors, or other agents or employees;</w:t>
      </w:r>
    </w:p>
    <w:p w14:paraId="51095725" w14:textId="77777777" w:rsidR="005A1923" w:rsidRPr="00863A01" w:rsidRDefault="005A1923" w:rsidP="005A1923">
      <w:pPr>
        <w:pStyle w:val="Heading3"/>
      </w:pPr>
      <w:r w:rsidRPr="00863A01">
        <w:t>the costs of publishing, reproducing, posting, mailing, or recording documents;</w:t>
      </w:r>
    </w:p>
    <w:p w14:paraId="6E6119C1" w14:textId="77777777" w:rsidR="005A1923" w:rsidRPr="00863A01" w:rsidRDefault="005A1923" w:rsidP="005A1923">
      <w:pPr>
        <w:pStyle w:val="Heading3"/>
      </w:pPr>
      <w:r w:rsidRPr="00863A01">
        <w:t>the costs of contingencies or reserves;</w:t>
      </w:r>
    </w:p>
    <w:p w14:paraId="1E25EFDC" w14:textId="77777777" w:rsidR="005A1923" w:rsidRPr="00863A01" w:rsidRDefault="005A1923" w:rsidP="005A1923">
      <w:pPr>
        <w:pStyle w:val="Heading3"/>
      </w:pPr>
      <w:r w:rsidRPr="00863A01">
        <w:t>the costs of issuing the Bonds;</w:t>
      </w:r>
    </w:p>
    <w:p w14:paraId="306F9062" w14:textId="0B05FEB5" w:rsidR="005A1923" w:rsidRPr="00863A01" w:rsidRDefault="005A1923" w:rsidP="005A1923">
      <w:pPr>
        <w:pStyle w:val="Heading3"/>
      </w:pPr>
      <w:r w:rsidRPr="00863A01">
        <w:t>the costs of amending this Indenture, the Bond Resolution, or any other instrument relating to the Bonds, or the Project;</w:t>
      </w:r>
    </w:p>
    <w:p w14:paraId="4302C1B0" w14:textId="77777777" w:rsidR="005A1923" w:rsidRPr="00863A01" w:rsidRDefault="005A1923" w:rsidP="005A1923">
      <w:pPr>
        <w:pStyle w:val="Heading3"/>
      </w:pPr>
      <w:r w:rsidRPr="00863A01">
        <w:t>the costs of repaying any short-term financing, construction loans, and other temporary loans, and of the incidental expenses incurred in connection with such loans;</w:t>
      </w:r>
    </w:p>
    <w:p w14:paraId="5BCD5EB8" w14:textId="77777777" w:rsidR="005A1923" w:rsidRPr="00863A01" w:rsidRDefault="005A1923" w:rsidP="005A1923">
      <w:pPr>
        <w:pStyle w:val="Heading3"/>
      </w:pPr>
      <w:r w:rsidRPr="00863A01">
        <w:t>the costs of acquiring any property, rights, easements, licenses, privileges, agreements, and franchises;</w:t>
      </w:r>
    </w:p>
    <w:p w14:paraId="70B79441" w14:textId="77777777" w:rsidR="005A1923" w:rsidRPr="00863A01" w:rsidRDefault="005A1923" w:rsidP="005A1923">
      <w:pPr>
        <w:pStyle w:val="Heading3"/>
      </w:pPr>
      <w:r w:rsidRPr="00863A01">
        <w:t>the costs of demolition, removal, and relocation;</w:t>
      </w:r>
    </w:p>
    <w:p w14:paraId="4DBF7288" w14:textId="77777777" w:rsidR="005A1923" w:rsidRPr="00863A01" w:rsidRDefault="005A1923" w:rsidP="005A1923">
      <w:pPr>
        <w:pStyle w:val="Heading3"/>
      </w:pPr>
      <w:r w:rsidRPr="00863A01">
        <w:t>the costs of organizing the District; and</w:t>
      </w:r>
    </w:p>
    <w:p w14:paraId="44999B0E" w14:textId="77777777" w:rsidR="005A1923" w:rsidRDefault="005A1923" w:rsidP="005A1923">
      <w:pPr>
        <w:pStyle w:val="Heading3"/>
      </w:pPr>
      <w:r w:rsidRPr="00863A01">
        <w:t>all other lawful costs as determined by the Board.</w:t>
      </w:r>
    </w:p>
    <w:p w14:paraId="1CA91242" w14:textId="5E52DDEE" w:rsidR="001501DB" w:rsidRDefault="001501DB" w:rsidP="001501DB">
      <w:pPr>
        <w:pStyle w:val="00BodyText5"/>
      </w:pPr>
      <w:r w:rsidRPr="00D33DF8">
        <w:t>“</w:t>
      </w:r>
      <w:r>
        <w:t>Property Owner Consent</w:t>
      </w:r>
      <w:r w:rsidRPr="00D33DF8">
        <w:t xml:space="preserve">” means the </w:t>
      </w:r>
      <w:r>
        <w:t xml:space="preserve">consent </w:t>
      </w:r>
      <w:r w:rsidRPr="002E16DE">
        <w:t>to the issuance of</w:t>
      </w:r>
      <w:r w:rsidR="008D426F">
        <w:t xml:space="preserve"> up to</w:t>
      </w:r>
      <w:r w:rsidRPr="002E16DE">
        <w:t xml:space="preserve"> $</w:t>
      </w:r>
      <w:r w:rsidR="00D068E4">
        <w:t>[</w:t>
      </w:r>
      <w:r w:rsidR="00717A46">
        <w:t>CONSENT AMT</w:t>
      </w:r>
      <w:r w:rsidR="00D068E4">
        <w:t>]</w:t>
      </w:r>
      <w:r w:rsidRPr="002E16DE">
        <w:t xml:space="preserve"> of limited tax bonds</w:t>
      </w:r>
      <w:r>
        <w:t xml:space="preserve"> dated</w:t>
      </w:r>
      <w:r w:rsidR="00C018B9">
        <w:t xml:space="preserve"> </w:t>
      </w:r>
      <w:r w:rsidR="00D068E4">
        <w:t>[</w:t>
      </w:r>
      <w:r w:rsidR="00717A46">
        <w:t>CONSENT DATE</w:t>
      </w:r>
      <w:r w:rsidR="00D068E4">
        <w:t>]</w:t>
      </w:r>
      <w:r w:rsidR="00C018B9">
        <w:t>, 202</w:t>
      </w:r>
      <w:r w:rsidR="00717A46">
        <w:t>5</w:t>
      </w:r>
      <w:r>
        <w:t xml:space="preserve"> signed by</w:t>
      </w:r>
      <w:r w:rsidRPr="002E16DE">
        <w:t xml:space="preserve"> 100% of the surface property owners within the boundaries of the District</w:t>
      </w:r>
      <w:r>
        <w:t>.</w:t>
      </w:r>
    </w:p>
    <w:p w14:paraId="0E72A90E" w14:textId="77777777" w:rsidR="005A1923" w:rsidRPr="00863A01" w:rsidRDefault="009A650D" w:rsidP="005A1923">
      <w:pPr>
        <w:pStyle w:val="00BodyText5"/>
      </w:pPr>
      <w:r w:rsidRPr="00863A01">
        <w:t>“</w:t>
      </w:r>
      <w:r w:rsidR="005A1923" w:rsidRPr="00863A01">
        <w:t>Record Date</w:t>
      </w:r>
      <w:r w:rsidRPr="00863A01">
        <w:t>”</w:t>
      </w:r>
      <w:r w:rsidR="005A1923" w:rsidRPr="00863A01">
        <w:t xml:space="preserve"> means the 15th day of the calendar month next preceding each Interest Payment Date.</w:t>
      </w:r>
    </w:p>
    <w:p w14:paraId="5FCC4664" w14:textId="77777777" w:rsidR="005A1923" w:rsidRDefault="009A650D" w:rsidP="005A1923">
      <w:pPr>
        <w:pStyle w:val="00BodyText5"/>
      </w:pPr>
      <w:r w:rsidRPr="00863A01">
        <w:t>“</w:t>
      </w:r>
      <w:r w:rsidR="005A1923" w:rsidRPr="00863A01">
        <w:t>Refunding Parity Bonds</w:t>
      </w:r>
      <w:r w:rsidRPr="00863A01">
        <w:t>”</w:t>
      </w:r>
      <w:r w:rsidR="005A1923" w:rsidRPr="00863A01">
        <w:t xml:space="preserve"> means Parity Bonds issued solely for the purpose of refunding all or any portion of the Bonds, any other Parity Bonds, or </w:t>
      </w:r>
      <w:r w:rsidR="0028432A" w:rsidRPr="00863A01">
        <w:t>Subordinate Obligation</w:t>
      </w:r>
      <w:r w:rsidR="005A1923" w:rsidRPr="00863A01">
        <w:t>s; provided, however, that proceeds of such Parity Bonds may also be applied to pay all expenses in connection with such refunding, to fund reserve funds and capitalized interest, and to pay the costs of letters of credit, credit facilities, interest rate exchange agreements, bond insurance, or other financial products pertaining to such refunding.</w:t>
      </w:r>
    </w:p>
    <w:p w14:paraId="3F32AB70" w14:textId="77777777" w:rsidR="00413DB6" w:rsidRPr="00863A01" w:rsidRDefault="00413DB6" w:rsidP="00413DB6">
      <w:pPr>
        <w:pStyle w:val="00BodyText5"/>
      </w:pPr>
      <w:r>
        <w:t>[</w:t>
      </w:r>
      <w:r w:rsidRPr="00863A01">
        <w:t>“Reimbursement Agreement” has the meaning assigned it in the recitals hereof.</w:t>
      </w:r>
      <w:r>
        <w:t>]</w:t>
      </w:r>
    </w:p>
    <w:p w14:paraId="100A5BCD" w14:textId="77777777" w:rsidR="00566821" w:rsidRPr="00566821" w:rsidRDefault="00566821" w:rsidP="00566821">
      <w:pPr>
        <w:pStyle w:val="00BodyText5"/>
      </w:pPr>
      <w:r w:rsidRPr="00566821">
        <w:t>“Senior Bond Fund” means the “MIDA Cormont Public Infrastructure District Limited Tax General Obligation Bonds, Series 2025A, Senior Bond Fund,” established by Section 3.02 hereof for the purpose of paying the principal of, premium if any, and interest on the Bonds.</w:t>
      </w:r>
    </w:p>
    <w:p w14:paraId="32929CB7" w14:textId="3B6D78FE" w:rsidR="003027C8" w:rsidRPr="003027C8" w:rsidRDefault="003027C8" w:rsidP="003027C8">
      <w:pPr>
        <w:pStyle w:val="00BodyText5"/>
      </w:pPr>
      <w:r w:rsidRPr="003027C8">
        <w:lastRenderedPageBreak/>
        <w:t>“Senior Debt” means, for any particular calculation date, the aggregate outstanding principal amount (or, if issued as capital appreciation bonds, the then accreted value), as of such calculation date, of the Bonds and any Parity Bonds.</w:t>
      </w:r>
    </w:p>
    <w:p w14:paraId="3D92DB64" w14:textId="77777777" w:rsidR="003027C8" w:rsidRPr="003027C8" w:rsidRDefault="003027C8" w:rsidP="003027C8">
      <w:pPr>
        <w:pStyle w:val="00BodyText5"/>
      </w:pPr>
      <w:r w:rsidRPr="003027C8">
        <w:t>“Senior Debt to Taxable Value Ratio” means, as of any date of calculation, the ratio derived by dividing the then-outstanding principal amount of the Senior Debt by the most recent Taxable Value of the District, which ratio calculation shall be set forth in a written certificate of the District Representative provided to the Trustee.</w:t>
      </w:r>
    </w:p>
    <w:p w14:paraId="7E613068" w14:textId="77777777" w:rsidR="00566821" w:rsidRPr="00566821" w:rsidRDefault="00566821" w:rsidP="00566821">
      <w:pPr>
        <w:pStyle w:val="00BodyText5"/>
      </w:pPr>
      <w:r w:rsidRPr="00566821">
        <w:t>“Senior Project Fund” means the “MIDA Cormont Public Infrastructure District Limited Tax General Obligation Bonds, Series 2025A, Senior Project Fund,” established by the provisions hereof for the purpose of paying the Project Costs.</w:t>
      </w:r>
    </w:p>
    <w:p w14:paraId="718B07A1" w14:textId="77777777" w:rsidR="00566821" w:rsidRPr="00566821" w:rsidRDefault="00566821" w:rsidP="00566821">
      <w:pPr>
        <w:pStyle w:val="00BodyText5"/>
      </w:pPr>
      <w:r w:rsidRPr="00566821">
        <w:t xml:space="preserve">“Senior Property Tax Revenues” </w:t>
      </w:r>
      <w:bookmarkStart w:id="49" w:name="_Hlk44516996"/>
      <w:r w:rsidRPr="00566821">
        <w:t>means all moneys derived from imposition by the District of the Senior Required Mill Levy (including the allocation to the District of any uniform fees related to personal property).  Senior Property Tax Revenues are net of the collection costs of the County and any tax refunds or abatements authorized by or on behalf of the County</w:t>
      </w:r>
      <w:bookmarkEnd w:id="49"/>
      <w:r w:rsidRPr="00566821">
        <w:t>.</w:t>
      </w:r>
    </w:p>
    <w:p w14:paraId="7AAB3E2F" w14:textId="706518E2" w:rsidR="00E20342" w:rsidRPr="00352FCD" w:rsidRDefault="00E20342" w:rsidP="00E20342">
      <w:pPr>
        <w:spacing w:after="240"/>
        <w:ind w:firstLine="720"/>
        <w:jc w:val="both"/>
        <w:rPr>
          <w:rFonts w:eastAsia="Times New Roman" w:cs="Times New Roman"/>
        </w:rPr>
      </w:pPr>
      <w:r w:rsidRPr="00352FCD">
        <w:rPr>
          <w:rFonts w:eastAsia="Times New Roman" w:cs="Times New Roman"/>
        </w:rPr>
        <w:t>“</w:t>
      </w:r>
      <w:r>
        <w:rPr>
          <w:rFonts w:eastAsia="Times New Roman" w:cs="Times New Roman"/>
        </w:rPr>
        <w:t xml:space="preserve">Senior </w:t>
      </w:r>
      <w:r w:rsidRPr="00352FCD">
        <w:rPr>
          <w:rFonts w:eastAsia="Times New Roman" w:cs="Times New Roman"/>
        </w:rPr>
        <w:t xml:space="preserve">Required Mill Levy” means </w:t>
      </w:r>
      <w:bookmarkStart w:id="50" w:name="_Hlk44517863"/>
      <w:r w:rsidRPr="00352FCD">
        <w:rPr>
          <w:rFonts w:eastAsia="Times New Roman" w:cs="Times New Roman"/>
        </w:rPr>
        <w:t xml:space="preserve">an ad valorem property tax on the taxable property in the District each year in an amount which, if imposed by the District for collection in the current calendar year, after the deduction of the Administrative Expenses and Trustee Fees, would generate </w:t>
      </w:r>
      <w:r>
        <w:rPr>
          <w:rFonts w:eastAsia="Times New Roman" w:cs="Times New Roman"/>
        </w:rPr>
        <w:t xml:space="preserve">Senior </w:t>
      </w:r>
      <w:r w:rsidRPr="00352FCD">
        <w:rPr>
          <w:rFonts w:eastAsia="Times New Roman" w:cs="Times New Roman"/>
        </w:rPr>
        <w:t>Property Tax Revenues sufficient to pay the principal of, premium if any, and interest on the Bonds as the same become due and payable (less any amount thereof for which amounts are then on deposit in the</w:t>
      </w:r>
      <w:r w:rsidR="00EC5FFB">
        <w:rPr>
          <w:rFonts w:eastAsia="Times New Roman" w:cs="Times New Roman"/>
        </w:rPr>
        <w:t xml:space="preserve"> Senior</w:t>
      </w:r>
      <w:r w:rsidRPr="00352FCD">
        <w:rPr>
          <w:rFonts w:eastAsia="Times New Roman" w:cs="Times New Roman"/>
        </w:rPr>
        <w:t xml:space="preserve"> Bond Fund and, solely to the extent provided in Section 3.07(f) hereof, the Surplus Fund) but not in excess of </w:t>
      </w:r>
      <w:r>
        <w:rPr>
          <w:rFonts w:eastAsia="Times New Roman" w:cs="Times New Roman"/>
        </w:rPr>
        <w:t>[</w:t>
      </w:r>
      <w:r w:rsidRPr="00352FCD">
        <w:rPr>
          <w:rFonts w:eastAsia="Times New Roman" w:cs="Times New Roman"/>
        </w:rPr>
        <w:t>0.0</w:t>
      </w:r>
      <w:r>
        <w:rPr>
          <w:rFonts w:eastAsia="Times New Roman" w:cs="Times New Roman"/>
        </w:rPr>
        <w:t>09]</w:t>
      </w:r>
      <w:r w:rsidRPr="00352FCD">
        <w:rPr>
          <w:rFonts w:eastAsia="Times New Roman" w:cs="Times New Roman"/>
        </w:rPr>
        <w:t xml:space="preserve"> per dollar of taxable value provided, however, that: for so long as the amount on deposit in the Surplus Fund is less than the Maximum Surplus Amount, the </w:t>
      </w:r>
      <w:r>
        <w:rPr>
          <w:rFonts w:eastAsia="Times New Roman" w:cs="Times New Roman"/>
        </w:rPr>
        <w:t xml:space="preserve">Senior </w:t>
      </w:r>
      <w:r w:rsidRPr="00352FCD">
        <w:rPr>
          <w:rFonts w:eastAsia="Times New Roman" w:cs="Times New Roman"/>
        </w:rPr>
        <w:t>Required Mill Levy shall be equal to [0.009]</w:t>
      </w:r>
      <w:r>
        <w:rPr>
          <w:rFonts w:eastAsia="Times New Roman" w:cs="Times New Roman"/>
        </w:rPr>
        <w:t xml:space="preserve"> </w:t>
      </w:r>
      <w:r w:rsidRPr="00352FCD">
        <w:rPr>
          <w:rFonts w:eastAsia="Times New Roman" w:cs="Times New Roman"/>
        </w:rPr>
        <w:t xml:space="preserve">per dollar of taxable value, or such lesser amount which, if imposed by the District for collection in the current calendar year, after the deduction of the Administrative Expenses and Trustee Fees, would generate </w:t>
      </w:r>
      <w:r>
        <w:rPr>
          <w:rFonts w:eastAsia="Times New Roman" w:cs="Times New Roman"/>
        </w:rPr>
        <w:t xml:space="preserve">Senior </w:t>
      </w:r>
      <w:r w:rsidRPr="00352FCD">
        <w:rPr>
          <w:rFonts w:eastAsia="Times New Roman" w:cs="Times New Roman"/>
        </w:rPr>
        <w:t xml:space="preserve">Property Tax Revenues (A) sufficient to pay the principal of, premium if any, and interest on the Bonds as the same become due and payable, </w:t>
      </w:r>
      <w:r w:rsidR="00EC5FFB">
        <w:rPr>
          <w:rFonts w:eastAsia="Times New Roman" w:cs="Times New Roman"/>
        </w:rPr>
        <w:t xml:space="preserve">and </w:t>
      </w:r>
      <w:r w:rsidRPr="00352FCD">
        <w:rPr>
          <w:rFonts w:eastAsia="Times New Roman" w:cs="Times New Roman"/>
        </w:rPr>
        <w:t xml:space="preserve">to fully fund the Surplus Fund to the Maximum Surplus Amount, or (B) which, when combined with moneys then on deposit in the </w:t>
      </w:r>
      <w:r>
        <w:rPr>
          <w:rFonts w:eastAsia="Times New Roman" w:cs="Times New Roman"/>
        </w:rPr>
        <w:t xml:space="preserve">Senior </w:t>
      </w:r>
      <w:r w:rsidRPr="00352FCD">
        <w:rPr>
          <w:rFonts w:eastAsia="Times New Roman" w:cs="Times New Roman"/>
        </w:rPr>
        <w:t>Bond Fund</w:t>
      </w:r>
      <w:r w:rsidR="00146B35">
        <w:rPr>
          <w:rFonts w:eastAsia="Times New Roman" w:cs="Times New Roman"/>
        </w:rPr>
        <w:t xml:space="preserve"> and</w:t>
      </w:r>
      <w:r w:rsidRPr="00352FCD">
        <w:rPr>
          <w:rFonts w:eastAsia="Times New Roman" w:cs="Times New Roman"/>
        </w:rPr>
        <w:t xml:space="preserve"> the Surplus Fund, will pay the Bonds in full in the </w:t>
      </w:r>
      <w:r w:rsidR="00EC5FFB">
        <w:rPr>
          <w:rFonts w:eastAsia="Times New Roman" w:cs="Times New Roman"/>
        </w:rPr>
        <w:t>Bond Year</w:t>
      </w:r>
      <w:r w:rsidRPr="00352FCD">
        <w:rPr>
          <w:rFonts w:eastAsia="Times New Roman" w:cs="Times New Roman"/>
        </w:rPr>
        <w:t xml:space="preserve"> such levy is collected; provided however, that pursuant to 17D-4-301(8) of the Utah Code, in the event of any statutory change in the methodology of assessment or collection of property taxes in a manner that reduces the</w:t>
      </w:r>
      <w:r>
        <w:rPr>
          <w:rFonts w:eastAsia="Times New Roman" w:cs="Times New Roman"/>
        </w:rPr>
        <w:t xml:space="preserve"> Senior</w:t>
      </w:r>
      <w:r w:rsidRPr="00352FCD">
        <w:rPr>
          <w:rFonts w:eastAsia="Times New Roman" w:cs="Times New Roman"/>
        </w:rPr>
        <w:t xml:space="preserve"> Property Tax Revenues, the District may charge a rate sufficient to receive the amount of property taxes the District would have received before the statutory change in order to pay the debt service on Outstanding Bonds.</w:t>
      </w:r>
      <w:bookmarkEnd w:id="50"/>
    </w:p>
    <w:p w14:paraId="1F553FE0" w14:textId="77777777" w:rsidR="00566821" w:rsidRPr="00566821" w:rsidRDefault="00566821" w:rsidP="00566821">
      <w:pPr>
        <w:pStyle w:val="00BodyText5"/>
      </w:pPr>
      <w:r w:rsidRPr="00566821">
        <w:t>“Special Record Date” means the record date for determining Bond ownership for purposes of paying unpaid interest, as such date may be determined pursuant to this Indenture.</w:t>
      </w:r>
    </w:p>
    <w:p w14:paraId="140176D8" w14:textId="784F6684" w:rsidR="005A1923" w:rsidRPr="00863A01" w:rsidRDefault="009A650D" w:rsidP="005A1923">
      <w:pPr>
        <w:pStyle w:val="00BodyText5"/>
      </w:pPr>
      <w:r w:rsidRPr="00863A01">
        <w:t>“</w:t>
      </w:r>
      <w:r w:rsidR="005A1923" w:rsidRPr="00863A01">
        <w:t>State</w:t>
      </w:r>
      <w:r w:rsidRPr="00863A01">
        <w:t>”</w:t>
      </w:r>
      <w:r w:rsidR="005A1923" w:rsidRPr="00863A01">
        <w:t xml:space="preserve"> means the State of</w:t>
      </w:r>
      <w:r w:rsidR="00EA0005" w:rsidRPr="00863A01">
        <w:t xml:space="preserve"> Utah</w:t>
      </w:r>
      <w:r w:rsidR="005A1923" w:rsidRPr="00863A01">
        <w:t>.</w:t>
      </w:r>
    </w:p>
    <w:p w14:paraId="1738FBC9" w14:textId="5EC19AE9" w:rsidR="005A1923" w:rsidRPr="00863A01" w:rsidRDefault="009A650D" w:rsidP="009E441D">
      <w:pPr>
        <w:pStyle w:val="00BodyText5"/>
      </w:pPr>
      <w:r w:rsidRPr="00863A01">
        <w:t>“</w:t>
      </w:r>
      <w:r w:rsidR="0028432A" w:rsidRPr="00863A01">
        <w:t>Subordinate Obligation</w:t>
      </w:r>
      <w:r w:rsidR="005A1923" w:rsidRPr="00863A01">
        <w:t>s</w:t>
      </w:r>
      <w:r w:rsidRPr="00863A01">
        <w:t>”</w:t>
      </w:r>
      <w:r w:rsidR="005A1923" w:rsidRPr="00863A01">
        <w:t xml:space="preserve"> means</w:t>
      </w:r>
      <w:r w:rsidR="009E441D">
        <w:t xml:space="preserve"> the 2025B Subordinate Bonds and</w:t>
      </w:r>
      <w:r w:rsidR="005A1923" w:rsidRPr="00863A01">
        <w:t xml:space="preserve"> any</w:t>
      </w:r>
      <w:r w:rsidR="009E441D">
        <w:t xml:space="preserve"> other</w:t>
      </w:r>
      <w:r w:rsidR="005A1923" w:rsidRPr="00863A01">
        <w:t xml:space="preserve"> bonds, notes, debentures, or other multiple fiscal year financial obligations having a lien upon the Pledged Revenue or any part thereof junior and subordinate to the lien thereon of the Bonds, and any other </w:t>
      </w:r>
      <w:r w:rsidR="005A1923" w:rsidRPr="00863A01">
        <w:lastRenderedPageBreak/>
        <w:t xml:space="preserve">obligation secured by a lien on any ad valorem property taxes of the District and designated by the District, in the resolutions, indentures, or other documents pursuant to which such obligations are issued, as constituting a </w:t>
      </w:r>
      <w:r w:rsidR="0028432A" w:rsidRPr="00863A01">
        <w:t>Subordinate Obligation</w:t>
      </w:r>
      <w:r w:rsidR="005A1923" w:rsidRPr="00863A01">
        <w:t xml:space="preserve"> hereunder, provided that such obligations are required to be issued in accordance with the provisions of Section 4.04(d) hereof.  Any </w:t>
      </w:r>
      <w:r w:rsidR="0028432A" w:rsidRPr="00863A01">
        <w:t>Subordinate Obligation</w:t>
      </w:r>
      <w:r w:rsidR="005A1923" w:rsidRPr="00863A01">
        <w:t>s hereafter issued may be issued pursuant to such resolutions, indentures, or other documents as may be determined by the District.</w:t>
      </w:r>
      <w:r w:rsidR="009E441D">
        <w:t xml:space="preserve">  </w:t>
      </w:r>
      <w:r w:rsidR="009E441D" w:rsidRPr="009E441D">
        <w:t>Unless specifically designated as such by the District, obligations payable from an Unencumbered Debt Service Mill Levy shall not constitute Subordinate Obligations hereunder.</w:t>
      </w:r>
    </w:p>
    <w:p w14:paraId="00201428" w14:textId="745D3E52" w:rsidR="005A1923" w:rsidRDefault="009A650D" w:rsidP="005A1923">
      <w:pPr>
        <w:pStyle w:val="00BodyText5"/>
      </w:pPr>
      <w:r w:rsidRPr="00863A01">
        <w:t>“</w:t>
      </w:r>
      <w:r w:rsidR="005A1923" w:rsidRPr="00863A01">
        <w:t>Surplus Fund</w:t>
      </w:r>
      <w:r w:rsidRPr="00863A01">
        <w:t>”</w:t>
      </w:r>
      <w:r w:rsidR="005A1923" w:rsidRPr="00863A01">
        <w:t xml:space="preserve"> means the </w:t>
      </w:r>
      <w:r w:rsidRPr="00863A01">
        <w:t>“</w:t>
      </w:r>
      <w:r w:rsidR="00DC5B2B">
        <w:t>MIDA Cormont Public Infrastructure District</w:t>
      </w:r>
      <w:r w:rsidR="00CD68E2">
        <w:t xml:space="preserve"> </w:t>
      </w:r>
      <w:r w:rsidR="005D0AEA">
        <w:t>Limited Tax General Obligation Bonds</w:t>
      </w:r>
      <w:r w:rsidR="005A1923" w:rsidRPr="00863A01">
        <w:t xml:space="preserve">, Series </w:t>
      </w:r>
      <w:r w:rsidR="003B504D">
        <w:t>202</w:t>
      </w:r>
      <w:r w:rsidR="006445C3">
        <w:t>5</w:t>
      </w:r>
      <w:r w:rsidR="003B504D">
        <w:t>A</w:t>
      </w:r>
      <w:r w:rsidR="006445C3">
        <w:t>,</w:t>
      </w:r>
      <w:r w:rsidR="005A1923" w:rsidRPr="00863A01">
        <w:t xml:space="preserve"> Surplus Fund,</w:t>
      </w:r>
      <w:r w:rsidRPr="00863A01">
        <w:t>”</w:t>
      </w:r>
      <w:r w:rsidR="005A1923" w:rsidRPr="00863A01">
        <w:t xml:space="preserve"> established by the provisions hereof for the purposes set forth herein.</w:t>
      </w:r>
    </w:p>
    <w:p w14:paraId="2CFA7A2F" w14:textId="77777777" w:rsidR="006445C3" w:rsidRPr="00CB490C" w:rsidRDefault="006445C3" w:rsidP="006445C3">
      <w:pPr>
        <w:pStyle w:val="00BodyText5"/>
      </w:pPr>
      <w:r>
        <w:t>[</w:t>
      </w:r>
      <w:r w:rsidRPr="00CB490C">
        <w:t>“Surplus Release Date” means the date (a) on or after the Reserve Release Date and (b) on which a certificate shall be delivered to the Trustee by the District to the effect that Pledged Revenue for any consecutive 12-month period within the 24 months immediately preceding such certificate were at least equal to 130% of the sum of the maximum annual debt service requirement on the Bonds and all Additional Obligations outstanding.</w:t>
      </w:r>
      <w:r>
        <w:t>][</w:t>
      </w:r>
      <w:r w:rsidRPr="00E53B39">
        <w:rPr>
          <w:highlight w:val="yellow"/>
        </w:rPr>
        <w:t>DISCUSS/DELETE</w:t>
      </w:r>
      <w:r>
        <w:t>]</w:t>
      </w:r>
    </w:p>
    <w:p w14:paraId="6B4E7B5D" w14:textId="77777777" w:rsidR="005A1923" w:rsidRDefault="009A650D" w:rsidP="005A1923">
      <w:pPr>
        <w:pStyle w:val="00BodyText5"/>
      </w:pPr>
      <w:r w:rsidRPr="00863A01">
        <w:t>“</w:t>
      </w:r>
      <w:r w:rsidR="005A1923" w:rsidRPr="00863A01">
        <w:t>Tax Certificate</w:t>
      </w:r>
      <w:r w:rsidRPr="00863A01">
        <w:t>”</w:t>
      </w:r>
      <w:r w:rsidR="005A1923" w:rsidRPr="00863A01">
        <w:t xml:space="preserve"> means the certificate to be signed by the District relating to the requirements of Sections 103 and 141-150 of the Code, and any amendment or modification of any such certificate, instrument or instructions that is accompanied by an opinion of Bond Counsel stating that the amendment or modification will not adversely affect the exclusion of interest on the Bonds from gross income for federal income tax purposes.</w:t>
      </w:r>
    </w:p>
    <w:p w14:paraId="67090281" w14:textId="2FE974DF" w:rsidR="005A1923" w:rsidRDefault="009A650D" w:rsidP="005A1923">
      <w:pPr>
        <w:pStyle w:val="00BodyText5"/>
      </w:pPr>
      <w:r w:rsidRPr="00863A01">
        <w:t>“</w:t>
      </w:r>
      <w:r w:rsidR="005A1923" w:rsidRPr="00863A01">
        <w:t>Trustee</w:t>
      </w:r>
      <w:r w:rsidRPr="00863A01">
        <w:t>”</w:t>
      </w:r>
      <w:r w:rsidR="005A1923" w:rsidRPr="00863A01">
        <w:t xml:space="preserve"> means </w:t>
      </w:r>
      <w:r w:rsidR="00DC5B2B">
        <w:t>U.S. Bank Trust Company, National Association</w:t>
      </w:r>
      <w:r w:rsidR="005A1923" w:rsidRPr="00863A01">
        <w:t xml:space="preserve">, in </w:t>
      </w:r>
      <w:r w:rsidR="00195007">
        <w:t>Salt Lake City, Utah</w:t>
      </w:r>
      <w:r w:rsidR="005A1923" w:rsidRPr="00863A01">
        <w:t>, in its capacity as trustee hereunder, or any successor Trustee, appointed, qualified, and acting as trustee, paying agent, and bond registrar under the provisions of this Indenture.</w:t>
      </w:r>
    </w:p>
    <w:p w14:paraId="5AE45F64" w14:textId="552C2196" w:rsidR="009E441D" w:rsidRPr="009E441D" w:rsidRDefault="009E441D" w:rsidP="009E441D">
      <w:pPr>
        <w:pStyle w:val="00BodyText5"/>
      </w:pPr>
      <w:r w:rsidRPr="009E441D">
        <w:t>“Trustee Fees” means the amount of the fees and expenses of the Trustee charged or incurred in connection with the performance of its ordinary services and duties hereunder (and under the 2025B Subordinate Indenture and any other indenture entered into by the District in connection with Parity Bonds or Subordinate Obligations), as the same become due and payable, as described in Section 9.02 hereof, but not in excess of $</w:t>
      </w:r>
      <w:r>
        <w:t>[</w:t>
      </w:r>
      <w:r w:rsidRPr="009E441D">
        <w:t>4,000</w:t>
      </w:r>
      <w:r>
        <w:t>]</w:t>
      </w:r>
      <w:r w:rsidRPr="009E441D">
        <w:t xml:space="preserve"> annually per bond issue then outstanding (with the understanding that the 2025A-1 Bonds and 2025A-2 Bonds are considered separate bond issues for this purpose), commencing in calendar year 2025; provided, however, that (i) the foregoing $</w:t>
      </w:r>
      <w:r>
        <w:t>[</w:t>
      </w:r>
      <w:r w:rsidRPr="009E441D">
        <w:t>4,000</w:t>
      </w:r>
      <w:r>
        <w:t>]</w:t>
      </w:r>
      <w:r w:rsidRPr="009E441D">
        <w:t xml:space="preserve"> shall be reduced to $</w:t>
      </w:r>
      <w:r>
        <w:t>[</w:t>
      </w:r>
      <w:r w:rsidRPr="009E441D">
        <w:t>3,000</w:t>
      </w:r>
      <w:r>
        <w:t>]</w:t>
      </w:r>
      <w:r w:rsidRPr="009E441D">
        <w:t xml:space="preserve"> for the 2025A-2 Bonds and $3,000 for the 2025B Subordinate Bonds (resulting in a total of $</w:t>
      </w:r>
      <w:r>
        <w:t>[</w:t>
      </w:r>
      <w:r w:rsidRPr="009E441D">
        <w:t>10,000</w:t>
      </w:r>
      <w:r>
        <w:t>]</w:t>
      </w:r>
      <w:r w:rsidRPr="009E441D">
        <w:t xml:space="preserve"> for the Bonds and the 2025B Subordinate Bonds, collectively); and (ii) this definition does not include the fees of the Trustee and expenses incurred by the Trustee in connection with the performance of extraordinary services and duties as described in Section 9.02 hereof, which expenses shall be payable by the District in accordance with the provisions thereof.</w:t>
      </w:r>
    </w:p>
    <w:p w14:paraId="49D6D4EE" w14:textId="77777777" w:rsidR="005A1923" w:rsidRPr="00863A01" w:rsidRDefault="009A650D" w:rsidP="005A1923">
      <w:pPr>
        <w:pStyle w:val="00BodyText5"/>
      </w:pPr>
      <w:r w:rsidRPr="00863A01">
        <w:t>“</w:t>
      </w:r>
      <w:r w:rsidR="005A1923" w:rsidRPr="00863A01">
        <w:t>Trust Estate</w:t>
      </w:r>
      <w:r w:rsidRPr="00863A01">
        <w:t>”</w:t>
      </w:r>
      <w:r w:rsidR="005A1923" w:rsidRPr="00863A01">
        <w:t xml:space="preserve"> means the moneys, securities, revenues, receipts, and funds transferred, pledged, and assigned to the Trustee pursuant to the Granting Clauses hereof.</w:t>
      </w:r>
    </w:p>
    <w:p w14:paraId="51B386BA" w14:textId="1EE17D10" w:rsidR="005A1923" w:rsidRDefault="009A650D" w:rsidP="005A1923">
      <w:pPr>
        <w:pStyle w:val="00BodyText5"/>
      </w:pPr>
      <w:bookmarkStart w:id="51" w:name="_Hlk191307052"/>
      <w:r w:rsidRPr="00863A01">
        <w:t>“</w:t>
      </w:r>
      <w:r w:rsidR="005A1923" w:rsidRPr="00863A01">
        <w:t>Underwriter</w:t>
      </w:r>
      <w:r w:rsidRPr="00863A01">
        <w:t>”</w:t>
      </w:r>
      <w:r w:rsidR="005A1923" w:rsidRPr="00863A01">
        <w:t xml:space="preserve"> means </w:t>
      </w:r>
      <w:r w:rsidR="00D72715">
        <w:t>D.A. Davidson &amp; Co.</w:t>
      </w:r>
      <w:r w:rsidR="005C519F">
        <w:t xml:space="preserve">, </w:t>
      </w:r>
      <w:r w:rsidR="005A1923" w:rsidRPr="00863A01">
        <w:t>the original purchaser of the Bonds.</w:t>
      </w:r>
    </w:p>
    <w:bookmarkEnd w:id="51"/>
    <w:p w14:paraId="685F4013" w14:textId="17F30A2C" w:rsidR="009E441D" w:rsidRPr="009E441D" w:rsidRDefault="009E441D" w:rsidP="009E441D">
      <w:pPr>
        <w:pStyle w:val="00BodyText5"/>
      </w:pPr>
      <w:r w:rsidRPr="009E441D">
        <w:lastRenderedPageBreak/>
        <w:t xml:space="preserve">“Unencumbered Debt Service Mill Levy” means an ad valorem property tax on the taxable property in the District imposed and designated as such by the District, provided that: (i) such ad valorem property tax shall not be in excess of the rate per dollar of taxable value equal to the maximum debt mill levy then permitted by the Governing Document to be imposed by the District for the payment of “Debt” (as defined in the Governing Document), less </w:t>
      </w:r>
      <w:r w:rsidR="00566821">
        <w:t>[0.009]</w:t>
      </w:r>
      <w:r w:rsidRPr="009E441D">
        <w:t xml:space="preserve"> per dollar of taxable value; and (ii) in the event of any statutory change in the methodology of assessment or collection of property taxes in a manner that reduces the Senior Property Tax Revenues, the foregoing referenced </w:t>
      </w:r>
      <w:r w:rsidR="00566821">
        <w:t>[0.009]</w:t>
      </w:r>
      <w:r w:rsidRPr="009E441D">
        <w:t xml:space="preserve"> per dollar of taxable value will be increased or decreased to reflect such changes, so that to the extent possible, the District may charge a rate sufficient to receive the amount of property taxes the District would have received before the statutory change in order to pay the debt service on the Outstanding Bonds.</w:t>
      </w:r>
    </w:p>
    <w:p w14:paraId="6F44665C" w14:textId="47AF23F5" w:rsidR="009A43A2" w:rsidRPr="00863A01" w:rsidRDefault="009A43A2" w:rsidP="005A1923">
      <w:pPr>
        <w:pStyle w:val="00BodyText5"/>
      </w:pPr>
      <w:r>
        <w:t>“Utah Code” means the Utah Code Annotated 1953, as amended.</w:t>
      </w:r>
    </w:p>
    <w:p w14:paraId="0ED73FFF" w14:textId="642A39C1" w:rsidR="008E6EE4" w:rsidRDefault="008E6EE4" w:rsidP="005A1923">
      <w:pPr>
        <w:pStyle w:val="00BodyText5"/>
      </w:pPr>
      <w:bookmarkStart w:id="52" w:name="_Hlk191375662"/>
      <w:r>
        <w:t>“Withdrawal Parcels” means [</w:t>
      </w:r>
      <w:r w:rsidRPr="008E6EE4">
        <w:rPr>
          <w:highlight w:val="yellow"/>
        </w:rPr>
        <w:t>COMMERCIAL AND PLAZA AREAS – CONDITIONS TO BE DISCUSSED AND FINALIZED</w:t>
      </w:r>
      <w:r>
        <w:t>].</w:t>
      </w:r>
    </w:p>
    <w:bookmarkEnd w:id="52"/>
    <w:p w14:paraId="2E17BAA1" w14:textId="035FD767" w:rsidR="00195007" w:rsidRDefault="00195007" w:rsidP="005A1923">
      <w:pPr>
        <w:pStyle w:val="00BodyText5"/>
      </w:pPr>
      <w:r>
        <w:t>“</w:t>
      </w:r>
      <w:r w:rsidR="00DC5B2B">
        <w:t>2025A-1</w:t>
      </w:r>
      <w:r>
        <w:t xml:space="preserve"> Bonds” means the District’s </w:t>
      </w:r>
      <w:r w:rsidR="005D0AEA">
        <w:t>Limited Tax General Obligation Bonds</w:t>
      </w:r>
      <w:r>
        <w:t xml:space="preserve">, </w:t>
      </w:r>
      <w:r w:rsidR="00DC5B2B">
        <w:t>Series 2025A-1</w:t>
      </w:r>
      <w:r>
        <w:t>, in the aggregate principal amount of $[PAR</w:t>
      </w:r>
      <w:r w:rsidR="005C519F">
        <w:t xml:space="preserve"> </w:t>
      </w:r>
      <w:r>
        <w:t>A</w:t>
      </w:r>
      <w:r w:rsidR="005C519F">
        <w:t>-</w:t>
      </w:r>
      <w:r>
        <w:t>1].</w:t>
      </w:r>
    </w:p>
    <w:p w14:paraId="5F5F78D8" w14:textId="698E2AFE" w:rsidR="00195007" w:rsidRDefault="00195007" w:rsidP="005A1923">
      <w:pPr>
        <w:pStyle w:val="00BodyText5"/>
      </w:pPr>
      <w:r>
        <w:t>“</w:t>
      </w:r>
      <w:r w:rsidR="00DC5B2B">
        <w:t>2025A-2</w:t>
      </w:r>
      <w:r>
        <w:t xml:space="preserve"> Bonds” means the District’s Limited Tax </w:t>
      </w:r>
      <w:r w:rsidR="005D0AEA">
        <w:t>General Obligation</w:t>
      </w:r>
      <w:r w:rsidRPr="00D068E4">
        <w:t xml:space="preserve"> Convertible Capital Appreciation Bonds, </w:t>
      </w:r>
      <w:r w:rsidR="00DC5B2B">
        <w:t>Series 2025A-2</w:t>
      </w:r>
      <w:r>
        <w:t>, in the original principal amount of $[PAR</w:t>
      </w:r>
      <w:r w:rsidR="005C519F">
        <w:t xml:space="preserve"> </w:t>
      </w:r>
      <w:r>
        <w:t>A</w:t>
      </w:r>
      <w:r w:rsidR="005C519F">
        <w:t>-</w:t>
      </w:r>
      <w:r>
        <w:t>2].</w:t>
      </w:r>
    </w:p>
    <w:p w14:paraId="6CABE5CF" w14:textId="424049F9" w:rsidR="00E664A4" w:rsidRDefault="00E664A4" w:rsidP="005A1923">
      <w:pPr>
        <w:pStyle w:val="00BodyText5"/>
      </w:pPr>
      <w:r w:rsidRPr="00E664A4">
        <w:t>“</w:t>
      </w:r>
      <w:r w:rsidR="00DC5B2B">
        <w:t>2025A-2</w:t>
      </w:r>
      <w:r w:rsidRPr="00E664A4">
        <w:t xml:space="preserve"> Current Interest Conversion Date” means </w:t>
      </w:r>
      <w:r w:rsidR="005C519F">
        <w:t>[__________], 20[__]</w:t>
      </w:r>
      <w:r w:rsidRPr="00E664A4">
        <w:t>.</w:t>
      </w:r>
    </w:p>
    <w:p w14:paraId="6A6F3E4D" w14:textId="77777777" w:rsidR="009E441D" w:rsidRPr="009E441D" w:rsidRDefault="009E441D" w:rsidP="009E441D">
      <w:pPr>
        <w:pStyle w:val="00BodyText5"/>
      </w:pPr>
      <w:r w:rsidRPr="009E441D">
        <w:t>“2025B Subordinate Bonds” means the District’s Subordinate Limited Tax General Obligation Bonds, Series 2025B, issued in the aggregate principal amount of $[PAR B] dated as of the date of issuance and issued by the District pursuant to the 2025B Subordinate Indenture.</w:t>
      </w:r>
    </w:p>
    <w:p w14:paraId="48B60B61" w14:textId="0A6FC4EE" w:rsidR="009E441D" w:rsidRPr="009E441D" w:rsidRDefault="009E441D" w:rsidP="009E441D">
      <w:pPr>
        <w:pStyle w:val="00BodyText5"/>
      </w:pPr>
      <w:r w:rsidRPr="009E441D">
        <w:t>“2025B Subordinate Indenture” means the Indenture of Trust (Subordinate) dated as of [INDENTURE MONTH] 1, 2025, by and between the District and U.S. Bank Trust Company, National Association, as trustee, pursuant to which the 2025B Subordinate Bonds are issued.</w:t>
      </w:r>
    </w:p>
    <w:p w14:paraId="199C3342" w14:textId="77777777" w:rsidR="005A1923" w:rsidRPr="004763B2" w:rsidRDefault="005A1923" w:rsidP="005A1923">
      <w:pPr>
        <w:pStyle w:val="Heading2"/>
        <w:rPr>
          <w:b w:val="0"/>
          <w:vanish/>
          <w:color w:val="FF0000"/>
          <w:u w:val="single"/>
          <w:specVanish/>
        </w:rPr>
      </w:pPr>
      <w:bookmarkStart w:id="53" w:name="_Toc522920698"/>
      <w:bookmarkStart w:id="54" w:name="_Toc522920785"/>
      <w:bookmarkStart w:id="55" w:name="_Toc522920872"/>
      <w:bookmarkStart w:id="56" w:name="_Toc191375923"/>
      <w:r w:rsidRPr="004763B2">
        <w:rPr>
          <w:b w:val="0"/>
          <w:u w:val="single"/>
        </w:rPr>
        <w:t>Interpretation</w:t>
      </w:r>
      <w:bookmarkEnd w:id="53"/>
      <w:bookmarkEnd w:id="54"/>
      <w:bookmarkEnd w:id="55"/>
      <w:bookmarkEnd w:id="56"/>
    </w:p>
    <w:p w14:paraId="18672499" w14:textId="77777777" w:rsidR="005A1923" w:rsidRPr="00863A01" w:rsidRDefault="005A1923" w:rsidP="005A1923">
      <w:pPr>
        <w:pStyle w:val="HeadingBody2"/>
      </w:pPr>
      <w:r w:rsidRPr="00863A01">
        <w:t>.  In this Indenture, unless the context otherwise requires:</w:t>
      </w:r>
    </w:p>
    <w:p w14:paraId="47F3CF35" w14:textId="77777777" w:rsidR="005A1923" w:rsidRPr="00863A01" w:rsidRDefault="005A1923" w:rsidP="005A1923">
      <w:pPr>
        <w:pStyle w:val="Heading3"/>
      </w:pPr>
      <w:r w:rsidRPr="00863A01">
        <w:t xml:space="preserve">the terms </w:t>
      </w:r>
      <w:r w:rsidR="009A650D" w:rsidRPr="00863A01">
        <w:t>“</w:t>
      </w:r>
      <w:r w:rsidRPr="00863A01">
        <w:t>herein,</w:t>
      </w:r>
      <w:r w:rsidR="009A650D" w:rsidRPr="00863A01">
        <w:t>”</w:t>
      </w:r>
      <w:r w:rsidRPr="00863A01">
        <w:t xml:space="preserve"> </w:t>
      </w:r>
      <w:r w:rsidR="009A650D" w:rsidRPr="00863A01">
        <w:t>“</w:t>
      </w:r>
      <w:r w:rsidRPr="00863A01">
        <w:t>hereunder,</w:t>
      </w:r>
      <w:r w:rsidR="009A650D" w:rsidRPr="00863A01">
        <w:t>”</w:t>
      </w:r>
      <w:r w:rsidRPr="00863A01">
        <w:t xml:space="preserve"> </w:t>
      </w:r>
      <w:r w:rsidR="009A650D" w:rsidRPr="00863A01">
        <w:t>“</w:t>
      </w:r>
      <w:r w:rsidRPr="00863A01">
        <w:t>hereby,</w:t>
      </w:r>
      <w:r w:rsidR="009A650D" w:rsidRPr="00863A01">
        <w:t>”</w:t>
      </w:r>
      <w:r w:rsidRPr="00863A01">
        <w:t xml:space="preserve"> </w:t>
      </w:r>
      <w:r w:rsidR="009A650D" w:rsidRPr="00863A01">
        <w:t>“</w:t>
      </w:r>
      <w:r w:rsidRPr="00863A01">
        <w:t>hereto,</w:t>
      </w:r>
      <w:r w:rsidR="009A650D" w:rsidRPr="00863A01">
        <w:t>”</w:t>
      </w:r>
      <w:r w:rsidRPr="00863A01">
        <w:t xml:space="preserve"> </w:t>
      </w:r>
      <w:r w:rsidR="009A650D" w:rsidRPr="00863A01">
        <w:t>“</w:t>
      </w:r>
      <w:r w:rsidRPr="00863A01">
        <w:t>hereof,</w:t>
      </w:r>
      <w:r w:rsidR="009A650D" w:rsidRPr="00863A01">
        <w:t>”</w:t>
      </w:r>
      <w:r w:rsidRPr="00863A01">
        <w:t xml:space="preserve"> and any similar term, refer to this Indenture as a whole and not to any particular article, section, or subdivision hereof; the term </w:t>
      </w:r>
      <w:r w:rsidR="009A650D" w:rsidRPr="00863A01">
        <w:t>“</w:t>
      </w:r>
      <w:r w:rsidRPr="00863A01">
        <w:t>heretofore</w:t>
      </w:r>
      <w:r w:rsidR="009A650D" w:rsidRPr="00863A01">
        <w:t>”</w:t>
      </w:r>
      <w:r w:rsidRPr="00863A01">
        <w:t xml:space="preserve"> means before the date of execution of this Indenture, the term </w:t>
      </w:r>
      <w:r w:rsidR="009A650D" w:rsidRPr="00863A01">
        <w:t>“</w:t>
      </w:r>
      <w:r w:rsidRPr="00863A01">
        <w:t>now</w:t>
      </w:r>
      <w:r w:rsidR="009A650D" w:rsidRPr="00863A01">
        <w:t>”</w:t>
      </w:r>
      <w:r w:rsidRPr="00863A01">
        <w:t xml:space="preserve"> means at the date of execution of this Indenture, and the term </w:t>
      </w:r>
      <w:r w:rsidR="009A650D" w:rsidRPr="00863A01">
        <w:t>“</w:t>
      </w:r>
      <w:r w:rsidRPr="00863A01">
        <w:t>hereafter</w:t>
      </w:r>
      <w:r w:rsidR="009A650D" w:rsidRPr="00863A01">
        <w:t>”</w:t>
      </w:r>
      <w:r w:rsidRPr="00863A01">
        <w:t xml:space="preserve"> means after the date of execution of this Indenture;</w:t>
      </w:r>
    </w:p>
    <w:p w14:paraId="6F6104FC" w14:textId="77777777" w:rsidR="005A1923" w:rsidRPr="00863A01" w:rsidRDefault="005A1923" w:rsidP="005A1923">
      <w:pPr>
        <w:pStyle w:val="Heading3"/>
      </w:pPr>
      <w:r w:rsidRPr="00863A01">
        <w:t xml:space="preserve">words of the masculine gender include correlative words of the feminine and neuter genders; words importing the singular number include the plural number and vice versa; and the word </w:t>
      </w:r>
      <w:r w:rsidR="009A650D" w:rsidRPr="00863A01">
        <w:t>“</w:t>
      </w:r>
      <w:r w:rsidRPr="00863A01">
        <w:t>person</w:t>
      </w:r>
      <w:r w:rsidR="009A650D" w:rsidRPr="00863A01">
        <w:t>”</w:t>
      </w:r>
      <w:r w:rsidRPr="00863A01">
        <w:t xml:space="preserve"> or similar term includes, but is not limited to, natural persons, firms, associations, corporations, partnerships, and public bodies;</w:t>
      </w:r>
    </w:p>
    <w:p w14:paraId="7809247D" w14:textId="77777777" w:rsidR="005A1923" w:rsidRDefault="005A1923" w:rsidP="005A1923">
      <w:pPr>
        <w:pStyle w:val="Heading3"/>
      </w:pPr>
      <w:r w:rsidRPr="00863A01">
        <w:lastRenderedPageBreak/>
        <w:t>the captions or headings of this Indenture, and the table of contents appended to copies hereof, are for convenience only and in no way define, limit, or describe the scope or intent of any provision, article, or section of this Indenture;</w:t>
      </w:r>
    </w:p>
    <w:p w14:paraId="11C9D3D0" w14:textId="77777777" w:rsidR="00AF7E9B" w:rsidRPr="00863A01" w:rsidRDefault="00AF7E9B" w:rsidP="005A1923">
      <w:pPr>
        <w:pStyle w:val="Heading3"/>
      </w:pPr>
      <w:r>
        <w:t>a</w:t>
      </w:r>
      <w:r w:rsidRPr="00E772D2">
        <w:t>rticles, sections, subsections, paragraphs and subparagraphs mentioned by number, letter, or otherwise, correspond to the respective articles, sections, subsections, paragraphs and subparagraphs hereof so numbered or otherwise so designated</w:t>
      </w:r>
      <w:r>
        <w:t>;</w:t>
      </w:r>
    </w:p>
    <w:p w14:paraId="06CF848B" w14:textId="77777777" w:rsidR="005A1923" w:rsidRPr="00863A01" w:rsidRDefault="005A1923" w:rsidP="005A1923">
      <w:pPr>
        <w:pStyle w:val="Heading3"/>
      </w:pPr>
      <w:r w:rsidRPr="00863A01">
        <w:t>all accounting terms not otherwise defined herein have the meanings assigned to them in accordance with generally accepted accounting principles;</w:t>
      </w:r>
    </w:p>
    <w:p w14:paraId="621C81E4" w14:textId="77777777" w:rsidR="005A1923" w:rsidRPr="00863A01" w:rsidRDefault="005A1923" w:rsidP="005A1923">
      <w:pPr>
        <w:pStyle w:val="Heading3"/>
      </w:pPr>
      <w:r w:rsidRPr="00863A01">
        <w:t xml:space="preserve">in no event shall the term </w:t>
      </w:r>
      <w:r w:rsidR="009A650D" w:rsidRPr="00863A01">
        <w:t>“</w:t>
      </w:r>
      <w:r w:rsidRPr="00863A01">
        <w:t>available</w:t>
      </w:r>
      <w:r w:rsidR="009A650D" w:rsidRPr="00863A01">
        <w:t>”</w:t>
      </w:r>
      <w:r w:rsidRPr="00863A01">
        <w:t xml:space="preserve"> when used to modify revenue described herein be interpreted to mean that the Trustee or the District has any discretion to determine that only a portion of such revenue shall be applied as provided herein; and</w:t>
      </w:r>
    </w:p>
    <w:p w14:paraId="7AAFE6E9" w14:textId="77777777" w:rsidR="005A1923" w:rsidRPr="00863A01" w:rsidRDefault="005A1923" w:rsidP="005A1923">
      <w:pPr>
        <w:pStyle w:val="Heading3"/>
      </w:pPr>
      <w:r w:rsidRPr="00863A01">
        <w:t>all exhibits referred to herein are incorporated herein by reference.</w:t>
      </w:r>
    </w:p>
    <w:p w14:paraId="493A65BD" w14:textId="77777777" w:rsidR="005A1923" w:rsidRPr="004763B2" w:rsidRDefault="005A1923" w:rsidP="005A1923">
      <w:pPr>
        <w:pStyle w:val="Heading2"/>
        <w:rPr>
          <w:b w:val="0"/>
          <w:vanish/>
          <w:color w:val="FF0000"/>
          <w:u w:val="single"/>
          <w:specVanish/>
        </w:rPr>
      </w:pPr>
      <w:bookmarkStart w:id="57" w:name="_Toc522920699"/>
      <w:bookmarkStart w:id="58" w:name="_Toc522920786"/>
      <w:bookmarkStart w:id="59" w:name="_Toc522920873"/>
      <w:bookmarkStart w:id="60" w:name="_Toc191375924"/>
      <w:r w:rsidRPr="004763B2">
        <w:rPr>
          <w:b w:val="0"/>
          <w:u w:val="single"/>
        </w:rPr>
        <w:t>Computations</w:t>
      </w:r>
      <w:bookmarkEnd w:id="57"/>
      <w:bookmarkEnd w:id="58"/>
      <w:bookmarkEnd w:id="59"/>
      <w:bookmarkEnd w:id="60"/>
    </w:p>
    <w:p w14:paraId="605DEF7B" w14:textId="77777777" w:rsidR="005A1923" w:rsidRPr="00863A01" w:rsidRDefault="005A1923" w:rsidP="005A1923">
      <w:pPr>
        <w:pStyle w:val="HeadingBody2"/>
      </w:pPr>
      <w:r w:rsidRPr="00863A01">
        <w:t>.  Unless the facts shall then be otherwise, all computations required for the purposes of this Indenture shall be made on the assumption that: (a) the principal of and interest on all Bonds shall be paid as and when the same become due as therein and herein provided; and (b) all credits required by this Indenture to be made to any fund shall be made in the amounts and at the times required.</w:t>
      </w:r>
    </w:p>
    <w:p w14:paraId="0EB92A23" w14:textId="77777777" w:rsidR="005A1923" w:rsidRPr="00445A9E" w:rsidRDefault="005A1923" w:rsidP="005A1923">
      <w:pPr>
        <w:pStyle w:val="Heading2"/>
        <w:rPr>
          <w:b w:val="0"/>
          <w:vanish/>
          <w:color w:val="FF0000"/>
          <w:u w:val="single"/>
          <w:specVanish/>
        </w:rPr>
      </w:pPr>
      <w:bookmarkStart w:id="61" w:name="_Toc522920700"/>
      <w:bookmarkStart w:id="62" w:name="_Toc522920787"/>
      <w:bookmarkStart w:id="63" w:name="_Toc522920874"/>
      <w:bookmarkStart w:id="64" w:name="_Toc191375925"/>
      <w:r w:rsidRPr="00445A9E">
        <w:rPr>
          <w:b w:val="0"/>
          <w:u w:val="single"/>
        </w:rPr>
        <w:t xml:space="preserve">Exclusion of Bonds Held </w:t>
      </w:r>
      <w:r w:rsidR="00364F16">
        <w:rPr>
          <w:b w:val="0"/>
          <w:u w:val="single"/>
        </w:rPr>
        <w:t>b</w:t>
      </w:r>
      <w:r w:rsidRPr="00445A9E">
        <w:rPr>
          <w:b w:val="0"/>
          <w:u w:val="single"/>
        </w:rPr>
        <w:t>y the District</w:t>
      </w:r>
      <w:bookmarkEnd w:id="61"/>
      <w:bookmarkEnd w:id="62"/>
      <w:bookmarkEnd w:id="63"/>
      <w:bookmarkEnd w:id="64"/>
    </w:p>
    <w:p w14:paraId="70923C21" w14:textId="77777777" w:rsidR="005A1923" w:rsidRPr="00863A01" w:rsidRDefault="005A1923" w:rsidP="005A1923">
      <w:pPr>
        <w:pStyle w:val="HeadingBody2"/>
      </w:pPr>
      <w:r w:rsidRPr="00863A01">
        <w:t>.  In determining whether the Consent Parties with respect to the requisite principal amount of the Outstanding Bonds have given any request, demand, authorization, direction, notice, consent, or waiver hereunder, Bonds for which the District is the Consent Party shall be disregarded and deemed not to be Outstanding.</w:t>
      </w:r>
    </w:p>
    <w:p w14:paraId="3519BFC4" w14:textId="77777777" w:rsidR="005A1923" w:rsidRPr="00445A9E" w:rsidRDefault="005A1923" w:rsidP="005A1923">
      <w:pPr>
        <w:pStyle w:val="Heading2"/>
        <w:rPr>
          <w:b w:val="0"/>
          <w:vanish/>
          <w:color w:val="FF0000"/>
          <w:u w:val="single"/>
          <w:specVanish/>
        </w:rPr>
      </w:pPr>
      <w:bookmarkStart w:id="65" w:name="_Toc522920701"/>
      <w:bookmarkStart w:id="66" w:name="_Toc522920788"/>
      <w:bookmarkStart w:id="67" w:name="_Toc522920875"/>
      <w:bookmarkStart w:id="68" w:name="_Toc191375926"/>
      <w:r w:rsidRPr="00445A9E">
        <w:rPr>
          <w:b w:val="0"/>
          <w:u w:val="single"/>
        </w:rPr>
        <w:t>Certificates and Opinions</w:t>
      </w:r>
      <w:bookmarkEnd w:id="65"/>
      <w:bookmarkEnd w:id="66"/>
      <w:bookmarkEnd w:id="67"/>
      <w:bookmarkEnd w:id="68"/>
    </w:p>
    <w:p w14:paraId="37DE8CC2" w14:textId="77777777" w:rsidR="005A1923" w:rsidRPr="00863A01" w:rsidRDefault="005A1923" w:rsidP="005A1923">
      <w:pPr>
        <w:pStyle w:val="HeadingBody2"/>
      </w:pPr>
      <w:r w:rsidRPr="00863A01">
        <w:t>.</w:t>
      </w:r>
    </w:p>
    <w:p w14:paraId="6FCABE0C" w14:textId="77777777" w:rsidR="005A1923" w:rsidRPr="00863A01" w:rsidRDefault="005A1923" w:rsidP="005A1923">
      <w:pPr>
        <w:pStyle w:val="Heading3"/>
      </w:pPr>
      <w:r w:rsidRPr="00863A01">
        <w:t>Except as otherwise specifically provided in this Indenture, each certificate or opinion with respect to compliance with a condition or covenant provided for in this Indenture shall include: (i) a statement that the person making the certificate or opinion has read the covenant or condition and the definitions herein relating thereto; (ii) a brief statement as to the nature and scope of the examination or investigation upon which the statements or opinions contained in such certificate or opinion are based; (iii) a statement that, in the opinion of such person, he has made such examination and investigation as is necessary to enable him to express an informed opinion as to whether the covenant or condition has been complied with; (iv) a statement as to whether, in the opinion of such person, the condition or covenant has been complied with; and (v) an identification of any certificate or opinion relied on in such certificate or opinion.</w:t>
      </w:r>
    </w:p>
    <w:p w14:paraId="4FE9CED1" w14:textId="77777777" w:rsidR="005A1923" w:rsidRPr="00863A01" w:rsidRDefault="005A1923" w:rsidP="005A1923">
      <w:pPr>
        <w:pStyle w:val="Heading3"/>
      </w:pPr>
      <w:r w:rsidRPr="00863A01">
        <w:t>Any opinion of Counsel may be qualified by reference to the constitutional powers of the United States of America, the police and sovereign powers of the State, judicial discretion, bankruptcy, insolvency, reorganization, moratorium, and other laws affecting creditors</w:t>
      </w:r>
      <w:r w:rsidR="009A650D" w:rsidRPr="00863A01">
        <w:t>’</w:t>
      </w:r>
      <w:r w:rsidRPr="00863A01">
        <w:t xml:space="preserve"> rights or municipal corporations or similar matters.</w:t>
      </w:r>
    </w:p>
    <w:p w14:paraId="57AFF686" w14:textId="77777777" w:rsidR="005A1923" w:rsidRPr="00863A01" w:rsidRDefault="005A1923" w:rsidP="005A1923">
      <w:pPr>
        <w:pStyle w:val="Heading3"/>
      </w:pPr>
      <w:r w:rsidRPr="00863A01">
        <w:lastRenderedPageBreak/>
        <w:t>In any case where several matters are required to be certified by, or covered by an opinion of, any specified person, it is not necessary that all such matters be certified by, or covered by the opinion of, only one such person, or that they be so certified or covered by only one document, but one such person may certify or give an opinion with respect to some matters and one or more other such persons as to other matters, and any such person may certify or give an opinion as to such matters in one or several documents.</w:t>
      </w:r>
    </w:p>
    <w:p w14:paraId="14916147" w14:textId="77777777" w:rsidR="005A1923" w:rsidRPr="00863A01" w:rsidRDefault="005A1923" w:rsidP="005A1923">
      <w:pPr>
        <w:pStyle w:val="Heading3"/>
      </w:pPr>
      <w:r w:rsidRPr="00863A01">
        <w:t>Any certificate or opinion of an officer of the District may be based, insofar as it relates to legal matters, upon a certificate or opinion of, or representations by, Counsel, unless such officer knows, or in the exercise of reasonable care should know, that the certificate or opinion or representations with respect to the matters upon which his certificate or opinion is based are erroneous.  Any such certificate or opinion of Counsel may be based, insofar as it relates to factual matters, upon a certificate or opinion of, or representations by, an officer or officers of the District stating that the information with respect to such factual matters is in the possession of the District, unless such Counsel knows, or in the exercise of reasonable care should know, that the certificate or opinion or representations with respect to such matters are erroneous.</w:t>
      </w:r>
    </w:p>
    <w:p w14:paraId="284D982B" w14:textId="77777777" w:rsidR="005A1923" w:rsidRPr="00863A01" w:rsidRDefault="005A1923" w:rsidP="005A1923">
      <w:pPr>
        <w:pStyle w:val="Heading3"/>
      </w:pPr>
      <w:r w:rsidRPr="00863A01">
        <w:t>When any person is required to make, give, or execute two or more applications, requests, consents, certificates, statements, opinions, or other instruments under this Indenture, such instruments may, but need not, be consolidated to form one instrument.</w:t>
      </w:r>
    </w:p>
    <w:p w14:paraId="43D36603" w14:textId="77777777" w:rsidR="005A1923" w:rsidRPr="00445A9E" w:rsidRDefault="005A1923" w:rsidP="005A1923">
      <w:pPr>
        <w:pStyle w:val="Heading2"/>
        <w:rPr>
          <w:b w:val="0"/>
          <w:vanish/>
          <w:color w:val="FF0000"/>
          <w:u w:val="single"/>
          <w:specVanish/>
        </w:rPr>
      </w:pPr>
      <w:bookmarkStart w:id="69" w:name="_Toc522920702"/>
      <w:bookmarkStart w:id="70" w:name="_Toc522920789"/>
      <w:bookmarkStart w:id="71" w:name="_Toc522920876"/>
      <w:bookmarkStart w:id="72" w:name="_Toc191375927"/>
      <w:r w:rsidRPr="00445A9E">
        <w:rPr>
          <w:b w:val="0"/>
          <w:u w:val="single"/>
        </w:rPr>
        <w:t>Acts of Consent Parties</w:t>
      </w:r>
      <w:bookmarkEnd w:id="69"/>
      <w:bookmarkEnd w:id="70"/>
      <w:bookmarkEnd w:id="71"/>
      <w:bookmarkEnd w:id="72"/>
    </w:p>
    <w:p w14:paraId="1FFD6A5E" w14:textId="77777777" w:rsidR="005A1923" w:rsidRPr="00863A01" w:rsidRDefault="005A1923" w:rsidP="005A1923">
      <w:pPr>
        <w:pStyle w:val="HeadingBody2"/>
      </w:pPr>
      <w:r w:rsidRPr="00863A01">
        <w:t>.</w:t>
      </w:r>
    </w:p>
    <w:p w14:paraId="57E6537E" w14:textId="77777777" w:rsidR="005A1923" w:rsidRPr="00863A01" w:rsidRDefault="005A1923" w:rsidP="005A1923">
      <w:pPr>
        <w:pStyle w:val="Heading3"/>
      </w:pPr>
      <w:r w:rsidRPr="00863A01">
        <w:t>Any request, demand, authorization, direction, notice, consent, waiver, or other action provided by this Indenture to be given or taken by Consent Parties may be embodied in and evidenced by one or more instruments of substantially similar tenor signed by such Consent Party in person or by agent duly appointed in writing; and, except as otherwise expressly provided herein, such action shall become effective when such instrument or instruments are delivered to the Trustee, and, where it is hereby expressly required, the District.  Proof of execution of any such instrument or of a writing appointing any such agent made in the manner set forth in subsection (b) hereof shall be sufficient for any purpose of this Indenture and (subject to Section 9.01 hereof) conclusive in favor of the Trustee and the District.</w:t>
      </w:r>
    </w:p>
    <w:p w14:paraId="3A1DDD38" w14:textId="77777777" w:rsidR="005A1923" w:rsidRPr="00863A01" w:rsidRDefault="005A1923" w:rsidP="005A1923">
      <w:pPr>
        <w:pStyle w:val="Heading3"/>
      </w:pPr>
      <w:r w:rsidRPr="00863A01">
        <w:t>The fact and date of the execution by any person of any such instrument or writing may be proved by the affidavit of a witness of such execution or by the certificate of any notary public or other officer authorized by law to take acknowledgments of deeds, certifying that the individual signing such instrument or writing acknowledged to him the execution thereof.  Where such execution is by an officer of a corporation or a member of a partnership, on behalf of such corporation or partnership, such affidavit or certificate shall also constitute sufficient proof of his authority.</w:t>
      </w:r>
    </w:p>
    <w:p w14:paraId="26BC7C05" w14:textId="77777777" w:rsidR="005A1923" w:rsidRPr="00863A01" w:rsidRDefault="005A1923" w:rsidP="005A1923">
      <w:pPr>
        <w:pStyle w:val="Heading3"/>
      </w:pPr>
      <w:r w:rsidRPr="00863A01">
        <w:t xml:space="preserve">Any request, demand, authorization, direction, notice, consent, waiver, or other action provided by this Indenture to be given or taken by the Consent Parties with respect to a specified percentage or portion of the Outstanding Bonds shall be conclusive </w:t>
      </w:r>
      <w:r w:rsidRPr="00863A01">
        <w:lastRenderedPageBreak/>
        <w:t>and binding upon all present and future Owners and Consent Parties if the Consent Parties with respect to the specified percentage or portion of the Outstanding Bonds take such action in accordance herewith; and it shall not be necessary to make notation of such action on any Bond authenticated and delivered hereunder.  In addition, any request, demand, authorization, direction, notice, consent, waiver, or other action by any Consent Party (notwithstanding whether such action was also taken by any other Owner or Consent Party) shall bind the Owner and the Consent Party, and the Owner of and Consent Party with respect to every Bond issued upon the transfer thereof or in exchange therefor or in lieu thereof, in respect of anything done or suffered to be done by the Trustee or the District in reliance thereon; and it shall not be necessary to make notation of such action on any Bond authenticated and delivered hereunder.</w:t>
      </w:r>
    </w:p>
    <w:p w14:paraId="27EE9B04" w14:textId="77777777" w:rsidR="005A1923" w:rsidRPr="00A358C2" w:rsidRDefault="005A1923" w:rsidP="005A1923">
      <w:pPr>
        <w:pStyle w:val="Heading2"/>
        <w:rPr>
          <w:b w:val="0"/>
          <w:vanish/>
          <w:color w:val="FF0000"/>
          <w:u w:val="single"/>
          <w:specVanish/>
        </w:rPr>
      </w:pPr>
      <w:bookmarkStart w:id="73" w:name="_Toc522920703"/>
      <w:bookmarkStart w:id="74" w:name="_Toc522920790"/>
      <w:bookmarkStart w:id="75" w:name="_Toc522920877"/>
      <w:bookmarkStart w:id="76" w:name="_Toc191375928"/>
      <w:r w:rsidRPr="00A358C2">
        <w:rPr>
          <w:b w:val="0"/>
          <w:u w:val="single"/>
        </w:rPr>
        <w:t xml:space="preserve">Indenture </w:t>
      </w:r>
      <w:r w:rsidR="00007A94" w:rsidRPr="00A358C2">
        <w:rPr>
          <w:b w:val="0"/>
          <w:u w:val="single"/>
        </w:rPr>
        <w:t>t</w:t>
      </w:r>
      <w:r w:rsidRPr="00A358C2">
        <w:rPr>
          <w:b w:val="0"/>
          <w:u w:val="single"/>
        </w:rPr>
        <w:t>o Constitute Contract</w:t>
      </w:r>
      <w:bookmarkEnd w:id="73"/>
      <w:bookmarkEnd w:id="74"/>
      <w:bookmarkEnd w:id="75"/>
      <w:bookmarkEnd w:id="76"/>
    </w:p>
    <w:p w14:paraId="07BDC212" w14:textId="50663C2E" w:rsidR="009C1015" w:rsidRDefault="005A1923" w:rsidP="005A1923">
      <w:pPr>
        <w:pStyle w:val="HeadingBody2"/>
      </w:pPr>
      <w:r w:rsidRPr="00A358C2">
        <w:rPr>
          <w:bCs/>
        </w:rPr>
        <w:t>.  This Indenture shall constitute a</w:t>
      </w:r>
      <w:r w:rsidRPr="00863A01">
        <w:t xml:space="preserve"> contract among the District, the Trustee, and the Owners, and shall remain in full force and effect until the Bonds are no longer Outstanding hereunder.</w:t>
      </w:r>
    </w:p>
    <w:p w14:paraId="7D1F8D2B" w14:textId="77777777" w:rsidR="009C1015" w:rsidRDefault="009C1015">
      <w:pPr>
        <w:rPr>
          <w:rFonts w:eastAsiaTheme="majorEastAsia" w:cs="Times New Roman"/>
          <w:szCs w:val="26"/>
        </w:rPr>
      </w:pPr>
      <w:r>
        <w:br w:type="page"/>
      </w:r>
    </w:p>
    <w:p w14:paraId="15CAE94F" w14:textId="77777777" w:rsidR="005A1923" w:rsidRPr="00A358C2" w:rsidRDefault="005A1923" w:rsidP="005A1923">
      <w:pPr>
        <w:pStyle w:val="Heading1"/>
        <w:rPr>
          <w:rFonts w:ascii="Times New Roman" w:hAnsi="Times New Roman"/>
          <w:b w:val="0"/>
        </w:rPr>
      </w:pPr>
      <w:bookmarkStart w:id="77" w:name="_Toc522920704"/>
      <w:bookmarkStart w:id="78" w:name="_Toc522920791"/>
      <w:bookmarkStart w:id="79" w:name="_Toc522920878"/>
      <w:bookmarkStart w:id="80" w:name="_Toc522921151"/>
      <w:bookmarkStart w:id="81" w:name="_Toc523240777"/>
      <w:bookmarkStart w:id="82" w:name="_Toc523241375"/>
      <w:bookmarkStart w:id="83" w:name="_Toc529266308"/>
      <w:bookmarkStart w:id="84" w:name="_Toc9331807"/>
      <w:bookmarkStart w:id="85" w:name="_Toc11152550"/>
      <w:bookmarkStart w:id="86" w:name="_Toc11161723"/>
      <w:bookmarkStart w:id="87" w:name="_Toc11162041"/>
      <w:bookmarkStart w:id="88" w:name="_Toc11664256"/>
      <w:bookmarkStart w:id="89" w:name="_Toc13571608"/>
      <w:bookmarkStart w:id="90" w:name="_Toc13572021"/>
      <w:bookmarkStart w:id="91" w:name="_Toc13572368"/>
      <w:bookmarkStart w:id="92" w:name="_Toc13860182"/>
      <w:bookmarkStart w:id="93" w:name="_Toc16777930"/>
      <w:bookmarkStart w:id="94" w:name="_Toc17970570"/>
      <w:bookmarkStart w:id="95" w:name="_Toc17971227"/>
      <w:bookmarkStart w:id="96" w:name="_Toc18575765"/>
      <w:bookmarkStart w:id="97" w:name="_Toc20821464"/>
      <w:bookmarkStart w:id="98" w:name="_Toc21087295"/>
      <w:bookmarkStart w:id="99" w:name="_Toc24098521"/>
      <w:bookmarkStart w:id="100" w:name="_Toc24448073"/>
      <w:bookmarkStart w:id="101" w:name="_Toc24451144"/>
      <w:bookmarkStart w:id="102" w:name="_Toc44327255"/>
      <w:bookmarkStart w:id="103" w:name="_Toc44440114"/>
      <w:bookmarkStart w:id="104" w:name="_Toc46993526"/>
      <w:bookmarkStart w:id="105" w:name="_Toc47341566"/>
      <w:bookmarkStart w:id="106" w:name="_Toc47540594"/>
      <w:bookmarkStart w:id="107" w:name="_Toc48900088"/>
      <w:bookmarkStart w:id="108" w:name="_Toc72485192"/>
      <w:bookmarkStart w:id="109" w:name="_Toc72930928"/>
      <w:bookmarkStart w:id="110" w:name="_Toc76976080"/>
      <w:bookmarkStart w:id="111" w:name="_Toc191369486"/>
      <w:bookmarkStart w:id="112" w:name="_Toc191375929"/>
      <w:r w:rsidRPr="00863A01">
        <w:rPr>
          <w:b w:val="0"/>
        </w:rPr>
        <w:lastRenderedPageBreak/>
        <w:br/>
      </w:r>
      <w:r w:rsidRPr="00863A01">
        <w:rPr>
          <w:b w:val="0"/>
        </w:rPr>
        <w:br/>
      </w:r>
      <w:r w:rsidRPr="00A358C2">
        <w:rPr>
          <w:rFonts w:ascii="Times New Roman" w:hAnsi="Times New Roman"/>
          <w:b w:val="0"/>
        </w:rPr>
        <w:t>THE BONDS</w:t>
      </w:r>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24653B17" w14:textId="77777777" w:rsidR="005A1923" w:rsidRPr="00445A9E" w:rsidRDefault="005A1923" w:rsidP="005A1923">
      <w:pPr>
        <w:pStyle w:val="Heading2"/>
        <w:rPr>
          <w:b w:val="0"/>
          <w:vanish/>
          <w:color w:val="FF0000"/>
          <w:u w:val="single"/>
          <w:specVanish/>
        </w:rPr>
      </w:pPr>
      <w:bookmarkStart w:id="113" w:name="_Toc522920705"/>
      <w:bookmarkStart w:id="114" w:name="_Toc522920792"/>
      <w:bookmarkStart w:id="115" w:name="_Toc522920879"/>
      <w:bookmarkStart w:id="116" w:name="_Toc191375930"/>
      <w:r w:rsidRPr="00445A9E">
        <w:rPr>
          <w:b w:val="0"/>
          <w:u w:val="single"/>
        </w:rPr>
        <w:t>Authorization, Terms, Payment, and Form of Bonds</w:t>
      </w:r>
      <w:bookmarkEnd w:id="113"/>
      <w:bookmarkEnd w:id="114"/>
      <w:bookmarkEnd w:id="115"/>
      <w:bookmarkEnd w:id="116"/>
    </w:p>
    <w:p w14:paraId="5A98AE75" w14:textId="77777777" w:rsidR="005A1923" w:rsidRPr="00863A01" w:rsidRDefault="005A1923" w:rsidP="005A1923">
      <w:pPr>
        <w:pStyle w:val="HeadingBody2"/>
      </w:pPr>
      <w:r w:rsidRPr="00863A01">
        <w:t>.</w:t>
      </w:r>
    </w:p>
    <w:p w14:paraId="2E6994D3" w14:textId="13D257BB" w:rsidR="005A1923" w:rsidRPr="0020008B" w:rsidRDefault="005A1923" w:rsidP="0020008B">
      <w:pPr>
        <w:pStyle w:val="Heading3"/>
        <w:tabs>
          <w:tab w:val="num" w:pos="2160"/>
        </w:tabs>
        <w:rPr>
          <w:rFonts w:eastAsia="Times New Roman"/>
          <w:bCs w:val="0"/>
        </w:rPr>
      </w:pPr>
      <w:r w:rsidRPr="00863A01">
        <w:t xml:space="preserve">In accordance with the Constitution of the State; </w:t>
      </w:r>
      <w:r w:rsidRPr="00AF7E9B">
        <w:t>the Act;</w:t>
      </w:r>
      <w:r w:rsidR="007D3C48">
        <w:t xml:space="preserve"> </w:t>
      </w:r>
      <w:r w:rsidRPr="00AF7E9B">
        <w:t xml:space="preserve">the </w:t>
      </w:r>
      <w:r w:rsidR="00AF7E9B" w:rsidRPr="00AF7E9B">
        <w:t>Property Owner Consent</w:t>
      </w:r>
      <w:r w:rsidRPr="00863A01">
        <w:t xml:space="preserve">; and all other laws of the State thereunto </w:t>
      </w:r>
      <w:r w:rsidR="00AF7E9B">
        <w:t>pertaining</w:t>
      </w:r>
      <w:r w:rsidRPr="00863A01">
        <w:t>, there shall be issued the Bonds for the purposes hereinafter stated.  The aggregate principal amount of the</w:t>
      </w:r>
      <w:r w:rsidR="00855D34">
        <w:t xml:space="preserve"> </w:t>
      </w:r>
      <w:r w:rsidR="00DC5B2B">
        <w:t>2025A-1</w:t>
      </w:r>
      <w:r w:rsidRPr="00863A01">
        <w:t xml:space="preserve"> Bonds that may be authenticated and delivered under this Indenture is limited to and shall not exceed $</w:t>
      </w:r>
      <w:r w:rsidR="00460B38">
        <w:t>[PAR</w:t>
      </w:r>
      <w:r w:rsidR="00B711D9">
        <w:t xml:space="preserve"> </w:t>
      </w:r>
      <w:r w:rsidR="00460B38">
        <w:t>A</w:t>
      </w:r>
      <w:r w:rsidR="00B711D9">
        <w:t>-</w:t>
      </w:r>
      <w:r w:rsidR="0020008B">
        <w:t>1</w:t>
      </w:r>
      <w:r w:rsidR="00460B38">
        <w:t>]</w:t>
      </w:r>
      <w:r w:rsidRPr="00863A01">
        <w:t>, except as provided in Section 2.0</w:t>
      </w:r>
      <w:r w:rsidR="00385A0B">
        <w:t>8</w:t>
      </w:r>
      <w:r w:rsidRPr="00863A01">
        <w:t xml:space="preserve"> and Section 2.</w:t>
      </w:r>
      <w:r w:rsidR="00385A0B">
        <w:t>11</w:t>
      </w:r>
      <w:r w:rsidRPr="00863A01">
        <w:t xml:space="preserve"> hereof.</w:t>
      </w:r>
      <w:r w:rsidR="0020008B">
        <w:t xml:space="preserve"> </w:t>
      </w:r>
      <w:r w:rsidR="0020008B" w:rsidRPr="0020008B">
        <w:rPr>
          <w:rFonts w:eastAsia="Times New Roman"/>
          <w:bCs w:val="0"/>
          <w:szCs w:val="20"/>
        </w:rPr>
        <w:t xml:space="preserve">The Original Principal Amount of the </w:t>
      </w:r>
      <w:r w:rsidR="00DC5B2B">
        <w:rPr>
          <w:rFonts w:eastAsia="Times New Roman"/>
          <w:bCs w:val="0"/>
          <w:szCs w:val="20"/>
        </w:rPr>
        <w:t>2025A-2</w:t>
      </w:r>
      <w:r w:rsidR="0020008B" w:rsidRPr="0020008B">
        <w:rPr>
          <w:rFonts w:eastAsia="Times New Roman"/>
          <w:bCs w:val="0"/>
          <w:szCs w:val="20"/>
        </w:rPr>
        <w:t xml:space="preserve"> Bonds that may be authenticated and delivered under this Indenture is limited to and shall not exceed $</w:t>
      </w:r>
      <w:r w:rsidR="0020008B">
        <w:rPr>
          <w:rFonts w:eastAsia="Times New Roman"/>
          <w:bCs w:val="0"/>
          <w:szCs w:val="20"/>
        </w:rPr>
        <w:t>[PAR</w:t>
      </w:r>
      <w:r w:rsidR="00B711D9">
        <w:rPr>
          <w:rFonts w:eastAsia="Times New Roman"/>
          <w:bCs w:val="0"/>
          <w:szCs w:val="20"/>
        </w:rPr>
        <w:t xml:space="preserve"> </w:t>
      </w:r>
      <w:r w:rsidR="0020008B">
        <w:rPr>
          <w:rFonts w:eastAsia="Times New Roman"/>
          <w:bCs w:val="0"/>
          <w:szCs w:val="20"/>
        </w:rPr>
        <w:t>A</w:t>
      </w:r>
      <w:r w:rsidR="00B711D9">
        <w:rPr>
          <w:rFonts w:eastAsia="Times New Roman"/>
          <w:bCs w:val="0"/>
          <w:szCs w:val="20"/>
        </w:rPr>
        <w:t>-</w:t>
      </w:r>
      <w:r w:rsidR="0020008B">
        <w:rPr>
          <w:rFonts w:eastAsia="Times New Roman"/>
          <w:bCs w:val="0"/>
          <w:szCs w:val="20"/>
        </w:rPr>
        <w:t>2]</w:t>
      </w:r>
      <w:r w:rsidR="0020008B" w:rsidRPr="0020008B">
        <w:rPr>
          <w:rFonts w:eastAsia="Times New Roman"/>
          <w:bCs w:val="0"/>
          <w:szCs w:val="20"/>
        </w:rPr>
        <w:t>, except as provided in Section 2.0</w:t>
      </w:r>
      <w:r w:rsidR="00385A0B">
        <w:rPr>
          <w:rFonts w:eastAsia="Times New Roman"/>
          <w:bCs w:val="0"/>
          <w:szCs w:val="20"/>
        </w:rPr>
        <w:t>8</w:t>
      </w:r>
      <w:r w:rsidR="0020008B" w:rsidRPr="0020008B">
        <w:rPr>
          <w:rFonts w:eastAsia="Times New Roman"/>
          <w:bCs w:val="0"/>
          <w:szCs w:val="20"/>
        </w:rPr>
        <w:t xml:space="preserve"> and Section 2.</w:t>
      </w:r>
      <w:r w:rsidR="00385A0B">
        <w:rPr>
          <w:rFonts w:eastAsia="Times New Roman"/>
          <w:bCs w:val="0"/>
          <w:szCs w:val="20"/>
        </w:rPr>
        <w:t>11</w:t>
      </w:r>
      <w:r w:rsidR="0020008B" w:rsidRPr="0020008B">
        <w:rPr>
          <w:rFonts w:eastAsia="Times New Roman"/>
          <w:bCs w:val="0"/>
          <w:szCs w:val="20"/>
        </w:rPr>
        <w:t xml:space="preserve"> hereof.</w:t>
      </w:r>
      <w:r w:rsidR="00105DAA">
        <w:rPr>
          <w:rFonts w:eastAsia="Times New Roman"/>
          <w:bCs w:val="0"/>
          <w:szCs w:val="20"/>
        </w:rPr>
        <w:t xml:space="preserve"> </w:t>
      </w:r>
    </w:p>
    <w:p w14:paraId="237F1FB9" w14:textId="699B9DA7" w:rsidR="00253916" w:rsidRDefault="005A1923" w:rsidP="00253916">
      <w:pPr>
        <w:pStyle w:val="Heading3"/>
      </w:pPr>
      <w:r w:rsidRPr="00863A01">
        <w:t xml:space="preserve">The Bonds shall be issued only as fully registered Bonds without coupons in Authorized Denominations.  Unless the District shall otherwise direct, </w:t>
      </w:r>
      <w:r w:rsidR="00105DAA" w:rsidRPr="00986E53">
        <w:t xml:space="preserve">the </w:t>
      </w:r>
      <w:r w:rsidR="00DC5B2B">
        <w:t>2025A-1</w:t>
      </w:r>
      <w:r w:rsidR="00105DAA" w:rsidRPr="00986E53">
        <w:t xml:space="preserve"> Bonds shall be numbered separately from 1 upward, with the number of each Bond preceded by “RA1</w:t>
      </w:r>
      <w:r w:rsidR="00105DAA" w:rsidRPr="00986E53">
        <w:noBreakHyphen/>
        <w:t xml:space="preserve">,” and the </w:t>
      </w:r>
      <w:r w:rsidR="00DC5B2B">
        <w:t>2025A-2</w:t>
      </w:r>
      <w:r w:rsidR="00105DAA" w:rsidRPr="00986E53">
        <w:t xml:space="preserve"> Bonds shall be numbered separately from 1 upward, with the number of each </w:t>
      </w:r>
      <w:r w:rsidR="00DC5B2B">
        <w:t>2025A-2</w:t>
      </w:r>
      <w:r w:rsidR="00105DAA" w:rsidRPr="00986E53">
        <w:t xml:space="preserve"> Bond preceded by “RA2</w:t>
      </w:r>
      <w:r w:rsidR="00105DAA" w:rsidRPr="00986E53">
        <w:noBreakHyphen/>
        <w:t>.”</w:t>
      </w:r>
    </w:p>
    <w:p w14:paraId="5EF0B11B" w14:textId="77777777" w:rsidR="005A1923" w:rsidRPr="00863A01" w:rsidRDefault="005A1923" w:rsidP="005A1923">
      <w:pPr>
        <w:pStyle w:val="Heading3"/>
      </w:pPr>
      <w:r w:rsidRPr="00863A01">
        <w:t xml:space="preserve">The principal of and premium, if any, on the Bonds are payable in lawful money of the United States of America to the Owner of each Bond upon maturity or prior redemption and presentation at the principal office of the Trustee.  The interest on any Bond is payable to the person in whose name such Bond is registered, at his address as it appears on the registration books maintained by or on behalf of the District by the Trustee, at the close of business on the Record Date, irrespective of any transfer or exchange of such Bond subsequent to such Record Date and prior to such Interest Payment Date; provided that any such interest not so timely paid or duly provided for shall cease to be payable to the person who is the Owner thereof at the close of business on the Record Date and shall be payable to the person who is the Owner thereof at the close of business on a Special Record Date for the payment of any such </w:t>
      </w:r>
      <w:r w:rsidR="00C748D0" w:rsidRPr="00863A01">
        <w:t>unpaid</w:t>
      </w:r>
      <w:r w:rsidRPr="00863A01">
        <w:t xml:space="preserve"> interest.  Such Special Record Date shall be fixed by the Trustee whenever moneys become available for payment of the </w:t>
      </w:r>
      <w:r w:rsidR="00C748D0" w:rsidRPr="00863A01">
        <w:t>unpaid</w:t>
      </w:r>
      <w:r w:rsidRPr="00863A01">
        <w:t xml:space="preserve"> interest, and notice of the Special Record Date shall be given to the Owners of the Bonds not less than 10 days prior to the Special Record Date by first-class mail to each such Owner as shown on the registration books kept by the Trustee on a date selected by the Trustee.  Such notice shall state the date of the Special Record Date and the date fixed for the payment of such </w:t>
      </w:r>
      <w:r w:rsidR="00C748D0" w:rsidRPr="00863A01">
        <w:t>unpaid</w:t>
      </w:r>
      <w:r w:rsidRPr="00863A01">
        <w:t xml:space="preserve"> interest.</w:t>
      </w:r>
    </w:p>
    <w:p w14:paraId="52C73BCA" w14:textId="77777777" w:rsidR="005A1923" w:rsidRPr="00863A01" w:rsidRDefault="005A1923" w:rsidP="005A1923">
      <w:pPr>
        <w:pStyle w:val="Heading3"/>
      </w:pPr>
      <w:r w:rsidRPr="00863A01">
        <w:t>Interest payments shall be paid by check or draft of the Trustee mailed on or before the Interest Payment Date to the Owners.  The Trustee may make payments of interest on any Bond by such alternative means as may be mutually agreed to between the Owner of such Bond and the Trustee; provided that the District shall not be required to incur any expenses in connection with such alternative means of payment.</w:t>
      </w:r>
    </w:p>
    <w:p w14:paraId="404D8C33" w14:textId="0A8CF722" w:rsidR="005A1923" w:rsidRDefault="007B0A56" w:rsidP="005A1923">
      <w:pPr>
        <w:pStyle w:val="Heading3"/>
      </w:pPr>
      <w:r w:rsidRPr="00986E53">
        <w:t xml:space="preserve">Subject to the provisions of this Indenture, the </w:t>
      </w:r>
      <w:r w:rsidR="00DC5B2B">
        <w:t>2025A-1</w:t>
      </w:r>
      <w:r w:rsidRPr="00986E53">
        <w:t xml:space="preserve"> Bonds and the </w:t>
      </w:r>
      <w:r w:rsidR="00DC5B2B">
        <w:t>2025A-2</w:t>
      </w:r>
      <w:r w:rsidRPr="00986E53">
        <w:t xml:space="preserve"> Bonds shall be in substantially the forms set forth in </w:t>
      </w:r>
      <w:r w:rsidRPr="007B0A56">
        <w:rPr>
          <w:u w:val="single"/>
        </w:rPr>
        <w:t>Exhibit A-1</w:t>
      </w:r>
      <w:r w:rsidRPr="00986E53">
        <w:t xml:space="preserve"> and </w:t>
      </w:r>
      <w:r w:rsidRPr="007B0A56">
        <w:rPr>
          <w:u w:val="single"/>
        </w:rPr>
        <w:t>Exhibit A-</w:t>
      </w:r>
      <w:r w:rsidRPr="007B0A56">
        <w:rPr>
          <w:u w:val="single"/>
        </w:rPr>
        <w:lastRenderedPageBreak/>
        <w:t>2</w:t>
      </w:r>
      <w:r w:rsidRPr="00986E53">
        <w:t xml:space="preserve"> attached hereto, respectively</w:t>
      </w:r>
      <w:r w:rsidR="005A1923" w:rsidRPr="00863A01">
        <w:t>, with such variations, omissions, and insertions as may be required by the circumstances, be required or permitted by this Indenture, or be consistent with this Indenture and necessary or appropriate to conform to the rules and requirements of any governmental authority or any usage or requirement of law with respect thereto.  The Bonds may bear such other endorsement or legend satisfactory to the Trustee as may be required to conform to usage or law with respect thereto.</w:t>
      </w:r>
    </w:p>
    <w:p w14:paraId="7A0855DE" w14:textId="3761351D" w:rsidR="00EA23C8" w:rsidRPr="00445A9E" w:rsidRDefault="00EA23C8" w:rsidP="00EA23C8">
      <w:pPr>
        <w:pStyle w:val="Heading2"/>
        <w:rPr>
          <w:b w:val="0"/>
          <w:vanish/>
          <w:color w:val="FF0000"/>
          <w:u w:val="single"/>
          <w:specVanish/>
        </w:rPr>
      </w:pPr>
      <w:bookmarkStart w:id="117" w:name="_Toc191375931"/>
      <w:r>
        <w:rPr>
          <w:b w:val="0"/>
          <w:u w:val="single"/>
        </w:rPr>
        <w:t xml:space="preserve">Terms of </w:t>
      </w:r>
      <w:r w:rsidR="00DC5B2B">
        <w:rPr>
          <w:b w:val="0"/>
          <w:u w:val="single"/>
        </w:rPr>
        <w:t>2025A-1</w:t>
      </w:r>
      <w:r w:rsidRPr="00445A9E">
        <w:rPr>
          <w:b w:val="0"/>
          <w:u w:val="single"/>
        </w:rPr>
        <w:t xml:space="preserve"> Bonds</w:t>
      </w:r>
      <w:bookmarkEnd w:id="117"/>
    </w:p>
    <w:p w14:paraId="2CD32195" w14:textId="77777777" w:rsidR="00EA23C8" w:rsidRDefault="00EA23C8" w:rsidP="00EA23C8">
      <w:pPr>
        <w:pStyle w:val="HeadingBody2"/>
      </w:pPr>
      <w:r w:rsidRPr="00863A01">
        <w:t xml:space="preserve">.  </w:t>
      </w:r>
    </w:p>
    <w:p w14:paraId="3ABC1564" w14:textId="58C82CFE" w:rsidR="00EA23C8" w:rsidRPr="00EA23C8" w:rsidRDefault="00EA23C8" w:rsidP="00EA23C8">
      <w:pPr>
        <w:numPr>
          <w:ilvl w:val="2"/>
          <w:numId w:val="10"/>
        </w:numPr>
        <w:tabs>
          <w:tab w:val="left" w:pos="2880"/>
        </w:tabs>
        <w:spacing w:after="240"/>
        <w:jc w:val="both"/>
        <w:outlineLvl w:val="2"/>
        <w:rPr>
          <w:rFonts w:eastAsia="Times New Roman" w:cs="Times New Roman"/>
          <w:szCs w:val="20"/>
        </w:rPr>
      </w:pPr>
      <w:r w:rsidRPr="00EA23C8">
        <w:rPr>
          <w:rFonts w:eastAsia="Times New Roman" w:cs="Times New Roman"/>
          <w:szCs w:val="20"/>
        </w:rPr>
        <w:t xml:space="preserve">The </w:t>
      </w:r>
      <w:r w:rsidR="00DC5B2B">
        <w:rPr>
          <w:rFonts w:eastAsia="Times New Roman" w:cs="Times New Roman"/>
          <w:szCs w:val="20"/>
        </w:rPr>
        <w:t>2025A-1</w:t>
      </w:r>
      <w:r w:rsidRPr="00EA23C8">
        <w:rPr>
          <w:rFonts w:eastAsia="Times New Roman" w:cs="Times New Roman"/>
          <w:szCs w:val="20"/>
        </w:rPr>
        <w:t xml:space="preserve"> Bonds shall be dated as of the date of issuance, and shall mature on the dates and in the aggregate principal amounts, and shall bear interest at the rates per annum, set forth in the following table, such interest to be calculated on the basis of a 360-day year of twelve 30-day months, payable to the extent of Pledged Revenue available therefor </w:t>
      </w:r>
      <w:r w:rsidR="00041FEE">
        <w:rPr>
          <w:rFonts w:eastAsia="Times New Roman" w:cs="Times New Roman"/>
          <w:szCs w:val="20"/>
        </w:rPr>
        <w:t>annually</w:t>
      </w:r>
      <w:r w:rsidRPr="00EA23C8">
        <w:rPr>
          <w:rFonts w:eastAsia="Times New Roman" w:cs="Times New Roman"/>
          <w:szCs w:val="20"/>
        </w:rPr>
        <w:t xml:space="preserve"> on each </w:t>
      </w:r>
      <w:r w:rsidR="00B711D9">
        <w:rPr>
          <w:rFonts w:eastAsia="Times New Roman" w:cs="Times New Roman"/>
          <w:szCs w:val="20"/>
        </w:rPr>
        <w:t>March</w:t>
      </w:r>
      <w:r w:rsidR="00F93A65">
        <w:rPr>
          <w:rFonts w:eastAsia="Times New Roman" w:cs="Times New Roman"/>
          <w:szCs w:val="20"/>
        </w:rPr>
        <w:t xml:space="preserve"> 1</w:t>
      </w:r>
      <w:r w:rsidRPr="00EA23C8">
        <w:rPr>
          <w:rFonts w:eastAsia="Times New Roman" w:cs="Times New Roman"/>
          <w:szCs w:val="20"/>
        </w:rPr>
        <w:t xml:space="preserve">, commencing on </w:t>
      </w:r>
      <w:r w:rsidR="00041FEE">
        <w:rPr>
          <w:rFonts w:eastAsia="Times New Roman" w:cs="Times New Roman"/>
          <w:szCs w:val="20"/>
        </w:rPr>
        <w:t>March 1, 2026</w:t>
      </w:r>
      <w:r w:rsidRPr="00EA23C8">
        <w:rPr>
          <w:rFonts w:eastAsia="Times New Roman" w:cs="Times New Roman"/>
          <w:szCs w:val="20"/>
        </w:rPr>
        <w:t>:</w:t>
      </w:r>
    </w:p>
    <w:tbl>
      <w:tblPr>
        <w:tblW w:w="8086" w:type="dxa"/>
        <w:jc w:val="center"/>
        <w:tblLook w:val="01E0" w:firstRow="1" w:lastRow="1" w:firstColumn="1" w:lastColumn="1" w:noHBand="0" w:noVBand="0"/>
      </w:tblPr>
      <w:tblGrid>
        <w:gridCol w:w="2963"/>
        <w:gridCol w:w="2562"/>
        <w:gridCol w:w="2561"/>
      </w:tblGrid>
      <w:tr w:rsidR="00EA23C8" w:rsidRPr="00EA23C8" w14:paraId="6F4AE0E5" w14:textId="77777777" w:rsidTr="004213A3">
        <w:trPr>
          <w:jc w:val="center"/>
        </w:trPr>
        <w:tc>
          <w:tcPr>
            <w:tcW w:w="2963" w:type="dxa"/>
            <w:shd w:val="clear" w:color="auto" w:fill="auto"/>
            <w:vAlign w:val="bottom"/>
          </w:tcPr>
          <w:p w14:paraId="5C8D6303" w14:textId="77777777" w:rsidR="00EA23C8" w:rsidRPr="00EA23C8" w:rsidRDefault="00EA23C8" w:rsidP="00EA23C8">
            <w:pPr>
              <w:keepNext/>
              <w:keepLines/>
              <w:spacing w:after="240"/>
              <w:jc w:val="center"/>
              <w:rPr>
                <w:rFonts w:eastAsia="Times New Roman" w:cs="Times New Roman"/>
                <w:b/>
                <w:szCs w:val="20"/>
              </w:rPr>
            </w:pPr>
            <w:r w:rsidRPr="00EA23C8">
              <w:rPr>
                <w:rFonts w:eastAsia="Times New Roman" w:cs="Times New Roman"/>
                <w:b/>
                <w:szCs w:val="20"/>
              </w:rPr>
              <w:t>Principal Amount</w:t>
            </w:r>
          </w:p>
        </w:tc>
        <w:tc>
          <w:tcPr>
            <w:tcW w:w="2562" w:type="dxa"/>
            <w:shd w:val="clear" w:color="auto" w:fill="auto"/>
            <w:vAlign w:val="bottom"/>
          </w:tcPr>
          <w:p w14:paraId="371C4115" w14:textId="77777777" w:rsidR="00EA23C8" w:rsidRPr="00EA23C8" w:rsidRDefault="00EA23C8" w:rsidP="00EA23C8">
            <w:pPr>
              <w:keepNext/>
              <w:keepLines/>
              <w:spacing w:after="240"/>
              <w:jc w:val="center"/>
              <w:rPr>
                <w:rFonts w:eastAsia="Times New Roman" w:cs="Times New Roman"/>
                <w:b/>
                <w:szCs w:val="20"/>
              </w:rPr>
            </w:pPr>
            <w:r w:rsidRPr="00EA23C8">
              <w:rPr>
                <w:rFonts w:eastAsia="Times New Roman" w:cs="Times New Roman"/>
                <w:b/>
                <w:szCs w:val="20"/>
              </w:rPr>
              <w:t>Maturity</w:t>
            </w:r>
          </w:p>
        </w:tc>
        <w:tc>
          <w:tcPr>
            <w:tcW w:w="2561" w:type="dxa"/>
            <w:shd w:val="clear" w:color="auto" w:fill="auto"/>
            <w:vAlign w:val="bottom"/>
          </w:tcPr>
          <w:p w14:paraId="51F9980C" w14:textId="77777777" w:rsidR="00EA23C8" w:rsidRPr="00EA23C8" w:rsidRDefault="00EA23C8" w:rsidP="00EA23C8">
            <w:pPr>
              <w:keepNext/>
              <w:keepLines/>
              <w:spacing w:after="240"/>
              <w:jc w:val="center"/>
              <w:rPr>
                <w:rFonts w:eastAsia="Times New Roman" w:cs="Times New Roman"/>
                <w:b/>
                <w:szCs w:val="20"/>
              </w:rPr>
            </w:pPr>
            <w:r w:rsidRPr="00EA23C8">
              <w:rPr>
                <w:rFonts w:eastAsia="Times New Roman" w:cs="Times New Roman"/>
                <w:b/>
                <w:szCs w:val="20"/>
              </w:rPr>
              <w:t>Interest Rate</w:t>
            </w:r>
          </w:p>
        </w:tc>
      </w:tr>
      <w:tr w:rsidR="00EA23C8" w:rsidRPr="00EA23C8" w14:paraId="0EE55867" w14:textId="77777777" w:rsidTr="004213A3">
        <w:trPr>
          <w:trHeight w:val="297"/>
          <w:jc w:val="center"/>
        </w:trPr>
        <w:tc>
          <w:tcPr>
            <w:tcW w:w="2963" w:type="dxa"/>
            <w:shd w:val="clear" w:color="auto" w:fill="auto"/>
          </w:tcPr>
          <w:p w14:paraId="26A2978C" w14:textId="77777777" w:rsidR="00EA23C8" w:rsidRPr="00EA23C8" w:rsidRDefault="00EA23C8" w:rsidP="00EA23C8">
            <w:pPr>
              <w:keepNext/>
              <w:keepLines/>
              <w:tabs>
                <w:tab w:val="right" w:pos="10010"/>
              </w:tabs>
              <w:autoSpaceDE w:val="0"/>
              <w:autoSpaceDN w:val="0"/>
              <w:adjustRightInd w:val="0"/>
              <w:ind w:left="-103" w:right="-127"/>
              <w:jc w:val="center"/>
              <w:rPr>
                <w:rFonts w:eastAsia="Times New Roman" w:cs="Times New Roman"/>
                <w:bCs/>
              </w:rPr>
            </w:pPr>
          </w:p>
        </w:tc>
        <w:tc>
          <w:tcPr>
            <w:tcW w:w="2562" w:type="dxa"/>
            <w:shd w:val="clear" w:color="auto" w:fill="auto"/>
          </w:tcPr>
          <w:p w14:paraId="469C8E21" w14:textId="2192D997" w:rsidR="00EA23C8" w:rsidRPr="00EA23C8" w:rsidRDefault="00EA23C8" w:rsidP="00EA23C8">
            <w:pPr>
              <w:keepNext/>
              <w:keepLines/>
              <w:autoSpaceDE w:val="0"/>
              <w:autoSpaceDN w:val="0"/>
              <w:adjustRightInd w:val="0"/>
              <w:ind w:left="-106" w:right="300"/>
              <w:jc w:val="right"/>
              <w:rPr>
                <w:rFonts w:eastAsia="Times New Roman" w:cs="Times New Roman"/>
                <w:bCs/>
              </w:rPr>
            </w:pPr>
          </w:p>
        </w:tc>
        <w:tc>
          <w:tcPr>
            <w:tcW w:w="2561" w:type="dxa"/>
            <w:shd w:val="clear" w:color="auto" w:fill="auto"/>
          </w:tcPr>
          <w:p w14:paraId="7F0571A2" w14:textId="77777777" w:rsidR="00EA23C8" w:rsidRPr="00EA23C8" w:rsidRDefault="00EA23C8" w:rsidP="00EA23C8">
            <w:pPr>
              <w:keepNext/>
              <w:keepLines/>
              <w:tabs>
                <w:tab w:val="left" w:pos="-147"/>
              </w:tabs>
              <w:ind w:left="933"/>
              <w:jc w:val="both"/>
              <w:outlineLvl w:val="0"/>
              <w:rPr>
                <w:rFonts w:eastAsia="Times New Roman" w:cs="Times New Roman"/>
              </w:rPr>
            </w:pPr>
          </w:p>
        </w:tc>
      </w:tr>
    </w:tbl>
    <w:p w14:paraId="0F7D2756" w14:textId="1030F6A0" w:rsidR="00EA23C8" w:rsidRPr="00EA23C8" w:rsidRDefault="00EA23C8" w:rsidP="00EA23C8">
      <w:pPr>
        <w:numPr>
          <w:ilvl w:val="2"/>
          <w:numId w:val="10"/>
        </w:numPr>
        <w:tabs>
          <w:tab w:val="left" w:pos="2880"/>
        </w:tabs>
        <w:spacing w:before="240" w:after="240"/>
        <w:jc w:val="both"/>
        <w:outlineLvl w:val="2"/>
        <w:rPr>
          <w:rFonts w:eastAsia="Times New Roman" w:cs="Times New Roman"/>
          <w:szCs w:val="20"/>
        </w:rPr>
      </w:pPr>
      <w:r w:rsidRPr="00EA23C8">
        <w:rPr>
          <w:rFonts w:eastAsia="Times New Roman" w:cs="Times New Roman"/>
          <w:szCs w:val="20"/>
        </w:rPr>
        <w:t xml:space="preserve">To the extent principal of any </w:t>
      </w:r>
      <w:r w:rsidR="00DC5B2B">
        <w:rPr>
          <w:rFonts w:eastAsia="Times New Roman" w:cs="Times New Roman"/>
          <w:szCs w:val="20"/>
        </w:rPr>
        <w:t>2025A-1</w:t>
      </w:r>
      <w:r w:rsidRPr="00EA23C8">
        <w:rPr>
          <w:rFonts w:eastAsia="Times New Roman" w:cs="Times New Roman"/>
          <w:szCs w:val="20"/>
        </w:rPr>
        <w:t xml:space="preserve"> Bond is not paid when due, such principal shall remain Outstanding until pai</w:t>
      </w:r>
      <w:r w:rsidRPr="00EA23C8">
        <w:rPr>
          <w:rFonts w:eastAsia="Times New Roman" w:cs="Times New Roman"/>
          <w:szCs w:val="22"/>
        </w:rPr>
        <w:t>d, subject to Section 7.03 hereof</w:t>
      </w:r>
      <w:r w:rsidRPr="00EA23C8">
        <w:rPr>
          <w:rFonts w:eastAsia="Times New Roman" w:cs="Times New Roman"/>
          <w:szCs w:val="20"/>
        </w:rPr>
        <w:t xml:space="preserve">.  To the extent interest on any </w:t>
      </w:r>
      <w:r w:rsidR="00DC5B2B">
        <w:rPr>
          <w:rFonts w:eastAsia="Times New Roman" w:cs="Times New Roman"/>
          <w:szCs w:val="20"/>
        </w:rPr>
        <w:t>2025A-1</w:t>
      </w:r>
      <w:r w:rsidRPr="00EA23C8">
        <w:rPr>
          <w:rFonts w:eastAsia="Times New Roman" w:cs="Times New Roman"/>
          <w:szCs w:val="20"/>
        </w:rPr>
        <w:t xml:space="preserve"> Bond is not paid when due, such interest shall compound annually on each Interest Payment Date, at the </w:t>
      </w:r>
      <w:r w:rsidR="007040EE">
        <w:rPr>
          <w:rFonts w:eastAsia="Times New Roman" w:cs="Times New Roman"/>
          <w:szCs w:val="20"/>
        </w:rPr>
        <w:t xml:space="preserve">interest </w:t>
      </w:r>
      <w:r w:rsidRPr="00EA23C8">
        <w:rPr>
          <w:rFonts w:eastAsia="Times New Roman" w:cs="Times New Roman"/>
          <w:szCs w:val="20"/>
        </w:rPr>
        <w:t xml:space="preserve">rate then borne by the </w:t>
      </w:r>
      <w:r w:rsidR="00DC5B2B">
        <w:rPr>
          <w:rFonts w:eastAsia="Times New Roman" w:cs="Times New Roman"/>
          <w:szCs w:val="20"/>
        </w:rPr>
        <w:t>2025A-1</w:t>
      </w:r>
      <w:r w:rsidRPr="00EA23C8">
        <w:rPr>
          <w:rFonts w:eastAsia="Times New Roman" w:cs="Times New Roman"/>
          <w:szCs w:val="20"/>
        </w:rPr>
        <w:t xml:space="preserve"> Bond; provided however, that notwithstanding anything herein to the contrary, the </w:t>
      </w:r>
      <w:r w:rsidR="00564AC4">
        <w:rPr>
          <w:rFonts w:eastAsia="Times New Roman" w:cs="Times New Roman"/>
          <w:szCs w:val="20"/>
        </w:rPr>
        <w:t>District</w:t>
      </w:r>
      <w:r w:rsidRPr="00EA23C8">
        <w:rPr>
          <w:rFonts w:eastAsia="Times New Roman" w:cs="Times New Roman"/>
          <w:szCs w:val="20"/>
        </w:rPr>
        <w:t xml:space="preserve"> shall not be obligated to pay more than the amount permitted by law.</w:t>
      </w:r>
    </w:p>
    <w:p w14:paraId="4F5ABF65" w14:textId="33B5D37A" w:rsidR="00EA23C8" w:rsidRPr="00445A9E" w:rsidRDefault="00EA23C8" w:rsidP="00EA23C8">
      <w:pPr>
        <w:pStyle w:val="Heading2"/>
        <w:rPr>
          <w:b w:val="0"/>
          <w:vanish/>
          <w:color w:val="FF0000"/>
          <w:u w:val="single"/>
          <w:specVanish/>
        </w:rPr>
      </w:pPr>
      <w:bookmarkStart w:id="118" w:name="_Toc191375932"/>
      <w:r>
        <w:rPr>
          <w:b w:val="0"/>
          <w:u w:val="single"/>
        </w:rPr>
        <w:t xml:space="preserve">Terms of </w:t>
      </w:r>
      <w:r w:rsidR="00DC5B2B">
        <w:rPr>
          <w:b w:val="0"/>
          <w:u w:val="single"/>
        </w:rPr>
        <w:t>2025A-2</w:t>
      </w:r>
      <w:r w:rsidRPr="00445A9E">
        <w:rPr>
          <w:b w:val="0"/>
          <w:u w:val="single"/>
        </w:rPr>
        <w:t xml:space="preserve"> Bonds</w:t>
      </w:r>
      <w:bookmarkEnd w:id="118"/>
    </w:p>
    <w:p w14:paraId="676D6586" w14:textId="77777777" w:rsidR="00EA23C8" w:rsidRDefault="00EA23C8" w:rsidP="00EA23C8">
      <w:pPr>
        <w:pStyle w:val="HeadingBody2"/>
      </w:pPr>
      <w:r w:rsidRPr="00863A01">
        <w:t xml:space="preserve">.  </w:t>
      </w:r>
    </w:p>
    <w:p w14:paraId="6ADCABBB" w14:textId="74133BB9" w:rsidR="00EA23C8" w:rsidRPr="00EA23C8" w:rsidRDefault="00EA23C8" w:rsidP="00EA23C8">
      <w:pPr>
        <w:numPr>
          <w:ilvl w:val="2"/>
          <w:numId w:val="18"/>
        </w:numPr>
        <w:spacing w:after="240"/>
        <w:jc w:val="both"/>
        <w:outlineLvl w:val="2"/>
        <w:rPr>
          <w:rFonts w:eastAsia="Times New Roman" w:cs="Times New Roman"/>
          <w:szCs w:val="20"/>
        </w:rPr>
      </w:pPr>
      <w:r w:rsidRPr="00EA23C8">
        <w:rPr>
          <w:rFonts w:eastAsia="Times New Roman" w:cs="Times New Roman"/>
          <w:szCs w:val="20"/>
        </w:rPr>
        <w:t xml:space="preserve">The </w:t>
      </w:r>
      <w:r w:rsidR="00DC5B2B">
        <w:rPr>
          <w:rFonts w:eastAsia="Times New Roman" w:cs="Times New Roman"/>
          <w:szCs w:val="20"/>
        </w:rPr>
        <w:t>2025A-2</w:t>
      </w:r>
      <w:r w:rsidRPr="00EA23C8">
        <w:rPr>
          <w:rFonts w:eastAsia="Times New Roman" w:cs="Times New Roman"/>
          <w:szCs w:val="20"/>
        </w:rPr>
        <w:t xml:space="preserve"> Bonds shall be issued in the Original Principal Amount of $</w:t>
      </w:r>
      <w:r>
        <w:rPr>
          <w:rFonts w:eastAsia="Times New Roman" w:cs="Times New Roman"/>
          <w:szCs w:val="20"/>
        </w:rPr>
        <w:t>[PAR</w:t>
      </w:r>
      <w:r w:rsidR="00B711D9">
        <w:rPr>
          <w:rFonts w:eastAsia="Times New Roman" w:cs="Times New Roman"/>
          <w:szCs w:val="20"/>
        </w:rPr>
        <w:t xml:space="preserve"> </w:t>
      </w:r>
      <w:r>
        <w:rPr>
          <w:rFonts w:eastAsia="Times New Roman" w:cs="Times New Roman"/>
          <w:szCs w:val="20"/>
        </w:rPr>
        <w:t>A</w:t>
      </w:r>
      <w:r w:rsidR="00B711D9">
        <w:rPr>
          <w:rFonts w:eastAsia="Times New Roman" w:cs="Times New Roman"/>
          <w:szCs w:val="20"/>
        </w:rPr>
        <w:t>-</w:t>
      </w:r>
      <w:r>
        <w:rPr>
          <w:rFonts w:eastAsia="Times New Roman" w:cs="Times New Roman"/>
          <w:szCs w:val="20"/>
        </w:rPr>
        <w:t>2]</w:t>
      </w:r>
      <w:r w:rsidRPr="00EA23C8">
        <w:rPr>
          <w:rFonts w:eastAsia="Times New Roman" w:cs="Times New Roman"/>
          <w:szCs w:val="20"/>
        </w:rPr>
        <w:t xml:space="preserve">, shall be dated as of the date of issuance, and shall mature on </w:t>
      </w:r>
      <w:r w:rsidR="007040EE">
        <w:rPr>
          <w:rFonts w:eastAsia="Times New Roman" w:cs="Times New Roman"/>
          <w:szCs w:val="20"/>
        </w:rPr>
        <w:t xml:space="preserve">March 1, </w:t>
      </w:r>
      <w:r w:rsidRPr="00EA23C8">
        <w:rPr>
          <w:rFonts w:eastAsia="Times New Roman" w:cs="Times New Roman"/>
          <w:szCs w:val="20"/>
        </w:rPr>
        <w:t>20</w:t>
      </w:r>
      <w:r w:rsidR="00B711D9">
        <w:rPr>
          <w:rFonts w:eastAsia="Times New Roman" w:cs="Times New Roman"/>
          <w:szCs w:val="20"/>
        </w:rPr>
        <w:t>[__]</w:t>
      </w:r>
      <w:r w:rsidRPr="00EA23C8">
        <w:rPr>
          <w:rFonts w:eastAsia="Times New Roman" w:cs="Times New Roman"/>
          <w:szCs w:val="20"/>
        </w:rPr>
        <w:t>.</w:t>
      </w:r>
    </w:p>
    <w:p w14:paraId="2EB50DE9" w14:textId="4275E0D5" w:rsidR="00EA23C8" w:rsidRPr="00EA23C8" w:rsidRDefault="00EA23C8" w:rsidP="00EA23C8">
      <w:pPr>
        <w:numPr>
          <w:ilvl w:val="2"/>
          <w:numId w:val="18"/>
        </w:numPr>
        <w:spacing w:after="240"/>
        <w:jc w:val="both"/>
        <w:outlineLvl w:val="2"/>
        <w:rPr>
          <w:rFonts w:eastAsia="Times New Roman" w:cs="Times New Roman"/>
          <w:szCs w:val="20"/>
        </w:rPr>
      </w:pPr>
      <w:r w:rsidRPr="00EA23C8">
        <w:rPr>
          <w:rFonts w:eastAsia="Times New Roman" w:cs="Times New Roman"/>
          <w:szCs w:val="20"/>
        </w:rPr>
        <w:t xml:space="preserve">Prior to the </w:t>
      </w:r>
      <w:r w:rsidR="00DC5B2B">
        <w:rPr>
          <w:rFonts w:eastAsia="Times New Roman" w:cs="Times New Roman"/>
          <w:szCs w:val="20"/>
        </w:rPr>
        <w:t>2025A-2</w:t>
      </w:r>
      <w:r w:rsidRPr="00EA23C8">
        <w:rPr>
          <w:rFonts w:eastAsia="Times New Roman" w:cs="Times New Roman"/>
          <w:szCs w:val="20"/>
        </w:rPr>
        <w:t xml:space="preserve"> Current Interest Conversion Date, the </w:t>
      </w:r>
      <w:r w:rsidR="00DC5B2B">
        <w:rPr>
          <w:rFonts w:eastAsia="Times New Roman" w:cs="Times New Roman"/>
          <w:szCs w:val="20"/>
        </w:rPr>
        <w:t>2025A-2</w:t>
      </w:r>
      <w:r w:rsidRPr="00EA23C8">
        <w:rPr>
          <w:rFonts w:eastAsia="Times New Roman" w:cs="Times New Roman"/>
          <w:szCs w:val="20"/>
        </w:rPr>
        <w:t xml:space="preserve"> Bonds shall pay no current interest, and shall accrete in value in accordance with the Accretion Table, compounding annually on each </w:t>
      </w:r>
      <w:r w:rsidR="00B711D9">
        <w:rPr>
          <w:rFonts w:eastAsia="Times New Roman" w:cs="Times New Roman"/>
          <w:szCs w:val="20"/>
        </w:rPr>
        <w:t>March</w:t>
      </w:r>
      <w:r w:rsidR="00F93A65">
        <w:rPr>
          <w:rFonts w:eastAsia="Times New Roman" w:cs="Times New Roman"/>
          <w:szCs w:val="20"/>
        </w:rPr>
        <w:t xml:space="preserve"> 1</w:t>
      </w:r>
      <w:r w:rsidRPr="00EA23C8">
        <w:rPr>
          <w:rFonts w:eastAsia="Times New Roman" w:cs="Times New Roman"/>
          <w:szCs w:val="20"/>
        </w:rPr>
        <w:t xml:space="preserve">, commencing </w:t>
      </w:r>
      <w:r w:rsidR="00041FEE">
        <w:rPr>
          <w:rFonts w:eastAsia="Times New Roman" w:cs="Times New Roman"/>
          <w:szCs w:val="20"/>
        </w:rPr>
        <w:t>March 1, 2026</w:t>
      </w:r>
      <w:r w:rsidRPr="00EA23C8">
        <w:rPr>
          <w:rFonts w:eastAsia="Times New Roman" w:cs="Times New Roman"/>
          <w:szCs w:val="20"/>
        </w:rPr>
        <w:t>, from their date of delivery.</w:t>
      </w:r>
    </w:p>
    <w:p w14:paraId="72E3698D" w14:textId="2A072978" w:rsidR="00EA23C8" w:rsidRPr="00EA23C8" w:rsidRDefault="00EA23C8" w:rsidP="00EA23C8">
      <w:pPr>
        <w:numPr>
          <w:ilvl w:val="2"/>
          <w:numId w:val="18"/>
        </w:numPr>
        <w:spacing w:after="240"/>
        <w:jc w:val="both"/>
        <w:outlineLvl w:val="2"/>
        <w:rPr>
          <w:rFonts w:eastAsia="Times New Roman" w:cs="Times New Roman"/>
          <w:szCs w:val="20"/>
        </w:rPr>
      </w:pPr>
      <w:r w:rsidRPr="00EA23C8">
        <w:rPr>
          <w:rFonts w:eastAsia="Times New Roman" w:cs="Times New Roman"/>
          <w:szCs w:val="20"/>
        </w:rPr>
        <w:t xml:space="preserve">The Accreted Value of any </w:t>
      </w:r>
      <w:r w:rsidR="00DC5B2B">
        <w:rPr>
          <w:rFonts w:eastAsia="Times New Roman" w:cs="Times New Roman"/>
          <w:szCs w:val="20"/>
        </w:rPr>
        <w:t>2025A-2</w:t>
      </w:r>
      <w:r w:rsidRPr="00EA23C8">
        <w:rPr>
          <w:rFonts w:eastAsia="Times New Roman" w:cs="Times New Roman"/>
          <w:szCs w:val="20"/>
        </w:rPr>
        <w:t xml:space="preserve"> Bond on any date shall be computed in accordance with the Accretion Table set forth on </w:t>
      </w:r>
      <w:r w:rsidRPr="00EA23C8">
        <w:rPr>
          <w:rFonts w:eastAsia="Times New Roman" w:cs="Times New Roman"/>
          <w:szCs w:val="20"/>
          <w:u w:val="single"/>
        </w:rPr>
        <w:t>Exhibit C</w:t>
      </w:r>
      <w:r w:rsidRPr="00EA23C8">
        <w:rPr>
          <w:rFonts w:eastAsia="Times New Roman" w:cs="Times New Roman"/>
          <w:szCs w:val="20"/>
        </w:rPr>
        <w:t xml:space="preserve"> attached hereto and incorporated herein.  The Accreted Value for any </w:t>
      </w:r>
      <w:r w:rsidR="00DC5B2B">
        <w:rPr>
          <w:rFonts w:eastAsia="Times New Roman" w:cs="Times New Roman"/>
          <w:szCs w:val="20"/>
        </w:rPr>
        <w:t>2025A-2</w:t>
      </w:r>
      <w:r w:rsidRPr="00EA23C8">
        <w:rPr>
          <w:rFonts w:eastAsia="Times New Roman" w:cs="Times New Roman"/>
          <w:szCs w:val="20"/>
        </w:rPr>
        <w:t xml:space="preserve"> Bond with respect to any date other than a date stated in the Accretion Table shall be determined conclusively by </w:t>
      </w:r>
      <w:r w:rsidR="007040EE">
        <w:rPr>
          <w:rFonts w:eastAsia="Times New Roman" w:cs="Times New Roman"/>
          <w:szCs w:val="20"/>
        </w:rPr>
        <w:t>a calculation agent appointed by the District</w:t>
      </w:r>
      <w:r w:rsidRPr="00EA23C8">
        <w:rPr>
          <w:rFonts w:eastAsia="Times New Roman" w:cs="Times New Roman"/>
          <w:szCs w:val="20"/>
        </w:rPr>
        <w:t xml:space="preserve"> by interpolating such Accreted Value, using the straight line method, by reference to the Accreted Value for the date listed on </w:t>
      </w:r>
      <w:r w:rsidRPr="00EA23C8">
        <w:rPr>
          <w:rFonts w:eastAsia="Times New Roman" w:cs="Times New Roman"/>
          <w:szCs w:val="20"/>
          <w:u w:val="single"/>
        </w:rPr>
        <w:t>Exhibit C</w:t>
      </w:r>
      <w:r w:rsidRPr="00EA23C8">
        <w:rPr>
          <w:rFonts w:eastAsia="Times New Roman" w:cs="Times New Roman"/>
          <w:szCs w:val="20"/>
        </w:rPr>
        <w:t xml:space="preserve"> hereto which is immediately prior to and immediately subsequent to such date, and the number of calendar days elapsed since the date listed which is immediately prior to such date.  All references herein (i) to “interest” on any </w:t>
      </w:r>
      <w:r w:rsidR="00DC5B2B">
        <w:rPr>
          <w:rFonts w:eastAsia="Times New Roman" w:cs="Times New Roman"/>
          <w:szCs w:val="20"/>
        </w:rPr>
        <w:t>2025A-2</w:t>
      </w:r>
      <w:r w:rsidRPr="00EA23C8">
        <w:rPr>
          <w:rFonts w:eastAsia="Times New Roman" w:cs="Times New Roman"/>
          <w:szCs w:val="20"/>
        </w:rPr>
        <w:t xml:space="preserve"> Bond shall, unless the context clearly indicates otherwise, refer to the excess of the Accreted Value over the Original Principal Amount of such </w:t>
      </w:r>
      <w:r w:rsidR="00DC5B2B">
        <w:rPr>
          <w:rFonts w:eastAsia="Times New Roman" w:cs="Times New Roman"/>
          <w:szCs w:val="20"/>
        </w:rPr>
        <w:t>2025A-2</w:t>
      </w:r>
      <w:r w:rsidRPr="00EA23C8">
        <w:rPr>
          <w:rFonts w:eastAsia="Times New Roman" w:cs="Times New Roman"/>
          <w:szCs w:val="20"/>
        </w:rPr>
        <w:t xml:space="preserve"> Bond, as of any relevant date; (ii) to principal of the </w:t>
      </w:r>
      <w:r w:rsidR="00DC5B2B">
        <w:rPr>
          <w:rFonts w:eastAsia="Times New Roman" w:cs="Times New Roman"/>
          <w:szCs w:val="20"/>
        </w:rPr>
        <w:t>2025A-2</w:t>
      </w:r>
      <w:r w:rsidRPr="00EA23C8">
        <w:rPr>
          <w:rFonts w:eastAsia="Times New Roman" w:cs="Times New Roman"/>
          <w:szCs w:val="20"/>
        </w:rPr>
        <w:t xml:space="preserve"> Bonds, shall be construed to mean the Original Principal Amount thereof; and </w:t>
      </w:r>
      <w:r w:rsidRPr="00EA23C8">
        <w:rPr>
          <w:rFonts w:eastAsia="Times New Roman" w:cs="Times New Roman"/>
          <w:szCs w:val="20"/>
        </w:rPr>
        <w:lastRenderedPageBreak/>
        <w:t xml:space="preserve">(iii) to principal of and accrued interest on the </w:t>
      </w:r>
      <w:r w:rsidR="00DC5B2B">
        <w:rPr>
          <w:rFonts w:eastAsia="Times New Roman" w:cs="Times New Roman"/>
          <w:szCs w:val="20"/>
        </w:rPr>
        <w:t>2025A-2</w:t>
      </w:r>
      <w:r w:rsidRPr="00EA23C8">
        <w:rPr>
          <w:rFonts w:eastAsia="Times New Roman" w:cs="Times New Roman"/>
          <w:szCs w:val="20"/>
        </w:rPr>
        <w:t xml:space="preserve"> Bonds, or words of similar import, shall be construed to mean the Accreted Value of the </w:t>
      </w:r>
      <w:r w:rsidR="00DC5B2B">
        <w:rPr>
          <w:rFonts w:eastAsia="Times New Roman" w:cs="Times New Roman"/>
          <w:szCs w:val="20"/>
        </w:rPr>
        <w:t>2025A-2</w:t>
      </w:r>
      <w:r w:rsidRPr="00EA23C8">
        <w:rPr>
          <w:rFonts w:eastAsia="Times New Roman" w:cs="Times New Roman"/>
          <w:szCs w:val="20"/>
        </w:rPr>
        <w:t xml:space="preserve"> Bonds as of the relevant date; provided, however, that after the </w:t>
      </w:r>
      <w:r w:rsidR="00DC5B2B">
        <w:rPr>
          <w:rFonts w:eastAsia="Times New Roman" w:cs="Times New Roman"/>
          <w:szCs w:val="20"/>
        </w:rPr>
        <w:t>2025A-2</w:t>
      </w:r>
      <w:r w:rsidRPr="00EA23C8">
        <w:rPr>
          <w:rFonts w:eastAsia="Times New Roman" w:cs="Times New Roman"/>
          <w:szCs w:val="20"/>
        </w:rPr>
        <w:t xml:space="preserve"> Current Interest Conversion Date, for purposes of determining the application of moneys to the payment of principal and interest on the </w:t>
      </w:r>
      <w:r w:rsidR="00DC5B2B">
        <w:rPr>
          <w:rFonts w:eastAsia="Times New Roman" w:cs="Times New Roman"/>
          <w:szCs w:val="20"/>
        </w:rPr>
        <w:t>2025A-2</w:t>
      </w:r>
      <w:r w:rsidRPr="00EA23C8">
        <w:rPr>
          <w:rFonts w:eastAsia="Times New Roman" w:cs="Times New Roman"/>
          <w:szCs w:val="20"/>
        </w:rPr>
        <w:t xml:space="preserve"> Bonds, “principal” of a </w:t>
      </w:r>
      <w:r w:rsidR="00DC5B2B">
        <w:rPr>
          <w:rFonts w:eastAsia="Times New Roman" w:cs="Times New Roman"/>
          <w:szCs w:val="20"/>
        </w:rPr>
        <w:t>2025A-2</w:t>
      </w:r>
      <w:r w:rsidRPr="00EA23C8">
        <w:rPr>
          <w:rFonts w:eastAsia="Times New Roman" w:cs="Times New Roman"/>
          <w:szCs w:val="20"/>
        </w:rPr>
        <w:t xml:space="preserve"> Bond shall mean the Accreted Value of such </w:t>
      </w:r>
      <w:r w:rsidR="00DC5B2B">
        <w:rPr>
          <w:rFonts w:eastAsia="Times New Roman" w:cs="Times New Roman"/>
          <w:szCs w:val="20"/>
        </w:rPr>
        <w:t>2025A-2</w:t>
      </w:r>
      <w:r w:rsidRPr="00EA23C8">
        <w:rPr>
          <w:rFonts w:eastAsia="Times New Roman" w:cs="Times New Roman"/>
          <w:szCs w:val="20"/>
        </w:rPr>
        <w:t xml:space="preserve"> Bond as of the </w:t>
      </w:r>
      <w:r w:rsidR="00DC5B2B">
        <w:rPr>
          <w:rFonts w:eastAsia="Times New Roman" w:cs="Times New Roman"/>
          <w:szCs w:val="20"/>
        </w:rPr>
        <w:t>2025A-2</w:t>
      </w:r>
      <w:r w:rsidRPr="00EA23C8">
        <w:rPr>
          <w:rFonts w:eastAsia="Times New Roman" w:cs="Times New Roman"/>
          <w:szCs w:val="20"/>
        </w:rPr>
        <w:t xml:space="preserve"> Current Interest Conversion Date and “interest” shall mean the interest accrued thereon after the </w:t>
      </w:r>
      <w:r w:rsidR="00DC5B2B">
        <w:rPr>
          <w:rFonts w:eastAsia="Times New Roman" w:cs="Times New Roman"/>
          <w:szCs w:val="20"/>
        </w:rPr>
        <w:t>2025A-2</w:t>
      </w:r>
      <w:r w:rsidRPr="00EA23C8">
        <w:rPr>
          <w:rFonts w:eastAsia="Times New Roman" w:cs="Times New Roman"/>
          <w:szCs w:val="20"/>
        </w:rPr>
        <w:t xml:space="preserve"> Current Interest Conversion Date. </w:t>
      </w:r>
    </w:p>
    <w:p w14:paraId="1955321F" w14:textId="6589ACB6" w:rsidR="00EA23C8" w:rsidRPr="00EA23C8" w:rsidRDefault="00EA23C8" w:rsidP="00EA23C8">
      <w:pPr>
        <w:numPr>
          <w:ilvl w:val="2"/>
          <w:numId w:val="18"/>
        </w:numPr>
        <w:spacing w:after="240"/>
        <w:jc w:val="both"/>
        <w:outlineLvl w:val="2"/>
        <w:rPr>
          <w:rFonts w:eastAsia="Times New Roman" w:cs="Times New Roman"/>
          <w:szCs w:val="20"/>
        </w:rPr>
      </w:pPr>
      <w:r w:rsidRPr="00EA23C8">
        <w:rPr>
          <w:rFonts w:eastAsia="Times New Roman" w:cs="Times New Roman"/>
          <w:szCs w:val="20"/>
        </w:rPr>
        <w:t xml:space="preserve">On the </w:t>
      </w:r>
      <w:r w:rsidR="00DC5B2B">
        <w:rPr>
          <w:rFonts w:eastAsia="Times New Roman" w:cs="Times New Roman"/>
          <w:szCs w:val="20"/>
        </w:rPr>
        <w:t>2025A-2</w:t>
      </w:r>
      <w:r w:rsidRPr="00EA23C8">
        <w:rPr>
          <w:rFonts w:eastAsia="Times New Roman" w:cs="Times New Roman"/>
          <w:szCs w:val="20"/>
        </w:rPr>
        <w:t xml:space="preserve"> Current Interest Conversion Date, the </w:t>
      </w:r>
      <w:r w:rsidR="00DC5B2B">
        <w:rPr>
          <w:rFonts w:eastAsia="Times New Roman" w:cs="Times New Roman"/>
          <w:szCs w:val="20"/>
        </w:rPr>
        <w:t>2025A-2</w:t>
      </w:r>
      <w:r w:rsidRPr="00EA23C8">
        <w:rPr>
          <w:rFonts w:eastAsia="Times New Roman" w:cs="Times New Roman"/>
          <w:szCs w:val="20"/>
        </w:rPr>
        <w:t xml:space="preserve"> Bonds shall, without any action necessitated on the part of the </w:t>
      </w:r>
      <w:r w:rsidR="00564AC4">
        <w:rPr>
          <w:rFonts w:eastAsia="Times New Roman" w:cs="Times New Roman"/>
          <w:szCs w:val="20"/>
        </w:rPr>
        <w:t>District</w:t>
      </w:r>
      <w:r w:rsidRPr="00EA23C8">
        <w:rPr>
          <w:rFonts w:eastAsia="Times New Roman" w:cs="Times New Roman"/>
          <w:szCs w:val="20"/>
        </w:rPr>
        <w:t xml:space="preserve">, or any owner, or any other person or entity, cease to be capital appreciation bonds and automatically convert to current interest bonds with respect to all interest borne by the </w:t>
      </w:r>
      <w:r w:rsidR="00DC5B2B">
        <w:rPr>
          <w:rFonts w:eastAsia="Times New Roman" w:cs="Times New Roman"/>
          <w:szCs w:val="20"/>
        </w:rPr>
        <w:t>2025A-2</w:t>
      </w:r>
      <w:r w:rsidRPr="00EA23C8">
        <w:rPr>
          <w:rFonts w:eastAsia="Times New Roman" w:cs="Times New Roman"/>
          <w:szCs w:val="20"/>
        </w:rPr>
        <w:t xml:space="preserve"> Bonds. On and after such </w:t>
      </w:r>
      <w:r w:rsidR="00DC5B2B">
        <w:rPr>
          <w:rFonts w:eastAsia="Times New Roman" w:cs="Times New Roman"/>
          <w:szCs w:val="20"/>
        </w:rPr>
        <w:t>2025A-2</w:t>
      </w:r>
      <w:r w:rsidRPr="00EA23C8">
        <w:rPr>
          <w:rFonts w:eastAsia="Times New Roman" w:cs="Times New Roman"/>
          <w:szCs w:val="20"/>
        </w:rPr>
        <w:t xml:space="preserve"> Current Interest Conversion Date and until maturity or prior redemption, the Accreted Value of the </w:t>
      </w:r>
      <w:r w:rsidR="00DC5B2B">
        <w:rPr>
          <w:rFonts w:eastAsia="Times New Roman" w:cs="Times New Roman"/>
          <w:szCs w:val="20"/>
        </w:rPr>
        <w:t>2025A-2</w:t>
      </w:r>
      <w:r w:rsidRPr="00EA23C8">
        <w:rPr>
          <w:rFonts w:eastAsia="Times New Roman" w:cs="Times New Roman"/>
          <w:szCs w:val="20"/>
        </w:rPr>
        <w:t xml:space="preserve"> Bonds shall bear interest at the rate of </w:t>
      </w:r>
      <w:r w:rsidR="00B711D9">
        <w:rPr>
          <w:rFonts w:eastAsia="Times New Roman" w:cs="Times New Roman"/>
          <w:szCs w:val="20"/>
        </w:rPr>
        <w:t>[</w:t>
      </w:r>
      <w:r w:rsidR="00385A0B">
        <w:rPr>
          <w:rFonts w:eastAsia="Times New Roman" w:cs="Times New Roman"/>
          <w:szCs w:val="20"/>
        </w:rPr>
        <w:t>_____</w:t>
      </w:r>
      <w:r w:rsidR="00B711D9">
        <w:rPr>
          <w:rFonts w:eastAsia="Times New Roman" w:cs="Times New Roman"/>
          <w:szCs w:val="20"/>
        </w:rPr>
        <w:t>]</w:t>
      </w:r>
      <w:r w:rsidRPr="00EA23C8">
        <w:rPr>
          <w:rFonts w:eastAsia="Times New Roman" w:cs="Times New Roman"/>
          <w:szCs w:val="20"/>
        </w:rPr>
        <w:t xml:space="preserve">% per annum, calculated on the basis of a 360-day year of twelve 30-day months, payable to the extent of Pledged Revenue available therefor annually, on each </w:t>
      </w:r>
      <w:r w:rsidR="00B711D9">
        <w:rPr>
          <w:rFonts w:eastAsia="Times New Roman" w:cs="Times New Roman"/>
          <w:szCs w:val="20"/>
        </w:rPr>
        <w:t>March</w:t>
      </w:r>
      <w:r w:rsidR="00F93A65">
        <w:rPr>
          <w:rFonts w:eastAsia="Times New Roman" w:cs="Times New Roman"/>
          <w:szCs w:val="20"/>
        </w:rPr>
        <w:t xml:space="preserve"> 1</w:t>
      </w:r>
      <w:r w:rsidRPr="00EA23C8">
        <w:rPr>
          <w:rFonts w:eastAsia="Times New Roman" w:cs="Times New Roman"/>
          <w:szCs w:val="20"/>
        </w:rPr>
        <w:t xml:space="preserve">, commencing </w:t>
      </w:r>
      <w:r w:rsidR="00041FEE">
        <w:rPr>
          <w:rFonts w:eastAsia="Times New Roman" w:cs="Times New Roman"/>
          <w:szCs w:val="20"/>
        </w:rPr>
        <w:t>March</w:t>
      </w:r>
      <w:r w:rsidR="00F93A65">
        <w:rPr>
          <w:rFonts w:eastAsia="Times New Roman" w:cs="Times New Roman"/>
          <w:szCs w:val="20"/>
        </w:rPr>
        <w:t xml:space="preserve"> 1</w:t>
      </w:r>
      <w:r w:rsidRPr="00EA23C8">
        <w:rPr>
          <w:rFonts w:eastAsia="Times New Roman" w:cs="Times New Roman"/>
          <w:szCs w:val="20"/>
        </w:rPr>
        <w:t>, 20</w:t>
      </w:r>
      <w:r w:rsidR="00B711D9">
        <w:rPr>
          <w:rFonts w:eastAsia="Times New Roman" w:cs="Times New Roman"/>
          <w:szCs w:val="20"/>
        </w:rPr>
        <w:t>[</w:t>
      </w:r>
      <w:r w:rsidR="00385A0B">
        <w:rPr>
          <w:rFonts w:eastAsia="Times New Roman" w:cs="Times New Roman"/>
          <w:szCs w:val="20"/>
        </w:rPr>
        <w:t>__</w:t>
      </w:r>
      <w:r w:rsidR="00B711D9">
        <w:rPr>
          <w:rFonts w:eastAsia="Times New Roman" w:cs="Times New Roman"/>
          <w:szCs w:val="20"/>
        </w:rPr>
        <w:t>]</w:t>
      </w:r>
      <w:r w:rsidRPr="00EA23C8">
        <w:rPr>
          <w:rFonts w:eastAsia="Times New Roman" w:cs="Times New Roman"/>
          <w:szCs w:val="20"/>
        </w:rPr>
        <w:t xml:space="preserve">. </w:t>
      </w:r>
    </w:p>
    <w:p w14:paraId="74709850" w14:textId="59BD75FA" w:rsidR="00EA23C8" w:rsidRPr="00EA23C8" w:rsidRDefault="00EA23C8" w:rsidP="00EA23C8">
      <w:pPr>
        <w:numPr>
          <w:ilvl w:val="2"/>
          <w:numId w:val="18"/>
        </w:numPr>
        <w:spacing w:after="240"/>
        <w:jc w:val="both"/>
        <w:outlineLvl w:val="2"/>
        <w:rPr>
          <w:rFonts w:eastAsia="Times New Roman" w:cs="Times New Roman"/>
          <w:szCs w:val="20"/>
        </w:rPr>
      </w:pPr>
      <w:r w:rsidRPr="00EA23C8">
        <w:rPr>
          <w:rFonts w:eastAsia="Times New Roman" w:cs="Times New Roman"/>
          <w:szCs w:val="20"/>
        </w:rPr>
        <w:t xml:space="preserve">On and after the </w:t>
      </w:r>
      <w:r w:rsidR="00DC5B2B">
        <w:rPr>
          <w:rFonts w:eastAsia="Times New Roman" w:cs="Times New Roman"/>
          <w:szCs w:val="20"/>
        </w:rPr>
        <w:t>2025A-2</w:t>
      </w:r>
      <w:r w:rsidRPr="00EA23C8">
        <w:rPr>
          <w:rFonts w:eastAsia="Times New Roman" w:cs="Times New Roman"/>
          <w:szCs w:val="20"/>
        </w:rPr>
        <w:t xml:space="preserve"> Current Interest Conversion Date, (a) to the extent principal (i.e. the Accreted Value at the </w:t>
      </w:r>
      <w:r w:rsidR="00DC5B2B">
        <w:rPr>
          <w:rFonts w:eastAsia="Times New Roman" w:cs="Times New Roman"/>
          <w:szCs w:val="20"/>
        </w:rPr>
        <w:t>2025A-2</w:t>
      </w:r>
      <w:r w:rsidRPr="00EA23C8">
        <w:rPr>
          <w:rFonts w:eastAsia="Times New Roman" w:cs="Times New Roman"/>
          <w:szCs w:val="20"/>
        </w:rPr>
        <w:t xml:space="preserve"> Current Interest Conversion Date) of any </w:t>
      </w:r>
      <w:r w:rsidR="00DC5B2B">
        <w:rPr>
          <w:rFonts w:eastAsia="Times New Roman" w:cs="Times New Roman"/>
          <w:szCs w:val="20"/>
        </w:rPr>
        <w:t>2025A-2</w:t>
      </w:r>
      <w:r w:rsidRPr="00EA23C8">
        <w:rPr>
          <w:rFonts w:eastAsia="Times New Roman" w:cs="Times New Roman"/>
          <w:szCs w:val="20"/>
        </w:rPr>
        <w:t xml:space="preserve"> Bond is not paid when due, such principal shall remain outstanding until paid</w:t>
      </w:r>
      <w:r w:rsidRPr="00EA23C8">
        <w:rPr>
          <w:rFonts w:eastAsia="Times New Roman" w:cs="Times New Roman"/>
          <w:szCs w:val="22"/>
        </w:rPr>
        <w:t>,</w:t>
      </w:r>
      <w:r w:rsidRPr="00EA23C8">
        <w:rPr>
          <w:rFonts w:eastAsia="Times New Roman" w:cs="Times New Roman"/>
          <w:szCs w:val="20"/>
        </w:rPr>
        <w:t xml:space="preserve"> </w:t>
      </w:r>
      <w:r w:rsidRPr="00EA23C8">
        <w:rPr>
          <w:rFonts w:eastAsia="Times New Roman" w:cs="Times New Roman"/>
          <w:szCs w:val="22"/>
        </w:rPr>
        <w:t>subject to Section 7.03 hereof,</w:t>
      </w:r>
      <w:r w:rsidRPr="00EA23C8">
        <w:rPr>
          <w:rFonts w:eastAsia="Times New Roman" w:cs="Times New Roman"/>
          <w:szCs w:val="20"/>
        </w:rPr>
        <w:t xml:space="preserve"> and (b) to the extent interest accrued on the Accreted Value of any </w:t>
      </w:r>
      <w:r w:rsidR="00DC5B2B">
        <w:rPr>
          <w:rFonts w:eastAsia="Times New Roman" w:cs="Times New Roman"/>
          <w:szCs w:val="20"/>
        </w:rPr>
        <w:t>2025A-2</w:t>
      </w:r>
      <w:r w:rsidRPr="00EA23C8">
        <w:rPr>
          <w:rFonts w:eastAsia="Times New Roman" w:cs="Times New Roman"/>
          <w:szCs w:val="20"/>
        </w:rPr>
        <w:t xml:space="preserve"> Bond after the </w:t>
      </w:r>
      <w:r w:rsidR="00DC5B2B">
        <w:rPr>
          <w:rFonts w:eastAsia="Times New Roman" w:cs="Times New Roman"/>
          <w:szCs w:val="20"/>
        </w:rPr>
        <w:t>2025A-2</w:t>
      </w:r>
      <w:r w:rsidRPr="00EA23C8">
        <w:rPr>
          <w:rFonts w:eastAsia="Times New Roman" w:cs="Times New Roman"/>
          <w:szCs w:val="20"/>
        </w:rPr>
        <w:t xml:space="preserve"> Current Interest Conversion Date is not paid when due, such unpaid interest shall compound annually on each </w:t>
      </w:r>
      <w:r w:rsidR="0098626F">
        <w:rPr>
          <w:rFonts w:eastAsia="Times New Roman" w:cs="Times New Roman"/>
          <w:szCs w:val="20"/>
        </w:rPr>
        <w:t>March</w:t>
      </w:r>
      <w:r w:rsidR="00F93A65">
        <w:rPr>
          <w:rFonts w:eastAsia="Times New Roman" w:cs="Times New Roman"/>
          <w:szCs w:val="20"/>
        </w:rPr>
        <w:t xml:space="preserve"> 1</w:t>
      </w:r>
      <w:r w:rsidRPr="00EA23C8">
        <w:rPr>
          <w:rFonts w:eastAsia="Times New Roman" w:cs="Times New Roman"/>
          <w:szCs w:val="20"/>
        </w:rPr>
        <w:t xml:space="preserve">, at the applicable rate specified in subparagraph (d) hereof, until paid; provided, however, that notwithstanding anything herein to the contrary, the </w:t>
      </w:r>
      <w:r w:rsidR="00564AC4">
        <w:rPr>
          <w:rFonts w:eastAsia="Times New Roman" w:cs="Times New Roman"/>
          <w:szCs w:val="20"/>
        </w:rPr>
        <w:t>District</w:t>
      </w:r>
      <w:r w:rsidRPr="00EA23C8">
        <w:rPr>
          <w:rFonts w:eastAsia="Times New Roman" w:cs="Times New Roman"/>
          <w:szCs w:val="20"/>
        </w:rPr>
        <w:t xml:space="preserve"> shall not be obligated to pay more than the amount permitted by law and the </w:t>
      </w:r>
      <w:r w:rsidR="00EA3689">
        <w:rPr>
          <w:rFonts w:eastAsia="Times New Roman" w:cs="Times New Roman"/>
          <w:szCs w:val="20"/>
        </w:rPr>
        <w:t>Property Owner Consent</w:t>
      </w:r>
      <w:r w:rsidRPr="00EA23C8">
        <w:rPr>
          <w:rFonts w:eastAsia="Times New Roman" w:cs="Times New Roman"/>
          <w:szCs w:val="20"/>
        </w:rPr>
        <w:t xml:space="preserve"> in repayment of the </w:t>
      </w:r>
      <w:r w:rsidR="00DC5B2B">
        <w:rPr>
          <w:rFonts w:eastAsia="Times New Roman" w:cs="Times New Roman"/>
          <w:szCs w:val="20"/>
        </w:rPr>
        <w:t>2025A-2</w:t>
      </w:r>
      <w:r w:rsidRPr="00EA23C8">
        <w:rPr>
          <w:rFonts w:eastAsia="Times New Roman" w:cs="Times New Roman"/>
          <w:szCs w:val="20"/>
        </w:rPr>
        <w:t xml:space="preserve"> Bonds, including all payments of principal, premium if any, and interest, and all </w:t>
      </w:r>
      <w:r w:rsidR="00DC5B2B">
        <w:rPr>
          <w:rFonts w:eastAsia="Times New Roman" w:cs="Times New Roman"/>
          <w:szCs w:val="20"/>
        </w:rPr>
        <w:t>2025A-2</w:t>
      </w:r>
      <w:r w:rsidRPr="00EA23C8">
        <w:rPr>
          <w:rFonts w:eastAsia="Times New Roman" w:cs="Times New Roman"/>
          <w:szCs w:val="20"/>
        </w:rPr>
        <w:t xml:space="preserve"> Bonds will be deemed defeased and no longer outstanding upon the payment by the </w:t>
      </w:r>
      <w:r w:rsidR="00564AC4">
        <w:rPr>
          <w:rFonts w:eastAsia="Times New Roman" w:cs="Times New Roman"/>
          <w:szCs w:val="20"/>
        </w:rPr>
        <w:t>District</w:t>
      </w:r>
      <w:r w:rsidRPr="00EA23C8">
        <w:rPr>
          <w:rFonts w:eastAsia="Times New Roman" w:cs="Times New Roman"/>
          <w:szCs w:val="20"/>
        </w:rPr>
        <w:t xml:space="preserve"> of such amount.</w:t>
      </w:r>
    </w:p>
    <w:p w14:paraId="1E903917" w14:textId="77777777" w:rsidR="005A1923" w:rsidRPr="00445A9E" w:rsidRDefault="005A1923" w:rsidP="005A1923">
      <w:pPr>
        <w:pStyle w:val="Heading2"/>
        <w:rPr>
          <w:b w:val="0"/>
          <w:vanish/>
          <w:color w:val="FF0000"/>
          <w:u w:val="single"/>
          <w:specVanish/>
        </w:rPr>
      </w:pPr>
      <w:bookmarkStart w:id="119" w:name="_Toc522920706"/>
      <w:bookmarkStart w:id="120" w:name="_Toc522920793"/>
      <w:bookmarkStart w:id="121" w:name="_Toc522920880"/>
      <w:bookmarkStart w:id="122" w:name="_Toc191375933"/>
      <w:r w:rsidRPr="00445A9E">
        <w:rPr>
          <w:b w:val="0"/>
          <w:u w:val="single"/>
        </w:rPr>
        <w:t>Purpose of Issuance of Bonds</w:t>
      </w:r>
      <w:bookmarkEnd w:id="119"/>
      <w:bookmarkEnd w:id="120"/>
      <w:bookmarkEnd w:id="121"/>
      <w:bookmarkEnd w:id="122"/>
    </w:p>
    <w:p w14:paraId="1DEADCEE" w14:textId="58221191" w:rsidR="005A1923" w:rsidRPr="00863A01" w:rsidRDefault="005A1923" w:rsidP="005A1923">
      <w:pPr>
        <w:pStyle w:val="HeadingBody2"/>
      </w:pPr>
      <w:r w:rsidRPr="00863A01">
        <w:t>.  The Bonds are being issued for the purpose of: (a) paying the Project Costs, (b) funding capitalized interest on the Bonds, (c) funding the</w:t>
      </w:r>
      <w:r w:rsidR="009D4157">
        <w:t xml:space="preserve"> </w:t>
      </w:r>
      <w:r w:rsidR="00146B35">
        <w:t>Initial Deposit to the Surplus Fund</w:t>
      </w:r>
      <w:r w:rsidRPr="00863A01">
        <w:t>, and (d) paying costs in connection with the issuance of the Bonds</w:t>
      </w:r>
      <w:r w:rsidR="007040EE">
        <w:t xml:space="preserve"> and the 2025B Subordinate Bonds</w:t>
      </w:r>
      <w:r w:rsidRPr="00863A01">
        <w:t>.</w:t>
      </w:r>
    </w:p>
    <w:p w14:paraId="562A6B6E" w14:textId="77777777" w:rsidR="005A1923" w:rsidRPr="00445A9E" w:rsidRDefault="005A1923" w:rsidP="005A1923">
      <w:pPr>
        <w:pStyle w:val="Heading2"/>
        <w:rPr>
          <w:b w:val="0"/>
          <w:vanish/>
          <w:color w:val="FF0000"/>
          <w:u w:val="single"/>
          <w:specVanish/>
        </w:rPr>
      </w:pPr>
      <w:bookmarkStart w:id="123" w:name="_Toc522920707"/>
      <w:bookmarkStart w:id="124" w:name="_Toc522920794"/>
      <w:bookmarkStart w:id="125" w:name="_Toc522920881"/>
      <w:bookmarkStart w:id="126" w:name="_Toc191375934"/>
      <w:r w:rsidRPr="00445A9E">
        <w:rPr>
          <w:b w:val="0"/>
          <w:u w:val="single"/>
        </w:rPr>
        <w:t>Trustee as Paying Agent and Bond Registrar</w:t>
      </w:r>
      <w:bookmarkEnd w:id="123"/>
      <w:bookmarkEnd w:id="124"/>
      <w:bookmarkEnd w:id="125"/>
      <w:bookmarkEnd w:id="126"/>
    </w:p>
    <w:p w14:paraId="3468340D" w14:textId="77777777" w:rsidR="005A1923" w:rsidRPr="00445A9E" w:rsidRDefault="005A1923" w:rsidP="005A1923">
      <w:pPr>
        <w:pStyle w:val="HeadingBody2"/>
        <w:rPr>
          <w:u w:val="single"/>
        </w:rPr>
      </w:pPr>
      <w:r w:rsidRPr="00445A9E">
        <w:rPr>
          <w:u w:val="single"/>
        </w:rPr>
        <w:t>.</w:t>
      </w:r>
    </w:p>
    <w:p w14:paraId="1CA1AF71" w14:textId="77777777" w:rsidR="005A1923" w:rsidRPr="00863A01" w:rsidRDefault="005A1923" w:rsidP="005A1923">
      <w:pPr>
        <w:pStyle w:val="Heading3"/>
      </w:pPr>
      <w:r w:rsidRPr="00863A01">
        <w:t>The Trustee shall perform the functions of paying agent and authenticating registrar with respect to the Bonds.  The Trustee shall establish the registration books for the Bonds and thereafter maintain such books in accordance with the provisions hereof.  The District shall cause the Underwriter to provide the Trustee with an initial registry of the Owners within a reasonable time prior to delivery of the Bonds.  The District shall be permitted to review the registration books at any time during the regular business hours of the Trustee and, upon written request to the Trustee, shall be provided a copy of the list of Owners of the Bonds.  Upon the termination of this Indenture, the Trustee shall promptly return such registration books to the District.</w:t>
      </w:r>
    </w:p>
    <w:p w14:paraId="01D437EE" w14:textId="77777777" w:rsidR="005A1923" w:rsidRPr="00863A01" w:rsidRDefault="005A1923" w:rsidP="005A1923">
      <w:pPr>
        <w:pStyle w:val="Heading3"/>
      </w:pPr>
      <w:r w:rsidRPr="00863A01">
        <w:lastRenderedPageBreak/>
        <w:t>The Trustee shall make payments of principal and interest on the Bonds on each date established herein for payment thereof, in the manner and from the sources set forth herein.</w:t>
      </w:r>
    </w:p>
    <w:p w14:paraId="2BAAFB02" w14:textId="77777777" w:rsidR="007040EE" w:rsidRPr="007040EE" w:rsidRDefault="007040EE" w:rsidP="007040EE">
      <w:pPr>
        <w:pStyle w:val="Heading3"/>
        <w:rPr>
          <w:szCs w:val="28"/>
        </w:rPr>
      </w:pPr>
      <w:r w:rsidRPr="007040EE">
        <w:rPr>
          <w:szCs w:val="28"/>
        </w:rPr>
        <w:t xml:space="preserve">The Trustee will register, exchange, or transfer (collectively, “transfer”) the Bonds in the manner provided herein.  The Trustee reserves the right to refuse to transfer any Bond until it is satisfied that the endorsement on the Bond is valid and genuine, and for that purpose it may require a guarantee of signature by a firm having membership in the </w:t>
      </w:r>
      <w:r w:rsidRPr="007040EE">
        <w:t>NYSE Chicago, the</w:t>
      </w:r>
      <w:r w:rsidRPr="007040EE">
        <w:rPr>
          <w:szCs w:val="28"/>
        </w:rPr>
        <w:t xml:space="preserve"> New York Stock Exchange, or </w:t>
      </w:r>
      <w:r w:rsidRPr="007040EE">
        <w:t xml:space="preserve">the NYSE American, or </w:t>
      </w:r>
      <w:r w:rsidRPr="007040EE">
        <w:rPr>
          <w:szCs w:val="28"/>
        </w:rPr>
        <w:t>by a bank or trust company or firm approved by it.  The Trustee also reserves the right to refuse to transfer any Bond until it is satisfied that the requested transfer is legally authorized, and it shall incur no liability for any refusal in good faith to make a transfer which it, in its judgment, deems improper or unauthorized.</w:t>
      </w:r>
    </w:p>
    <w:p w14:paraId="4C7D7B60" w14:textId="77777777" w:rsidR="005A1923" w:rsidRPr="00863A01" w:rsidRDefault="005A1923" w:rsidP="005A1923">
      <w:pPr>
        <w:pStyle w:val="Heading3"/>
      </w:pPr>
      <w:r w:rsidRPr="00863A01">
        <w:t>The District shall furnish the Trustee with a sufficient supply of blank Bonds for the sole purpose of effecting transfers in accordance herewith and from time to time shall renew such supply upon the request of the Trustee.  Blank Bonds shall be signed and sealed by the District in the manner set forth herein.</w:t>
      </w:r>
    </w:p>
    <w:p w14:paraId="04F2DCBB" w14:textId="77777777" w:rsidR="005A1923" w:rsidRPr="00863A01" w:rsidRDefault="005A1923" w:rsidP="005A1923">
      <w:pPr>
        <w:pStyle w:val="Heading3"/>
      </w:pPr>
      <w:r w:rsidRPr="00863A01">
        <w:t>In the event the District receives any notice or order which limits or prohibits dealing in the Bonds, it will immediately notify the Trustee of such notice or order and give a copy thereof to the Trustee.</w:t>
      </w:r>
    </w:p>
    <w:p w14:paraId="740AB704" w14:textId="77777777" w:rsidR="005A1923" w:rsidRPr="00863A01" w:rsidRDefault="005A1923" w:rsidP="005A1923">
      <w:pPr>
        <w:pStyle w:val="Heading3"/>
      </w:pPr>
      <w:r w:rsidRPr="00863A01">
        <w:t>In any circumstances concerning the payment or registration of the Bonds not covered specifically by this Indenture, the Trustee shall act in accordance with federal and state banking laws and its normal procedures in such matters.</w:t>
      </w:r>
    </w:p>
    <w:p w14:paraId="5A1C006C" w14:textId="77777777" w:rsidR="005A1923" w:rsidRPr="00445A9E" w:rsidRDefault="005A1923" w:rsidP="005A1923">
      <w:pPr>
        <w:pStyle w:val="Heading2"/>
        <w:rPr>
          <w:b w:val="0"/>
          <w:vanish/>
          <w:color w:val="FF0000"/>
          <w:u w:val="single"/>
          <w:specVanish/>
        </w:rPr>
      </w:pPr>
      <w:bookmarkStart w:id="127" w:name="_Toc522920708"/>
      <w:bookmarkStart w:id="128" w:name="_Toc522920795"/>
      <w:bookmarkStart w:id="129" w:name="_Toc522920882"/>
      <w:bookmarkStart w:id="130" w:name="_Toc191375935"/>
      <w:r w:rsidRPr="00445A9E">
        <w:rPr>
          <w:b w:val="0"/>
          <w:u w:val="single"/>
        </w:rPr>
        <w:t>Execution of Bonds; Signatures</w:t>
      </w:r>
      <w:bookmarkEnd w:id="127"/>
      <w:bookmarkEnd w:id="128"/>
      <w:bookmarkEnd w:id="129"/>
      <w:bookmarkEnd w:id="130"/>
    </w:p>
    <w:p w14:paraId="7F4925B1" w14:textId="738A0FFB" w:rsidR="005A1923" w:rsidRPr="00863A01" w:rsidRDefault="005A1923" w:rsidP="005A1923">
      <w:pPr>
        <w:pStyle w:val="HeadingBody2"/>
      </w:pPr>
      <w:r w:rsidRPr="00863A01">
        <w:t xml:space="preserve">.  The Bonds shall be executed on behalf of the District by the manual or facsimile signature of the </w:t>
      </w:r>
      <w:r w:rsidR="00AF7E9B">
        <w:t>Chair</w:t>
      </w:r>
      <w:r w:rsidRPr="00863A01">
        <w:t xml:space="preserve"> </w:t>
      </w:r>
      <w:r w:rsidR="00084976" w:rsidRPr="00863A01">
        <w:t xml:space="preserve">or </w:t>
      </w:r>
      <w:r w:rsidR="00C018B9">
        <w:t xml:space="preserve">Treasurer </w:t>
      </w:r>
      <w:r w:rsidRPr="00863A01">
        <w:t xml:space="preserve">of the District, sealed with a manual impression or facsimile of its corporate seal, and attested by the manual or facsimile signature of the </w:t>
      </w:r>
      <w:r w:rsidR="00203037">
        <w:t>Executive Director</w:t>
      </w:r>
      <w:r w:rsidRPr="00863A01">
        <w:t xml:space="preserve"> of the District.  In case any officer who shall have signed any of the Bonds shall cease to be such officer of the District before the Bonds have been authenticated by the Trustee or delivered or sold, such Bonds with the signatures thereto affixed may, nevertheless, be authenticated by the Trustee and delivered, and may be sold by the District, as though the person or persons who signed such Bonds had remained in office.</w:t>
      </w:r>
    </w:p>
    <w:p w14:paraId="3437FE2C" w14:textId="77777777" w:rsidR="005A1923" w:rsidRPr="00445A9E" w:rsidRDefault="005A1923" w:rsidP="005A1923">
      <w:pPr>
        <w:pStyle w:val="Heading2"/>
        <w:rPr>
          <w:b w:val="0"/>
          <w:vanish/>
          <w:color w:val="FF0000"/>
          <w:u w:val="single"/>
          <w:specVanish/>
        </w:rPr>
      </w:pPr>
      <w:bookmarkStart w:id="131" w:name="_Toc522920709"/>
      <w:bookmarkStart w:id="132" w:name="_Toc522920796"/>
      <w:bookmarkStart w:id="133" w:name="_Toc522920883"/>
      <w:bookmarkStart w:id="134" w:name="_Toc191375936"/>
      <w:r w:rsidRPr="00445A9E">
        <w:rPr>
          <w:b w:val="0"/>
          <w:u w:val="single"/>
        </w:rPr>
        <w:t>Persons Treated as Owners</w:t>
      </w:r>
      <w:bookmarkEnd w:id="131"/>
      <w:bookmarkEnd w:id="132"/>
      <w:bookmarkEnd w:id="133"/>
      <w:bookmarkEnd w:id="134"/>
    </w:p>
    <w:p w14:paraId="631EB606" w14:textId="77777777" w:rsidR="005A1923" w:rsidRPr="00863A01" w:rsidRDefault="005A1923" w:rsidP="005A1923">
      <w:pPr>
        <w:pStyle w:val="HeadingBody2"/>
      </w:pPr>
      <w:r w:rsidRPr="00863A01">
        <w:t>.  The District and the Trustee may treat the Owner of any Bond as the absolute owner of such Bond for the purpose of receiving payment thereof or on account thereof and for all other purposes, whether or not such Bond is overdue, and neither the District nor the Trustee shall be affected by notice to the contrary.</w:t>
      </w:r>
    </w:p>
    <w:p w14:paraId="2C39EE6E" w14:textId="77777777" w:rsidR="005A1923" w:rsidRPr="00445A9E" w:rsidRDefault="00AF7E9B" w:rsidP="005A1923">
      <w:pPr>
        <w:pStyle w:val="Heading2"/>
        <w:rPr>
          <w:b w:val="0"/>
          <w:vanish/>
          <w:color w:val="FF0000"/>
          <w:u w:val="single"/>
          <w:specVanish/>
        </w:rPr>
      </w:pPr>
      <w:bookmarkStart w:id="135" w:name="_Toc522920710"/>
      <w:bookmarkStart w:id="136" w:name="_Toc522920797"/>
      <w:bookmarkStart w:id="137" w:name="_Toc522920884"/>
      <w:bookmarkStart w:id="138" w:name="_Toc191375937"/>
      <w:r>
        <w:rPr>
          <w:b w:val="0"/>
          <w:u w:val="single"/>
        </w:rPr>
        <w:t xml:space="preserve">Mutilated, </w:t>
      </w:r>
      <w:r w:rsidR="005A1923" w:rsidRPr="00445A9E">
        <w:rPr>
          <w:b w:val="0"/>
          <w:u w:val="single"/>
        </w:rPr>
        <w:t xml:space="preserve">Lost, Stolen, </w:t>
      </w:r>
      <w:r>
        <w:rPr>
          <w:b w:val="0"/>
          <w:u w:val="single"/>
        </w:rPr>
        <w:t xml:space="preserve">or </w:t>
      </w:r>
      <w:r w:rsidR="005A1923" w:rsidRPr="00445A9E">
        <w:rPr>
          <w:b w:val="0"/>
          <w:u w:val="single"/>
        </w:rPr>
        <w:t>Destroyed Bonds</w:t>
      </w:r>
      <w:bookmarkEnd w:id="135"/>
      <w:bookmarkEnd w:id="136"/>
      <w:bookmarkEnd w:id="137"/>
      <w:bookmarkEnd w:id="138"/>
    </w:p>
    <w:p w14:paraId="457CBB2A" w14:textId="77777777" w:rsidR="005A1923" w:rsidRPr="00863A01" w:rsidRDefault="005A1923" w:rsidP="005A1923">
      <w:pPr>
        <w:pStyle w:val="HeadingBody2"/>
      </w:pPr>
      <w:r w:rsidRPr="00863A01">
        <w:t xml:space="preserve">.  </w:t>
      </w:r>
      <w:r w:rsidR="00AF7E9B" w:rsidRPr="00A56C14">
        <w:rPr>
          <w:rFonts w:eastAsia="Times New Roman"/>
        </w:rPr>
        <w:t xml:space="preserve">In the event any Bond is mutilated, lost, stolen or destroyed, the </w:t>
      </w:r>
      <w:r w:rsidR="00AF7E9B">
        <w:rPr>
          <w:rFonts w:eastAsia="Times New Roman"/>
        </w:rPr>
        <w:t>District</w:t>
      </w:r>
      <w:r w:rsidR="00AF7E9B" w:rsidRPr="00A56C14">
        <w:rPr>
          <w:rFonts w:eastAsia="Times New Roman"/>
        </w:rP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or </w:t>
      </w:r>
      <w:r w:rsidR="00AF7E9B" w:rsidRPr="00A56C14">
        <w:rPr>
          <w:rFonts w:eastAsia="Times New Roman"/>
        </w:rPr>
        <w:lastRenderedPageBreak/>
        <w:t xml:space="preserve">an affidavit of an officer of the </w:t>
      </w:r>
      <w:r w:rsidR="00AF7E9B">
        <w:rPr>
          <w:rFonts w:eastAsia="Times New Roman"/>
        </w:rPr>
        <w:t>Owner</w:t>
      </w:r>
      <w:r w:rsidR="00AF7E9B" w:rsidRPr="00A56C14">
        <w:rPr>
          <w:rFonts w:eastAsia="Times New Roman"/>
        </w:rPr>
        <w:t xml:space="preserve"> attesting to such loss, theft or destruction, together in all cases with indemnity satisfactory to the Trustee and the </w:t>
      </w:r>
      <w:r w:rsidR="00AF7E9B">
        <w:rPr>
          <w:rFonts w:eastAsia="Times New Roman"/>
        </w:rPr>
        <w:t>District</w:t>
      </w:r>
      <w:r w:rsidR="00AF7E9B" w:rsidRPr="00A56C14">
        <w:rPr>
          <w:rFonts w:eastAsia="Times New Roman"/>
        </w:rP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rsidR="00AF7E9B">
        <w:rPr>
          <w:rFonts w:eastAsia="Times New Roman"/>
        </w:rPr>
        <w:t>Section 2.0</w:t>
      </w:r>
      <w:r w:rsidR="00385A0B">
        <w:rPr>
          <w:rFonts w:eastAsia="Times New Roman"/>
        </w:rPr>
        <w:t>8</w:t>
      </w:r>
      <w:r w:rsidR="00AF7E9B">
        <w:rPr>
          <w:rFonts w:eastAsia="Times New Roman"/>
        </w:rPr>
        <w:t xml:space="preserve"> </w:t>
      </w:r>
      <w:r w:rsidR="00AF7E9B" w:rsidRPr="00A56C14">
        <w:rPr>
          <w:rFonts w:eastAsia="Times New Roman"/>
        </w:rPr>
        <w:t xml:space="preserve">shall be deemed part of the </w:t>
      </w:r>
      <w:r w:rsidR="00AF7E9B">
        <w:rPr>
          <w:rFonts w:eastAsia="Times New Roman"/>
        </w:rPr>
        <w:t>s</w:t>
      </w:r>
      <w:r w:rsidR="00AF7E9B" w:rsidRPr="00A56C14">
        <w:rPr>
          <w:rFonts w:eastAsia="Times New Roman"/>
        </w:rPr>
        <w:t xml:space="preserve">eries of Bonds </w:t>
      </w:r>
      <w:r w:rsidR="00AF7E9B">
        <w:rPr>
          <w:rFonts w:eastAsia="Times New Roman"/>
        </w:rPr>
        <w:t xml:space="preserve">issued hereunder </w:t>
      </w:r>
      <w:r w:rsidR="00AF7E9B" w:rsidRPr="00A56C14">
        <w:rPr>
          <w:rFonts w:eastAsia="Times New Roman"/>
        </w:rPr>
        <w:t xml:space="preserve">and an original additional contractual obligation of the </w:t>
      </w:r>
      <w:r w:rsidR="00AF7E9B">
        <w:rPr>
          <w:rFonts w:eastAsia="Times New Roman"/>
        </w:rPr>
        <w:t>District</w:t>
      </w:r>
      <w:r w:rsidR="00AF7E9B" w:rsidRPr="00A56C14">
        <w:rPr>
          <w:rFonts w:eastAsia="Times New Roman"/>
        </w:rPr>
        <w:t>.</w:t>
      </w:r>
    </w:p>
    <w:p w14:paraId="5D2525DA" w14:textId="77777777" w:rsidR="005A1923" w:rsidRPr="00445A9E" w:rsidRDefault="005A1923" w:rsidP="005A1923">
      <w:pPr>
        <w:pStyle w:val="Heading2"/>
        <w:rPr>
          <w:b w:val="0"/>
          <w:vanish/>
          <w:color w:val="FF0000"/>
          <w:u w:val="single"/>
          <w:specVanish/>
        </w:rPr>
      </w:pPr>
      <w:bookmarkStart w:id="139" w:name="_Toc522920711"/>
      <w:bookmarkStart w:id="140" w:name="_Toc522920798"/>
      <w:bookmarkStart w:id="141" w:name="_Toc522920885"/>
      <w:bookmarkStart w:id="142" w:name="_Toc191375938"/>
      <w:r w:rsidRPr="00445A9E">
        <w:rPr>
          <w:b w:val="0"/>
          <w:u w:val="single"/>
        </w:rPr>
        <w:t>Delivery of Bonds</w:t>
      </w:r>
      <w:bookmarkEnd w:id="139"/>
      <w:bookmarkEnd w:id="140"/>
      <w:bookmarkEnd w:id="141"/>
      <w:bookmarkEnd w:id="142"/>
    </w:p>
    <w:p w14:paraId="752A161A" w14:textId="77777777" w:rsidR="005A1923" w:rsidRPr="00863A01" w:rsidRDefault="005A1923" w:rsidP="005A1923">
      <w:pPr>
        <w:pStyle w:val="HeadingBody2"/>
      </w:pPr>
      <w:r w:rsidRPr="00863A01">
        <w:t>.  Upon the execution and delivery of this Indenture, the District shall execute the Bonds and deliver them to the Trustee, and the Trustee shall authenticate the Bonds and deliver them to or for the account of the purchasers thereof, directed by the District and in accordance with a written certificate of the District.  The Trustee shall be entitled to conclusively rely upon such direction and authorization from the District as to the names of the purchasers and the amount of such purchase price.</w:t>
      </w:r>
    </w:p>
    <w:p w14:paraId="6A9ED196" w14:textId="77777777" w:rsidR="005A1923" w:rsidRPr="00445A9E" w:rsidRDefault="005A1923" w:rsidP="005A1923">
      <w:pPr>
        <w:pStyle w:val="Heading2"/>
        <w:rPr>
          <w:b w:val="0"/>
          <w:vanish/>
          <w:color w:val="FF0000"/>
          <w:u w:val="single"/>
          <w:specVanish/>
        </w:rPr>
      </w:pPr>
      <w:bookmarkStart w:id="143" w:name="_Toc522920712"/>
      <w:bookmarkStart w:id="144" w:name="_Toc522920799"/>
      <w:bookmarkStart w:id="145" w:name="_Toc522920886"/>
      <w:bookmarkStart w:id="146" w:name="_Toc191375939"/>
      <w:r w:rsidRPr="00445A9E">
        <w:rPr>
          <w:b w:val="0"/>
          <w:u w:val="single"/>
        </w:rPr>
        <w:t>Trustee</w:t>
      </w:r>
      <w:r w:rsidR="009A650D" w:rsidRPr="00445A9E">
        <w:rPr>
          <w:b w:val="0"/>
          <w:u w:val="single"/>
        </w:rPr>
        <w:t>’</w:t>
      </w:r>
      <w:r w:rsidRPr="00445A9E">
        <w:rPr>
          <w:b w:val="0"/>
          <w:u w:val="single"/>
        </w:rPr>
        <w:t>s Authentication Certificate</w:t>
      </w:r>
      <w:bookmarkEnd w:id="143"/>
      <w:bookmarkEnd w:id="144"/>
      <w:bookmarkEnd w:id="145"/>
      <w:bookmarkEnd w:id="146"/>
    </w:p>
    <w:p w14:paraId="69DB684B" w14:textId="77777777" w:rsidR="005A1923" w:rsidRPr="00863A01" w:rsidRDefault="005A1923" w:rsidP="005A1923">
      <w:pPr>
        <w:pStyle w:val="HeadingBody2"/>
      </w:pPr>
      <w:r w:rsidRPr="00863A01">
        <w:t>.  The Trustee</w:t>
      </w:r>
      <w:r w:rsidR="009A650D" w:rsidRPr="00863A01">
        <w:t>’</w:t>
      </w:r>
      <w:r w:rsidRPr="00863A01">
        <w:t xml:space="preserve">s certificate of authentication upon the Bonds shall be substantially in the form and tenor set forth in </w:t>
      </w:r>
      <w:r w:rsidRPr="00863A01">
        <w:rPr>
          <w:u w:val="single"/>
        </w:rPr>
        <w:t>Exhibit A</w:t>
      </w:r>
      <w:r w:rsidRPr="00863A01">
        <w:t xml:space="preserve"> attached hereto.  No Bond shall be valid or obligatory for any purpose or be entitled to any security or benefit hereunder unless and until a certificate of authentication on such Bond substantially in such form shall have been duly executed by the Trustee, and such executed certificate of the Trustee upon any such Bond shall be conclusive evidence that such Bond has been authenticated and delivered under this Indenture.  The Trustee</w:t>
      </w:r>
      <w:r w:rsidR="009A650D" w:rsidRPr="00863A01">
        <w:t>’</w:t>
      </w:r>
      <w:r w:rsidRPr="00863A01">
        <w:t>s certificate of authentication on any Bond shall be deemed to have been executed by it if signed by an authorized officer or signatory of the Trustee, but it shall not be necessary that the same officer or signatory sign the certificate of authentication on all of the Bonds issued hereunder.</w:t>
      </w:r>
    </w:p>
    <w:p w14:paraId="213CE84E" w14:textId="77777777" w:rsidR="005A1923" w:rsidRPr="00445A9E" w:rsidRDefault="005A1923" w:rsidP="005A1923">
      <w:pPr>
        <w:pStyle w:val="Heading2"/>
        <w:rPr>
          <w:b w:val="0"/>
          <w:vanish/>
          <w:color w:val="FF0000"/>
          <w:u w:val="single"/>
          <w:specVanish/>
        </w:rPr>
      </w:pPr>
      <w:bookmarkStart w:id="147" w:name="_Toc522920713"/>
      <w:bookmarkStart w:id="148" w:name="_Toc522920800"/>
      <w:bookmarkStart w:id="149" w:name="_Toc522920887"/>
      <w:bookmarkStart w:id="150" w:name="_Toc191375940"/>
      <w:r w:rsidRPr="00445A9E">
        <w:rPr>
          <w:b w:val="0"/>
          <w:u w:val="single"/>
        </w:rPr>
        <w:t>Registration, Exchange, and Transfer of Bonds</w:t>
      </w:r>
      <w:bookmarkEnd w:id="147"/>
      <w:bookmarkEnd w:id="148"/>
      <w:bookmarkEnd w:id="149"/>
      <w:bookmarkEnd w:id="150"/>
    </w:p>
    <w:p w14:paraId="38A8B0C2" w14:textId="77777777" w:rsidR="005A1923" w:rsidRPr="00863A01" w:rsidRDefault="005A1923" w:rsidP="005A1923">
      <w:pPr>
        <w:pStyle w:val="HeadingBody2"/>
      </w:pPr>
      <w:r w:rsidRPr="00863A01">
        <w:t>.</w:t>
      </w:r>
    </w:p>
    <w:p w14:paraId="3A91D3B3" w14:textId="77777777" w:rsidR="005A1923" w:rsidRPr="00863A01" w:rsidRDefault="005A1923" w:rsidP="005A1923">
      <w:pPr>
        <w:pStyle w:val="Heading3"/>
      </w:pPr>
      <w:r w:rsidRPr="00863A01">
        <w:t>The Trustee shall act as bond registrar and maintain the books of the District for the registration of ownership of each Bond as provided herein.</w:t>
      </w:r>
    </w:p>
    <w:p w14:paraId="07734FF9" w14:textId="29E07C0E" w:rsidR="005A1923" w:rsidRPr="00863A01" w:rsidRDefault="005A1923" w:rsidP="005A1923">
      <w:pPr>
        <w:pStyle w:val="Heading3"/>
      </w:pPr>
      <w:r w:rsidRPr="00863A01">
        <w:t>Bonds may be exchanged at the principal office of the Trustee for a like aggregate principal amount of Bonds</w:t>
      </w:r>
      <w:r w:rsidR="00855D34">
        <w:t xml:space="preserve"> </w:t>
      </w:r>
      <w:r w:rsidR="00855D34" w:rsidRPr="00986E53">
        <w:t xml:space="preserve">(or, with respect to the </w:t>
      </w:r>
      <w:r w:rsidR="00DC5B2B">
        <w:t>2025A-2</w:t>
      </w:r>
      <w:r w:rsidR="00855D34" w:rsidRPr="00986E53">
        <w:t xml:space="preserve"> Bonds prior to the </w:t>
      </w:r>
      <w:r w:rsidR="00DC5B2B">
        <w:t>2025A-2</w:t>
      </w:r>
      <w:r w:rsidR="00855D34" w:rsidRPr="00986E53">
        <w:t xml:space="preserve"> Current Interest Conversion Date, a like aggregate Accreted Value) </w:t>
      </w:r>
      <w:r w:rsidR="00855D34" w:rsidRPr="00863A01">
        <w:t xml:space="preserve">of the same </w:t>
      </w:r>
      <w:r w:rsidRPr="00863A01">
        <w:t>maturity of other Authorized Denominations.  Bonds may be transferred upon the registration books upon delivery of the Bonds to the Trustee, accompanied by a written instrument or instruments of transfer in form and with guaranty of signature satisfactory to the Trustee, duly executed by the Owner of the Bonds to be transferred or his attorney-in-fact or legal representative, containing written instructions as to the details of the transfer of such Bonds, along with the social security number or federal employer identification number of such transferee.  No transfer of any Bond shall be effective until entered on the registration books.  In all cases of the transfer of a Bond, the Trustee shall enter the transfer of ownership in the registration books, and shall authenticate and deliver in the name of the transferee or transferees a new fully registered Bond or Bonds of Authorized Denominations of the same maturity and interest rate for the aggregate principal amount</w:t>
      </w:r>
      <w:r w:rsidR="00855D34">
        <w:t xml:space="preserve"> (or, with respect to the </w:t>
      </w:r>
      <w:r w:rsidR="00DC5B2B">
        <w:t>2025A-2</w:t>
      </w:r>
      <w:r w:rsidR="00855D34">
        <w:t xml:space="preserve"> Bonds prior to the </w:t>
      </w:r>
      <w:r w:rsidR="00DC5B2B">
        <w:t>2025A-2</w:t>
      </w:r>
      <w:r w:rsidR="00855D34">
        <w:t xml:space="preserve"> Current Interest Conversion </w:t>
      </w:r>
      <w:r w:rsidR="00855D34">
        <w:lastRenderedPageBreak/>
        <w:t xml:space="preserve">Date, </w:t>
      </w:r>
      <w:r w:rsidR="00385BEA">
        <w:t xml:space="preserve">a like </w:t>
      </w:r>
      <w:r w:rsidR="00855D34">
        <w:t>aggregate Accreted Value)</w:t>
      </w:r>
      <w:r w:rsidRPr="00863A01">
        <w:t xml:space="preserve"> which the Owner is entitled to receive at the earliest practicable time in accordance with the provisions hereof.</w:t>
      </w:r>
    </w:p>
    <w:p w14:paraId="6DCFC40B" w14:textId="77777777" w:rsidR="005A1923" w:rsidRPr="00863A01" w:rsidRDefault="005A1923" w:rsidP="005A1923">
      <w:pPr>
        <w:pStyle w:val="Heading3"/>
      </w:pPr>
      <w:r w:rsidRPr="00863A01">
        <w:t>The Trustee shall charge the Owner of such Bond for every such transfer or exchange of a Bond an amount sufficient to reimburse it for its reasonable fees and for any tax or other governmental charge required to be paid with respect to such transfer or exchange.</w:t>
      </w:r>
    </w:p>
    <w:p w14:paraId="56A0C9DD" w14:textId="77777777" w:rsidR="005A1923" w:rsidRPr="00863A01" w:rsidRDefault="005A1923" w:rsidP="005A1923">
      <w:pPr>
        <w:pStyle w:val="Heading3"/>
      </w:pPr>
      <w:r w:rsidRPr="00863A01">
        <w:t>The District and Trustee shall not be required to issue or transfer any Bonds: (i) during a period beginning at the close of business on the Record Date and ending at the opening of business on the first Business Day following the ensuing Interest Payment Date, or (ii)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716D0477" w14:textId="77777777" w:rsidR="005A1923" w:rsidRPr="00863A01" w:rsidRDefault="005A1923" w:rsidP="005A1923">
      <w:pPr>
        <w:pStyle w:val="Heading3"/>
      </w:pPr>
      <w:r w:rsidRPr="00863A01">
        <w:t>New Bonds delivered upon any transfer or exchange shall be valid obligations of the District, evidencing the same debt as the Bonds surrendered, shall be secured by this Indenture, and shall be entitled to all of the security and benefits hereof to the same extent as the Bonds surrendered.</w:t>
      </w:r>
    </w:p>
    <w:p w14:paraId="7E51399F" w14:textId="77777777" w:rsidR="005A1923" w:rsidRPr="00445A9E" w:rsidRDefault="005A1923" w:rsidP="005A1923">
      <w:pPr>
        <w:pStyle w:val="Heading2"/>
        <w:rPr>
          <w:b w:val="0"/>
          <w:vanish/>
          <w:color w:val="FF0000"/>
          <w:u w:val="single"/>
          <w:specVanish/>
        </w:rPr>
      </w:pPr>
      <w:bookmarkStart w:id="151" w:name="_Toc522920714"/>
      <w:bookmarkStart w:id="152" w:name="_Toc522920801"/>
      <w:bookmarkStart w:id="153" w:name="_Toc522920888"/>
      <w:bookmarkStart w:id="154" w:name="_Toc191375941"/>
      <w:r w:rsidRPr="00445A9E">
        <w:rPr>
          <w:b w:val="0"/>
          <w:u w:val="single"/>
        </w:rPr>
        <w:t>Cancellation of Bonds</w:t>
      </w:r>
      <w:bookmarkEnd w:id="151"/>
      <w:bookmarkEnd w:id="152"/>
      <w:bookmarkEnd w:id="153"/>
      <w:bookmarkEnd w:id="154"/>
    </w:p>
    <w:p w14:paraId="0D1C744A" w14:textId="75A5BDD7" w:rsidR="005A1923" w:rsidRDefault="005A1923" w:rsidP="005A1923">
      <w:pPr>
        <w:pStyle w:val="HeadingBody2"/>
      </w:pPr>
      <w:r w:rsidRPr="00863A01">
        <w:t>.  Whenever any Outstanding Bond shall be delivered to the Trustee for cancellation pursuant to this Indenture and upon payment of the principal amount, premium if any, and interest due thereon</w:t>
      </w:r>
      <w:r w:rsidR="00855D34">
        <w:t xml:space="preserve"> </w:t>
      </w:r>
      <w:r w:rsidR="00855D34" w:rsidRPr="006F2CC8">
        <w:rPr>
          <w:szCs w:val="24"/>
        </w:rPr>
        <w:t xml:space="preserve">(or, with respect to the </w:t>
      </w:r>
      <w:r w:rsidR="00DC5B2B">
        <w:rPr>
          <w:szCs w:val="24"/>
        </w:rPr>
        <w:t>2025A-2</w:t>
      </w:r>
      <w:r w:rsidR="00855D34" w:rsidRPr="006F2CC8">
        <w:rPr>
          <w:szCs w:val="24"/>
        </w:rPr>
        <w:t xml:space="preserve"> Bonds prior to the </w:t>
      </w:r>
      <w:r w:rsidR="00DC5B2B">
        <w:rPr>
          <w:szCs w:val="24"/>
        </w:rPr>
        <w:t>2025A-2</w:t>
      </w:r>
      <w:r w:rsidR="00855D34" w:rsidRPr="006F2CC8">
        <w:rPr>
          <w:szCs w:val="24"/>
        </w:rPr>
        <w:t xml:space="preserve"> Current Interest Conversion Date, </w:t>
      </w:r>
      <w:r w:rsidR="00385BEA">
        <w:rPr>
          <w:szCs w:val="24"/>
        </w:rPr>
        <w:t xml:space="preserve">a like aggregate </w:t>
      </w:r>
      <w:r w:rsidR="00855D34" w:rsidRPr="006F2CC8">
        <w:rPr>
          <w:szCs w:val="24"/>
        </w:rPr>
        <w:t>Accreted Value)</w:t>
      </w:r>
      <w:r w:rsidRPr="00863A01">
        <w:t>, or whenever any Outstanding Bond shall be delivered to the Trustee for transfer pursuant to the provisions hereof, such Bond shall be cancelled by the Trustee in accordance with the customary practices of the Trustee and applicable retention laws.</w:t>
      </w:r>
    </w:p>
    <w:p w14:paraId="17A5E12D" w14:textId="77777777" w:rsidR="001161E8" w:rsidRPr="001161E8" w:rsidRDefault="001161E8" w:rsidP="001161E8">
      <w:pPr>
        <w:pStyle w:val="Heading2"/>
        <w:rPr>
          <w:vanish/>
          <w:u w:val="single"/>
          <w:specVanish/>
        </w:rPr>
      </w:pPr>
      <w:bookmarkStart w:id="155" w:name="_Toc191375942"/>
      <w:r w:rsidRPr="001161E8">
        <w:rPr>
          <w:b w:val="0"/>
          <w:u w:val="single"/>
        </w:rPr>
        <w:t>Non-presentment of Bonds</w:t>
      </w:r>
      <w:r>
        <w:rPr>
          <w:b w:val="0"/>
        </w:rPr>
        <w:t>.</w:t>
      </w:r>
      <w:bookmarkEnd w:id="155"/>
    </w:p>
    <w:p w14:paraId="51BC27DB" w14:textId="3F0816A8" w:rsidR="001161E8" w:rsidRPr="001161E8" w:rsidRDefault="001161E8" w:rsidP="001161E8">
      <w:pPr>
        <w:pStyle w:val="00BodyText5"/>
      </w:pPr>
      <w:r>
        <w:t xml:space="preserve"> </w:t>
      </w:r>
      <w:r w:rsidRPr="0041375D">
        <w:t xml:space="preserve">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w:t>
      </w:r>
      <w:r w:rsidR="00566821">
        <w:t>Senior Bond Fund</w:t>
      </w:r>
      <w:r w:rsidRPr="0041375D">
        <w:t xml:space="preserve"> or otherwise made available to the Trustee for deposit therein, then on and after the date said principal becomes due, all interest thereon shall cease to accrue and all liability of the District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District the funds theretofore held by it for payment of such Bond and payment of such Bond shall, subject to the defense of any applicable statute of limitation, thereafter be an unsecured obligation of the District.  The obligations of the Trustee under this Section shall be subject, however, to any </w:t>
      </w:r>
      <w:r w:rsidRPr="0041375D">
        <w:lastRenderedPageBreak/>
        <w:t>law applicable to the unclaimed funds or the Trustee providing other requirements for the disposition of unclaimed property.</w:t>
      </w:r>
    </w:p>
    <w:p w14:paraId="3A51D25A" w14:textId="77777777" w:rsidR="005A1923" w:rsidRPr="00445A9E" w:rsidRDefault="005A1923" w:rsidP="005A1923">
      <w:pPr>
        <w:pStyle w:val="Heading2"/>
        <w:rPr>
          <w:b w:val="0"/>
          <w:vanish/>
          <w:color w:val="FF0000"/>
          <w:u w:val="single"/>
          <w:specVanish/>
        </w:rPr>
      </w:pPr>
      <w:bookmarkStart w:id="156" w:name="_Toc522920715"/>
      <w:bookmarkStart w:id="157" w:name="_Toc522920802"/>
      <w:bookmarkStart w:id="158" w:name="_Toc522920889"/>
      <w:bookmarkStart w:id="159" w:name="_Toc191375943"/>
      <w:r w:rsidRPr="00445A9E">
        <w:rPr>
          <w:b w:val="0"/>
          <w:u w:val="single"/>
        </w:rPr>
        <w:t>Book-Entry System</w:t>
      </w:r>
      <w:bookmarkEnd w:id="156"/>
      <w:bookmarkEnd w:id="157"/>
      <w:bookmarkEnd w:id="158"/>
      <w:bookmarkEnd w:id="159"/>
    </w:p>
    <w:p w14:paraId="6FFF9FB5" w14:textId="77777777" w:rsidR="005A1923" w:rsidRPr="00863A01" w:rsidRDefault="005A1923" w:rsidP="005A1923">
      <w:pPr>
        <w:pStyle w:val="HeadingBody2"/>
      </w:pPr>
      <w:r w:rsidRPr="00863A01">
        <w:t>.</w:t>
      </w:r>
    </w:p>
    <w:p w14:paraId="3C9EDADD" w14:textId="77777777" w:rsidR="005A1923" w:rsidRPr="00863A01" w:rsidRDefault="005A1923" w:rsidP="005A1923">
      <w:pPr>
        <w:pStyle w:val="Heading3"/>
      </w:pPr>
      <w:r w:rsidRPr="00863A01">
        <w:t>The Bonds shall be initially issued in the form of single, certificated, fully registered Bonds for each maturity.  Upon initial issuance, the ownership of each such Bond shall be registered in the registration books kept by the Trustee in the name of Cede.</w:t>
      </w:r>
    </w:p>
    <w:p w14:paraId="353F30B8" w14:textId="77777777" w:rsidR="005A1923" w:rsidRPr="00863A01" w:rsidRDefault="005A1923" w:rsidP="005A1923">
      <w:pPr>
        <w:pStyle w:val="Heading3"/>
      </w:pPr>
      <w:r w:rsidRPr="00863A01">
        <w:t>With respect to Bonds registered in the name of Cede or held by a Depository, neither the District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the Bonds, including notice of redemption; or (iii) the payment to any Participant, Beneficial Owner, or person other than the Owner, of the principal of, premium if any, and interest on the Bonds.  The District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District</w:t>
      </w:r>
      <w:r w:rsidR="009A650D" w:rsidRPr="00863A01">
        <w:t>’</w:t>
      </w:r>
      <w:r w:rsidRPr="00863A01">
        <w:t>s obligations with respect to the payment of the same.  No person, other than an Owner, shall receive a certificated Bond evidencing the obligations of the District pursuant to this Indenture.</w:t>
      </w:r>
    </w:p>
    <w:p w14:paraId="543CD3EA" w14:textId="36323CCA" w:rsidR="009C1015" w:rsidRDefault="005A1923" w:rsidP="005A1923">
      <w:pPr>
        <w:pStyle w:val="Heading3"/>
      </w:pPr>
      <w:r w:rsidRPr="00863A01">
        <w:t>DTC may determine to discontinue providing its service as Depository with respect to the Bonds at any time by giving notice to the District and discharging its responsibilities with respect thereto under applicable law.  Upon the termination of the services of DTC, a substitute Depository which is willing and able to undertake the system of book-entry transfers upon reasonable and customary terms may be engaged by the District or, if the District determines in its sole and absolute discretion that it is in the best interests of the Beneficial Owners or the District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p>
    <w:p w14:paraId="4052F530" w14:textId="77777777" w:rsidR="009C1015" w:rsidRDefault="009C1015">
      <w:pPr>
        <w:rPr>
          <w:rFonts w:eastAsiaTheme="majorEastAsia" w:cs="Times New Roman"/>
          <w:bCs/>
        </w:rPr>
      </w:pPr>
      <w:r>
        <w:br w:type="page"/>
      </w:r>
    </w:p>
    <w:p w14:paraId="3C9AA661" w14:textId="77777777" w:rsidR="005A1923" w:rsidRPr="00863A01" w:rsidRDefault="005A1923" w:rsidP="005A1923">
      <w:pPr>
        <w:pStyle w:val="Heading1"/>
        <w:rPr>
          <w:b w:val="0"/>
        </w:rPr>
      </w:pPr>
      <w:bookmarkStart w:id="160" w:name="_Toc522920716"/>
      <w:bookmarkStart w:id="161" w:name="_Toc522920803"/>
      <w:bookmarkStart w:id="162" w:name="_Toc522920890"/>
      <w:bookmarkStart w:id="163" w:name="_Toc522921163"/>
      <w:bookmarkStart w:id="164" w:name="_Toc523240789"/>
      <w:bookmarkStart w:id="165" w:name="_Toc523241387"/>
      <w:bookmarkStart w:id="166" w:name="_Toc529266320"/>
      <w:bookmarkStart w:id="167" w:name="_Toc9331819"/>
      <w:bookmarkStart w:id="168" w:name="_Toc11152562"/>
      <w:bookmarkStart w:id="169" w:name="_Toc11161735"/>
      <w:bookmarkStart w:id="170" w:name="_Toc11162053"/>
      <w:bookmarkStart w:id="171" w:name="_Toc11664268"/>
      <w:bookmarkStart w:id="172" w:name="_Toc13571620"/>
      <w:bookmarkStart w:id="173" w:name="_Toc13572033"/>
      <w:bookmarkStart w:id="174" w:name="_Toc13572380"/>
      <w:bookmarkStart w:id="175" w:name="_Toc13860194"/>
      <w:bookmarkStart w:id="176" w:name="_Toc16777942"/>
      <w:bookmarkStart w:id="177" w:name="_Toc17970582"/>
      <w:bookmarkStart w:id="178" w:name="_Toc17971239"/>
      <w:bookmarkStart w:id="179" w:name="_Toc18575777"/>
      <w:bookmarkStart w:id="180" w:name="_Toc20821476"/>
      <w:bookmarkStart w:id="181" w:name="_Toc21087307"/>
      <w:bookmarkStart w:id="182" w:name="_Toc24098533"/>
      <w:bookmarkStart w:id="183" w:name="_Toc24448085"/>
      <w:bookmarkStart w:id="184" w:name="_Toc24451156"/>
      <w:bookmarkStart w:id="185" w:name="_Toc44327267"/>
      <w:bookmarkStart w:id="186" w:name="_Toc44440126"/>
      <w:bookmarkStart w:id="187" w:name="_Toc46993538"/>
      <w:bookmarkStart w:id="188" w:name="_Toc47341579"/>
      <w:bookmarkStart w:id="189" w:name="_Toc47540607"/>
      <w:bookmarkStart w:id="190" w:name="_Toc48900101"/>
      <w:bookmarkStart w:id="191" w:name="_Toc72485205"/>
      <w:bookmarkStart w:id="192" w:name="_Toc72930941"/>
      <w:bookmarkStart w:id="193" w:name="_Toc76976095"/>
      <w:bookmarkStart w:id="194" w:name="_Toc191369501"/>
      <w:bookmarkStart w:id="195" w:name="_Toc191375944"/>
      <w:r w:rsidRPr="00863A01">
        <w:rPr>
          <w:b w:val="0"/>
        </w:rPr>
        <w:lastRenderedPageBreak/>
        <w:br/>
      </w:r>
      <w:r w:rsidRPr="00863A01">
        <w:rPr>
          <w:b w:val="0"/>
        </w:rPr>
        <w:br/>
      </w:r>
      <w:r w:rsidRPr="00A358C2">
        <w:rPr>
          <w:rFonts w:ascii="Times New Roman" w:hAnsi="Times New Roman"/>
          <w:b w:val="0"/>
        </w:rPr>
        <w:t>REVENUES AND FUNDS</w:t>
      </w:r>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p>
    <w:p w14:paraId="13EDA012" w14:textId="77777777" w:rsidR="005A1923" w:rsidRPr="00545E2E" w:rsidRDefault="005A1923" w:rsidP="005A1923">
      <w:pPr>
        <w:pStyle w:val="Heading2"/>
        <w:rPr>
          <w:b w:val="0"/>
          <w:vanish/>
          <w:color w:val="FF0000"/>
          <w:u w:val="single"/>
          <w:specVanish/>
        </w:rPr>
      </w:pPr>
      <w:bookmarkStart w:id="196" w:name="_Toc522920717"/>
      <w:bookmarkStart w:id="197" w:name="_Toc522920804"/>
      <w:bookmarkStart w:id="198" w:name="_Toc522920891"/>
      <w:bookmarkStart w:id="199" w:name="_Toc191375945"/>
      <w:r w:rsidRPr="00545E2E">
        <w:rPr>
          <w:b w:val="0"/>
          <w:u w:val="single"/>
        </w:rPr>
        <w:t>Source of Payment of Bonds</w:t>
      </w:r>
      <w:bookmarkEnd w:id="196"/>
      <w:bookmarkEnd w:id="197"/>
      <w:bookmarkEnd w:id="198"/>
      <w:bookmarkEnd w:id="199"/>
    </w:p>
    <w:p w14:paraId="1E229B4C" w14:textId="07CE221E" w:rsidR="005A1923" w:rsidRPr="00863A01" w:rsidRDefault="005A1923" w:rsidP="005A1923">
      <w:pPr>
        <w:pStyle w:val="HeadingBody2"/>
      </w:pPr>
      <w:r w:rsidRPr="00863A01">
        <w:t xml:space="preserve">.  The Bonds shall constitute limited tax </w:t>
      </w:r>
      <w:r w:rsidR="003963ED">
        <w:t xml:space="preserve">general </w:t>
      </w:r>
      <w:r w:rsidRPr="00863A01">
        <w:t>obligations of the District payable from the Pledged Revenue as provided herein.  Principal of the Bonds, together with the interest thereon and any premium due in connection therewith, shall be payable from and to the extent of the Pledged Revenue, including all moneys and earnings thereon held in the funds and accounts herein created, and the Pledged Revenue is hereby pledged to the payment of the Bonds.  The Bonds shall constitute an irrevocable lien upon the Pledged Revenue, but not necessarily an exclusive such lien.  The Bonds are secured by a lien on the Pledged Revenue on parity with the lien thereon of any Parity Bonds issued hereafter.</w:t>
      </w:r>
    </w:p>
    <w:p w14:paraId="30AC7466" w14:textId="77777777" w:rsidR="005A1923" w:rsidRPr="00545E2E" w:rsidRDefault="005A1923" w:rsidP="005A1923">
      <w:pPr>
        <w:pStyle w:val="Heading2"/>
        <w:rPr>
          <w:b w:val="0"/>
          <w:vanish/>
          <w:color w:val="FF0000"/>
          <w:u w:val="single"/>
          <w:specVanish/>
        </w:rPr>
      </w:pPr>
      <w:bookmarkStart w:id="200" w:name="_Toc522920718"/>
      <w:bookmarkStart w:id="201" w:name="_Toc522920805"/>
      <w:bookmarkStart w:id="202" w:name="_Toc522920892"/>
      <w:bookmarkStart w:id="203" w:name="_Toc191375946"/>
      <w:r w:rsidRPr="00545E2E">
        <w:rPr>
          <w:b w:val="0"/>
          <w:u w:val="single"/>
        </w:rPr>
        <w:t>Creation of Funds and Accounts</w:t>
      </w:r>
      <w:bookmarkEnd w:id="200"/>
      <w:bookmarkEnd w:id="201"/>
      <w:bookmarkEnd w:id="202"/>
      <w:bookmarkEnd w:id="203"/>
    </w:p>
    <w:p w14:paraId="62FA32F6" w14:textId="77777777" w:rsidR="005A1923" w:rsidRPr="00863A01" w:rsidRDefault="005A1923" w:rsidP="005A1923">
      <w:pPr>
        <w:pStyle w:val="HeadingBody2"/>
      </w:pPr>
      <w:r w:rsidRPr="00863A01">
        <w:t>.  There are hereby created and established the following funds and accounts, which shall be established with the Trustee and maintained by the Trustee in accordance with the provisions of this Indenture:</w:t>
      </w:r>
    </w:p>
    <w:p w14:paraId="3381F344" w14:textId="4997A5DD" w:rsidR="005A1923" w:rsidRPr="00863A01" w:rsidRDefault="005A1923" w:rsidP="005A1923">
      <w:pPr>
        <w:pStyle w:val="Heading3"/>
      </w:pPr>
      <w:r w:rsidRPr="00863A01">
        <w:t xml:space="preserve">the </w:t>
      </w:r>
      <w:r w:rsidR="00566821">
        <w:t>Senior Project Fund</w:t>
      </w:r>
      <w:r w:rsidRPr="00863A01">
        <w:t>;</w:t>
      </w:r>
    </w:p>
    <w:p w14:paraId="1B5E40C3" w14:textId="7E1D5DCC" w:rsidR="005A1923" w:rsidRDefault="005A1923" w:rsidP="005A1923">
      <w:pPr>
        <w:pStyle w:val="Heading3"/>
      </w:pPr>
      <w:r w:rsidRPr="00863A01">
        <w:t xml:space="preserve">the </w:t>
      </w:r>
      <w:r w:rsidR="00566821">
        <w:t>Senior Bond Fund</w:t>
      </w:r>
      <w:r w:rsidRPr="00863A01">
        <w:t>;</w:t>
      </w:r>
    </w:p>
    <w:p w14:paraId="052E8A82" w14:textId="77777777" w:rsidR="005A1923" w:rsidRPr="00863A01" w:rsidRDefault="005A1923" w:rsidP="005A1923">
      <w:pPr>
        <w:pStyle w:val="Heading3"/>
      </w:pPr>
      <w:r w:rsidRPr="00863A01">
        <w:t>the Surplus Fund; and</w:t>
      </w:r>
    </w:p>
    <w:p w14:paraId="65843DE5" w14:textId="77777777" w:rsidR="005A1923" w:rsidRPr="00863A01" w:rsidRDefault="005A1923" w:rsidP="005A1923">
      <w:pPr>
        <w:pStyle w:val="Heading3"/>
      </w:pPr>
      <w:r w:rsidRPr="00863A01">
        <w:t>the Costs of Issuance Fund.</w:t>
      </w:r>
    </w:p>
    <w:p w14:paraId="1D475B87" w14:textId="77777777" w:rsidR="005A1923" w:rsidRPr="00545E2E" w:rsidRDefault="005A1923" w:rsidP="005A1923">
      <w:pPr>
        <w:pStyle w:val="Heading2"/>
        <w:rPr>
          <w:b w:val="0"/>
          <w:vanish/>
          <w:color w:val="FF0000"/>
          <w:u w:val="single"/>
          <w:specVanish/>
        </w:rPr>
      </w:pPr>
      <w:bookmarkStart w:id="204" w:name="_Toc522920719"/>
      <w:bookmarkStart w:id="205" w:name="_Toc522920806"/>
      <w:bookmarkStart w:id="206" w:name="_Toc522920893"/>
      <w:bookmarkStart w:id="207" w:name="_Toc191375947"/>
      <w:r w:rsidRPr="00545E2E">
        <w:rPr>
          <w:b w:val="0"/>
          <w:u w:val="single"/>
        </w:rPr>
        <w:t xml:space="preserve">Initial </w:t>
      </w:r>
      <w:bookmarkEnd w:id="204"/>
      <w:bookmarkEnd w:id="205"/>
      <w:bookmarkEnd w:id="206"/>
      <w:r w:rsidR="00AF7E9B">
        <w:rPr>
          <w:b w:val="0"/>
          <w:u w:val="single"/>
        </w:rPr>
        <w:t>Deposits</w:t>
      </w:r>
      <w:bookmarkEnd w:id="207"/>
    </w:p>
    <w:p w14:paraId="558EFBA5" w14:textId="77777777" w:rsidR="005A1923" w:rsidRPr="00863A01" w:rsidRDefault="005A1923" w:rsidP="005A1923">
      <w:pPr>
        <w:pStyle w:val="HeadingBody2"/>
      </w:pPr>
      <w:r w:rsidRPr="00863A01">
        <w:t>.  Immediately upon issuance of the Bonds and from the proceeds thereof (after payment of the Underwriter</w:t>
      </w:r>
      <w:r w:rsidR="009A650D" w:rsidRPr="00863A01">
        <w:t>’</w:t>
      </w:r>
      <w:r w:rsidRPr="00863A01">
        <w:t xml:space="preserve">s discount), the Trustee shall make the following </w:t>
      </w:r>
      <w:r w:rsidR="00AF7E9B">
        <w:t>deposit</w:t>
      </w:r>
      <w:r w:rsidRPr="00863A01">
        <w:t>:</w:t>
      </w:r>
    </w:p>
    <w:p w14:paraId="6958CC38" w14:textId="091049A3" w:rsidR="005A1923" w:rsidRDefault="005A1923" w:rsidP="00FB1690">
      <w:pPr>
        <w:pStyle w:val="Heading3"/>
      </w:pPr>
      <w:r w:rsidRPr="00863A01">
        <w:t xml:space="preserve">to the </w:t>
      </w:r>
      <w:r w:rsidR="00566821">
        <w:t>Senior Bond Fund</w:t>
      </w:r>
      <w:r w:rsidRPr="00863A01">
        <w:t>, the amount of $</w:t>
      </w:r>
      <w:r w:rsidR="00BE06C9">
        <w:t>[</w:t>
      </w:r>
      <w:r w:rsidR="00A67EA5">
        <w:t>__________</w:t>
      </w:r>
      <w:r w:rsidR="00BE06C9">
        <w:t>]</w:t>
      </w:r>
      <w:r w:rsidRPr="00863A01">
        <w:t xml:space="preserve">, representing capitalized interest on the </w:t>
      </w:r>
      <w:r w:rsidR="00DC5B2B">
        <w:t>2025A-1</w:t>
      </w:r>
      <w:r w:rsidR="00231052">
        <w:t xml:space="preserve"> </w:t>
      </w:r>
      <w:r w:rsidRPr="00863A01">
        <w:t>Bonds;</w:t>
      </w:r>
    </w:p>
    <w:p w14:paraId="704D0A5F" w14:textId="2FA820E6" w:rsidR="00BE06C9" w:rsidRPr="00863A01" w:rsidRDefault="00BE06C9" w:rsidP="000B6E63">
      <w:pPr>
        <w:pStyle w:val="Heading3"/>
      </w:pPr>
      <w:r>
        <w:t>to the Surplus Fund, the amount of $[INITIAL DEPOSIT] (the Initial Deposit);</w:t>
      </w:r>
    </w:p>
    <w:p w14:paraId="16334222" w14:textId="67F14F88" w:rsidR="005A1923" w:rsidRPr="00863A01" w:rsidRDefault="005A1923" w:rsidP="00FB1690">
      <w:pPr>
        <w:pStyle w:val="Heading3"/>
      </w:pPr>
      <w:r w:rsidRPr="00863A01">
        <w:t>to the Costs of Issuance Fund, the amount of $</w:t>
      </w:r>
      <w:r w:rsidR="00BE06C9">
        <w:t>[__________]</w:t>
      </w:r>
      <w:r w:rsidRPr="00863A01">
        <w:t xml:space="preserve">; </w:t>
      </w:r>
      <w:r w:rsidR="00BF37AC">
        <w:t>and</w:t>
      </w:r>
    </w:p>
    <w:p w14:paraId="477CC30E" w14:textId="26003C17" w:rsidR="00953D90" w:rsidRPr="00863A01" w:rsidRDefault="00953D90" w:rsidP="00FB1690">
      <w:pPr>
        <w:pStyle w:val="Heading3"/>
      </w:pPr>
      <w:r w:rsidRPr="00953D90">
        <w:t xml:space="preserve">to the </w:t>
      </w:r>
      <w:r w:rsidR="00566821">
        <w:t>Senior Project Fund</w:t>
      </w:r>
      <w:r w:rsidRPr="00953D90">
        <w:t>, the amount of $</w:t>
      </w:r>
      <w:r w:rsidR="00BE06C9">
        <w:t>[__________]</w:t>
      </w:r>
      <w:r>
        <w:t>.</w:t>
      </w:r>
    </w:p>
    <w:p w14:paraId="1853CC7A" w14:textId="20CBD2F6" w:rsidR="005A1923" w:rsidRPr="00863A01" w:rsidRDefault="00566821" w:rsidP="005A1923">
      <w:pPr>
        <w:pStyle w:val="Heading2"/>
        <w:rPr>
          <w:b w:val="0"/>
          <w:vanish/>
          <w:color w:val="FF0000"/>
          <w:specVanish/>
        </w:rPr>
      </w:pPr>
      <w:bookmarkStart w:id="208" w:name="_Toc191375948"/>
      <w:r>
        <w:rPr>
          <w:b w:val="0"/>
        </w:rPr>
        <w:t>Senior Project Fund</w:t>
      </w:r>
      <w:bookmarkEnd w:id="208"/>
    </w:p>
    <w:p w14:paraId="61D8165F" w14:textId="77777777" w:rsidR="005A1923" w:rsidRPr="00863A01" w:rsidRDefault="005A1923" w:rsidP="005A1923">
      <w:pPr>
        <w:pStyle w:val="HeadingBody2"/>
      </w:pPr>
      <w:r w:rsidRPr="00863A01">
        <w:t>.</w:t>
      </w:r>
    </w:p>
    <w:p w14:paraId="39DF213D" w14:textId="40EDD324" w:rsidR="005A1923" w:rsidRPr="00863A01" w:rsidRDefault="005A1923" w:rsidP="005A1923">
      <w:pPr>
        <w:pStyle w:val="Heading3"/>
      </w:pPr>
      <w:r w:rsidRPr="00185A6D">
        <w:rPr>
          <w:i/>
          <w:iCs/>
        </w:rPr>
        <w:t>In General</w:t>
      </w:r>
      <w:r w:rsidRPr="00863A01">
        <w:t xml:space="preserve">.  The </w:t>
      </w:r>
      <w:r w:rsidR="00566821">
        <w:t>Senior Project Fund</w:t>
      </w:r>
      <w:r w:rsidRPr="00863A01">
        <w:t xml:space="preserve"> shall be maintained by the Trustee in accordance with the terms of this Section 3.04.</w:t>
      </w:r>
    </w:p>
    <w:p w14:paraId="400AFC20" w14:textId="724B801E" w:rsidR="00953D90" w:rsidRPr="00BE143F" w:rsidRDefault="00953D90" w:rsidP="000A3187">
      <w:pPr>
        <w:pStyle w:val="Heading3"/>
      </w:pPr>
      <w:r w:rsidRPr="00953D90">
        <w:rPr>
          <w:bCs w:val="0"/>
          <w:i/>
        </w:rPr>
        <w:t xml:space="preserve">Draws from the </w:t>
      </w:r>
      <w:r w:rsidR="00566821">
        <w:rPr>
          <w:bCs w:val="0"/>
          <w:i/>
        </w:rPr>
        <w:t>Senior Project Fund</w:t>
      </w:r>
      <w:r w:rsidRPr="00953D90">
        <w:rPr>
          <w:bCs w:val="0"/>
          <w:i/>
        </w:rPr>
        <w:t>.</w:t>
      </w:r>
      <w:r w:rsidRPr="00BE143F">
        <w:t xml:space="preserve">  So long as no Event of Default shall have occurred and be continuing, amounts in the </w:t>
      </w:r>
      <w:r w:rsidR="00566821">
        <w:t>Senior Project Fund</w:t>
      </w:r>
      <w:r w:rsidRPr="00BE143F">
        <w:t xml:space="preserve"> shall be released by the Trustee to the District in accordance with requisitions submitted to the Trustee in substantially the form set forth in </w:t>
      </w:r>
      <w:r w:rsidRPr="00953D90">
        <w:rPr>
          <w:u w:val="single"/>
        </w:rPr>
        <w:t>Exhibit B</w:t>
      </w:r>
      <w:r w:rsidRPr="00BE143F">
        <w:t xml:space="preserve"> hereto, signed by the District Representative </w:t>
      </w:r>
      <w:r w:rsidRPr="00BE143F">
        <w:lastRenderedPageBreak/>
        <w:t xml:space="preserve">and certifying that all amounts drawn will be applied to the payment of the Project Costs.  The Trustee may rely conclusively on any such </w:t>
      </w:r>
      <w:r w:rsidR="00385BEA">
        <w:t>requisitions</w:t>
      </w:r>
      <w:r w:rsidRPr="00BE143F">
        <w:t xml:space="preserve"> and shall not be required to make any independent investigation in connection therewith.  The execution of any requisition by the District Representative shall constitute, unto the Trustee, an irrevocable determination that all conditions precedent to the payments requested have been completed.</w:t>
      </w:r>
    </w:p>
    <w:p w14:paraId="00771EBC" w14:textId="159CBF96" w:rsidR="005A1923" w:rsidRPr="00863A01" w:rsidRDefault="005A1923" w:rsidP="00F701C3">
      <w:pPr>
        <w:pStyle w:val="Heading3"/>
      </w:pPr>
      <w:r w:rsidRPr="00185A6D">
        <w:rPr>
          <w:i/>
          <w:iCs/>
        </w:rPr>
        <w:t xml:space="preserve">Transfers from </w:t>
      </w:r>
      <w:r w:rsidR="00566821">
        <w:rPr>
          <w:i/>
          <w:iCs/>
        </w:rPr>
        <w:t>Senior Project Fund</w:t>
      </w:r>
      <w:r w:rsidRPr="00185A6D">
        <w:rPr>
          <w:i/>
          <w:iCs/>
        </w:rPr>
        <w:t xml:space="preserve"> to the </w:t>
      </w:r>
      <w:r w:rsidR="00566821">
        <w:rPr>
          <w:i/>
          <w:iCs/>
        </w:rPr>
        <w:t>Senior Bond Fund</w:t>
      </w:r>
      <w:r w:rsidRPr="00863A01">
        <w:t xml:space="preserve">. </w:t>
      </w:r>
      <w:r w:rsidR="00F701C3" w:rsidRPr="00F701C3">
        <w:t xml:space="preserve">In the event the amounts credited to the </w:t>
      </w:r>
      <w:r w:rsidR="00566821">
        <w:t>Senior Bond Fund</w:t>
      </w:r>
      <w:r w:rsidR="00F701C3" w:rsidRPr="00F701C3">
        <w:t xml:space="preserve"> (including amounts transferred therein from the Surplus Fund) are insufficient to pay the principal of, premium if any, or interest on the Bonds when due, the Trustee shall transfer from the </w:t>
      </w:r>
      <w:r w:rsidR="00566821">
        <w:t>Senior Project Fund</w:t>
      </w:r>
      <w:r w:rsidR="00FF2DE1">
        <w:t xml:space="preserve"> </w:t>
      </w:r>
      <w:r w:rsidR="00F701C3" w:rsidRPr="00F701C3">
        <w:t xml:space="preserve">to the </w:t>
      </w:r>
      <w:r w:rsidR="00566821">
        <w:t>Senior Bond Fund</w:t>
      </w:r>
      <w:r w:rsidR="00F701C3" w:rsidRPr="00F701C3">
        <w:t xml:space="preserve"> an amount which, when combined with moneys in the </w:t>
      </w:r>
      <w:r w:rsidR="00566821">
        <w:t>Senior Bond Fund</w:t>
      </w:r>
      <w:r w:rsidR="00F701C3" w:rsidRPr="00F701C3">
        <w:t xml:space="preserve">, will be sufficient to make such payments when due; and in the event the amounts in the </w:t>
      </w:r>
      <w:r w:rsidR="00566821">
        <w:t>Senior Bond Fund</w:t>
      </w:r>
      <w:r w:rsidR="00F701C3" w:rsidRPr="00F701C3">
        <w:t xml:space="preserve"> (including amounts transferred therein from the Surplus Fund) and the </w:t>
      </w:r>
      <w:r w:rsidR="00566821">
        <w:t>Senior Project Fund</w:t>
      </w:r>
      <w:r w:rsidR="00F701C3" w:rsidRPr="00F701C3">
        <w:t xml:space="preserve"> are insufficient to pay all principal, premium if any, and interest on any due date, the Trustee shall nonetheless transfer all of the moneys in the </w:t>
      </w:r>
      <w:r w:rsidR="00566821">
        <w:t>Senior Project Fund</w:t>
      </w:r>
      <w:r w:rsidR="00F701C3" w:rsidRPr="00F701C3">
        <w:t xml:space="preserve"> to the </w:t>
      </w:r>
      <w:r w:rsidR="00566821">
        <w:t>Senior Bond Fund</w:t>
      </w:r>
      <w:r w:rsidR="00F701C3" w:rsidRPr="00F701C3">
        <w:t xml:space="preserve"> for the purpose of making partial payments as provided in Section 3.06 hereof entitled “</w:t>
      </w:r>
      <w:r w:rsidR="00566821">
        <w:t>Senior Bond Fund</w:t>
      </w:r>
      <w:r w:rsidR="00F701C3" w:rsidRPr="00F701C3">
        <w:t xml:space="preserve">.”  Amounts in the </w:t>
      </w:r>
      <w:r w:rsidR="00566821">
        <w:t>Senior Project Fund</w:t>
      </w:r>
      <w:r w:rsidR="00F701C3" w:rsidRPr="00F701C3">
        <w:t xml:space="preserve"> shall not be used to redeem Bonds being called pursuant to any optional redemption provisions hereof, but may be used to pay Bonds coming due as a result of any mandatory redemption</w:t>
      </w:r>
      <w:r w:rsidRPr="00863A01">
        <w:t>.</w:t>
      </w:r>
    </w:p>
    <w:p w14:paraId="74E2D43B" w14:textId="3D5A09CE" w:rsidR="005A1923" w:rsidRPr="00863A01" w:rsidRDefault="005A1923" w:rsidP="005A1923">
      <w:pPr>
        <w:pStyle w:val="Heading3"/>
      </w:pPr>
      <w:r w:rsidRPr="00185A6D">
        <w:rPr>
          <w:i/>
          <w:iCs/>
        </w:rPr>
        <w:t xml:space="preserve">Termination of </w:t>
      </w:r>
      <w:r w:rsidR="00566821">
        <w:rPr>
          <w:i/>
          <w:iCs/>
        </w:rPr>
        <w:t>Senior Project Fund</w:t>
      </w:r>
      <w:r w:rsidRPr="00863A01">
        <w:t xml:space="preserve">.  Upon the receipt by the Trustee of a resolution of the District determining that all Project Costs have been paid, any balance remaining in the </w:t>
      </w:r>
      <w:r w:rsidR="00566821">
        <w:t>Senior Project Fund</w:t>
      </w:r>
      <w:r w:rsidRPr="00863A01">
        <w:t xml:space="preserve"> shall be credited to the </w:t>
      </w:r>
      <w:r w:rsidR="00566821">
        <w:t>Senior Bond Fund</w:t>
      </w:r>
      <w:r w:rsidRPr="00863A01">
        <w:t xml:space="preserve">.  The </w:t>
      </w:r>
      <w:r w:rsidR="00566821">
        <w:t>Senior Project Fund</w:t>
      </w:r>
      <w:r w:rsidRPr="00863A01">
        <w:t xml:space="preserve"> shall terminate at such time as no further moneys remain therein.</w:t>
      </w:r>
    </w:p>
    <w:p w14:paraId="3CF4D5A5" w14:textId="77777777" w:rsidR="005A1923" w:rsidRPr="00545E2E" w:rsidRDefault="005A1923" w:rsidP="005A1923">
      <w:pPr>
        <w:pStyle w:val="Heading2"/>
        <w:rPr>
          <w:b w:val="0"/>
          <w:vanish/>
          <w:color w:val="FF0000"/>
          <w:u w:val="single"/>
          <w:specVanish/>
        </w:rPr>
      </w:pPr>
      <w:bookmarkStart w:id="209" w:name="_Toc522920721"/>
      <w:bookmarkStart w:id="210" w:name="_Toc522920808"/>
      <w:bookmarkStart w:id="211" w:name="_Toc522920895"/>
      <w:bookmarkStart w:id="212" w:name="_Toc191375949"/>
      <w:r w:rsidRPr="00545E2E">
        <w:rPr>
          <w:b w:val="0"/>
          <w:u w:val="single"/>
        </w:rPr>
        <w:t>Application of Pledged Revenue</w:t>
      </w:r>
      <w:bookmarkEnd w:id="209"/>
      <w:bookmarkEnd w:id="210"/>
      <w:bookmarkEnd w:id="211"/>
      <w:bookmarkEnd w:id="212"/>
    </w:p>
    <w:p w14:paraId="17B4E3D9" w14:textId="450B2A54" w:rsidR="00AF7E9B" w:rsidRDefault="005A1923" w:rsidP="00AF7E9B">
      <w:pPr>
        <w:pStyle w:val="HeadingBody2"/>
        <w:tabs>
          <w:tab w:val="left" w:pos="5220"/>
        </w:tabs>
      </w:pPr>
      <w:r w:rsidRPr="00863A01">
        <w:t xml:space="preserve">.  </w:t>
      </w:r>
      <w:r w:rsidR="00AF7E9B" w:rsidRPr="00724C3A">
        <w:rPr>
          <w:rFonts w:eastAsia="Times New Roman"/>
        </w:rPr>
        <w:t xml:space="preserve">The District is to transfer all amounts comprising Pledged Revenue to the Trustee as soon as may be practicable after the receipt thereof, and in no event later than the 15th day of the calendar month immediately succeeding the calendar month in which such revenue is received by the District, subject to the last paragraph of this Section 3.05; provided, however, that in the event that the total amount of Pledged Revenue received by </w:t>
      </w:r>
      <w:r w:rsidR="00AF7E9B" w:rsidRPr="00583FBA">
        <w:rPr>
          <w:rFonts w:eastAsia="Times New Roman"/>
        </w:rPr>
        <w:t>the District in a calendar month is less than $50,000, the Pledged Revenue received in such</w:t>
      </w:r>
      <w:r w:rsidR="00AF7E9B" w:rsidRPr="00724C3A">
        <w:rPr>
          <w:rFonts w:eastAsia="Times New Roman"/>
        </w:rPr>
        <w:t xml:space="preserve"> calendar month may instead be remitted to the Trustee no later than the 15th day of the calendar month immediately succeeding the calendar quarter in which such revenue is received by the District (i.e., no later than April 15th for Pledged Revenue received in January, February, or March; no later than July 15th for Pledged Revenue received in April, May, or June; no later than October 15th for Pledged Revenue received in July, August, or September; and no later than January 15th for Pledged Revenue received in October, November, or December). IN NO EVENT IS THE DISTRICT PERMITTED TO APPLY ANY PORTION OF THE PLEDGED REVENUE TO ANY OTHER PURPOSE, OR TO WITHHOLD ANY PORTION OF THE PLEDGED REVENUE.</w:t>
      </w:r>
      <w:r w:rsidR="00AF7E9B">
        <w:rPr>
          <w:rFonts w:eastAsia="Times New Roman"/>
        </w:rPr>
        <w:t xml:space="preserve">  </w:t>
      </w:r>
      <w:r w:rsidR="00AF7E9B" w:rsidRPr="00407267">
        <w:t>The Trustee shall credit all Pledged Revenue as received in the following order of priority (excluding the Pledged Revenue described in clause (</w:t>
      </w:r>
      <w:r w:rsidR="00846557">
        <w:t>b</w:t>
      </w:r>
      <w:r w:rsidR="00AF7E9B" w:rsidRPr="00407267">
        <w:t xml:space="preserve">) of the definition thereof, which is to be deposited directly to the </w:t>
      </w:r>
      <w:r w:rsidR="00566821">
        <w:t>Senior Bond Fund</w:t>
      </w:r>
      <w:r w:rsidR="00AF7E9B" w:rsidRPr="00407267">
        <w:t xml:space="preserve">). For purposes of the following, when credits to more than one fund, account, or purpose are required at any single priority level, such credits shall rank </w:t>
      </w:r>
      <w:r w:rsidR="00AF7E9B" w:rsidRPr="00407267">
        <w:rPr>
          <w:i/>
        </w:rPr>
        <w:t>pari passu</w:t>
      </w:r>
      <w:r w:rsidR="00AF7E9B" w:rsidRPr="00407267">
        <w:t xml:space="preserve"> with each other</w:t>
      </w:r>
      <w:r w:rsidR="00655886">
        <w:t xml:space="preserve"> </w:t>
      </w:r>
      <w:r w:rsidR="00655886" w:rsidRPr="006A0552">
        <w:t>and when credits are required to go to funds or accounts which are not held by the Trustee under this Indenture, the Trustee may rely upon the written instructions of the District with respect to the appropriate funds or accounts to which such credits are to be made</w:t>
      </w:r>
      <w:r w:rsidR="00AF7E9B" w:rsidRPr="00407267">
        <w:t>.</w:t>
      </w:r>
    </w:p>
    <w:p w14:paraId="3AAEEA9E" w14:textId="77777777" w:rsidR="002F3EA8" w:rsidRDefault="002F3EA8" w:rsidP="00E636ED">
      <w:pPr>
        <w:pStyle w:val="00LeftIndent5"/>
        <w:numPr>
          <w:ilvl w:val="4"/>
          <w:numId w:val="1"/>
        </w:numPr>
        <w:ind w:left="720"/>
        <w:jc w:val="both"/>
      </w:pPr>
      <w:r>
        <w:lastRenderedPageBreak/>
        <w:t>To the Trustee, in an amount sufficient to pay the Trustee Fees then due and payable;</w:t>
      </w:r>
    </w:p>
    <w:p w14:paraId="7D8A4DB4" w14:textId="77777777" w:rsidR="00385BEA" w:rsidRDefault="00385BEA" w:rsidP="00385BEA">
      <w:pPr>
        <w:pStyle w:val="00LeftIndent5"/>
        <w:numPr>
          <w:ilvl w:val="4"/>
          <w:numId w:val="1"/>
        </w:numPr>
        <w:ind w:left="720"/>
        <w:jc w:val="both"/>
      </w:pPr>
      <w:r>
        <w:t>To the District and MIDA, as applicable, in the amount budgeted by the District and MIDA to pay Administrative Expenses for the coming Fiscal Year;</w:t>
      </w:r>
    </w:p>
    <w:p w14:paraId="636B75AE" w14:textId="57B1A5D2" w:rsidR="005A1923" w:rsidRDefault="005A1923" w:rsidP="00E636ED">
      <w:pPr>
        <w:pStyle w:val="00LeftIndent5"/>
        <w:numPr>
          <w:ilvl w:val="4"/>
          <w:numId w:val="1"/>
        </w:numPr>
        <w:ind w:left="720"/>
        <w:jc w:val="both"/>
      </w:pPr>
      <w:r w:rsidRPr="00863A01">
        <w:t xml:space="preserve">To the credit of the </w:t>
      </w:r>
      <w:r w:rsidR="00566821">
        <w:t>Senior Bond Fund</w:t>
      </w:r>
      <w:r w:rsidRPr="00863A01">
        <w:t xml:space="preserve">, the amounts required by Section 3.06 hereof entitled </w:t>
      </w:r>
      <w:r w:rsidR="009A650D" w:rsidRPr="00863A01">
        <w:t>“</w:t>
      </w:r>
      <w:r w:rsidR="00566821">
        <w:t>Senior Bond Fund</w:t>
      </w:r>
      <w:r w:rsidRPr="00863A01">
        <w:t>,</w:t>
      </w:r>
      <w:r w:rsidR="009A650D" w:rsidRPr="00863A01">
        <w:t>”</w:t>
      </w:r>
      <w:r w:rsidRPr="00863A01">
        <w:t xml:space="preserve"> and to the credit of any other similar fund or account established for the current payment of the principal of, premium if any, and interest on any Parity Bonds, the amounts required by the resolution or other enactment authorizing issuance of the Parity Bonds for the then current Bond Year;</w:t>
      </w:r>
    </w:p>
    <w:p w14:paraId="714E614D" w14:textId="77777777" w:rsidR="005A1923" w:rsidRPr="00863A01" w:rsidRDefault="005A1923" w:rsidP="00E636ED">
      <w:pPr>
        <w:pStyle w:val="00LeftIndent5"/>
        <w:numPr>
          <w:ilvl w:val="4"/>
          <w:numId w:val="1"/>
        </w:numPr>
        <w:ind w:left="720"/>
        <w:jc w:val="both"/>
      </w:pPr>
      <w:r w:rsidRPr="00863A01">
        <w:t>To the credit of the Surplus Fund and to the credit of any other similar fund or account established to secure payment of the principal of, premium if any, and interest on any Parity Bond, the amount necessary for amounts on deposit in the Surplus Fund to equal the Maximum Surplus Amount and for amounts on deposit in any similar account securing Parity Bonds</w:t>
      </w:r>
      <w:r w:rsidR="00837075" w:rsidRPr="00863A01">
        <w:t xml:space="preserve"> </w:t>
      </w:r>
      <w:r w:rsidRPr="00863A01">
        <w:t>to equal the amount required by the resolution or other enactment authorizing issuance of such Parity Bonds; and</w:t>
      </w:r>
    </w:p>
    <w:p w14:paraId="66F7CCDE" w14:textId="5FFF1E64" w:rsidR="005A1923" w:rsidRPr="00863A01" w:rsidRDefault="005A1923" w:rsidP="00E636ED">
      <w:pPr>
        <w:pStyle w:val="00LeftIndent5"/>
        <w:numPr>
          <w:ilvl w:val="4"/>
          <w:numId w:val="1"/>
        </w:numPr>
        <w:ind w:left="720"/>
        <w:jc w:val="both"/>
      </w:pPr>
      <w:r w:rsidRPr="00863A01">
        <w:t>To the District, for credit to any other fund or account as may be designated by the District in writing to the Trustee, to be used for any lawful purpose, any Pledged Revenue received for the remainder of the Bond Year after the payments and accumulations set forth above</w:t>
      </w:r>
      <w:r w:rsidR="007119AD">
        <w:t xml:space="preserve"> (which revenues, upon disbursement to or at the direction of the District in accordance with this clause </w:t>
      </w:r>
      <w:r w:rsidR="00146B35">
        <w:t>FIFTH</w:t>
      </w:r>
      <w:r w:rsidR="007119AD">
        <w:t>, shall be released from the lien hereof and shall thereafter no longer constitute “Pledged Revenue” hereunder).</w:t>
      </w:r>
    </w:p>
    <w:p w14:paraId="4B7B5144" w14:textId="794F047B" w:rsidR="007119AD" w:rsidRPr="00863A01" w:rsidRDefault="007119AD" w:rsidP="007119AD">
      <w:pPr>
        <w:pStyle w:val="00BodyText5"/>
      </w:pPr>
      <w:r w:rsidRPr="00863A01">
        <w:t xml:space="preserve">In the event that any Pledged Revenue is available to be disbursed in accordance with clause </w:t>
      </w:r>
      <w:r w:rsidR="00146B35">
        <w:t>FIFTH</w:t>
      </w:r>
      <w:r w:rsidRPr="00863A01">
        <w:t xml:space="preserve"> above, the District will, in making its determination as to the application of such amounts, take into account that State law places certain restrictions upon the use of any </w:t>
      </w:r>
      <w:r>
        <w:t xml:space="preserve">amounts appropriated or added to the tax levy to pay the principal of, premium, and interest on any bonds, </w:t>
      </w:r>
      <w:r w:rsidRPr="00863A01">
        <w:t>and any then existing pledge or encumbrance on such revenues</w:t>
      </w:r>
      <w:r>
        <w:t>.</w:t>
      </w:r>
    </w:p>
    <w:p w14:paraId="54E977C4" w14:textId="7AC74600" w:rsidR="005A1923" w:rsidRDefault="005A1923" w:rsidP="005A1923">
      <w:pPr>
        <w:pStyle w:val="00BodyText5"/>
      </w:pPr>
      <w:r w:rsidRPr="00863A01">
        <w:t xml:space="preserve">The District covenants that all property tax revenue collected by the District from a </w:t>
      </w:r>
      <w:r w:rsidR="00D86B0F">
        <w:t xml:space="preserve">property tax </w:t>
      </w:r>
      <w:r w:rsidRPr="00863A01">
        <w:t xml:space="preserve">levy, or so much thereof as is needed, shall first be designated as </w:t>
      </w:r>
      <w:r w:rsidR="00566821">
        <w:t>Senior Property Tax Revenue</w:t>
      </w:r>
      <w:r w:rsidRPr="00863A01">
        <w:t>s in any Bond Year to pay annual debt service on the Bonds and any Parity Bonds and to fund such funds and accounts as are required in accordance with the terms hereof and the resolution, indenture or other enactment authorizing such Parity Bonds (including to fill the Surplus Fund to the Maximum Surplus Amount, and to fill the surplus fund for any Parity Bonds to the Parity Bonds Maximum Surplus Amount</w:t>
      </w:r>
      <w:r w:rsidR="001D54EC">
        <w:t xml:space="preserve">, </w:t>
      </w:r>
      <w:r w:rsidR="001D54EC" w:rsidRPr="008A4555">
        <w:t>and any similar fund or account securing Parity Bonds to the requisite level, if needed</w:t>
      </w:r>
      <w:r w:rsidR="008A4555" w:rsidRPr="008A4555">
        <w:t>)</w:t>
      </w:r>
      <w:r w:rsidRPr="00863A01">
        <w:t>, and only after the funding of such payments and accumulations required in such Bond Year can property tax revenue</w:t>
      </w:r>
      <w:r w:rsidR="00D86B0F">
        <w:t xml:space="preserve"> </w:t>
      </w:r>
      <w:r w:rsidRPr="00863A01">
        <w:t xml:space="preserve">be applied to pay </w:t>
      </w:r>
      <w:r w:rsidR="0028432A" w:rsidRPr="00863A01">
        <w:t>Subordinate Obligation</w:t>
      </w:r>
      <w:r w:rsidRPr="00863A01">
        <w:t xml:space="preserve">s.  The debt service property tax levy imposed for the payment of </w:t>
      </w:r>
      <w:r w:rsidR="0028432A" w:rsidRPr="00863A01">
        <w:t>Subordinate Obligation</w:t>
      </w:r>
      <w:r w:rsidRPr="00863A01">
        <w:t xml:space="preserve">s shall be deemed reduced to </w:t>
      </w:r>
      <w:r w:rsidR="00AF2B4B">
        <w:t>the rate per dollar of taxable value</w:t>
      </w:r>
      <w:r w:rsidRPr="00863A01">
        <w:t xml:space="preserve"> (if any) available for payment of such </w:t>
      </w:r>
      <w:r w:rsidR="0028432A" w:rsidRPr="00863A01">
        <w:t>Subordinate Obligation</w:t>
      </w:r>
      <w:r w:rsidRPr="00863A01">
        <w:t>s in any Bond Year after first providing for the full payment and accumulation of all amounts due on the Bonds and any Parity Bonds in such Bond Year.</w:t>
      </w:r>
    </w:p>
    <w:p w14:paraId="44C0110A" w14:textId="2470CA61" w:rsidR="00C54A54" w:rsidRPr="00C54A54" w:rsidRDefault="00C54A54" w:rsidP="00C54A54">
      <w:pPr>
        <w:pStyle w:val="00BodyText5"/>
      </w:pPr>
      <w:r w:rsidRPr="00C54A54">
        <w:lastRenderedPageBreak/>
        <w:t xml:space="preserve">Notwithstanding any other provision contained herein, property tax revenue resulting from or relating to any Unencumbered Debt Service Mill Levy imposed by the District shall not be subject to the provisions of the immediately preceding paragraph. Rather, in the event that the District imposes an Unencumbered Debt Service Mill Levy, the collective rate per dollar of taxable value of such District shall be allocated as received between taxes from or relating to the Unencumbered Debt Service Mill Levy and taxes from or relating to the remaining rate per dollar of taxable value (to include the </w:t>
      </w:r>
      <w:r w:rsidR="00566821">
        <w:t>Senior Required Mill Levy</w:t>
      </w:r>
      <w:r w:rsidRPr="00C54A54">
        <w:t xml:space="preserve"> and any ad valorem property tax imposed for Subordinate Obligations, exclusive of the Unencumbered Debt Service Mill Levy) pro rata in accordance with the amounts of mill levies imposed. In no event shall the immediately preceding paragraph operate to reduce or limit in any way the amount of any Unencumbered Debt Service Mill Levy, or the ability of the District to apply the property tax revenue resulting therefrom, so long as determined in accordance with this paragraph, to the payment of any obligation secured thereby. In no event shall this Indenture be interpreted to constitute a lien upon any Unencumbered Debt Service Mill Levy or any property tax revenue derived or relating thereto.</w:t>
      </w:r>
    </w:p>
    <w:p w14:paraId="1BA480C8" w14:textId="2C6C2619" w:rsidR="005A1923" w:rsidRPr="00545E2E" w:rsidRDefault="00566821" w:rsidP="005A1923">
      <w:pPr>
        <w:pStyle w:val="Heading2"/>
        <w:rPr>
          <w:b w:val="0"/>
          <w:vanish/>
          <w:color w:val="FF0000"/>
          <w:u w:val="single"/>
          <w:specVanish/>
        </w:rPr>
      </w:pPr>
      <w:bookmarkStart w:id="213" w:name="_Toc191375950"/>
      <w:r>
        <w:rPr>
          <w:b w:val="0"/>
          <w:u w:val="single"/>
        </w:rPr>
        <w:t>Senior Bond Fund</w:t>
      </w:r>
      <w:bookmarkEnd w:id="213"/>
    </w:p>
    <w:p w14:paraId="10ED45B0" w14:textId="5C0EE4D4" w:rsidR="005A1923" w:rsidRPr="00863A01" w:rsidRDefault="005A1923" w:rsidP="005A1923">
      <w:pPr>
        <w:pStyle w:val="HeadingBody2"/>
      </w:pPr>
      <w:r w:rsidRPr="00863A01">
        <w:t xml:space="preserve">.  There shall be credited to the </w:t>
      </w:r>
      <w:r w:rsidR="00566821">
        <w:t>Senior Bond Fund</w:t>
      </w:r>
      <w:r w:rsidRPr="00863A01">
        <w:t xml:space="preserve"> each Bond Year an amount of Pledged Revenue which, when combined with other legally available moneys in the </w:t>
      </w:r>
      <w:r w:rsidR="00566821">
        <w:t>Senior Bond Fund</w:t>
      </w:r>
      <w:r w:rsidRPr="00863A01">
        <w:t xml:space="preserve"> (not including moneys deposited thereto from other funds pursuant to the terms hereof), will be sufficient to pay the principal of, premium if any, and interest on the Bonds which has or will become due in the Bond Year in which the credit is made, including as a result of mandatory sinking fund redemption in accordance with Section 5.01(b) hereof.</w:t>
      </w:r>
    </w:p>
    <w:p w14:paraId="799719EC" w14:textId="7DA7F889" w:rsidR="005A1923" w:rsidRPr="00863A01" w:rsidRDefault="005A1923" w:rsidP="005A1923">
      <w:pPr>
        <w:pStyle w:val="00BodyText5"/>
      </w:pPr>
      <w:r w:rsidRPr="00863A01">
        <w:t xml:space="preserve">Moneys in the </w:t>
      </w:r>
      <w:r w:rsidR="00566821">
        <w:t>Senior Bond Fund</w:t>
      </w:r>
      <w:r w:rsidRPr="00863A01">
        <w:t xml:space="preserve"> (including any moneys transferred thereto from other funds pursuant to the terms hereof) shall be used by the Trustee solely to pay the principal of, premium if any, and interest on the Bonds, in the following order of priority.</w:t>
      </w:r>
    </w:p>
    <w:p w14:paraId="34CA5A49" w14:textId="77777777" w:rsidR="005A1923" w:rsidRPr="00863A01" w:rsidRDefault="005A1923" w:rsidP="001679B8">
      <w:pPr>
        <w:pStyle w:val="Heading5"/>
        <w:ind w:left="1440"/>
      </w:pPr>
      <w:r w:rsidRPr="00863A01">
        <w:t>to the payment of interest due and payable in connection with the Bonds (including without limitation current interest, accrued but unpaid interest, and interest due as a result of compounding, if any); and</w:t>
      </w:r>
    </w:p>
    <w:p w14:paraId="51F67D8E" w14:textId="223EB266" w:rsidR="005A1923" w:rsidRPr="00863A01" w:rsidRDefault="005A1923" w:rsidP="001679B8">
      <w:pPr>
        <w:pStyle w:val="Heading5"/>
        <w:ind w:left="1440"/>
      </w:pPr>
      <w:r w:rsidRPr="00863A01">
        <w:t xml:space="preserve">to the extent any moneys are remaining in the </w:t>
      </w:r>
      <w:r w:rsidR="00566821">
        <w:t>Senior Bond Fund</w:t>
      </w:r>
      <w:r w:rsidRPr="00863A01">
        <w:t xml:space="preserve"> after the payment of such interest, to the payment of the principal of and premium, if any, on the Bonds, whether due at maturity or upon prior redemption.</w:t>
      </w:r>
    </w:p>
    <w:p w14:paraId="783BA505" w14:textId="171258AD" w:rsidR="005A1923" w:rsidRPr="00863A01" w:rsidRDefault="005A1923" w:rsidP="005A1923">
      <w:pPr>
        <w:pStyle w:val="00BodyText5"/>
      </w:pPr>
      <w:r w:rsidRPr="00863A01">
        <w:t xml:space="preserve">In the event that available moneys in the </w:t>
      </w:r>
      <w:r w:rsidR="00566821">
        <w:t>Senior Bond Fund</w:t>
      </w:r>
      <w:r w:rsidRPr="00863A01">
        <w:t xml:space="preserve"> (including any moneys transferred thereto from other funds pursuant to the terms hereof) are insufficient for the payment of the principal of, premium if any, and interest due on the Bonds on any due date, the Trustee shall apply such amounts on such due date as follows:</w:t>
      </w:r>
    </w:p>
    <w:p w14:paraId="2336BB5C" w14:textId="77777777" w:rsidR="005A1923" w:rsidRPr="00863A01" w:rsidRDefault="005A1923" w:rsidP="001679B8">
      <w:pPr>
        <w:pStyle w:val="Heading5"/>
        <w:numPr>
          <w:ilvl w:val="4"/>
          <w:numId w:val="31"/>
        </w:numPr>
        <w:ind w:left="1440"/>
      </w:pPr>
      <w:r w:rsidRPr="00863A01">
        <w:t>the Trustee shall pay such amounts as are available, proportionally in accordance with the amount of interest due on each Bond; and</w:t>
      </w:r>
    </w:p>
    <w:p w14:paraId="05BE8CB8" w14:textId="17FE78E4" w:rsidR="005A1923" w:rsidRPr="00863A01" w:rsidRDefault="005A1923" w:rsidP="001679B8">
      <w:pPr>
        <w:pStyle w:val="Heading5"/>
        <w:ind w:left="1440"/>
      </w:pPr>
      <w:r w:rsidRPr="00863A01">
        <w:t xml:space="preserve">the Trustee shall apply any remaining amounts to the payment of the principal of and premium, if any, on as many Bonds as can be paid with such remaining amounts, such payments to be in increments of $1,000 or any integral multiple thereof, plus any premium.  Bonds or portions thereof to be redeemed pursuant to such partial payment shall be selected by lot from the Bonds the </w:t>
      </w:r>
      <w:r w:rsidRPr="00863A01">
        <w:lastRenderedPageBreak/>
        <w:t>principal of which is due and owing on the due date</w:t>
      </w:r>
      <w:r w:rsidR="00133D40">
        <w:t>, and without preference, priority or pre-determined allocation as between the two series (</w:t>
      </w:r>
      <w:r w:rsidR="00DC5B2B">
        <w:t>2025A-1</w:t>
      </w:r>
      <w:r w:rsidR="00133D40">
        <w:t xml:space="preserve"> Bonds and </w:t>
      </w:r>
      <w:r w:rsidR="00DC5B2B">
        <w:t>2025A-2</w:t>
      </w:r>
      <w:r w:rsidR="00133D40">
        <w:t xml:space="preserve"> Bonds)</w:t>
      </w:r>
      <w:r w:rsidRPr="00863A01">
        <w:t>.</w:t>
      </w:r>
    </w:p>
    <w:p w14:paraId="7A292F94" w14:textId="04491971" w:rsidR="005A1923" w:rsidRPr="00863A01" w:rsidRDefault="005A1923" w:rsidP="005A1923">
      <w:pPr>
        <w:pStyle w:val="00BodyText5"/>
      </w:pPr>
      <w:r w:rsidRPr="00863A01">
        <w:t xml:space="preserve">Moneys credited to the </w:t>
      </w:r>
      <w:r w:rsidR="00566821">
        <w:t>Senior Bond Fund</w:t>
      </w:r>
      <w:r w:rsidRPr="00863A01">
        <w:t xml:space="preserve"> may be invested or deposited as provided in Section 6.01 hereof.</w:t>
      </w:r>
    </w:p>
    <w:p w14:paraId="19133E93" w14:textId="77777777" w:rsidR="005A1923" w:rsidRPr="00545E2E" w:rsidRDefault="005A1923" w:rsidP="005A1923">
      <w:pPr>
        <w:pStyle w:val="Heading2"/>
        <w:rPr>
          <w:b w:val="0"/>
          <w:vanish/>
          <w:color w:val="FF0000"/>
          <w:u w:val="single"/>
          <w:specVanish/>
        </w:rPr>
      </w:pPr>
      <w:bookmarkStart w:id="214" w:name="_Toc522920723"/>
      <w:bookmarkStart w:id="215" w:name="_Toc522920810"/>
      <w:bookmarkStart w:id="216" w:name="_Toc522920897"/>
      <w:bookmarkStart w:id="217" w:name="_Toc191375951"/>
      <w:r w:rsidRPr="00545E2E">
        <w:rPr>
          <w:b w:val="0"/>
          <w:u w:val="single"/>
        </w:rPr>
        <w:t>Surplus Fund</w:t>
      </w:r>
      <w:bookmarkEnd w:id="214"/>
      <w:bookmarkEnd w:id="215"/>
      <w:bookmarkEnd w:id="216"/>
      <w:bookmarkEnd w:id="217"/>
    </w:p>
    <w:p w14:paraId="12543FFB" w14:textId="77777777" w:rsidR="005A1923" w:rsidRPr="00863A01" w:rsidRDefault="005A1923" w:rsidP="005A1923">
      <w:pPr>
        <w:pStyle w:val="HeadingBody2"/>
      </w:pPr>
      <w:r w:rsidRPr="00863A01">
        <w:t>.</w:t>
      </w:r>
    </w:p>
    <w:p w14:paraId="45274AF6" w14:textId="77777777" w:rsidR="005A1923" w:rsidRPr="00863A01" w:rsidRDefault="005A1923" w:rsidP="005A1923">
      <w:pPr>
        <w:pStyle w:val="Heading3"/>
      </w:pPr>
      <w:r w:rsidRPr="00863A01">
        <w:t>The Surplus Fund shall be held, disbursed, and administered by the Trustee, and</w:t>
      </w:r>
      <w:r w:rsidR="00323DAB" w:rsidRPr="00863A01">
        <w:t xml:space="preserve"> </w:t>
      </w:r>
      <w:r w:rsidRPr="00863A01">
        <w:t>moneys therein shall be used solely in accordance with this Section.  The Surplus Fund shall secure the Bonds (and only the Bonds) in accordance with the provisions hereof.</w:t>
      </w:r>
    </w:p>
    <w:p w14:paraId="0F73A3D9" w14:textId="0B2F81C5" w:rsidR="005A1923" w:rsidRPr="00863A01" w:rsidRDefault="004D6646" w:rsidP="005A1923">
      <w:pPr>
        <w:pStyle w:val="Heading3"/>
      </w:pPr>
      <w:r>
        <w:t>Except for the Initial Deposit, t</w:t>
      </w:r>
      <w:r w:rsidR="00F45927">
        <w:t>he</w:t>
      </w:r>
      <w:r w:rsidR="005A1923" w:rsidRPr="00863A01">
        <w:t xml:space="preserve"> Surplus Fund shall not be funded with Bond proceeds, but shall be funded solely from deposits of Pledged Revenue as provided in Section 3.05 hereof entitled </w:t>
      </w:r>
      <w:r w:rsidR="009A650D" w:rsidRPr="00863A01">
        <w:t>“</w:t>
      </w:r>
      <w:r w:rsidR="005A1923" w:rsidRPr="00863A01">
        <w:t>Application of Pledged Revenue,</w:t>
      </w:r>
      <w:r w:rsidR="009A650D" w:rsidRPr="00863A01">
        <w:t>”</w:t>
      </w:r>
      <w:r w:rsidR="005A1923" w:rsidRPr="00863A01">
        <w:t xml:space="preserve"> and except to the extent Pledged Revenue is available under Section 3.05</w:t>
      </w:r>
      <w:r w:rsidR="001B5FB1">
        <w:t xml:space="preserve"> </w:t>
      </w:r>
      <w:r>
        <w:t xml:space="preserve">and except for the Initial Deposit, </w:t>
      </w:r>
      <w:r w:rsidR="005A1923" w:rsidRPr="00863A01">
        <w:t>the District has no obligation to fund the Surplus Fund in any amount.</w:t>
      </w:r>
    </w:p>
    <w:p w14:paraId="6261858F" w14:textId="3DB53017" w:rsidR="005A1923" w:rsidRPr="00863A01" w:rsidRDefault="005A1923" w:rsidP="005A1923">
      <w:pPr>
        <w:pStyle w:val="Heading3"/>
      </w:pPr>
      <w:r w:rsidRPr="00863A01">
        <w:t xml:space="preserve">In the event the amounts credited to the </w:t>
      </w:r>
      <w:r w:rsidR="00566821">
        <w:t>Senior Bond Fund</w:t>
      </w:r>
      <w:r w:rsidRPr="00863A01">
        <w:t xml:space="preserve"> (not including amounts to be transferred thereto from the </w:t>
      </w:r>
      <w:r w:rsidR="00566821">
        <w:t>Senior Project Fund</w:t>
      </w:r>
      <w:r w:rsidRPr="00863A01">
        <w:t xml:space="preserve">) are insufficient to pay the principal of, premium if any, or interest on the Bonds when due, the Trustee shall transfer from the Surplus Fund to the </w:t>
      </w:r>
      <w:r w:rsidR="00566821">
        <w:t>Senior Bond Fund</w:t>
      </w:r>
      <w:r w:rsidRPr="00863A01">
        <w:t xml:space="preserve"> an amount which, when combined with moneys in the </w:t>
      </w:r>
      <w:r w:rsidR="00566821">
        <w:t>Senior Bond Fund</w:t>
      </w:r>
      <w:r w:rsidRPr="00863A01">
        <w:t xml:space="preserve"> (prior to any transfers from the </w:t>
      </w:r>
      <w:r w:rsidR="00566821">
        <w:t>Senior Project Fund</w:t>
      </w:r>
      <w:r w:rsidRPr="00863A01">
        <w:t xml:space="preserve">) will be sufficient to make such payments when due; and in the event the amounts in the </w:t>
      </w:r>
      <w:r w:rsidR="00566821">
        <w:t>Senior Bond Fund</w:t>
      </w:r>
      <w:r w:rsidRPr="00863A01">
        <w:t xml:space="preserve"> (prior to any transfers from the </w:t>
      </w:r>
      <w:r w:rsidR="00566821">
        <w:t>Senior Project Fund</w:t>
      </w:r>
      <w:r w:rsidRPr="00863A01">
        <w:t xml:space="preserve">) and the Surplus Fund are insufficient to pay all principal, premium if any, and interest on the Bonds on any due date, the Trustee shall nonetheless transfer all of the moneys in the Surplus Fund to the </w:t>
      </w:r>
      <w:r w:rsidR="00566821">
        <w:t>Senior Bond Fund</w:t>
      </w:r>
      <w:r w:rsidRPr="00863A01">
        <w:t xml:space="preserve"> for the purpose of making partial payments as provided in Section 3.06 hereof entitled </w:t>
      </w:r>
      <w:r w:rsidR="009A650D" w:rsidRPr="00863A01">
        <w:t>“</w:t>
      </w:r>
      <w:r w:rsidR="00566821">
        <w:t>Senior Bond Fund</w:t>
      </w:r>
      <w:r w:rsidR="009A650D" w:rsidRPr="00863A01">
        <w:t>”</w:t>
      </w:r>
      <w:r w:rsidRPr="00863A01">
        <w:t xml:space="preserve"> with respect to the Bonds.  Amounts in the Surplus Fund shall not be used to redeem less than all of the Bonds being called pursuant to any optional redemption provisions hereof, but shall be used to pay Bonds coming due as a result of any mandatory redemption provisions hereof.  </w:t>
      </w:r>
    </w:p>
    <w:p w14:paraId="524DB4F6" w14:textId="1487BBFF" w:rsidR="005A1923" w:rsidRDefault="005A1923" w:rsidP="005A1923">
      <w:pPr>
        <w:pStyle w:val="Heading3"/>
      </w:pPr>
      <w:r w:rsidRPr="00863A01">
        <w:t xml:space="preserve">Moneys credited to the </w:t>
      </w:r>
      <w:r w:rsidR="00D937F8" w:rsidRPr="00863A01">
        <w:t>Surplus</w:t>
      </w:r>
      <w:r w:rsidRPr="00863A01">
        <w:t xml:space="preserve"> Fund may be invested or deposited by the Trustee at the written direction of the District in Permitted Investments only and in accordance with the laws of the State.  The investment of moneys credited to the </w:t>
      </w:r>
      <w:r w:rsidR="00D937F8" w:rsidRPr="00863A01">
        <w:t>Surplus</w:t>
      </w:r>
      <w:r w:rsidRPr="00863A01">
        <w:t xml:space="preserve"> Fund shall, however, be subject to the covenants and provisions of Section 6.02 hereof.  Investments in the </w:t>
      </w:r>
      <w:r w:rsidR="00D937F8" w:rsidRPr="00863A01">
        <w:t>Surplus</w:t>
      </w:r>
      <w:r w:rsidRPr="00863A01">
        <w:t xml:space="preserve"> Fund shall be valued by the Trustee at market value at least quarterly. Interest income from the investment or reinvestment of moneys credited to the </w:t>
      </w:r>
      <w:r w:rsidR="00D937F8" w:rsidRPr="00863A01">
        <w:t>Surplus</w:t>
      </w:r>
      <w:r w:rsidRPr="00863A01">
        <w:t xml:space="preserve"> Fund shall remain in and become part of the </w:t>
      </w:r>
      <w:r w:rsidR="00D937F8" w:rsidRPr="00863A01">
        <w:t>Surplus</w:t>
      </w:r>
      <w:r w:rsidRPr="00863A01">
        <w:t xml:space="preserve"> Fund</w:t>
      </w:r>
      <w:r w:rsidR="00C25F7C" w:rsidRPr="00863A01">
        <w:t xml:space="preserve"> if the Surplus Fund balance is less than the Maximum Surplus Amount.  At any time that the Trustee determines that the Surplus Fund balance exceeds the Maximum Surplus Amount, such excess amounts shall be transferred by the Trustee to the </w:t>
      </w:r>
      <w:r w:rsidR="00566821">
        <w:t>Senior Bond Fund</w:t>
      </w:r>
      <w:r w:rsidR="00C25F7C" w:rsidRPr="00863A01">
        <w:t xml:space="preserve"> on or before the next Interest Payment Date</w:t>
      </w:r>
      <w:r w:rsidRPr="00863A01">
        <w:t>.</w:t>
      </w:r>
    </w:p>
    <w:p w14:paraId="0A241E6F" w14:textId="6B02C8C8" w:rsidR="00E73F69" w:rsidRDefault="00E73F69" w:rsidP="00C768D1">
      <w:pPr>
        <w:pStyle w:val="Heading3"/>
      </w:pPr>
      <w:r>
        <w:lastRenderedPageBreak/>
        <w:t xml:space="preserve">For so long as the Surplus Fund remains in existence, it is intended that amounts in the Surplus Fund are to be transferred to the </w:t>
      </w:r>
      <w:r w:rsidR="00566821">
        <w:t>Senior Bond Fund</w:t>
      </w:r>
      <w:r>
        <w:t xml:space="preserve"> prior to any transfer from the </w:t>
      </w:r>
      <w:r w:rsidR="00566821">
        <w:t>Senior Project Fund</w:t>
      </w:r>
      <w:r>
        <w:t>.</w:t>
      </w:r>
    </w:p>
    <w:p w14:paraId="26B02C5E" w14:textId="1A48FA41" w:rsidR="000A08A8" w:rsidRDefault="00837075" w:rsidP="000A08A8">
      <w:pPr>
        <w:pStyle w:val="Heading3"/>
      </w:pPr>
      <w:r w:rsidRPr="00863A01">
        <w:t>Any a</w:t>
      </w:r>
      <w:r w:rsidR="000A08A8" w:rsidRPr="00863A01">
        <w:t xml:space="preserve">mounts on deposit in the Surplus Fund on the final maturity date of the Bonds shall be applied to the payment of the Bonds.  The availability of such amount shall be taken into account in calculating the </w:t>
      </w:r>
      <w:r w:rsidR="00566821">
        <w:t>Senior Required Mill Levy</w:t>
      </w:r>
      <w:r w:rsidR="000A08A8" w:rsidRPr="00863A01">
        <w:t xml:space="preserve"> required to be imposed </w:t>
      </w:r>
      <w:r w:rsidR="002B6AF6" w:rsidRPr="00863A01">
        <w:t xml:space="preserve">in the levy year </w:t>
      </w:r>
      <w:r w:rsidR="00385BEA">
        <w:t xml:space="preserve">prior to the </w:t>
      </w:r>
      <w:r w:rsidR="00323DAB" w:rsidRPr="00863A01">
        <w:t xml:space="preserve">final </w:t>
      </w:r>
      <w:r w:rsidR="002B6AF6" w:rsidRPr="00863A01">
        <w:t>year of maturity of the Bonds</w:t>
      </w:r>
      <w:r w:rsidR="000A08A8" w:rsidRPr="00863A01">
        <w:t>.</w:t>
      </w:r>
      <w:r w:rsidR="00CC62AC">
        <w:t xml:space="preserve">  </w:t>
      </w:r>
      <w:r w:rsidR="00CC62AC" w:rsidRPr="002E5985">
        <w:t>Any such amount on deposit in the Surplus Fund not applied to the payment of the Bonds on the final maturity date shall be released to the District for application to any lawful purpose (which may include, but is not limited to, deposit to any fund for payment of Parity Bonds or Subordinate Obligations, if so directed by the District, but shall be subject to any other lien thereon then in effect).</w:t>
      </w:r>
    </w:p>
    <w:p w14:paraId="4FA2D3C9" w14:textId="64DD861B" w:rsidR="009435E0" w:rsidRPr="00581748" w:rsidRDefault="009435E0" w:rsidP="009435E0">
      <w:pPr>
        <w:pStyle w:val="Heading2"/>
        <w:keepNext/>
        <w:tabs>
          <w:tab w:val="clear" w:pos="720"/>
          <w:tab w:val="clear" w:pos="2340"/>
          <w:tab w:val="num" w:pos="0"/>
        </w:tabs>
        <w:rPr>
          <w:b w:val="0"/>
          <w:vanish/>
          <w:color w:val="FF0000"/>
          <w:szCs w:val="24"/>
          <w:u w:val="single"/>
          <w:specVanish/>
        </w:rPr>
      </w:pPr>
      <w:bookmarkStart w:id="218" w:name="_Toc69803475"/>
      <w:bookmarkStart w:id="219" w:name="_Toc191375952"/>
      <w:bookmarkStart w:id="220" w:name="_Toc27399638"/>
      <w:bookmarkStart w:id="221" w:name="_Toc490224788"/>
      <w:r w:rsidRPr="00581748">
        <w:rPr>
          <w:b w:val="0"/>
          <w:szCs w:val="24"/>
          <w:u w:val="single"/>
        </w:rPr>
        <w:t>Reserved</w:t>
      </w:r>
      <w:bookmarkEnd w:id="218"/>
      <w:bookmarkEnd w:id="219"/>
    </w:p>
    <w:p w14:paraId="34A3A45B" w14:textId="77777777" w:rsidR="009435E0" w:rsidRPr="008A4555" w:rsidRDefault="009435E0" w:rsidP="009435E0">
      <w:pPr>
        <w:pStyle w:val="HeadingBody2"/>
        <w:rPr>
          <w:szCs w:val="24"/>
        </w:rPr>
      </w:pPr>
      <w:r w:rsidRPr="008A4555">
        <w:rPr>
          <w:szCs w:val="24"/>
        </w:rPr>
        <w:t>.</w:t>
      </w:r>
    </w:p>
    <w:p w14:paraId="6B5DB5D6" w14:textId="77777777" w:rsidR="005A1923" w:rsidRPr="00545E2E" w:rsidRDefault="005A1923" w:rsidP="005A1923">
      <w:pPr>
        <w:pStyle w:val="Heading2"/>
        <w:rPr>
          <w:b w:val="0"/>
          <w:vanish/>
          <w:color w:val="FF0000"/>
          <w:u w:val="single"/>
          <w:specVanish/>
        </w:rPr>
      </w:pPr>
      <w:bookmarkStart w:id="222" w:name="_Toc522920725"/>
      <w:bookmarkStart w:id="223" w:name="_Toc522920812"/>
      <w:bookmarkStart w:id="224" w:name="_Toc522920899"/>
      <w:bookmarkStart w:id="225" w:name="_Toc191375953"/>
      <w:bookmarkEnd w:id="220"/>
      <w:bookmarkEnd w:id="221"/>
      <w:r w:rsidRPr="00545E2E">
        <w:rPr>
          <w:b w:val="0"/>
          <w:u w:val="single"/>
        </w:rPr>
        <w:t>Costs of Issuance Fund</w:t>
      </w:r>
      <w:bookmarkEnd w:id="222"/>
      <w:bookmarkEnd w:id="223"/>
      <w:bookmarkEnd w:id="224"/>
      <w:bookmarkEnd w:id="225"/>
    </w:p>
    <w:p w14:paraId="0515C9A8" w14:textId="3B7A21EF" w:rsidR="005A1923" w:rsidRPr="00863A01" w:rsidRDefault="005A1923" w:rsidP="005A1923">
      <w:pPr>
        <w:pStyle w:val="HeadingBody2"/>
      </w:pPr>
      <w:r w:rsidRPr="00863A01">
        <w:t xml:space="preserve">.  </w:t>
      </w:r>
      <w:r w:rsidR="005F50A8" w:rsidRPr="005F50A8">
        <w:t xml:space="preserve">The Costs of Issuance Fund shall be maintained by the Trustee.  All moneys on deposit in the Costs of Issuance Fund shall be applied by the Trustee at the written direction of the District in accordance with the closing memorandum prepared by the Underwriter, which summarizes the approved costs in connection with the issuance of the Bonds and the 2025B Subordinate Bonds, including, without limitation, printing costs, CUSIP fees, regulatory fees, the fees and expenses of bond counsel, general counsel, underwriter’s counsel and other counsel, the fees and expenses of the District’s accountant, manager, special consultants, and other professionals, and the costs of the Trustee, and other costs and expenses of the District relating to the issuance of the Bonds and the 2025B Subordinate Bonds.  The Trustee may rely conclusively on any such written direction and closing memorandum and shall not be required to make any independent investigation in connection therewith.  Any amounts remaining in the Costs of Issuance Fund on the date that is 90 days after the date of issuance of the Bonds shall be transferred by the Trustee into the </w:t>
      </w:r>
      <w:r w:rsidR="00566821">
        <w:t>Senior Project Fund</w:t>
      </w:r>
      <w:r w:rsidR="005F50A8" w:rsidRPr="005F50A8">
        <w:t>.</w:t>
      </w:r>
    </w:p>
    <w:p w14:paraId="2FE5EFB3" w14:textId="77777777" w:rsidR="005A1923" w:rsidRPr="00545E2E" w:rsidRDefault="005A1923" w:rsidP="005A1923">
      <w:pPr>
        <w:pStyle w:val="Heading2"/>
        <w:rPr>
          <w:b w:val="0"/>
          <w:vanish/>
          <w:color w:val="FF0000"/>
          <w:u w:val="single"/>
          <w:specVanish/>
        </w:rPr>
      </w:pPr>
      <w:bookmarkStart w:id="226" w:name="_Toc522920726"/>
      <w:bookmarkStart w:id="227" w:name="_Toc522920813"/>
      <w:bookmarkStart w:id="228" w:name="_Toc522920900"/>
      <w:bookmarkStart w:id="229" w:name="_Toc191375954"/>
      <w:r w:rsidRPr="00545E2E">
        <w:rPr>
          <w:b w:val="0"/>
          <w:u w:val="single"/>
        </w:rPr>
        <w:t>Trustee</w:t>
      </w:r>
      <w:r w:rsidR="009A650D" w:rsidRPr="00545E2E">
        <w:rPr>
          <w:b w:val="0"/>
          <w:u w:val="single"/>
        </w:rPr>
        <w:t>’</w:t>
      </w:r>
      <w:r w:rsidRPr="00545E2E">
        <w:rPr>
          <w:b w:val="0"/>
          <w:u w:val="single"/>
        </w:rPr>
        <w:t>s Fees, Charges, and Expenses</w:t>
      </w:r>
      <w:bookmarkEnd w:id="226"/>
      <w:bookmarkEnd w:id="227"/>
      <w:bookmarkEnd w:id="228"/>
      <w:bookmarkEnd w:id="229"/>
    </w:p>
    <w:p w14:paraId="23296C50" w14:textId="77777777" w:rsidR="005A1923" w:rsidRPr="00863A01" w:rsidRDefault="005A1923" w:rsidP="005A1923">
      <w:pPr>
        <w:pStyle w:val="HeadingBody2"/>
      </w:pPr>
      <w:r w:rsidRPr="00863A01">
        <w:t>.  The District shall pay the Trustee</w:t>
      </w:r>
      <w:r w:rsidR="009A650D" w:rsidRPr="00863A01">
        <w:t>’</w:t>
      </w:r>
      <w:r w:rsidRPr="00863A01">
        <w:t>s fees for services rendered hereunder in accordance with its then-current schedule of fees and reimburse the Trustee for all advances, legal fees, and other expenses reasonably or necessarily made or incurred by, in, or about the execution of the trust created by this Indenture and in or about the exercise and performance of the powers and duties of the Trustee hereunder and for the reasonable and necessary costs and expenses incurred in defending any liability in the premises of any character whatsoever, unless such liabilities resulted from the negligence or willful misconduct of the Trustee.</w:t>
      </w:r>
    </w:p>
    <w:p w14:paraId="072CFB14" w14:textId="77777777" w:rsidR="005A1923" w:rsidRPr="00545E2E" w:rsidRDefault="005A1923" w:rsidP="005A1923">
      <w:pPr>
        <w:pStyle w:val="Heading2"/>
        <w:rPr>
          <w:b w:val="0"/>
          <w:vanish/>
          <w:color w:val="FF0000"/>
          <w:u w:val="single"/>
          <w:specVanish/>
        </w:rPr>
      </w:pPr>
      <w:bookmarkStart w:id="230" w:name="_Toc522920727"/>
      <w:bookmarkStart w:id="231" w:name="_Toc522920814"/>
      <w:bookmarkStart w:id="232" w:name="_Toc522920901"/>
      <w:bookmarkStart w:id="233" w:name="_Toc191375955"/>
      <w:r w:rsidRPr="00545E2E">
        <w:rPr>
          <w:b w:val="0"/>
          <w:u w:val="single"/>
        </w:rPr>
        <w:t xml:space="preserve">Moneys </w:t>
      </w:r>
      <w:r w:rsidR="00C320B7">
        <w:rPr>
          <w:b w:val="0"/>
          <w:u w:val="single"/>
        </w:rPr>
        <w:t>t</w:t>
      </w:r>
      <w:r w:rsidRPr="00545E2E">
        <w:rPr>
          <w:b w:val="0"/>
          <w:u w:val="single"/>
        </w:rPr>
        <w:t>o Be Held in Trust</w:t>
      </w:r>
      <w:bookmarkEnd w:id="230"/>
      <w:bookmarkEnd w:id="231"/>
      <w:bookmarkEnd w:id="232"/>
      <w:bookmarkEnd w:id="233"/>
    </w:p>
    <w:p w14:paraId="63A8E2B7" w14:textId="53B58F3F" w:rsidR="009C1015" w:rsidRDefault="005A1923" w:rsidP="005A1923">
      <w:pPr>
        <w:pStyle w:val="HeadingBody2"/>
      </w:pPr>
      <w:r w:rsidRPr="00863A01">
        <w:t xml:space="preserve">.  </w:t>
      </w:r>
      <w:r w:rsidR="000D0A0F" w:rsidRPr="000D0A0F">
        <w:t>All moneys deposited with or paid to the Trustee under any provision of this Indenture shall be held by the Trustee in trust for the purposes specified in this Indenture, and except for amounts due and owing to the Trustee for its fees and expenses in performance of its duties hereunder, shall constitute part of the Trust Estate and be subject to the lien hereof.  Except to the extent otherwise specifically provided in Article VII, and Section 8.05 hereof, the District shall have no claim to or rights in any moneys deposited with or paid to the Trustee hereunder.</w:t>
      </w:r>
    </w:p>
    <w:p w14:paraId="610E6603" w14:textId="77777777" w:rsidR="005A1923" w:rsidRPr="00863A01" w:rsidRDefault="005A1923" w:rsidP="005A1923">
      <w:pPr>
        <w:pStyle w:val="Heading1"/>
        <w:rPr>
          <w:b w:val="0"/>
        </w:rPr>
      </w:pPr>
      <w:bookmarkStart w:id="234" w:name="_Toc522920729"/>
      <w:bookmarkStart w:id="235" w:name="_Toc522920816"/>
      <w:bookmarkStart w:id="236" w:name="_Toc522920903"/>
      <w:bookmarkStart w:id="237" w:name="_Toc522921176"/>
      <w:bookmarkStart w:id="238" w:name="_Toc523240802"/>
      <w:bookmarkStart w:id="239" w:name="_Toc523241400"/>
      <w:bookmarkStart w:id="240" w:name="_Toc529266333"/>
      <w:bookmarkStart w:id="241" w:name="_Toc9331831"/>
      <w:bookmarkStart w:id="242" w:name="_Toc11152574"/>
      <w:bookmarkStart w:id="243" w:name="_Toc11161747"/>
      <w:bookmarkStart w:id="244" w:name="_Toc11162065"/>
      <w:bookmarkStart w:id="245" w:name="_Toc11664280"/>
      <w:bookmarkStart w:id="246" w:name="_Toc13571632"/>
      <w:bookmarkStart w:id="247" w:name="_Toc13572045"/>
      <w:bookmarkStart w:id="248" w:name="_Toc13572392"/>
      <w:bookmarkStart w:id="249" w:name="_Toc13860206"/>
      <w:bookmarkStart w:id="250" w:name="_Toc16777954"/>
      <w:bookmarkStart w:id="251" w:name="_Toc17970594"/>
      <w:bookmarkStart w:id="252" w:name="_Toc17971251"/>
      <w:bookmarkStart w:id="253" w:name="_Toc18575789"/>
      <w:bookmarkStart w:id="254" w:name="_Toc20821488"/>
      <w:bookmarkStart w:id="255" w:name="_Toc21087319"/>
      <w:bookmarkStart w:id="256" w:name="_Toc24098545"/>
      <w:bookmarkStart w:id="257" w:name="_Toc24448097"/>
      <w:bookmarkStart w:id="258" w:name="_Toc24451168"/>
      <w:bookmarkStart w:id="259" w:name="_Toc44327280"/>
      <w:bookmarkStart w:id="260" w:name="_Toc44440138"/>
      <w:bookmarkStart w:id="261" w:name="_Toc46993550"/>
      <w:bookmarkStart w:id="262" w:name="_Toc47341591"/>
      <w:bookmarkStart w:id="263" w:name="_Toc47540619"/>
      <w:bookmarkStart w:id="264" w:name="_Toc48900113"/>
      <w:bookmarkStart w:id="265" w:name="_Toc72485217"/>
      <w:bookmarkStart w:id="266" w:name="_Toc72930953"/>
      <w:bookmarkStart w:id="267" w:name="_Toc76976107"/>
      <w:bookmarkStart w:id="268" w:name="_Toc191369513"/>
      <w:bookmarkStart w:id="269" w:name="_Toc191375956"/>
      <w:r w:rsidRPr="00863A01">
        <w:rPr>
          <w:b w:val="0"/>
        </w:rPr>
        <w:lastRenderedPageBreak/>
        <w:br/>
      </w:r>
      <w:r w:rsidRPr="00863A01">
        <w:rPr>
          <w:b w:val="0"/>
        </w:rPr>
        <w:br/>
      </w:r>
      <w:r w:rsidRPr="00A358C2">
        <w:rPr>
          <w:rFonts w:ascii="Times New Roman" w:hAnsi="Times New Roman"/>
          <w:b w:val="0"/>
        </w:rPr>
        <w:t>COVENANTS OF DISTRICT</w:t>
      </w:r>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p>
    <w:p w14:paraId="006C71A3" w14:textId="77777777" w:rsidR="005A1923" w:rsidRPr="00545E2E" w:rsidRDefault="005A1923" w:rsidP="005A1923">
      <w:pPr>
        <w:pStyle w:val="Heading2"/>
        <w:rPr>
          <w:b w:val="0"/>
          <w:vanish/>
          <w:color w:val="FF0000"/>
          <w:u w:val="single"/>
          <w:specVanish/>
        </w:rPr>
      </w:pPr>
      <w:bookmarkStart w:id="270" w:name="_Toc522920730"/>
      <w:bookmarkStart w:id="271" w:name="_Toc522920817"/>
      <w:bookmarkStart w:id="272" w:name="_Toc522920904"/>
      <w:bookmarkStart w:id="273" w:name="_Toc191375957"/>
      <w:r w:rsidRPr="00545E2E">
        <w:rPr>
          <w:b w:val="0"/>
          <w:u w:val="single"/>
        </w:rPr>
        <w:t>Performance of Covenants, Authority</w:t>
      </w:r>
      <w:bookmarkEnd w:id="270"/>
      <w:bookmarkEnd w:id="271"/>
      <w:bookmarkEnd w:id="272"/>
      <w:bookmarkEnd w:id="273"/>
    </w:p>
    <w:p w14:paraId="5B5026F2" w14:textId="16B664FF" w:rsidR="005A1923" w:rsidRPr="00863A01" w:rsidRDefault="005A1923" w:rsidP="005A1923">
      <w:pPr>
        <w:pStyle w:val="HeadingBody2"/>
      </w:pPr>
      <w:r w:rsidRPr="00863A01">
        <w:t>.  The District covenants that it will faithfully perform and observe at all times any and all covenants, undertakings, stipulations, and provisions contained in the Bond Resolution, this Indenture, the Bonds, and all its proceedings pertaining hereto.  The District covenants that it is duly authorized under the constitution and laws of the State, including, particularly and without limitation, the Act, to issue the Bonds and to execute this Indenture and that all action on its part for the issuance of the Bonds and the execution and delivery of this Indenture has been duly and effectively taken and will be duly taken as provided herein, and that the Bonds are and will be valid and enforceable obligations of the District according to the terms thereof.</w:t>
      </w:r>
    </w:p>
    <w:p w14:paraId="2CF2FC9D" w14:textId="3D0AAFF5" w:rsidR="005A1923" w:rsidRPr="00545E2E" w:rsidRDefault="005A1923" w:rsidP="005A1923">
      <w:pPr>
        <w:pStyle w:val="Heading2"/>
        <w:rPr>
          <w:b w:val="0"/>
          <w:vanish/>
          <w:color w:val="FF0000"/>
          <w:u w:val="single"/>
          <w:specVanish/>
        </w:rPr>
      </w:pPr>
      <w:bookmarkStart w:id="274" w:name="_Toc522920731"/>
      <w:bookmarkStart w:id="275" w:name="_Toc522920818"/>
      <w:bookmarkStart w:id="276" w:name="_Toc522920905"/>
      <w:bookmarkStart w:id="277" w:name="_Toc191375958"/>
      <w:bookmarkStart w:id="278" w:name="_Hlk80804175"/>
      <w:r w:rsidRPr="00545E2E">
        <w:rPr>
          <w:b w:val="0"/>
          <w:u w:val="single"/>
        </w:rPr>
        <w:t xml:space="preserve">Covenant to Impose </w:t>
      </w:r>
      <w:r w:rsidR="00566821">
        <w:rPr>
          <w:b w:val="0"/>
          <w:u w:val="single"/>
        </w:rPr>
        <w:t>Senior Required Mill Levy</w:t>
      </w:r>
      <w:bookmarkEnd w:id="274"/>
      <w:bookmarkEnd w:id="275"/>
      <w:bookmarkEnd w:id="276"/>
      <w:bookmarkEnd w:id="277"/>
    </w:p>
    <w:p w14:paraId="00D1EB28" w14:textId="77777777" w:rsidR="005A1923" w:rsidRPr="00863A01" w:rsidRDefault="005A1923" w:rsidP="005A1923">
      <w:pPr>
        <w:pStyle w:val="HeadingBody2"/>
      </w:pPr>
      <w:r w:rsidRPr="00863A01">
        <w:t>.</w:t>
      </w:r>
    </w:p>
    <w:p w14:paraId="10370206" w14:textId="48D9D1D1" w:rsidR="005A1923" w:rsidRPr="00863A01" w:rsidRDefault="005A1923" w:rsidP="005A1923">
      <w:pPr>
        <w:pStyle w:val="Heading3"/>
      </w:pPr>
      <w:r w:rsidRPr="00863A01">
        <w:t>For the purpose of paying the principal of, premium if any, and interest on the Bonds</w:t>
      </w:r>
      <w:r w:rsidR="00DD2505">
        <w:t xml:space="preserve"> </w:t>
      </w:r>
      <w:r w:rsidRPr="00863A01">
        <w:t>and</w:t>
      </w:r>
      <w:r w:rsidR="00837075" w:rsidRPr="00863A01">
        <w:t xml:space="preserve"> </w:t>
      </w:r>
      <w:r w:rsidRPr="00863A01">
        <w:t xml:space="preserve">funding the Surplus Fund to the Maximum Surplus Amount, the Board shall annually </w:t>
      </w:r>
      <w:r w:rsidR="00D34821">
        <w:t>adopt</w:t>
      </w:r>
      <w:r w:rsidRPr="00863A01">
        <w:t xml:space="preserve"> and </w:t>
      </w:r>
      <w:r w:rsidR="0008580A">
        <w:t>report</w:t>
      </w:r>
      <w:r w:rsidRPr="00863A01">
        <w:t xml:space="preserve"> to the </w:t>
      </w:r>
      <w:r w:rsidR="00D34821" w:rsidRPr="00D34821">
        <w:t>county auditor</w:t>
      </w:r>
      <w:r w:rsidR="00D34821">
        <w:t xml:space="preserve"> of the County</w:t>
      </w:r>
      <w:r w:rsidRPr="00863A01">
        <w:t xml:space="preserve">, in each of the years </w:t>
      </w:r>
      <w:r w:rsidR="001F7807" w:rsidRPr="00863A01">
        <w:t>202</w:t>
      </w:r>
      <w:r w:rsidR="005F50A8">
        <w:t>6</w:t>
      </w:r>
      <w:r w:rsidRPr="00863A01">
        <w:t xml:space="preserve"> through 20</w:t>
      </w:r>
      <w:r w:rsidR="00D34821">
        <w:t>5</w:t>
      </w:r>
      <w:r w:rsidR="0006037F">
        <w:t>4</w:t>
      </w:r>
      <w:r w:rsidRPr="00863A01">
        <w:t xml:space="preserve">, inclusive, and in any year thereafter in which the Bonds remain Outstanding, in addition to all other taxes, the </w:t>
      </w:r>
      <w:r w:rsidR="00566821">
        <w:t>Senior Required Mill Levy</w:t>
      </w:r>
      <w:r w:rsidRPr="00863A01">
        <w:t xml:space="preserve">, subject to clause (b) below.  Nothing herein shall be construed to require the District to levy an ad valorem property tax for payment of the Bonds </w:t>
      </w:r>
      <w:r w:rsidR="00F94A12">
        <w:t>and</w:t>
      </w:r>
      <w:r w:rsidR="00C35DA3">
        <w:t xml:space="preserve"> </w:t>
      </w:r>
      <w:r w:rsidRPr="00863A01">
        <w:t xml:space="preserve">funding the Surplus Fund to the Maximum Surplus Amount in excess of the </w:t>
      </w:r>
      <w:r w:rsidR="00566821">
        <w:t>Senior Required Mill Levy</w:t>
      </w:r>
      <w:r w:rsidRPr="00863A01">
        <w:t>.  When collected, the taxes levied for the foregoing purposes shall be deposited with the Trustee in accor</w:t>
      </w:r>
      <w:r w:rsidR="00FB1690" w:rsidRPr="00863A01">
        <w:t>dance with Section 3.05 hereof.</w:t>
      </w:r>
    </w:p>
    <w:p w14:paraId="29556544" w14:textId="61D8422B" w:rsidR="005A1923" w:rsidRPr="00863A01" w:rsidRDefault="002F5899" w:rsidP="005A1923">
      <w:pPr>
        <w:pStyle w:val="Heading3"/>
      </w:pPr>
      <w:r w:rsidRPr="002F5899">
        <w:t xml:space="preserve">NOTWITHSTANDING ANY OTHER PROVISION HEREIN, IN ACCORDANCE WITH THE GOVERNING DOCUMENT, THE DISTRICT SHALL NOT BE PERMITTED TO IMPOSE THE </w:t>
      </w:r>
      <w:r w:rsidR="00566821">
        <w:t>SENIOR REQUIRED MILL LEVY</w:t>
      </w:r>
      <w:r w:rsidRPr="002F5899">
        <w:t xml:space="preserve"> FOR PAYMENT OF THE BONDS AFTER TAX YEAR </w:t>
      </w:r>
      <w:r w:rsidR="008026F1">
        <w:t>2064</w:t>
      </w:r>
      <w:r w:rsidRPr="002F5899">
        <w:t xml:space="preserve"> FOR PAYMENT ON MARCH 1, </w:t>
      </w:r>
      <w:r w:rsidR="008026F1">
        <w:t>2065</w:t>
      </w:r>
      <w:r w:rsidR="001052BE" w:rsidRPr="00863A01">
        <w:t>.</w:t>
      </w:r>
    </w:p>
    <w:p w14:paraId="4C1AB2D0" w14:textId="780F9E36" w:rsidR="005A1923" w:rsidRPr="00863A01" w:rsidRDefault="005A1923" w:rsidP="005A1923">
      <w:pPr>
        <w:pStyle w:val="Heading3"/>
      </w:pPr>
      <w:r w:rsidRPr="00863A01">
        <w:t>The amounts necessary to pay all costs and expenses incidental to the issuance of the Bonds and to pay the principal of, premium if any, and interest on the Bonds when due and to fund the Surplus Fund</w:t>
      </w:r>
      <w:r w:rsidR="00137F0E" w:rsidRPr="00863A01">
        <w:t xml:space="preserve"> (to the Maximum Surplus Amount)</w:t>
      </w:r>
      <w:r w:rsidRPr="00863A01">
        <w:t xml:space="preserve"> are hereby appropriated for said purposes, and such amounts as appropriate</w:t>
      </w:r>
      <w:r w:rsidR="00A30C11" w:rsidRPr="00863A01">
        <w:t>d</w:t>
      </w:r>
      <w:r w:rsidRPr="00863A01">
        <w:t xml:space="preserve"> for each year shall also be included in the annual budget and the appropriation bills to be adopted and passed by the Board in each year, respectively, until the Bonds have been fully paid, satisfied, and discharged.</w:t>
      </w:r>
    </w:p>
    <w:p w14:paraId="374AB43C" w14:textId="77777777" w:rsidR="005A1923" w:rsidRPr="00863A01" w:rsidRDefault="005A1923" w:rsidP="005A1923">
      <w:pPr>
        <w:pStyle w:val="Heading3"/>
      </w:pPr>
      <w:r w:rsidRPr="00863A01">
        <w:t xml:space="preserve">It shall be the duty of the Board, annually, at the time and in the manner provided by law for levying other District taxes, to ratify and carry out the provisions hereof with reference to the levying and collection of taxes; and the Board shall levy, </w:t>
      </w:r>
      <w:r w:rsidR="00B369D5">
        <w:t>report</w:t>
      </w:r>
      <w:r w:rsidRPr="00863A01">
        <w:t>, and collect said taxes in the manner provided by law for the purposes aforesaid.</w:t>
      </w:r>
    </w:p>
    <w:p w14:paraId="47F13BB6" w14:textId="77777777" w:rsidR="005A1923" w:rsidRPr="00863A01" w:rsidRDefault="005A1923" w:rsidP="005A1923">
      <w:pPr>
        <w:pStyle w:val="Heading3"/>
      </w:pPr>
      <w:r w:rsidRPr="00863A01">
        <w:lastRenderedPageBreak/>
        <w:t xml:space="preserve">Said taxes shall be levied, assessed, collected, and enforced at the time and in the form and manner and with like interest and penalties as other general taxes in the State, </w:t>
      </w:r>
      <w:r w:rsidR="00D34821">
        <w:t xml:space="preserve">plus the additional penalty permitted for public infrastructure districts under Section </w:t>
      </w:r>
      <w:r w:rsidR="00EE00BA" w:rsidRPr="007079BC">
        <w:rPr>
          <w:rFonts w:eastAsia="SimHei"/>
        </w:rPr>
        <w:t>17</w:t>
      </w:r>
      <w:r w:rsidR="00EE00BA">
        <w:rPr>
          <w:rFonts w:eastAsia="SimHei"/>
        </w:rPr>
        <w:t>D</w:t>
      </w:r>
      <w:r w:rsidR="00EE00BA" w:rsidRPr="007079BC">
        <w:rPr>
          <w:rFonts w:eastAsia="SimHei"/>
        </w:rPr>
        <w:t>-</w:t>
      </w:r>
      <w:r w:rsidR="00EE00BA">
        <w:rPr>
          <w:rFonts w:eastAsia="SimHei"/>
        </w:rPr>
        <w:t>4</w:t>
      </w:r>
      <w:r w:rsidR="00EE00BA" w:rsidRPr="007079BC">
        <w:rPr>
          <w:rFonts w:eastAsia="SimHei"/>
        </w:rPr>
        <w:t>-</w:t>
      </w:r>
      <w:r w:rsidR="00EE00BA">
        <w:rPr>
          <w:rFonts w:eastAsia="SimHei"/>
        </w:rPr>
        <w:t>304</w:t>
      </w:r>
      <w:r w:rsidR="00D34821">
        <w:t xml:space="preserve"> of the Utah Code, </w:t>
      </w:r>
      <w:r w:rsidRPr="00863A01">
        <w:t>and when collected said taxes shall be paid to the District as provided by law.  The Board shall take all necessary and proper steps to enforce promptly the payment of taxes levied pursuant to this Indenture.</w:t>
      </w:r>
    </w:p>
    <w:p w14:paraId="0C8C8DC3" w14:textId="77777777" w:rsidR="005A1923" w:rsidRPr="006B300D" w:rsidRDefault="005A1923" w:rsidP="005A1923">
      <w:pPr>
        <w:pStyle w:val="Heading2"/>
        <w:rPr>
          <w:b w:val="0"/>
          <w:vanish/>
          <w:color w:val="FF0000"/>
          <w:u w:val="single"/>
          <w:specVanish/>
        </w:rPr>
      </w:pPr>
      <w:bookmarkStart w:id="279" w:name="_Toc522920732"/>
      <w:bookmarkStart w:id="280" w:name="_Toc522920819"/>
      <w:bookmarkStart w:id="281" w:name="_Toc522920906"/>
      <w:bookmarkStart w:id="282" w:name="_Toc191375959"/>
      <w:bookmarkEnd w:id="278"/>
      <w:r w:rsidRPr="006B300D">
        <w:rPr>
          <w:b w:val="0"/>
          <w:u w:val="single"/>
        </w:rPr>
        <w:t>Instruments of Further Assurance</w:t>
      </w:r>
      <w:bookmarkEnd w:id="279"/>
      <w:bookmarkEnd w:id="280"/>
      <w:bookmarkEnd w:id="281"/>
      <w:bookmarkEnd w:id="282"/>
    </w:p>
    <w:p w14:paraId="072720C0" w14:textId="77777777" w:rsidR="005A1923" w:rsidRPr="00863A01" w:rsidRDefault="005A1923" w:rsidP="005A1923">
      <w:pPr>
        <w:pStyle w:val="HeadingBody2"/>
      </w:pPr>
      <w:r w:rsidRPr="00863A01">
        <w:t>.  The District covenants that it will do, execute, acknowledge, and deliver or cause to be done, executed, acknowledged, and delivered, such indentures supplemental hereto and such further acts, instruments, and transfers as the Trustee may reasonably require for the better assuring, transferring, and pledging unto the Trustee all and singular the Trust Estate.</w:t>
      </w:r>
    </w:p>
    <w:p w14:paraId="03200DFE" w14:textId="77777777" w:rsidR="005A1923" w:rsidRPr="00545E2E" w:rsidRDefault="005A1923" w:rsidP="005A1923">
      <w:pPr>
        <w:pStyle w:val="Heading2"/>
        <w:rPr>
          <w:b w:val="0"/>
          <w:vanish/>
          <w:color w:val="FF0000"/>
          <w:u w:val="single"/>
          <w:specVanish/>
        </w:rPr>
      </w:pPr>
      <w:bookmarkStart w:id="283" w:name="_Toc522920733"/>
      <w:bookmarkStart w:id="284" w:name="_Toc522920820"/>
      <w:bookmarkStart w:id="285" w:name="_Toc522920907"/>
      <w:bookmarkStart w:id="286" w:name="_Toc191375960"/>
      <w:r w:rsidRPr="00545E2E">
        <w:rPr>
          <w:b w:val="0"/>
          <w:u w:val="single"/>
        </w:rPr>
        <w:t>Additional Obligations</w:t>
      </w:r>
      <w:bookmarkEnd w:id="283"/>
      <w:bookmarkEnd w:id="284"/>
      <w:bookmarkEnd w:id="285"/>
      <w:bookmarkEnd w:id="286"/>
    </w:p>
    <w:p w14:paraId="7FC56B23" w14:textId="77777777" w:rsidR="005A1923" w:rsidRPr="00863A01" w:rsidRDefault="005A1923" w:rsidP="005A1923">
      <w:pPr>
        <w:pStyle w:val="HeadingBody2"/>
      </w:pPr>
      <w:r w:rsidRPr="00863A01">
        <w:t>.</w:t>
      </w:r>
    </w:p>
    <w:p w14:paraId="53AC21D1" w14:textId="77777777" w:rsidR="005A1923" w:rsidRPr="00863A01" w:rsidRDefault="005A1923" w:rsidP="005A1923">
      <w:pPr>
        <w:pStyle w:val="Heading3"/>
      </w:pPr>
      <w:r w:rsidRPr="00863A01">
        <w:t>The District shall not incur any additional debt or other financial obligation having a lien upon the Pledged Revenue superior to the lien thereof of the Bonds.</w:t>
      </w:r>
    </w:p>
    <w:p w14:paraId="07006557" w14:textId="77777777" w:rsidR="00FF12CA" w:rsidRPr="00FF12CA" w:rsidRDefault="00FF12CA" w:rsidP="00FF12CA">
      <w:pPr>
        <w:pStyle w:val="Heading3"/>
        <w:rPr>
          <w:szCs w:val="28"/>
        </w:rPr>
      </w:pPr>
      <w:r w:rsidRPr="00FF12CA">
        <w:rPr>
          <w:szCs w:val="28"/>
        </w:rPr>
        <w:t>Any Additional Obligations secured by a lien on ad valorem property taxes of the District shall be issued as either Parity Bonds or Subordinate Obligations</w:t>
      </w:r>
      <w:r w:rsidRPr="00FF12CA">
        <w:t>; provided, however, that such requirement shall not apply to Additional Obligations secured solely by an Unencumbered Debt Service Mill Levy.  The issuance of the 2025B Subordinate Bonds in accordance with the 2025B Subordinate Indenture is permitted.</w:t>
      </w:r>
      <w:r w:rsidRPr="00FF12CA">
        <w:rPr>
          <w:szCs w:val="28"/>
        </w:rPr>
        <w:t xml:space="preserve">  The District shall not issue or incur any other Additional Obligations except as provided in subparagraph (c) of this Section with respect to Parity Bonds and in subparagraph (d) of this Section with respect to Subordinate Obligations, </w:t>
      </w:r>
      <w:r w:rsidRPr="00FF12CA">
        <w:t xml:space="preserve">and in subparagraph (e) of this Section with respect to Additional Obligations secured by Unencumbered Debt Service Mill Levy, </w:t>
      </w:r>
      <w:r w:rsidRPr="00FF12CA">
        <w:rPr>
          <w:szCs w:val="28"/>
        </w:rPr>
        <w:t>unless such issuance is consented to by the Consent Parties with respect to a majority in aggregate principal amount of the Bonds then Outstanding.</w:t>
      </w:r>
    </w:p>
    <w:p w14:paraId="6D2383FF" w14:textId="77777777" w:rsidR="005A1923" w:rsidRPr="00863A01" w:rsidRDefault="005A1923" w:rsidP="005A1923">
      <w:pPr>
        <w:pStyle w:val="Heading3"/>
      </w:pPr>
      <w:r w:rsidRPr="00863A01">
        <w:t>The District may issue Additional Obligations constituting Parity Bonds without the consent of the Consent Parties if each of the following conditions is met as of the date of issuance of such Additional Obligations:</w:t>
      </w:r>
    </w:p>
    <w:p w14:paraId="068BB02C" w14:textId="77777777" w:rsidR="005A1923" w:rsidRDefault="005A1923" w:rsidP="005A1923">
      <w:pPr>
        <w:pStyle w:val="Heading4"/>
      </w:pPr>
      <w:r w:rsidRPr="00863A01">
        <w:t xml:space="preserve">no Event of Default shall have occurred and be continuing and no amounts of principal or interest on the Bonds or any other Parity Bonds are due but unpaid, unless: (A) such Event of Default or failure to pay principal or interest on the Bonds will be cured upon issuance of the Parity Bonds, or </w:t>
      </w:r>
      <w:r w:rsidR="00095E1D" w:rsidRPr="00863A01">
        <w:t>(B) the conditions of clause (iv</w:t>
      </w:r>
      <w:r w:rsidRPr="00863A01">
        <w:t>)(B) below are satisfied;</w:t>
      </w:r>
    </w:p>
    <w:p w14:paraId="40279265" w14:textId="63538137" w:rsidR="00CB2813" w:rsidRPr="002F5899" w:rsidRDefault="002F5899" w:rsidP="002F5899">
      <w:pPr>
        <w:pStyle w:val="Heading4"/>
      </w:pPr>
      <w:r w:rsidRPr="002F5899">
        <w:t>the Parity Bonds shall be secured by a surplus fund to be funded by a portion of the proceeds of the Parity Bonds, by revenues pledged to the payment of such Parity Bonds in the manner provided in Section 3.05 hereof, or both, up to the applicable Parity Bonds Maximum Surplus Amount (and not more than such amount), and to be otherwise maintained in the same manner as the Surplus Fund;</w:t>
      </w:r>
    </w:p>
    <w:p w14:paraId="4928064E" w14:textId="68CAEBF2" w:rsidR="00230AA0" w:rsidRDefault="005A1923" w:rsidP="00137F0E">
      <w:pPr>
        <w:pStyle w:val="Heading4"/>
      </w:pPr>
      <w:r w:rsidRPr="00863A01">
        <w:t xml:space="preserve">in the event that the Parity Bonds are secured by a lien on ad valorem property taxes of the District, then (A) the maximum </w:t>
      </w:r>
      <w:r w:rsidR="00A31952">
        <w:t>rate per dollar of taxable value</w:t>
      </w:r>
      <w:r w:rsidRPr="00863A01">
        <w:t xml:space="preserve"> </w:t>
      </w:r>
      <w:r w:rsidRPr="00863A01">
        <w:lastRenderedPageBreak/>
        <w:t xml:space="preserve">(if any) pledged to the payment of the Parity Bonds, together with the </w:t>
      </w:r>
      <w:r w:rsidR="00566821">
        <w:t>Senior Required Mill Levy</w:t>
      </w:r>
      <w:r w:rsidRPr="00863A01">
        <w:t xml:space="preserve"> required to be imposed hereunder, shall be not higher than the maximum </w:t>
      </w:r>
      <w:r w:rsidR="00A31952">
        <w:t>rate per dollar of taxable value</w:t>
      </w:r>
      <w:r w:rsidRPr="00863A01">
        <w:t xml:space="preserve"> set forth in the definition of </w:t>
      </w:r>
      <w:r w:rsidR="00566821">
        <w:t>Senior Required Mill Levy</w:t>
      </w:r>
      <w:r w:rsidRPr="00863A01">
        <w:t xml:space="preserve"> herein, and (B) the resolution, indenture or other document pursuant to which the Parity Bonds are issued shall provide that any ad valorem property taxes imposed for the payment of such Parity Bonds shall be applied in the same manner and priority as provided in Section 3.05 hereof with respect to the Pledged Revenue; </w:t>
      </w:r>
      <w:r w:rsidR="003027C8">
        <w:t>and</w:t>
      </w:r>
    </w:p>
    <w:p w14:paraId="1F86C178" w14:textId="77777777" w:rsidR="005A1923" w:rsidRPr="00863A01" w:rsidRDefault="005A1923" w:rsidP="00137F0E">
      <w:pPr>
        <w:pStyle w:val="Heading4"/>
      </w:pPr>
      <w:r w:rsidRPr="00863A01">
        <w:t>one of the following two conditions shall be satisfied:</w:t>
      </w:r>
    </w:p>
    <w:p w14:paraId="5A483D54" w14:textId="123AD06C" w:rsidR="003027C8" w:rsidRPr="003027C8" w:rsidRDefault="003027C8" w:rsidP="003027C8">
      <w:pPr>
        <w:pStyle w:val="Heading6"/>
        <w:numPr>
          <w:ilvl w:val="5"/>
          <w:numId w:val="9"/>
        </w:numPr>
      </w:pPr>
      <w:r w:rsidRPr="003027C8">
        <w:t xml:space="preserve">upon issuance of the Parity Bonds, the Senior Debt to Taxable Value Ratio will be </w:t>
      </w:r>
      <w:r w:rsidR="00D43CAB">
        <w:t>9</w:t>
      </w:r>
      <w:r w:rsidRPr="003027C8">
        <w:t>% or less; OR</w:t>
      </w:r>
    </w:p>
    <w:p w14:paraId="4142ABA6" w14:textId="77777777" w:rsidR="005A1923" w:rsidRPr="00863A01" w:rsidRDefault="005A1923" w:rsidP="00A358C2">
      <w:pPr>
        <w:pStyle w:val="Heading6"/>
        <w:numPr>
          <w:ilvl w:val="5"/>
          <w:numId w:val="9"/>
        </w:numPr>
      </w:pPr>
      <w:r w:rsidRPr="00863A01">
        <w:t>the proposed Parity Bonds will constitute Refunding Parity Bonds and, upon issuance of such Refunding Parity Bonds, the total of the District</w:t>
      </w:r>
      <w:r w:rsidR="009A650D" w:rsidRPr="00863A01">
        <w:t>’</w:t>
      </w:r>
      <w:r w:rsidRPr="00863A01">
        <w:t xml:space="preserve">s scheduled debt service on such Refunding Parity Bonds, the Bonds and any other Parity Bonds (to the extent to remain outstanding upon the issuance of such Refunding Parity Bonds) will not exceed in any year the total scheduled debt service on the Bonds and Parity Bonds outstanding immediately prior to the issuance of such Refunding Parity Bonds (excluding from </w:t>
      </w:r>
      <w:r w:rsidR="00456681" w:rsidRPr="00863A01">
        <w:t xml:space="preserve">such </w:t>
      </w:r>
      <w:r w:rsidRPr="00863A01">
        <w:t xml:space="preserve">calculation of debt service any amount on deposit in a reserve fund anticipated to be available for payment of debt service at final maturity, as reasonably determined by the Board in good faith, such determination to be binding and final).  For purposes of the foregoing, </w:t>
      </w:r>
      <w:r w:rsidR="00456681" w:rsidRPr="00863A01">
        <w:t xml:space="preserve">the </w:t>
      </w:r>
      <w:r w:rsidRPr="00863A01">
        <w:t>issuance of Refunding Parity Bonds that have a scheduled payment date in any year that is after the latest maturity date of the Bonds or Parity Bonds outstanding immediately prior to the issuance of the Refunding Parity Bonds</w:t>
      </w:r>
      <w:r w:rsidR="00F03DB4" w:rsidRPr="00863A01">
        <w:t xml:space="preserve"> shall be deemed to increase the District</w:t>
      </w:r>
      <w:r w:rsidR="009A650D" w:rsidRPr="00863A01">
        <w:t>’</w:t>
      </w:r>
      <w:r w:rsidR="00F03DB4" w:rsidRPr="00863A01">
        <w:t>s Parity Bonds debt service and shall not be permitted by this clause (B)</w:t>
      </w:r>
      <w:r w:rsidRPr="00863A01">
        <w:t>.</w:t>
      </w:r>
    </w:p>
    <w:p w14:paraId="35BFD59F" w14:textId="77777777" w:rsidR="005A1923" w:rsidRPr="00863A01" w:rsidRDefault="005A1923" w:rsidP="005A1923">
      <w:pPr>
        <w:pStyle w:val="Heading3"/>
      </w:pPr>
      <w:r w:rsidRPr="00863A01">
        <w:t xml:space="preserve">The District may issue Additional Obligations constituting </w:t>
      </w:r>
      <w:r w:rsidR="0028432A" w:rsidRPr="00863A01">
        <w:t>Subordinate Obligation</w:t>
      </w:r>
      <w:r w:rsidRPr="00863A01">
        <w:t xml:space="preserve">s without the consent of the Consent Parties and the terms of such </w:t>
      </w:r>
      <w:r w:rsidR="0028432A" w:rsidRPr="00863A01">
        <w:t>Subordinate Obligation</w:t>
      </w:r>
      <w:r w:rsidRPr="00863A01">
        <w:t xml:space="preserve">s shall be as provided in the documents pursuant to which they are issued, provided that each of the following conditions is met as of the date of issuance of the </w:t>
      </w:r>
      <w:r w:rsidR="0028432A" w:rsidRPr="00863A01">
        <w:t>Subordinate Obligation</w:t>
      </w:r>
      <w:r w:rsidRPr="00863A01">
        <w:t>s:</w:t>
      </w:r>
    </w:p>
    <w:p w14:paraId="1B731832" w14:textId="309BC765" w:rsidR="005A1923" w:rsidRPr="00863A01" w:rsidRDefault="005A1923" w:rsidP="005A1923">
      <w:pPr>
        <w:pStyle w:val="Heading4"/>
      </w:pPr>
      <w:r w:rsidRPr="00863A01">
        <w:t xml:space="preserve">the aggregate </w:t>
      </w:r>
      <w:r w:rsidR="00AF2B4B" w:rsidRPr="00AF2B4B">
        <w:t>rate per dollar of taxable value</w:t>
      </w:r>
      <w:r w:rsidRPr="00863A01">
        <w:t xml:space="preserve"> which the District promises to impose for payment of all </w:t>
      </w:r>
      <w:r w:rsidR="0028432A" w:rsidRPr="00863A01">
        <w:t>Subordinate Obligation</w:t>
      </w:r>
      <w:r w:rsidRPr="00863A01">
        <w:t xml:space="preserve">s (including the </w:t>
      </w:r>
      <w:r w:rsidR="0028432A" w:rsidRPr="00863A01">
        <w:t>Subordinate Obligation</w:t>
      </w:r>
      <w:r w:rsidRPr="00863A01">
        <w:t xml:space="preserve">s proposed to be issued) does not exceed </w:t>
      </w:r>
      <w:r w:rsidR="00566821">
        <w:t>[0.009]</w:t>
      </w:r>
      <w:r w:rsidR="00AF2B4B">
        <w:t xml:space="preserve"> per dollar of taxable value </w:t>
      </w:r>
      <w:r w:rsidRPr="00863A01">
        <w:t>(</w:t>
      </w:r>
      <w:r w:rsidR="006C36B0">
        <w:t xml:space="preserve">as may be </w:t>
      </w:r>
      <w:r w:rsidRPr="00863A01">
        <w:t xml:space="preserve">adjusted as described in the definition of the </w:t>
      </w:r>
      <w:r w:rsidR="00566821">
        <w:t>Senior Required Mill Levy</w:t>
      </w:r>
      <w:r w:rsidRPr="00863A01">
        <w:t xml:space="preserve"> herein), less the </w:t>
      </w:r>
      <w:r w:rsidR="00566821">
        <w:t>Senior Required Mill Levy</w:t>
      </w:r>
      <w:r w:rsidRPr="00863A01">
        <w:t xml:space="preserve"> required to be imposed hereunder and </w:t>
      </w:r>
      <w:r w:rsidR="00E8722F">
        <w:t>rate per dollar of taxable value</w:t>
      </w:r>
      <w:r w:rsidRPr="00863A01">
        <w:t xml:space="preserve"> required to be imposed for the payment of any Parity Bonds;</w:t>
      </w:r>
    </w:p>
    <w:p w14:paraId="2973EB11" w14:textId="77777777" w:rsidR="005A1923" w:rsidRPr="00863A01" w:rsidRDefault="005A1923" w:rsidP="005A1923">
      <w:pPr>
        <w:pStyle w:val="Heading4"/>
      </w:pPr>
      <w:r w:rsidRPr="00863A01">
        <w:t xml:space="preserve">the failure to make a payment when due on the </w:t>
      </w:r>
      <w:r w:rsidR="0028432A" w:rsidRPr="00863A01">
        <w:t>Subordinate Obligation</w:t>
      </w:r>
      <w:r w:rsidRPr="00863A01">
        <w:t>s shall not constitute an event of default thereunder; and</w:t>
      </w:r>
    </w:p>
    <w:p w14:paraId="5F0DA7CB" w14:textId="2FD107E3" w:rsidR="005A1923" w:rsidRPr="00863A01" w:rsidRDefault="005A1923" w:rsidP="005A1923">
      <w:pPr>
        <w:pStyle w:val="Heading4"/>
      </w:pPr>
      <w:r w:rsidRPr="00863A01">
        <w:lastRenderedPageBreak/>
        <w:t xml:space="preserve">the </w:t>
      </w:r>
      <w:r w:rsidR="0028432A" w:rsidRPr="00863A01">
        <w:t>Subordinate Obligation</w:t>
      </w:r>
      <w:r w:rsidRPr="00863A01">
        <w:t xml:space="preserve">s shall be payable as to both principal and interest only on an annual basis, on or after </w:t>
      </w:r>
      <w:r w:rsidR="00041FEE">
        <w:t xml:space="preserve">March </w:t>
      </w:r>
      <w:r w:rsidR="00471A65">
        <w:t>1</w:t>
      </w:r>
      <w:r w:rsidR="00797787">
        <w:t>5</w:t>
      </w:r>
      <w:r w:rsidR="00FD4FB1">
        <w:t xml:space="preserve"> </w:t>
      </w:r>
      <w:r w:rsidRPr="00863A01">
        <w:t>of each calendar year.</w:t>
      </w:r>
    </w:p>
    <w:p w14:paraId="76949EC5" w14:textId="77777777" w:rsidR="007040EE" w:rsidRPr="007040EE" w:rsidRDefault="007040EE" w:rsidP="007040EE">
      <w:pPr>
        <w:pStyle w:val="Heading3"/>
      </w:pPr>
      <w:r w:rsidRPr="007040EE">
        <w:t>The District is permitted to issue or incur Additional Obligations secured solely by an Unencumbered Debt Service Mill Levy (including property tax revenues resulting from an Unencumbered Debt Service Mill Levy) without limitation. Any Additional Obligation secured by an Unencumbered Debt Service Mill Levy and other ad valorem property taxes of the District shall be issued as Parity Bonds or Subordinate Obligations, and shall satisfy the requirements of subparagraph (c) of this Section with respect to Parity Bonds, or subparagraph (d) of this Section with respect to Subordinate Obligations, as applicable, unless such issuance is consented to by the Consent Parties with respect to a majority in aggregate principal amount of the Bonds then Outstanding (which consent shall be required if such Additional Obligations are to be issued as Parity Bonds); provided, however, that any provisions of subparagraph (c) and (d) hereof purporting to limit the number of mills pledged to the payment of such Additional Obligations shall not apply to an Unencumbered Debt Service Mill Levy.</w:t>
      </w:r>
    </w:p>
    <w:p w14:paraId="29EAEE90" w14:textId="254FA81F" w:rsidR="005A1923" w:rsidRPr="00863A01" w:rsidRDefault="005A1923" w:rsidP="005A1923">
      <w:pPr>
        <w:pStyle w:val="Heading3"/>
      </w:pPr>
      <w:r w:rsidRPr="00863A01">
        <w:t xml:space="preserve">A written certificate by the </w:t>
      </w:r>
      <w:r w:rsidR="00345EC4">
        <w:t>Chair</w:t>
      </w:r>
      <w:r w:rsidRPr="00863A01">
        <w:t xml:space="preserve"> or Treasurer of the District that the conditions set forth herein are met shall conclusively determine the right of the District to authorize, issue, sell, and deliver Additional Obligations in accordance herewith.</w:t>
      </w:r>
    </w:p>
    <w:p w14:paraId="34CEDFA8" w14:textId="77777777" w:rsidR="005A1923" w:rsidRPr="00863A01" w:rsidRDefault="005A1923" w:rsidP="005A1923">
      <w:pPr>
        <w:pStyle w:val="Heading3"/>
      </w:pPr>
      <w:r w:rsidRPr="00863A01">
        <w:t>Nothing herein shall affect or restrict the right of the District to issue or incur obligations that are not Additional Obligations hereunder.</w:t>
      </w:r>
    </w:p>
    <w:p w14:paraId="7F670599" w14:textId="77777777" w:rsidR="005A1923" w:rsidRPr="00863A01" w:rsidRDefault="005A1923" w:rsidP="005A1923">
      <w:pPr>
        <w:pStyle w:val="Heading3"/>
      </w:pPr>
      <w:r w:rsidRPr="00863A01">
        <w:t xml:space="preserve">Notwithstanding any other provision contained herein, under no circumstances shall the District issue Additional Obligations in excess of </w:t>
      </w:r>
      <w:r w:rsidR="00345EC4">
        <w:t>the</w:t>
      </w:r>
      <w:r w:rsidRPr="00863A01">
        <w:t xml:space="preserve"> </w:t>
      </w:r>
      <w:r w:rsidR="00345EC4">
        <w:t xml:space="preserve">amount authorized </w:t>
      </w:r>
      <w:r w:rsidRPr="00863A01">
        <w:t>by</w:t>
      </w:r>
      <w:r w:rsidR="00345EC4">
        <w:t xml:space="preserve"> the Property Owner Consent, any future consent or election by property owners or</w:t>
      </w:r>
      <w:r w:rsidRPr="00863A01">
        <w:t xml:space="preserve"> eligible electors of the District and the District</w:t>
      </w:r>
      <w:r w:rsidR="009A650D" w:rsidRPr="00863A01">
        <w:t>’</w:t>
      </w:r>
      <w:r w:rsidRPr="00863A01">
        <w:t xml:space="preserve">s </w:t>
      </w:r>
      <w:r w:rsidR="00345EC4">
        <w:t>Governing Document</w:t>
      </w:r>
      <w:r w:rsidRPr="00863A01">
        <w:t xml:space="preserve">, as the same may be amended from time to time.  </w:t>
      </w:r>
    </w:p>
    <w:p w14:paraId="2E4EA90E" w14:textId="77777777" w:rsidR="005A1923" w:rsidRPr="00545E2E" w:rsidRDefault="005A1923" w:rsidP="005A1923">
      <w:pPr>
        <w:pStyle w:val="Heading2"/>
        <w:rPr>
          <w:b w:val="0"/>
          <w:vanish/>
          <w:color w:val="FF0000"/>
          <w:u w:val="single"/>
          <w:specVanish/>
        </w:rPr>
      </w:pPr>
      <w:bookmarkStart w:id="287" w:name="_Toc522920734"/>
      <w:bookmarkStart w:id="288" w:name="_Toc522920821"/>
      <w:bookmarkStart w:id="289" w:name="_Toc522920908"/>
      <w:bookmarkStart w:id="290" w:name="_Toc191375961"/>
      <w:r w:rsidRPr="00545E2E">
        <w:rPr>
          <w:b w:val="0"/>
          <w:u w:val="single"/>
        </w:rPr>
        <w:t>Additional Covenants and Agreements</w:t>
      </w:r>
      <w:bookmarkEnd w:id="287"/>
      <w:bookmarkEnd w:id="288"/>
      <w:bookmarkEnd w:id="289"/>
      <w:bookmarkEnd w:id="290"/>
    </w:p>
    <w:p w14:paraId="1AB85C46" w14:textId="77777777" w:rsidR="005A1923" w:rsidRPr="00863A01" w:rsidRDefault="005A1923" w:rsidP="005A1923">
      <w:pPr>
        <w:pStyle w:val="HeadingBody2"/>
      </w:pPr>
      <w:r w:rsidRPr="00863A01">
        <w:t>.  The District hereby further irrevocably covenants and agrees with each and every Owner that so long as any of the Bonds remain Outstanding:</w:t>
      </w:r>
    </w:p>
    <w:p w14:paraId="2DB8A945" w14:textId="77777777" w:rsidR="005A1923" w:rsidRPr="00863A01" w:rsidRDefault="005A1923" w:rsidP="005A1923">
      <w:pPr>
        <w:pStyle w:val="Heading3"/>
      </w:pPr>
      <w:r w:rsidRPr="00863A01">
        <w:t>The District will maintain its existence and shall not merge or otherwise alter its corporate structure in any manner or to any extent as might reduce the security provided for the payment of the Bonds, and will continue to operate and manage the District and its facilities in an efficient and economical manner in accordance with all applicable laws, rules, and regulations.</w:t>
      </w:r>
    </w:p>
    <w:p w14:paraId="20428C9E" w14:textId="12BFD2D6" w:rsidR="00A30C11" w:rsidRPr="00863A01" w:rsidRDefault="00C86EB1" w:rsidP="00C86EB1">
      <w:pPr>
        <w:pStyle w:val="Heading3"/>
      </w:pPr>
      <w:r w:rsidRPr="00863A01">
        <w:t xml:space="preserve">At least once a year the District will cause an audit to be performed of the records relating to its revenues and expenditures, and the District shall use its commercially reasonable efforts to have such audit report completed no later than </w:t>
      </w:r>
      <w:r w:rsidR="00CF0AF5">
        <w:t>200 days following the end</w:t>
      </w:r>
      <w:r w:rsidRPr="00863A01">
        <w:t xml:space="preserve"> of </w:t>
      </w:r>
      <w:r w:rsidR="00CF0AF5">
        <w:t xml:space="preserve">its </w:t>
      </w:r>
      <w:r w:rsidR="001D49E6">
        <w:t>F</w:t>
      </w:r>
      <w:r w:rsidR="00CF0AF5">
        <w:t xml:space="preserve">iscal </w:t>
      </w:r>
      <w:r w:rsidR="001D49E6">
        <w:t>Y</w:t>
      </w:r>
      <w:r w:rsidRPr="00863A01">
        <w:t xml:space="preserve">ear.  The foregoing covenant shall apply notwithstanding any State law audit exemptions that may exist.  In addition, at least once a year in the time and manner provided by law, the District will cause a budget to be prepared and adopted.  Copies of </w:t>
      </w:r>
      <w:r w:rsidRPr="00863A01">
        <w:lastRenderedPageBreak/>
        <w:t>the budget and the audit will be filed and recorded in the places, time, and manner provided by law.</w:t>
      </w:r>
    </w:p>
    <w:p w14:paraId="341946FE" w14:textId="77777777" w:rsidR="005A1923" w:rsidRPr="00863A01" w:rsidRDefault="005A1923" w:rsidP="005A1923">
      <w:pPr>
        <w:pStyle w:val="Heading3"/>
      </w:pPr>
      <w:r w:rsidRPr="00863A01">
        <w:t>The District will carry general liability, public officials liability, and such other forms of insurance coverage on insurable District property upon the terms and conditions</w:t>
      </w:r>
      <w:r w:rsidR="00B0580B" w:rsidRPr="00863A01">
        <w:t>, and in such amount,</w:t>
      </w:r>
      <w:r w:rsidRPr="00863A01">
        <w:t xml:space="preserve"> as in the judgment of the District will protect the District and its operations.</w:t>
      </w:r>
    </w:p>
    <w:p w14:paraId="48C53D96" w14:textId="77777777" w:rsidR="005A1923" w:rsidRPr="00863A01" w:rsidRDefault="005A1923" w:rsidP="005A1923">
      <w:pPr>
        <w:pStyle w:val="Heading3"/>
      </w:pPr>
      <w:r w:rsidRPr="00863A01">
        <w:t>Each District official or other person having custody of any District funds or responsible for the handling of such funds, shall be bonded or insured against theft or defalcation at all times.</w:t>
      </w:r>
    </w:p>
    <w:p w14:paraId="51D88FFD" w14:textId="77777777" w:rsidR="005A1923" w:rsidRPr="00863A01" w:rsidRDefault="005A1923" w:rsidP="005A1923">
      <w:pPr>
        <w:pStyle w:val="Heading3"/>
      </w:pPr>
      <w:r w:rsidRPr="00863A01">
        <w:t>In the event any ad valorem taxes are not paid when due, the District shall diligently cooperate with the appropriate county treasurer to enforce the lien of such unpaid taxes against the property for which the taxes are owed.</w:t>
      </w:r>
    </w:p>
    <w:p w14:paraId="7C18B758" w14:textId="77777777" w:rsidR="005A1923" w:rsidRPr="00863A01" w:rsidRDefault="005A1923" w:rsidP="005A1923">
      <w:pPr>
        <w:pStyle w:val="Heading3"/>
      </w:pPr>
      <w:r w:rsidRPr="00863A01">
        <w:t xml:space="preserve">In the event the Pledged Revenue is insufficient or is anticipated to be insufficient to pay the principal of, premium if any, and interest on the Bonds when due, the District shall use its best efforts to refinance, refund, or otherwise restructure the Bonds so as to avoid such </w:t>
      </w:r>
      <w:r w:rsidR="00B0580B" w:rsidRPr="00863A01">
        <w:t xml:space="preserve">payment </w:t>
      </w:r>
      <w:r w:rsidRPr="00863A01">
        <w:t>shortfall.</w:t>
      </w:r>
    </w:p>
    <w:p w14:paraId="5B3EB463" w14:textId="53D70428" w:rsidR="00E8722F" w:rsidRDefault="00E8722F" w:rsidP="00E8722F">
      <w:pPr>
        <w:pStyle w:val="Heading3"/>
      </w:pPr>
      <w:r w:rsidRPr="00863A01">
        <w:t xml:space="preserve">In the event that any amount of the Pledged Revenue is released to the District as provided in </w:t>
      </w:r>
      <w:r w:rsidR="00146B35">
        <w:t>FIFTH</w:t>
      </w:r>
      <w:r w:rsidRPr="00863A01">
        <w:t xml:space="preserve"> of Section 3.05 hereof, the District will, in making its determination as to which obligations will be paid with such amounts, take into account that State law places certain restrictions upon the use of any </w:t>
      </w:r>
      <w:r>
        <w:t>amounts appropriated or added to the tax levy to pay the principal of, premium, and interest on any bonds</w:t>
      </w:r>
      <w:r w:rsidRPr="00863A01">
        <w:t>.</w:t>
      </w:r>
    </w:p>
    <w:p w14:paraId="4C170EB7" w14:textId="17CE0A08" w:rsidR="00E8722F" w:rsidRPr="00863A01" w:rsidRDefault="00555694" w:rsidP="00E8722F">
      <w:pPr>
        <w:pStyle w:val="Heading3"/>
      </w:pPr>
      <w:r>
        <w:t>[</w:t>
      </w:r>
      <w:r w:rsidR="00E8722F" w:rsidRPr="00317C83">
        <w:t>The District shall not impose any</w:t>
      </w:r>
      <w:r w:rsidR="00E8722F">
        <w:t xml:space="preserve"> </w:t>
      </w:r>
      <w:r w:rsidR="00E8722F" w:rsidRPr="00317C83">
        <w:t>rates, tolls, fees or other charges on vacant lots or other undeveloped property within its boundaries in excess of the rates, tolls, fees or other charges applicable to developed residential lots or engage in any other act or omission that may impair future development in a manner that could adversely affect the amount of the District’s Pledged Revenue or delay the timing of the District’s receipt of Pledged Revenue or remittance thereof to the Trustee in accordance with the provisions hereof.</w:t>
      </w:r>
      <w:r>
        <w:t>][</w:t>
      </w:r>
      <w:r w:rsidRPr="00555694">
        <w:rPr>
          <w:highlight w:val="yellow"/>
        </w:rPr>
        <w:t>SPECIAL ASSESSMENT</w:t>
      </w:r>
      <w:r>
        <w:rPr>
          <w:highlight w:val="yellow"/>
        </w:rPr>
        <w:t>S</w:t>
      </w:r>
      <w:r w:rsidRPr="00555694">
        <w:rPr>
          <w:highlight w:val="yellow"/>
        </w:rPr>
        <w:t xml:space="preserve"> OR FEE CARVEOUTS? DELETE?</w:t>
      </w:r>
      <w:r>
        <w:t>]</w:t>
      </w:r>
    </w:p>
    <w:p w14:paraId="2B9C502F" w14:textId="27A2B38D" w:rsidR="005A1923" w:rsidRDefault="00E8722F" w:rsidP="00E8722F">
      <w:pPr>
        <w:pStyle w:val="Heading3"/>
      </w:pPr>
      <w:r>
        <w:t xml:space="preserve">In the event of nonpayment of any tax, fee or charge that the District imposes, </w:t>
      </w:r>
      <w:r w:rsidR="001D49E6">
        <w:t xml:space="preserve">and so long as permitted under the District Act, </w:t>
      </w:r>
      <w:r>
        <w:t>the District shall impose</w:t>
      </w:r>
      <w:r w:rsidR="00104FA3">
        <w:t xml:space="preserve"> or cause the County to impose</w:t>
      </w:r>
      <w:r>
        <w:t xml:space="preserve"> a property tax penalty at an annual rate of 7% in addition to any other lawful penalty for nonpayment of property taxes.</w:t>
      </w:r>
    </w:p>
    <w:p w14:paraId="20F91260" w14:textId="08C0064A" w:rsidR="009C1015" w:rsidRDefault="00F74CF9" w:rsidP="00F74CF9">
      <w:pPr>
        <w:pStyle w:val="Heading3"/>
      </w:pPr>
      <w:bookmarkStart w:id="291" w:name="_Hlk191312047"/>
      <w:r w:rsidRPr="006D7C4E">
        <w:t xml:space="preserve">The </w:t>
      </w:r>
      <w:r>
        <w:t>District</w:t>
      </w:r>
      <w:r w:rsidRPr="006D7C4E">
        <w:t xml:space="preserve"> hereby covenants and agrees that it will comply with and carry out all of the provisions of the Continuing Disclosure Agreement. Notwithstanding any other provision of this Indenture, failure of the </w:t>
      </w:r>
      <w:r>
        <w:t>District</w:t>
      </w:r>
      <w:r w:rsidRPr="006D7C4E">
        <w:t xml:space="preserve"> or the Developer to comply with the Continuing Disclosure Agreement shall not be considered an Event of Default; however, the Trustee may (and, at the request of any participating underwriter or the </w:t>
      </w:r>
      <w:r>
        <w:t xml:space="preserve">Owners </w:t>
      </w:r>
      <w:r w:rsidRPr="006D7C4E">
        <w:t xml:space="preserve">of at least 25% aggregate principal amount in Outstanding Bonds and receipt of indemnity to its satisfaction shall), or any </w:t>
      </w:r>
      <w:r>
        <w:t>Owner</w:t>
      </w:r>
      <w:r w:rsidRPr="006D7C4E">
        <w:t xml:space="preserve"> of the Bonds or Beneficial Owner may take such actions as may be necessary and appropriate, including seeking specific </w:t>
      </w:r>
      <w:r w:rsidRPr="006D7C4E">
        <w:lastRenderedPageBreak/>
        <w:t xml:space="preserve">performance by court order, to cause the </w:t>
      </w:r>
      <w:r>
        <w:t>District</w:t>
      </w:r>
      <w:r w:rsidRPr="006D7C4E">
        <w:t xml:space="preserve"> to comply with its obligations under this Section </w:t>
      </w:r>
      <w:r>
        <w:t>4.05(</w:t>
      </w:r>
      <w:r w:rsidR="00A719E8">
        <w:t>j</w:t>
      </w:r>
      <w:r>
        <w:t>).</w:t>
      </w:r>
    </w:p>
    <w:p w14:paraId="12C2DCA9" w14:textId="77777777" w:rsidR="008E6EE4" w:rsidRPr="00336914" w:rsidRDefault="008E6EE4" w:rsidP="008E6EE4">
      <w:pPr>
        <w:pStyle w:val="Heading2"/>
        <w:rPr>
          <w:b w:val="0"/>
          <w:vanish/>
          <w:color w:val="FF0000"/>
          <w:u w:val="single"/>
          <w:specVanish/>
        </w:rPr>
      </w:pPr>
      <w:bookmarkStart w:id="292" w:name="_Toc152579704"/>
      <w:bookmarkStart w:id="293" w:name="_Toc191375962"/>
      <w:bookmarkStart w:id="294" w:name="_Hlk191375776"/>
      <w:r w:rsidRPr="00336914">
        <w:rPr>
          <w:b w:val="0"/>
          <w:u w:val="single"/>
        </w:rPr>
        <w:t>Withdrawal of Property</w:t>
      </w:r>
      <w:bookmarkEnd w:id="292"/>
      <w:bookmarkEnd w:id="293"/>
    </w:p>
    <w:p w14:paraId="5897FA96" w14:textId="77777777" w:rsidR="008E6EE4" w:rsidRPr="00336914" w:rsidRDefault="008E6EE4" w:rsidP="008E6EE4">
      <w:pPr>
        <w:pStyle w:val="HeadingBody2"/>
      </w:pPr>
      <w:r w:rsidRPr="00336914">
        <w:t xml:space="preserve">.  </w:t>
      </w:r>
    </w:p>
    <w:p w14:paraId="4B78DD72" w14:textId="5D69FB88" w:rsidR="008E6EE4" w:rsidRDefault="008E6EE4" w:rsidP="008E6EE4">
      <w:pPr>
        <w:pStyle w:val="Heading3"/>
      </w:pPr>
      <w:r>
        <w:t>[</w:t>
      </w:r>
      <w:r w:rsidRPr="008E6EE4">
        <w:rPr>
          <w:highlight w:val="yellow"/>
        </w:rPr>
        <w:t>PERMITTED PARCELS AND/OR CONDITIONS FOR WITHDRAWAL</w:t>
      </w:r>
      <w:r>
        <w:t>]</w:t>
      </w:r>
    </w:p>
    <w:p w14:paraId="5975395D" w14:textId="6BD47FCC" w:rsidR="008E6EE4" w:rsidRPr="00336914" w:rsidRDefault="008E6EE4" w:rsidP="008E6EE4">
      <w:pPr>
        <w:pStyle w:val="Heading3"/>
      </w:pPr>
      <w:r>
        <w:t xml:space="preserve">Upon issuance of a certificate of boundary adjustment </w:t>
      </w:r>
      <w:r w:rsidRPr="00336914">
        <w:t>with the Office of the Lieutenant Governor of the State of Utah</w:t>
      </w:r>
      <w:r>
        <w:t xml:space="preserve"> removing any Withdrawal Parcel from the boundaries of the District, </w:t>
      </w:r>
      <w:r w:rsidRPr="00336914">
        <w:t xml:space="preserve">no portion of the Bonds shall be deemed allocable to </w:t>
      </w:r>
      <w:r>
        <w:t>such</w:t>
      </w:r>
      <w:r w:rsidRPr="00336914">
        <w:t xml:space="preserve"> </w:t>
      </w:r>
      <w:r w:rsidRPr="008E6EE4">
        <w:t xml:space="preserve">Withdrawal </w:t>
      </w:r>
      <w:r>
        <w:t>Parcels</w:t>
      </w:r>
      <w:r w:rsidRPr="00336914">
        <w:t xml:space="preserve"> and such </w:t>
      </w:r>
      <w:r w:rsidRPr="008E6EE4">
        <w:t xml:space="preserve">Withdrawal </w:t>
      </w:r>
      <w:r>
        <w:t>Parcels</w:t>
      </w:r>
      <w:r w:rsidRPr="00336914">
        <w:t xml:space="preserve"> will no longer be subject taxes, fees, and assessments of the District (including the </w:t>
      </w:r>
      <w:r>
        <w:t xml:space="preserve">Senior </w:t>
      </w:r>
      <w:r w:rsidRPr="00336914">
        <w:t>Required Mill Levy)</w:t>
      </w:r>
      <w:r>
        <w:t>.</w:t>
      </w:r>
    </w:p>
    <w:p w14:paraId="11848E91" w14:textId="5E79A233" w:rsidR="008E6EE4" w:rsidRDefault="008E6EE4" w:rsidP="008E6EE4">
      <w:pPr>
        <w:pStyle w:val="Heading3"/>
      </w:pPr>
      <w:r w:rsidRPr="00336914">
        <w:t xml:space="preserve">For any </w:t>
      </w:r>
      <w:r>
        <w:t>area withdrawn from the District</w:t>
      </w:r>
      <w:r w:rsidRPr="00336914">
        <w:t xml:space="preserve"> </w:t>
      </w:r>
      <w:r>
        <w:t xml:space="preserve">boundaries other than the </w:t>
      </w:r>
      <w:r w:rsidRPr="008E6EE4">
        <w:t xml:space="preserve">Withdrawal </w:t>
      </w:r>
      <w:r>
        <w:t xml:space="preserve">Parcels, </w:t>
      </w:r>
      <w:r w:rsidRPr="00336914">
        <w:t xml:space="preserve">the Bonds shall be allocable to such </w:t>
      </w:r>
      <w:r w:rsidRPr="008E6EE4">
        <w:t xml:space="preserve">Withdrawal </w:t>
      </w:r>
      <w:r w:rsidRPr="00336914">
        <w:t xml:space="preserve">Area and such </w:t>
      </w:r>
      <w:r w:rsidRPr="008E6EE4">
        <w:t xml:space="preserve">Withdrawal </w:t>
      </w:r>
      <w:r w:rsidRPr="00336914">
        <w:t>Area will remain subject to the applicable taxes, fees, and assessments of the District, each in accordance with the applicable provisions of the District Act.</w:t>
      </w:r>
    </w:p>
    <w:p w14:paraId="26BCDC6A" w14:textId="77777777" w:rsidR="005A1923" w:rsidRPr="00863A01" w:rsidRDefault="005A1923" w:rsidP="005A1923">
      <w:pPr>
        <w:pStyle w:val="Heading1"/>
        <w:rPr>
          <w:b w:val="0"/>
        </w:rPr>
      </w:pPr>
      <w:bookmarkStart w:id="295" w:name="_Toc522920735"/>
      <w:bookmarkStart w:id="296" w:name="_Toc522920822"/>
      <w:bookmarkStart w:id="297" w:name="_Toc522920909"/>
      <w:bookmarkStart w:id="298" w:name="_Toc522921182"/>
      <w:bookmarkStart w:id="299" w:name="_Toc523240808"/>
      <w:bookmarkStart w:id="300" w:name="_Toc523241406"/>
      <w:bookmarkStart w:id="301" w:name="_Toc529266339"/>
      <w:bookmarkStart w:id="302" w:name="_Toc9331837"/>
      <w:bookmarkStart w:id="303" w:name="_Toc11152580"/>
      <w:bookmarkStart w:id="304" w:name="_Toc11161753"/>
      <w:bookmarkStart w:id="305" w:name="_Toc11162071"/>
      <w:bookmarkStart w:id="306" w:name="_Toc11664286"/>
      <w:bookmarkStart w:id="307" w:name="_Toc13571638"/>
      <w:bookmarkStart w:id="308" w:name="_Toc13572051"/>
      <w:bookmarkStart w:id="309" w:name="_Toc13572398"/>
      <w:bookmarkStart w:id="310" w:name="_Toc13860212"/>
      <w:bookmarkStart w:id="311" w:name="_Toc16777960"/>
      <w:bookmarkStart w:id="312" w:name="_Toc17970600"/>
      <w:bookmarkStart w:id="313" w:name="_Toc17971257"/>
      <w:bookmarkStart w:id="314" w:name="_Toc18575795"/>
      <w:bookmarkStart w:id="315" w:name="_Toc20821494"/>
      <w:bookmarkStart w:id="316" w:name="_Toc21087325"/>
      <w:bookmarkStart w:id="317" w:name="_Toc24098551"/>
      <w:bookmarkStart w:id="318" w:name="_Toc24448103"/>
      <w:bookmarkStart w:id="319" w:name="_Toc24451174"/>
      <w:bookmarkStart w:id="320" w:name="_Toc44327286"/>
      <w:bookmarkStart w:id="321" w:name="_Toc44440144"/>
      <w:bookmarkStart w:id="322" w:name="_Toc46993556"/>
      <w:bookmarkStart w:id="323" w:name="_Toc47341597"/>
      <w:bookmarkStart w:id="324" w:name="_Toc47540625"/>
      <w:bookmarkStart w:id="325" w:name="_Toc48900119"/>
      <w:bookmarkStart w:id="326" w:name="_Toc72485223"/>
      <w:bookmarkStart w:id="327" w:name="_Toc72930959"/>
      <w:bookmarkStart w:id="328" w:name="_Toc76976113"/>
      <w:bookmarkStart w:id="329" w:name="_Toc191369519"/>
      <w:bookmarkStart w:id="330" w:name="_Toc191375963"/>
      <w:bookmarkEnd w:id="291"/>
      <w:bookmarkEnd w:id="294"/>
      <w:r w:rsidRPr="00863A01">
        <w:rPr>
          <w:b w:val="0"/>
        </w:rPr>
        <w:br/>
      </w:r>
      <w:r w:rsidRPr="00863A01">
        <w:rPr>
          <w:b w:val="0"/>
        </w:rPr>
        <w:br/>
      </w:r>
      <w:r w:rsidRPr="00A358C2">
        <w:rPr>
          <w:rFonts w:ascii="Times New Roman" w:hAnsi="Times New Roman"/>
          <w:b w:val="0"/>
        </w:rPr>
        <w:t>PRIOR REDEMPTION</w:t>
      </w:r>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366090F8" w14:textId="77777777" w:rsidR="005A1923" w:rsidRPr="00545E2E" w:rsidRDefault="005A1923" w:rsidP="005A1923">
      <w:pPr>
        <w:pStyle w:val="Heading2"/>
        <w:rPr>
          <w:b w:val="0"/>
          <w:vanish/>
          <w:color w:val="FF0000"/>
          <w:u w:val="single"/>
          <w:specVanish/>
        </w:rPr>
      </w:pPr>
      <w:bookmarkStart w:id="331" w:name="_Toc522920736"/>
      <w:bookmarkStart w:id="332" w:name="_Toc522920823"/>
      <w:bookmarkStart w:id="333" w:name="_Toc522920910"/>
      <w:bookmarkStart w:id="334" w:name="_Toc191375964"/>
      <w:r w:rsidRPr="00545E2E">
        <w:rPr>
          <w:b w:val="0"/>
          <w:u w:val="single"/>
        </w:rPr>
        <w:t>Prior Redemption</w:t>
      </w:r>
      <w:bookmarkEnd w:id="331"/>
      <w:bookmarkEnd w:id="332"/>
      <w:bookmarkEnd w:id="333"/>
      <w:bookmarkEnd w:id="334"/>
    </w:p>
    <w:p w14:paraId="31A6585B" w14:textId="77777777" w:rsidR="005A1923" w:rsidRPr="00863A01" w:rsidRDefault="005A1923" w:rsidP="005A1923">
      <w:pPr>
        <w:pStyle w:val="HeadingBody2"/>
      </w:pPr>
      <w:r w:rsidRPr="00863A01">
        <w:t>.</w:t>
      </w:r>
    </w:p>
    <w:p w14:paraId="559861DD" w14:textId="186CEC20" w:rsidR="00B0580B" w:rsidRPr="00863A01" w:rsidRDefault="005A1923" w:rsidP="00B0580B">
      <w:pPr>
        <w:pStyle w:val="Heading3"/>
      </w:pPr>
      <w:r w:rsidRPr="00863A01">
        <w:rPr>
          <w:i/>
        </w:rPr>
        <w:t>Optional Redemption</w:t>
      </w:r>
      <w:r w:rsidRPr="00863A01">
        <w:t xml:space="preserve">.  The Bonds are subject to redemption prior to maturity, at the option of the District, </w:t>
      </w:r>
      <w:r w:rsidR="0040230D" w:rsidRPr="00986E53">
        <w:t xml:space="preserve">as a whole or in integral multiples of $1,000 (or, with respect to the redemption of </w:t>
      </w:r>
      <w:r w:rsidR="00DC5B2B">
        <w:t>2025A-2</w:t>
      </w:r>
      <w:r w:rsidR="0040230D" w:rsidRPr="00986E53">
        <w:t xml:space="preserve"> Bonds prior to the </w:t>
      </w:r>
      <w:r w:rsidR="00DC5B2B">
        <w:t>2025A-2</w:t>
      </w:r>
      <w:r w:rsidR="0040230D" w:rsidRPr="00986E53">
        <w:t xml:space="preserve"> Current Interest Conversion Date, in integral multiples of $0.01 in excess of $1,000) in any order of series and maturity, and in whole or partial maturities (and if in part from such series and in such order of maturities as the </w:t>
      </w:r>
      <w:r w:rsidR="0040230D">
        <w:t>District</w:t>
      </w:r>
      <w:r w:rsidR="0040230D" w:rsidRPr="00986E53">
        <w:t xml:space="preserve"> shall determine and by lot within maturities), on </w:t>
      </w:r>
      <w:r w:rsidR="00D153F2">
        <w:t>[</w:t>
      </w:r>
      <w:r w:rsidR="0040230D">
        <w:t>_____</w:t>
      </w:r>
      <w:r w:rsidR="00D153F2">
        <w:t>_]</w:t>
      </w:r>
      <w:r w:rsidR="0040230D" w:rsidRPr="00986E53">
        <w:t xml:space="preserve"> 1, 20</w:t>
      </w:r>
      <w:r w:rsidR="00D153F2">
        <w:t>[__]</w:t>
      </w:r>
      <w:r w:rsidR="0040230D" w:rsidRPr="00986E53">
        <w:t xml:space="preserve">, and on any date thereafter, upon payment of par, accrued interest, and a redemption premium equal to a percentage of the principal amount so redeemed (or, with respect to the redemption of </w:t>
      </w:r>
      <w:r w:rsidR="00DC5B2B">
        <w:t>2025A-2</w:t>
      </w:r>
      <w:r w:rsidR="0040230D" w:rsidRPr="00986E53">
        <w:t xml:space="preserve"> Bonds prior to the </w:t>
      </w:r>
      <w:r w:rsidR="00DC5B2B">
        <w:t>2025A-2</w:t>
      </w:r>
      <w:r w:rsidR="0040230D" w:rsidRPr="00986E53">
        <w:t xml:space="preserve"> Current Interest Conversion Date, upon payment of the Accreted Value and a redemption premium equal to a percentage of the Accreted Value so redeemed), as follows</w:t>
      </w:r>
      <w:r w:rsidR="00FB1690" w:rsidRPr="00863A01">
        <w:t>:</w:t>
      </w:r>
    </w:p>
    <w:tbl>
      <w:tblPr>
        <w:tblW w:w="0" w:type="auto"/>
        <w:jc w:val="center"/>
        <w:tblLook w:val="04A0" w:firstRow="1" w:lastRow="0" w:firstColumn="1" w:lastColumn="0" w:noHBand="0" w:noVBand="1"/>
      </w:tblPr>
      <w:tblGrid>
        <w:gridCol w:w="4376"/>
        <w:gridCol w:w="2492"/>
      </w:tblGrid>
      <w:tr w:rsidR="00A03F4F" w:rsidRPr="00863A01" w14:paraId="7955A096" w14:textId="77777777" w:rsidTr="00B05621">
        <w:trPr>
          <w:jc w:val="center"/>
        </w:trPr>
        <w:tc>
          <w:tcPr>
            <w:tcW w:w="4376" w:type="dxa"/>
          </w:tcPr>
          <w:p w14:paraId="51EF4E13"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Date of Redemption</w:t>
            </w:r>
          </w:p>
        </w:tc>
        <w:tc>
          <w:tcPr>
            <w:tcW w:w="2492" w:type="dxa"/>
          </w:tcPr>
          <w:p w14:paraId="6493133B"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Redemption Premium</w:t>
            </w:r>
          </w:p>
        </w:tc>
      </w:tr>
      <w:tr w:rsidR="005358DD" w:rsidRPr="00863A01" w14:paraId="4B9B8B58" w14:textId="77777777" w:rsidTr="00853237">
        <w:trPr>
          <w:jc w:val="center"/>
        </w:trPr>
        <w:tc>
          <w:tcPr>
            <w:tcW w:w="4376" w:type="dxa"/>
          </w:tcPr>
          <w:p w14:paraId="64FE98BF" w14:textId="2168DFDD" w:rsidR="005358DD" w:rsidRPr="00863A01" w:rsidRDefault="00D153F2" w:rsidP="00853237">
            <w:pPr>
              <w:keepNext/>
              <w:keepLines/>
              <w:autoSpaceDE w:val="0"/>
              <w:autoSpaceDN w:val="0"/>
              <w:adjustRightInd w:val="0"/>
              <w:jc w:val="both"/>
              <w:rPr>
                <w:szCs w:val="20"/>
                <w:u w:val="single"/>
              </w:rPr>
            </w:pPr>
            <w:r>
              <w:t>[</w:t>
            </w:r>
            <w:r w:rsidR="005358DD">
              <w:t>______</w:t>
            </w:r>
            <w:r>
              <w:t>_]</w:t>
            </w:r>
            <w:r w:rsidR="005358DD">
              <w:t xml:space="preserve"> 1, 20</w:t>
            </w:r>
            <w:r>
              <w:t>[</w:t>
            </w:r>
            <w:r w:rsidR="005358DD">
              <w:t>__</w:t>
            </w:r>
            <w:r>
              <w:t>]</w:t>
            </w:r>
            <w:r w:rsidR="005358DD" w:rsidRPr="005F7D67">
              <w:rPr>
                <w:szCs w:val="20"/>
              </w:rPr>
              <w:t xml:space="preserve"> to </w:t>
            </w:r>
            <w:r>
              <w:rPr>
                <w:szCs w:val="20"/>
              </w:rPr>
              <w:t>[</w:t>
            </w:r>
            <w:r w:rsidR="005358DD">
              <w:t>_____</w:t>
            </w:r>
            <w:r>
              <w:t>__]</w:t>
            </w:r>
            <w:r w:rsidR="005358DD">
              <w:rPr>
                <w:szCs w:val="20"/>
              </w:rPr>
              <w:t xml:space="preserve">, </w:t>
            </w:r>
            <w:r w:rsidR="005358DD">
              <w:t>20</w:t>
            </w:r>
            <w:r>
              <w:t>[</w:t>
            </w:r>
            <w:r w:rsidR="005358DD">
              <w:t>__</w:t>
            </w:r>
            <w:r>
              <w:t>]</w:t>
            </w:r>
          </w:p>
        </w:tc>
        <w:tc>
          <w:tcPr>
            <w:tcW w:w="2492" w:type="dxa"/>
          </w:tcPr>
          <w:p w14:paraId="1636B3C7" w14:textId="77777777" w:rsidR="005358DD" w:rsidRPr="00253916" w:rsidRDefault="005358DD" w:rsidP="00853237">
            <w:pPr>
              <w:keepNext/>
              <w:keepLines/>
              <w:tabs>
                <w:tab w:val="decimal" w:pos="1005"/>
              </w:tabs>
              <w:autoSpaceDE w:val="0"/>
              <w:autoSpaceDN w:val="0"/>
              <w:adjustRightInd w:val="0"/>
              <w:jc w:val="both"/>
              <w:rPr>
                <w:szCs w:val="20"/>
              </w:rPr>
            </w:pPr>
            <w:r w:rsidRPr="00253916">
              <w:rPr>
                <w:szCs w:val="20"/>
              </w:rPr>
              <w:t>3</w:t>
            </w:r>
            <w:r>
              <w:rPr>
                <w:szCs w:val="20"/>
              </w:rPr>
              <w:t>.00</w:t>
            </w:r>
            <w:r w:rsidRPr="00253916">
              <w:rPr>
                <w:szCs w:val="20"/>
              </w:rPr>
              <w:t>%</w:t>
            </w:r>
          </w:p>
        </w:tc>
      </w:tr>
      <w:tr w:rsidR="005358DD" w:rsidRPr="00863A01" w14:paraId="59E5EF98" w14:textId="77777777" w:rsidTr="00853237">
        <w:trPr>
          <w:jc w:val="center"/>
        </w:trPr>
        <w:tc>
          <w:tcPr>
            <w:tcW w:w="4376" w:type="dxa"/>
          </w:tcPr>
          <w:p w14:paraId="293D95B2" w14:textId="14D1AA82" w:rsidR="005358DD" w:rsidRPr="00863A01" w:rsidRDefault="00D153F2" w:rsidP="00853237">
            <w:pPr>
              <w:keepNext/>
              <w:keepLines/>
              <w:autoSpaceDE w:val="0"/>
              <w:autoSpaceDN w:val="0"/>
              <w:adjustRightInd w:val="0"/>
              <w:jc w:val="both"/>
              <w:rPr>
                <w:szCs w:val="20"/>
                <w:u w:val="single"/>
              </w:rPr>
            </w:pPr>
            <w:r>
              <w:t>[_______] 1, 20[__]</w:t>
            </w:r>
            <w:r w:rsidRPr="005F7D67">
              <w:rPr>
                <w:szCs w:val="20"/>
              </w:rPr>
              <w:t xml:space="preserve"> to </w:t>
            </w:r>
            <w:r>
              <w:rPr>
                <w:szCs w:val="20"/>
              </w:rPr>
              <w:t>[</w:t>
            </w:r>
            <w:r>
              <w:t>_______]</w:t>
            </w:r>
            <w:r>
              <w:rPr>
                <w:szCs w:val="20"/>
              </w:rPr>
              <w:t xml:space="preserve">, </w:t>
            </w:r>
            <w:r>
              <w:t>20[__]</w:t>
            </w:r>
          </w:p>
        </w:tc>
        <w:tc>
          <w:tcPr>
            <w:tcW w:w="2492" w:type="dxa"/>
          </w:tcPr>
          <w:p w14:paraId="3AA4A8A1" w14:textId="77777777" w:rsidR="005358DD" w:rsidRPr="00253916" w:rsidRDefault="005358DD" w:rsidP="00853237">
            <w:pPr>
              <w:keepNext/>
              <w:keepLines/>
              <w:tabs>
                <w:tab w:val="decimal" w:pos="1005"/>
              </w:tabs>
              <w:autoSpaceDE w:val="0"/>
              <w:autoSpaceDN w:val="0"/>
              <w:adjustRightInd w:val="0"/>
              <w:jc w:val="both"/>
              <w:rPr>
                <w:szCs w:val="20"/>
              </w:rPr>
            </w:pPr>
            <w:r w:rsidRPr="00253916">
              <w:rPr>
                <w:szCs w:val="20"/>
              </w:rPr>
              <w:t>2</w:t>
            </w:r>
            <w:r>
              <w:rPr>
                <w:szCs w:val="20"/>
              </w:rPr>
              <w:t>.00</w:t>
            </w:r>
          </w:p>
        </w:tc>
      </w:tr>
      <w:tr w:rsidR="005358DD" w:rsidRPr="00863A01" w14:paraId="6C32948C" w14:textId="77777777" w:rsidTr="00853237">
        <w:trPr>
          <w:jc w:val="center"/>
        </w:trPr>
        <w:tc>
          <w:tcPr>
            <w:tcW w:w="4376" w:type="dxa"/>
          </w:tcPr>
          <w:p w14:paraId="65258284" w14:textId="665A9F95" w:rsidR="005358DD" w:rsidRPr="00863A01" w:rsidRDefault="00D153F2" w:rsidP="00853237">
            <w:pPr>
              <w:keepNext/>
              <w:keepLines/>
              <w:autoSpaceDE w:val="0"/>
              <w:autoSpaceDN w:val="0"/>
              <w:adjustRightInd w:val="0"/>
              <w:jc w:val="both"/>
              <w:rPr>
                <w:szCs w:val="20"/>
                <w:u w:val="single"/>
              </w:rPr>
            </w:pPr>
            <w:r>
              <w:t>[_______] 1, 20[__]</w:t>
            </w:r>
            <w:r w:rsidRPr="005F7D67">
              <w:rPr>
                <w:szCs w:val="20"/>
              </w:rPr>
              <w:t xml:space="preserve"> to </w:t>
            </w:r>
            <w:r>
              <w:rPr>
                <w:szCs w:val="20"/>
              </w:rPr>
              <w:t>[</w:t>
            </w:r>
            <w:r>
              <w:t>_______]</w:t>
            </w:r>
            <w:r>
              <w:rPr>
                <w:szCs w:val="20"/>
              </w:rPr>
              <w:t xml:space="preserve">, </w:t>
            </w:r>
            <w:r>
              <w:t>20[__]</w:t>
            </w:r>
          </w:p>
        </w:tc>
        <w:tc>
          <w:tcPr>
            <w:tcW w:w="2492" w:type="dxa"/>
          </w:tcPr>
          <w:p w14:paraId="6B0CFC29" w14:textId="77777777" w:rsidR="005358DD" w:rsidRPr="00253916" w:rsidRDefault="005358DD" w:rsidP="00853237">
            <w:pPr>
              <w:keepNext/>
              <w:keepLines/>
              <w:tabs>
                <w:tab w:val="decimal" w:pos="1005"/>
              </w:tabs>
              <w:autoSpaceDE w:val="0"/>
              <w:autoSpaceDN w:val="0"/>
              <w:adjustRightInd w:val="0"/>
              <w:jc w:val="both"/>
              <w:rPr>
                <w:szCs w:val="20"/>
              </w:rPr>
            </w:pPr>
            <w:r w:rsidRPr="00253916">
              <w:rPr>
                <w:szCs w:val="20"/>
              </w:rPr>
              <w:t>1</w:t>
            </w:r>
            <w:r>
              <w:rPr>
                <w:szCs w:val="20"/>
              </w:rPr>
              <w:t>.00</w:t>
            </w:r>
          </w:p>
        </w:tc>
      </w:tr>
      <w:tr w:rsidR="005358DD" w:rsidRPr="00863A01" w14:paraId="251D8F90" w14:textId="77777777" w:rsidTr="00853237">
        <w:trPr>
          <w:trHeight w:val="80"/>
          <w:jc w:val="center"/>
        </w:trPr>
        <w:tc>
          <w:tcPr>
            <w:tcW w:w="4376" w:type="dxa"/>
          </w:tcPr>
          <w:p w14:paraId="6B79AF2D" w14:textId="1637BD6C" w:rsidR="005358DD" w:rsidRPr="00863A01" w:rsidRDefault="00D153F2" w:rsidP="00D153F2">
            <w:pPr>
              <w:keepNext/>
              <w:keepLines/>
              <w:autoSpaceDE w:val="0"/>
              <w:autoSpaceDN w:val="0"/>
              <w:adjustRightInd w:val="0"/>
              <w:jc w:val="center"/>
              <w:rPr>
                <w:szCs w:val="20"/>
                <w:u w:val="single"/>
              </w:rPr>
            </w:pPr>
            <w:r>
              <w:t>[</w:t>
            </w:r>
            <w:r w:rsidR="005358DD">
              <w:t>______</w:t>
            </w:r>
            <w:r>
              <w:t>]</w:t>
            </w:r>
            <w:r w:rsidR="005358DD">
              <w:t xml:space="preserve"> 1, 20</w:t>
            </w:r>
            <w:r>
              <w:t>[</w:t>
            </w:r>
            <w:r w:rsidR="005358DD">
              <w:t>__</w:t>
            </w:r>
            <w:r>
              <w:t>]</w:t>
            </w:r>
            <w:r w:rsidR="005358DD" w:rsidRPr="005F7D67">
              <w:rPr>
                <w:szCs w:val="20"/>
              </w:rPr>
              <w:t xml:space="preserve"> and thereafter</w:t>
            </w:r>
          </w:p>
        </w:tc>
        <w:tc>
          <w:tcPr>
            <w:tcW w:w="2492" w:type="dxa"/>
          </w:tcPr>
          <w:p w14:paraId="364235FA" w14:textId="77777777" w:rsidR="005358DD" w:rsidRPr="00253916" w:rsidRDefault="005358DD" w:rsidP="00853237">
            <w:pPr>
              <w:keepNext/>
              <w:keepLines/>
              <w:tabs>
                <w:tab w:val="decimal" w:pos="1005"/>
              </w:tabs>
              <w:autoSpaceDE w:val="0"/>
              <w:autoSpaceDN w:val="0"/>
              <w:adjustRightInd w:val="0"/>
              <w:jc w:val="both"/>
              <w:rPr>
                <w:szCs w:val="20"/>
              </w:rPr>
            </w:pPr>
            <w:r w:rsidRPr="00253916">
              <w:rPr>
                <w:szCs w:val="20"/>
              </w:rPr>
              <w:t>0</w:t>
            </w:r>
            <w:r>
              <w:rPr>
                <w:szCs w:val="20"/>
              </w:rPr>
              <w:t>.00</w:t>
            </w:r>
          </w:p>
        </w:tc>
      </w:tr>
    </w:tbl>
    <w:p w14:paraId="7A1955AF" w14:textId="2624B27A" w:rsidR="005A1923" w:rsidRPr="00863A01" w:rsidRDefault="005A1923" w:rsidP="00FB1690">
      <w:pPr>
        <w:pStyle w:val="Heading3"/>
        <w:spacing w:before="240"/>
      </w:pPr>
      <w:r w:rsidRPr="00A552BD">
        <w:rPr>
          <w:i/>
          <w:iCs/>
        </w:rPr>
        <w:t>Mandatory Sinking Fund Redemption</w:t>
      </w:r>
      <w:r w:rsidRPr="00863A01">
        <w:t xml:space="preserve">.  </w:t>
      </w:r>
      <w:r w:rsidR="00A03F4F" w:rsidRPr="00863A01">
        <w:t xml:space="preserve">The </w:t>
      </w:r>
      <w:r w:rsidR="00DC5B2B">
        <w:t>2025A-1</w:t>
      </w:r>
      <w:r w:rsidR="0040230D">
        <w:t xml:space="preserve"> </w:t>
      </w:r>
      <w:r w:rsidR="00A03F4F" w:rsidRPr="00863A01">
        <w:t xml:space="preserve">Bonds </w:t>
      </w:r>
      <w:r w:rsidR="00E037C2">
        <w:t>maturing on</w:t>
      </w:r>
      <w:r w:rsidR="00D153F2">
        <w:t xml:space="preserve"> March 1, 20[__]</w:t>
      </w:r>
      <w:r w:rsidR="00E037C2">
        <w:t xml:space="preserve"> </w:t>
      </w:r>
      <w:r w:rsidR="00A03F4F" w:rsidRPr="00863A01">
        <w:t>are also subject to mandatory sinking fund redemption, in part, by lot, on</w:t>
      </w:r>
      <w:r w:rsidR="00A67EA5">
        <w:t xml:space="preserve"> </w:t>
      </w:r>
      <w:r w:rsidR="00D153F2">
        <w:t>March 1, 20[__]</w:t>
      </w:r>
      <w:r w:rsidR="00A03F4F" w:rsidRPr="00863A01">
        <w:t xml:space="preserve">, and on each </w:t>
      </w:r>
      <w:r w:rsidR="00D153F2">
        <w:t>March 1</w:t>
      </w:r>
      <w:r w:rsidR="00A67EA5">
        <w:t xml:space="preserve"> </w:t>
      </w:r>
      <w:r w:rsidR="00A03F4F" w:rsidRPr="00863A01">
        <w:t xml:space="preserve">thereafter prior to the maturity date of such Bonds, </w:t>
      </w:r>
      <w:r w:rsidR="00A03F4F" w:rsidRPr="00863A01">
        <w:lastRenderedPageBreak/>
        <w:t>upon payment of par and accrued interest, without redemption premium, in the annual amounts set forth below</w:t>
      </w:r>
      <w:r w:rsidRPr="00863A01">
        <w:t>:</w:t>
      </w:r>
    </w:p>
    <w:tbl>
      <w:tblPr>
        <w:tblW w:w="0" w:type="auto"/>
        <w:jc w:val="center"/>
        <w:tblLook w:val="01E0" w:firstRow="1" w:lastRow="1" w:firstColumn="1" w:lastColumn="1" w:noHBand="0" w:noVBand="0"/>
      </w:tblPr>
      <w:tblGrid>
        <w:gridCol w:w="2378"/>
        <w:gridCol w:w="2308"/>
        <w:gridCol w:w="2368"/>
        <w:gridCol w:w="2306"/>
      </w:tblGrid>
      <w:tr w:rsidR="001C410E" w:rsidRPr="00863A01" w14:paraId="37E3DDB4" w14:textId="77777777" w:rsidTr="00853237">
        <w:trPr>
          <w:jc w:val="center"/>
        </w:trPr>
        <w:tc>
          <w:tcPr>
            <w:tcW w:w="2378" w:type="dxa"/>
            <w:shd w:val="clear" w:color="auto" w:fill="auto"/>
            <w:vAlign w:val="bottom"/>
          </w:tcPr>
          <w:p w14:paraId="38F91AA1" w14:textId="3D2330B7" w:rsidR="001C410E" w:rsidRPr="00863A01" w:rsidRDefault="001C410E" w:rsidP="00853237">
            <w:pPr>
              <w:keepLines/>
              <w:autoSpaceDE w:val="0"/>
              <w:autoSpaceDN w:val="0"/>
              <w:adjustRightInd w:val="0"/>
              <w:spacing w:after="120"/>
              <w:jc w:val="center"/>
              <w:rPr>
                <w:vertAlign w:val="superscript"/>
              </w:rPr>
            </w:pPr>
            <w:r w:rsidRPr="00863A01">
              <w:t>Year of Redemption</w:t>
            </w:r>
            <w:r w:rsidRPr="00863A01">
              <w:br/>
              <w:t>(</w:t>
            </w:r>
            <w:r w:rsidR="00D153F2" w:rsidRPr="00D153F2">
              <w:rPr>
                <w:u w:val="single"/>
              </w:rPr>
              <w:t>March</w:t>
            </w:r>
            <w:r w:rsidR="00F93A65">
              <w:rPr>
                <w:u w:val="single"/>
              </w:rPr>
              <w:t xml:space="preserve"> 1</w:t>
            </w:r>
            <w:r w:rsidRPr="00863A01">
              <w:t>)</w:t>
            </w:r>
          </w:p>
        </w:tc>
        <w:tc>
          <w:tcPr>
            <w:tcW w:w="2308" w:type="dxa"/>
            <w:vAlign w:val="bottom"/>
          </w:tcPr>
          <w:p w14:paraId="477F564C" w14:textId="77777777" w:rsidR="001C410E" w:rsidRPr="009A18FE" w:rsidRDefault="001C410E" w:rsidP="00853237">
            <w:pPr>
              <w:keepLines/>
              <w:autoSpaceDE w:val="0"/>
              <w:autoSpaceDN w:val="0"/>
              <w:adjustRightInd w:val="0"/>
              <w:spacing w:after="120"/>
              <w:jc w:val="center"/>
              <w:rPr>
                <w:u w:val="single"/>
                <w:vertAlign w:val="superscript"/>
              </w:rPr>
            </w:pPr>
            <w:r w:rsidRPr="009A18FE">
              <w:rPr>
                <w:u w:val="single"/>
              </w:rPr>
              <w:t>Redemption Amount</w:t>
            </w:r>
          </w:p>
        </w:tc>
        <w:tc>
          <w:tcPr>
            <w:tcW w:w="2368" w:type="dxa"/>
            <w:shd w:val="clear" w:color="auto" w:fill="auto"/>
            <w:vAlign w:val="bottom"/>
          </w:tcPr>
          <w:p w14:paraId="7B1E8A35" w14:textId="69A05390" w:rsidR="001C410E" w:rsidRPr="00863A01" w:rsidRDefault="001C410E" w:rsidP="00853237">
            <w:pPr>
              <w:keepLines/>
              <w:autoSpaceDE w:val="0"/>
              <w:autoSpaceDN w:val="0"/>
              <w:adjustRightInd w:val="0"/>
              <w:spacing w:after="120"/>
              <w:jc w:val="center"/>
              <w:rPr>
                <w:vertAlign w:val="superscript"/>
              </w:rPr>
            </w:pPr>
            <w:r w:rsidRPr="00863A01">
              <w:t>Year of Redemption</w:t>
            </w:r>
            <w:r w:rsidRPr="00863A01">
              <w:br/>
              <w:t>(</w:t>
            </w:r>
            <w:r w:rsidR="00D153F2">
              <w:rPr>
                <w:u w:val="single"/>
              </w:rPr>
              <w:t>March</w:t>
            </w:r>
            <w:r w:rsidR="00F93A65">
              <w:rPr>
                <w:u w:val="single"/>
              </w:rPr>
              <w:t xml:space="preserve"> 1</w:t>
            </w:r>
            <w:r w:rsidRPr="00863A01">
              <w:t>)</w:t>
            </w:r>
          </w:p>
        </w:tc>
        <w:tc>
          <w:tcPr>
            <w:tcW w:w="2306" w:type="dxa"/>
            <w:vAlign w:val="bottom"/>
          </w:tcPr>
          <w:p w14:paraId="5DA902F8" w14:textId="77777777" w:rsidR="001C410E" w:rsidRPr="009A18FE" w:rsidRDefault="001C410E" w:rsidP="00853237">
            <w:pPr>
              <w:keepLines/>
              <w:autoSpaceDE w:val="0"/>
              <w:autoSpaceDN w:val="0"/>
              <w:adjustRightInd w:val="0"/>
              <w:spacing w:after="120"/>
              <w:jc w:val="center"/>
              <w:rPr>
                <w:u w:val="single"/>
                <w:vertAlign w:val="superscript"/>
              </w:rPr>
            </w:pPr>
            <w:r w:rsidRPr="009A18FE">
              <w:rPr>
                <w:u w:val="single"/>
              </w:rPr>
              <w:t>Redemption Amount</w:t>
            </w:r>
          </w:p>
        </w:tc>
      </w:tr>
      <w:tr w:rsidR="002C2E1A" w:rsidRPr="00863A01" w14:paraId="0B7F1F9A" w14:textId="77777777" w:rsidTr="00376669">
        <w:trPr>
          <w:jc w:val="center"/>
        </w:trPr>
        <w:tc>
          <w:tcPr>
            <w:tcW w:w="2378" w:type="dxa"/>
            <w:shd w:val="clear" w:color="auto" w:fill="auto"/>
            <w:vAlign w:val="bottom"/>
          </w:tcPr>
          <w:p w14:paraId="3BBD14AA" w14:textId="77777777" w:rsidR="002C2E1A" w:rsidRPr="00863A01" w:rsidRDefault="002C2E1A" w:rsidP="002C2E1A">
            <w:pPr>
              <w:keepLines/>
              <w:tabs>
                <w:tab w:val="decimal" w:pos="1324"/>
              </w:tabs>
              <w:autoSpaceDE w:val="0"/>
              <w:autoSpaceDN w:val="0"/>
              <w:adjustRightInd w:val="0"/>
              <w:ind w:left="666"/>
            </w:pPr>
            <w:bookmarkStart w:id="335" w:name="_Hlk48731445"/>
          </w:p>
        </w:tc>
        <w:tc>
          <w:tcPr>
            <w:tcW w:w="2308" w:type="dxa"/>
            <w:vAlign w:val="bottom"/>
          </w:tcPr>
          <w:p w14:paraId="5FCE822A"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10647F3F"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7A723C45" w14:textId="77777777" w:rsidR="002C2E1A" w:rsidRPr="00863A01" w:rsidRDefault="002C2E1A" w:rsidP="002C2E1A">
            <w:pPr>
              <w:keepLines/>
              <w:tabs>
                <w:tab w:val="decimal" w:pos="1453"/>
              </w:tabs>
              <w:autoSpaceDE w:val="0"/>
              <w:autoSpaceDN w:val="0"/>
              <w:adjustRightInd w:val="0"/>
              <w:ind w:right="612"/>
            </w:pPr>
          </w:p>
        </w:tc>
      </w:tr>
      <w:tr w:rsidR="002C2E1A" w:rsidRPr="00863A01" w14:paraId="0F8B2836" w14:textId="77777777" w:rsidTr="00376669">
        <w:trPr>
          <w:jc w:val="center"/>
        </w:trPr>
        <w:tc>
          <w:tcPr>
            <w:tcW w:w="2378" w:type="dxa"/>
            <w:shd w:val="clear" w:color="auto" w:fill="auto"/>
            <w:vAlign w:val="bottom"/>
          </w:tcPr>
          <w:p w14:paraId="26EC063A"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47B7AA26"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6C074DCB"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6F40445A" w14:textId="77777777" w:rsidR="002C2E1A" w:rsidRPr="00863A01" w:rsidRDefault="002C2E1A" w:rsidP="002C2E1A">
            <w:pPr>
              <w:keepLines/>
              <w:tabs>
                <w:tab w:val="decimal" w:pos="1453"/>
              </w:tabs>
              <w:autoSpaceDE w:val="0"/>
              <w:autoSpaceDN w:val="0"/>
              <w:adjustRightInd w:val="0"/>
              <w:ind w:right="612"/>
            </w:pPr>
          </w:p>
        </w:tc>
      </w:tr>
      <w:tr w:rsidR="002C2E1A" w:rsidRPr="00863A01" w14:paraId="53BFA828" w14:textId="77777777" w:rsidTr="00376669">
        <w:trPr>
          <w:jc w:val="center"/>
        </w:trPr>
        <w:tc>
          <w:tcPr>
            <w:tcW w:w="2378" w:type="dxa"/>
            <w:shd w:val="clear" w:color="auto" w:fill="auto"/>
            <w:vAlign w:val="bottom"/>
          </w:tcPr>
          <w:p w14:paraId="6892484D"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4EECA403"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675CF276"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73CE7DDE" w14:textId="77777777" w:rsidR="002C2E1A" w:rsidRPr="00863A01" w:rsidRDefault="002C2E1A" w:rsidP="002C2E1A">
            <w:pPr>
              <w:keepLines/>
              <w:tabs>
                <w:tab w:val="decimal" w:pos="1453"/>
              </w:tabs>
              <w:autoSpaceDE w:val="0"/>
              <w:autoSpaceDN w:val="0"/>
              <w:adjustRightInd w:val="0"/>
              <w:ind w:right="612"/>
            </w:pPr>
          </w:p>
        </w:tc>
      </w:tr>
      <w:tr w:rsidR="002C2E1A" w:rsidRPr="00863A01" w14:paraId="1279CE17" w14:textId="77777777" w:rsidTr="00376669">
        <w:trPr>
          <w:jc w:val="center"/>
        </w:trPr>
        <w:tc>
          <w:tcPr>
            <w:tcW w:w="2378" w:type="dxa"/>
            <w:shd w:val="clear" w:color="auto" w:fill="auto"/>
            <w:vAlign w:val="bottom"/>
          </w:tcPr>
          <w:p w14:paraId="7AA2DFC5"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556F6F38"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2F0A8B7D"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42961393" w14:textId="77777777" w:rsidR="002C2E1A" w:rsidRPr="00863A01" w:rsidRDefault="002C2E1A" w:rsidP="002C2E1A">
            <w:pPr>
              <w:keepLines/>
              <w:tabs>
                <w:tab w:val="decimal" w:pos="1453"/>
              </w:tabs>
              <w:autoSpaceDE w:val="0"/>
              <w:autoSpaceDN w:val="0"/>
              <w:adjustRightInd w:val="0"/>
              <w:ind w:right="612"/>
            </w:pPr>
          </w:p>
        </w:tc>
      </w:tr>
      <w:tr w:rsidR="002C2E1A" w:rsidRPr="00863A01" w14:paraId="4E7A00D9" w14:textId="77777777" w:rsidTr="00376669">
        <w:trPr>
          <w:jc w:val="center"/>
        </w:trPr>
        <w:tc>
          <w:tcPr>
            <w:tcW w:w="2378" w:type="dxa"/>
            <w:shd w:val="clear" w:color="auto" w:fill="auto"/>
            <w:vAlign w:val="bottom"/>
          </w:tcPr>
          <w:p w14:paraId="65E3FA1B"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75FECF06"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4B5904A0"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31135A3F" w14:textId="77777777" w:rsidR="002C2E1A" w:rsidRPr="00863A01" w:rsidRDefault="002C2E1A" w:rsidP="002C2E1A">
            <w:pPr>
              <w:keepLines/>
              <w:tabs>
                <w:tab w:val="decimal" w:pos="1453"/>
              </w:tabs>
              <w:autoSpaceDE w:val="0"/>
              <w:autoSpaceDN w:val="0"/>
              <w:adjustRightInd w:val="0"/>
              <w:ind w:right="612"/>
            </w:pPr>
          </w:p>
        </w:tc>
      </w:tr>
      <w:tr w:rsidR="002C2E1A" w:rsidRPr="00863A01" w14:paraId="2847E50E" w14:textId="77777777" w:rsidTr="00376669">
        <w:trPr>
          <w:jc w:val="center"/>
        </w:trPr>
        <w:tc>
          <w:tcPr>
            <w:tcW w:w="2378" w:type="dxa"/>
            <w:shd w:val="clear" w:color="auto" w:fill="auto"/>
            <w:vAlign w:val="bottom"/>
          </w:tcPr>
          <w:p w14:paraId="397F5621"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65180CE6"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66B3B662"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1768BDD9" w14:textId="77777777" w:rsidR="002C2E1A" w:rsidRPr="00863A01" w:rsidRDefault="002C2E1A" w:rsidP="002C2E1A">
            <w:pPr>
              <w:keepLines/>
              <w:tabs>
                <w:tab w:val="decimal" w:pos="1453"/>
              </w:tabs>
              <w:autoSpaceDE w:val="0"/>
              <w:autoSpaceDN w:val="0"/>
              <w:adjustRightInd w:val="0"/>
              <w:ind w:right="612"/>
            </w:pPr>
          </w:p>
        </w:tc>
      </w:tr>
      <w:tr w:rsidR="002C2E1A" w:rsidRPr="00863A01" w14:paraId="4808A077" w14:textId="77777777" w:rsidTr="00376669">
        <w:trPr>
          <w:jc w:val="center"/>
        </w:trPr>
        <w:tc>
          <w:tcPr>
            <w:tcW w:w="2378" w:type="dxa"/>
            <w:shd w:val="clear" w:color="auto" w:fill="auto"/>
            <w:vAlign w:val="bottom"/>
          </w:tcPr>
          <w:p w14:paraId="692B1EE7" w14:textId="77777777" w:rsidR="002C2E1A" w:rsidRPr="00863A01" w:rsidRDefault="002C2E1A" w:rsidP="002C2E1A">
            <w:pPr>
              <w:keepLines/>
              <w:tabs>
                <w:tab w:val="decimal" w:pos="1324"/>
              </w:tabs>
              <w:autoSpaceDE w:val="0"/>
              <w:autoSpaceDN w:val="0"/>
              <w:adjustRightInd w:val="0"/>
              <w:ind w:left="666"/>
            </w:pPr>
          </w:p>
        </w:tc>
        <w:tc>
          <w:tcPr>
            <w:tcW w:w="2308" w:type="dxa"/>
            <w:vAlign w:val="bottom"/>
          </w:tcPr>
          <w:p w14:paraId="364D756F"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549F0448" w14:textId="77777777" w:rsidR="002C2E1A" w:rsidRPr="00863A01" w:rsidRDefault="002C2E1A" w:rsidP="002C2E1A">
            <w:pPr>
              <w:keepLines/>
              <w:tabs>
                <w:tab w:val="decimal" w:pos="1299"/>
              </w:tabs>
              <w:autoSpaceDE w:val="0"/>
              <w:autoSpaceDN w:val="0"/>
              <w:adjustRightInd w:val="0"/>
              <w:ind w:right="514"/>
            </w:pPr>
          </w:p>
        </w:tc>
        <w:tc>
          <w:tcPr>
            <w:tcW w:w="2306" w:type="dxa"/>
            <w:vAlign w:val="bottom"/>
          </w:tcPr>
          <w:p w14:paraId="737419A4" w14:textId="77777777" w:rsidR="002C2E1A" w:rsidRPr="00863A01" w:rsidRDefault="002C2E1A" w:rsidP="002C2E1A">
            <w:pPr>
              <w:keepLines/>
              <w:tabs>
                <w:tab w:val="decimal" w:pos="1453"/>
              </w:tabs>
              <w:autoSpaceDE w:val="0"/>
              <w:autoSpaceDN w:val="0"/>
              <w:adjustRightInd w:val="0"/>
              <w:ind w:right="612"/>
            </w:pPr>
          </w:p>
        </w:tc>
      </w:tr>
      <w:tr w:rsidR="002C2E1A" w:rsidRPr="00863A01" w14:paraId="04EC138D" w14:textId="77777777" w:rsidTr="00376669">
        <w:trPr>
          <w:jc w:val="center"/>
        </w:trPr>
        <w:tc>
          <w:tcPr>
            <w:tcW w:w="2378" w:type="dxa"/>
            <w:shd w:val="clear" w:color="auto" w:fill="auto"/>
            <w:vAlign w:val="bottom"/>
          </w:tcPr>
          <w:p w14:paraId="0E00C0B0" w14:textId="77777777" w:rsidR="002C2E1A" w:rsidRDefault="002C2E1A" w:rsidP="002C2E1A">
            <w:pPr>
              <w:keepLines/>
              <w:tabs>
                <w:tab w:val="decimal" w:pos="1324"/>
              </w:tabs>
              <w:autoSpaceDE w:val="0"/>
              <w:autoSpaceDN w:val="0"/>
              <w:adjustRightInd w:val="0"/>
              <w:ind w:left="666"/>
            </w:pPr>
          </w:p>
        </w:tc>
        <w:tc>
          <w:tcPr>
            <w:tcW w:w="2308" w:type="dxa"/>
            <w:vAlign w:val="bottom"/>
          </w:tcPr>
          <w:p w14:paraId="4DECD00A" w14:textId="77777777" w:rsidR="002C2E1A" w:rsidRPr="00863A01" w:rsidRDefault="002C2E1A" w:rsidP="002C2E1A">
            <w:pPr>
              <w:keepLines/>
              <w:tabs>
                <w:tab w:val="decimal" w:pos="1479"/>
              </w:tabs>
              <w:autoSpaceDE w:val="0"/>
              <w:autoSpaceDN w:val="0"/>
              <w:adjustRightInd w:val="0"/>
              <w:ind w:right="612"/>
            </w:pPr>
          </w:p>
        </w:tc>
        <w:tc>
          <w:tcPr>
            <w:tcW w:w="2368" w:type="dxa"/>
            <w:shd w:val="clear" w:color="auto" w:fill="auto"/>
            <w:vAlign w:val="bottom"/>
          </w:tcPr>
          <w:p w14:paraId="10F60101" w14:textId="77777777" w:rsidR="002C2E1A" w:rsidRDefault="002C2E1A" w:rsidP="002C2E1A">
            <w:pPr>
              <w:keepLines/>
              <w:tabs>
                <w:tab w:val="decimal" w:pos="1299"/>
              </w:tabs>
              <w:autoSpaceDE w:val="0"/>
              <w:autoSpaceDN w:val="0"/>
              <w:adjustRightInd w:val="0"/>
              <w:ind w:right="514"/>
            </w:pPr>
          </w:p>
        </w:tc>
        <w:tc>
          <w:tcPr>
            <w:tcW w:w="2306" w:type="dxa"/>
            <w:vAlign w:val="bottom"/>
          </w:tcPr>
          <w:p w14:paraId="48913005" w14:textId="77777777" w:rsidR="002C2E1A" w:rsidRPr="00863A01" w:rsidRDefault="002C2E1A" w:rsidP="002C2E1A">
            <w:pPr>
              <w:keepLines/>
              <w:tabs>
                <w:tab w:val="decimal" w:pos="1453"/>
              </w:tabs>
              <w:autoSpaceDE w:val="0"/>
              <w:autoSpaceDN w:val="0"/>
              <w:adjustRightInd w:val="0"/>
              <w:ind w:right="612"/>
            </w:pPr>
          </w:p>
        </w:tc>
      </w:tr>
      <w:tr w:rsidR="002C2E1A" w:rsidRPr="00863A01" w14:paraId="4EEFC359" w14:textId="77777777" w:rsidTr="00376669">
        <w:trPr>
          <w:jc w:val="center"/>
        </w:trPr>
        <w:tc>
          <w:tcPr>
            <w:tcW w:w="9360" w:type="dxa"/>
            <w:gridSpan w:val="4"/>
          </w:tcPr>
          <w:p w14:paraId="6FB6B2A1" w14:textId="77777777" w:rsidR="002C2E1A" w:rsidRPr="00863A01" w:rsidRDefault="002C2E1A" w:rsidP="009A18FE">
            <w:pPr>
              <w:keepLines/>
              <w:autoSpaceDE w:val="0"/>
              <w:autoSpaceDN w:val="0"/>
              <w:adjustRightInd w:val="0"/>
              <w:ind w:right="619"/>
              <w:rPr>
                <w:sz w:val="20"/>
                <w:szCs w:val="20"/>
                <w:u w:val="single"/>
              </w:rPr>
            </w:pPr>
            <w:r w:rsidRPr="00863A01">
              <w:rPr>
                <w:sz w:val="20"/>
                <w:szCs w:val="20"/>
                <w:u w:val="single"/>
              </w:rPr>
              <w:tab/>
            </w:r>
            <w:r w:rsidRPr="00863A01">
              <w:rPr>
                <w:sz w:val="20"/>
                <w:szCs w:val="20"/>
                <w:u w:val="single"/>
              </w:rPr>
              <w:tab/>
            </w:r>
            <w:r w:rsidRPr="00863A01">
              <w:rPr>
                <w:sz w:val="20"/>
                <w:szCs w:val="20"/>
                <w:u w:val="single"/>
              </w:rPr>
              <w:tab/>
            </w:r>
            <w:r w:rsidRPr="00863A01">
              <w:rPr>
                <w:sz w:val="20"/>
                <w:szCs w:val="20"/>
              </w:rPr>
              <w:br/>
              <w:t>*</w:t>
            </w:r>
            <w:r w:rsidR="009A18FE">
              <w:rPr>
                <w:sz w:val="20"/>
                <w:szCs w:val="20"/>
              </w:rPr>
              <w:tab/>
              <w:t>F</w:t>
            </w:r>
            <w:r w:rsidRPr="00863A01">
              <w:rPr>
                <w:sz w:val="20"/>
                <w:szCs w:val="20"/>
              </w:rPr>
              <w:t>inal maturity, not a sinking fund redemption</w:t>
            </w:r>
            <w:r w:rsidR="009A18FE">
              <w:rPr>
                <w:sz w:val="20"/>
                <w:szCs w:val="20"/>
              </w:rPr>
              <w:t xml:space="preserve">.  </w:t>
            </w:r>
          </w:p>
        </w:tc>
      </w:tr>
      <w:bookmarkEnd w:id="335"/>
    </w:tbl>
    <w:p w14:paraId="5F2606B8" w14:textId="77777777" w:rsidR="009A18FE" w:rsidRDefault="009A18FE"/>
    <w:p w14:paraId="50DCB56E" w14:textId="371C374B" w:rsidR="009A18FE" w:rsidRDefault="009A18FE" w:rsidP="009A18FE">
      <w:pPr>
        <w:pStyle w:val="00BodyText5"/>
        <w:keepNext/>
      </w:pPr>
      <w:bookmarkStart w:id="336" w:name="_Hlk48731498"/>
      <w:r w:rsidRPr="009A18FE">
        <w:t xml:space="preserve">The </w:t>
      </w:r>
      <w:r w:rsidR="00DC5B2B">
        <w:t>2025A-2</w:t>
      </w:r>
      <w:r w:rsidR="0040230D">
        <w:t xml:space="preserve"> </w:t>
      </w:r>
      <w:r w:rsidRPr="009A18FE">
        <w:t>Bonds maturing on</w:t>
      </w:r>
      <w:r w:rsidR="00A67EA5">
        <w:t xml:space="preserve"> </w:t>
      </w:r>
      <w:r w:rsidR="00833B31">
        <w:t>March</w:t>
      </w:r>
      <w:r w:rsidR="00F93A65">
        <w:t xml:space="preserve"> 1</w:t>
      </w:r>
      <w:r w:rsidR="005358DD" w:rsidRPr="009A18FE">
        <w:t>, 20</w:t>
      </w:r>
      <w:r w:rsidR="00833B31">
        <w:t>[</w:t>
      </w:r>
      <w:r w:rsidR="005358DD">
        <w:t>__</w:t>
      </w:r>
      <w:r w:rsidR="00833B31">
        <w:t>]</w:t>
      </w:r>
      <w:r w:rsidR="005358DD" w:rsidRPr="009A18FE">
        <w:t xml:space="preserve"> </w:t>
      </w:r>
      <w:r w:rsidRPr="009A18FE">
        <w:t>are also subject to mandatory sinking fund redemption, in part, by lot, on</w:t>
      </w:r>
      <w:r w:rsidR="00A67EA5">
        <w:t xml:space="preserve"> </w:t>
      </w:r>
      <w:r w:rsidR="00833B31">
        <w:t>March</w:t>
      </w:r>
      <w:r w:rsidR="00F93A65">
        <w:t xml:space="preserve"> 1</w:t>
      </w:r>
      <w:r w:rsidR="005358DD" w:rsidRPr="009A18FE">
        <w:t>, 20</w:t>
      </w:r>
      <w:r w:rsidR="00833B31">
        <w:t>[</w:t>
      </w:r>
      <w:r w:rsidR="005358DD">
        <w:t>__</w:t>
      </w:r>
      <w:r w:rsidR="00833B31">
        <w:t>]</w:t>
      </w:r>
      <w:r w:rsidRPr="009A18FE">
        <w:t xml:space="preserve">, and on each </w:t>
      </w:r>
      <w:r w:rsidR="00833B31">
        <w:t>March</w:t>
      </w:r>
      <w:r w:rsidR="00F93A65">
        <w:t xml:space="preserve"> 1</w:t>
      </w:r>
      <w:r w:rsidR="001C410E">
        <w:t xml:space="preserve"> </w:t>
      </w:r>
      <w:r w:rsidRPr="009A18FE">
        <w:t>thereafter prior to the maturity date of such Bonds, upon payment of par and accrued interest, without redemption premium, in the annual amounts set forth below:</w:t>
      </w:r>
    </w:p>
    <w:tbl>
      <w:tblPr>
        <w:tblW w:w="0" w:type="auto"/>
        <w:jc w:val="center"/>
        <w:tblLook w:val="01E0" w:firstRow="1" w:lastRow="1" w:firstColumn="1" w:lastColumn="1" w:noHBand="0" w:noVBand="0"/>
      </w:tblPr>
      <w:tblGrid>
        <w:gridCol w:w="2378"/>
        <w:gridCol w:w="2308"/>
        <w:gridCol w:w="2368"/>
        <w:gridCol w:w="2306"/>
      </w:tblGrid>
      <w:tr w:rsidR="00642488" w:rsidRPr="00863A01" w14:paraId="43BCFA9E" w14:textId="77777777" w:rsidTr="00853237">
        <w:trPr>
          <w:jc w:val="center"/>
        </w:trPr>
        <w:tc>
          <w:tcPr>
            <w:tcW w:w="2378" w:type="dxa"/>
            <w:shd w:val="clear" w:color="auto" w:fill="auto"/>
            <w:vAlign w:val="bottom"/>
          </w:tcPr>
          <w:p w14:paraId="3E292F14" w14:textId="58CB3860" w:rsidR="00642488" w:rsidRPr="00863A01" w:rsidRDefault="00642488" w:rsidP="00853237">
            <w:pPr>
              <w:keepLines/>
              <w:autoSpaceDE w:val="0"/>
              <w:autoSpaceDN w:val="0"/>
              <w:adjustRightInd w:val="0"/>
              <w:spacing w:after="120"/>
              <w:jc w:val="center"/>
              <w:rPr>
                <w:vertAlign w:val="superscript"/>
              </w:rPr>
            </w:pPr>
            <w:r w:rsidRPr="00863A01">
              <w:t>Year of Redemption</w:t>
            </w:r>
            <w:r w:rsidRPr="00863A01">
              <w:br/>
              <w:t>(</w:t>
            </w:r>
            <w:r w:rsidR="00833B31">
              <w:rPr>
                <w:u w:val="single"/>
              </w:rPr>
              <w:t>March</w:t>
            </w:r>
            <w:r w:rsidR="00F93A65">
              <w:rPr>
                <w:u w:val="single"/>
              </w:rPr>
              <w:t xml:space="preserve"> 1</w:t>
            </w:r>
            <w:r w:rsidRPr="00863A01">
              <w:t>)</w:t>
            </w:r>
          </w:p>
        </w:tc>
        <w:tc>
          <w:tcPr>
            <w:tcW w:w="2308" w:type="dxa"/>
            <w:vAlign w:val="bottom"/>
          </w:tcPr>
          <w:p w14:paraId="4CFFDE3E" w14:textId="77777777" w:rsidR="00642488" w:rsidRPr="009A18FE" w:rsidRDefault="00642488" w:rsidP="00853237">
            <w:pPr>
              <w:keepLines/>
              <w:autoSpaceDE w:val="0"/>
              <w:autoSpaceDN w:val="0"/>
              <w:adjustRightInd w:val="0"/>
              <w:spacing w:after="120"/>
              <w:jc w:val="center"/>
              <w:rPr>
                <w:u w:val="single"/>
                <w:vertAlign w:val="superscript"/>
              </w:rPr>
            </w:pPr>
            <w:r w:rsidRPr="009A18FE">
              <w:rPr>
                <w:u w:val="single"/>
              </w:rPr>
              <w:t>Redemption Amount</w:t>
            </w:r>
          </w:p>
        </w:tc>
        <w:tc>
          <w:tcPr>
            <w:tcW w:w="2368" w:type="dxa"/>
            <w:shd w:val="clear" w:color="auto" w:fill="auto"/>
            <w:vAlign w:val="bottom"/>
          </w:tcPr>
          <w:p w14:paraId="0EFDD169" w14:textId="1B7BDCC3" w:rsidR="00642488" w:rsidRPr="00863A01" w:rsidRDefault="00642488" w:rsidP="00853237">
            <w:pPr>
              <w:keepLines/>
              <w:autoSpaceDE w:val="0"/>
              <w:autoSpaceDN w:val="0"/>
              <w:adjustRightInd w:val="0"/>
              <w:spacing w:after="120"/>
              <w:jc w:val="center"/>
              <w:rPr>
                <w:vertAlign w:val="superscript"/>
              </w:rPr>
            </w:pPr>
            <w:r w:rsidRPr="00863A01">
              <w:t>Year of Redemption</w:t>
            </w:r>
            <w:r w:rsidRPr="00863A01">
              <w:br/>
              <w:t>(</w:t>
            </w:r>
            <w:r w:rsidR="00833B31">
              <w:rPr>
                <w:u w:val="single"/>
              </w:rPr>
              <w:t>March</w:t>
            </w:r>
            <w:r w:rsidR="00F93A65">
              <w:rPr>
                <w:u w:val="single"/>
              </w:rPr>
              <w:t xml:space="preserve"> 1</w:t>
            </w:r>
            <w:r w:rsidRPr="00863A01">
              <w:t>)</w:t>
            </w:r>
          </w:p>
        </w:tc>
        <w:tc>
          <w:tcPr>
            <w:tcW w:w="2306" w:type="dxa"/>
            <w:vAlign w:val="bottom"/>
          </w:tcPr>
          <w:p w14:paraId="3A57574D" w14:textId="77777777" w:rsidR="00642488" w:rsidRPr="009A18FE" w:rsidRDefault="00642488" w:rsidP="00853237">
            <w:pPr>
              <w:keepLines/>
              <w:autoSpaceDE w:val="0"/>
              <w:autoSpaceDN w:val="0"/>
              <w:adjustRightInd w:val="0"/>
              <w:spacing w:after="120"/>
              <w:jc w:val="center"/>
              <w:rPr>
                <w:u w:val="single"/>
                <w:vertAlign w:val="superscript"/>
              </w:rPr>
            </w:pPr>
            <w:r w:rsidRPr="009A18FE">
              <w:rPr>
                <w:u w:val="single"/>
              </w:rPr>
              <w:t>Redemption Amount</w:t>
            </w:r>
          </w:p>
        </w:tc>
      </w:tr>
      <w:tr w:rsidR="002C2E1A" w:rsidRPr="00863A01" w14:paraId="0975F8CF" w14:textId="77777777" w:rsidTr="00376669">
        <w:trPr>
          <w:jc w:val="center"/>
        </w:trPr>
        <w:tc>
          <w:tcPr>
            <w:tcW w:w="2378" w:type="dxa"/>
            <w:shd w:val="clear" w:color="auto" w:fill="auto"/>
            <w:vAlign w:val="bottom"/>
          </w:tcPr>
          <w:p w14:paraId="43E74A7A" w14:textId="77777777" w:rsidR="002C2E1A" w:rsidRPr="00863A01" w:rsidRDefault="002C2E1A" w:rsidP="002C2E1A">
            <w:pPr>
              <w:keepNext/>
              <w:keepLines/>
              <w:tabs>
                <w:tab w:val="decimal" w:pos="1324"/>
              </w:tabs>
              <w:autoSpaceDE w:val="0"/>
              <w:autoSpaceDN w:val="0"/>
              <w:adjustRightInd w:val="0"/>
              <w:ind w:left="666"/>
            </w:pPr>
          </w:p>
        </w:tc>
        <w:tc>
          <w:tcPr>
            <w:tcW w:w="2308" w:type="dxa"/>
            <w:vAlign w:val="bottom"/>
          </w:tcPr>
          <w:p w14:paraId="1B210450" w14:textId="77777777" w:rsidR="002C2E1A" w:rsidRPr="00863A01" w:rsidRDefault="002C2E1A" w:rsidP="002C2E1A">
            <w:pPr>
              <w:keepNext/>
              <w:keepLines/>
              <w:tabs>
                <w:tab w:val="decimal" w:pos="1479"/>
              </w:tabs>
              <w:autoSpaceDE w:val="0"/>
              <w:autoSpaceDN w:val="0"/>
              <w:adjustRightInd w:val="0"/>
              <w:ind w:right="612"/>
            </w:pPr>
          </w:p>
        </w:tc>
        <w:tc>
          <w:tcPr>
            <w:tcW w:w="2368" w:type="dxa"/>
            <w:shd w:val="clear" w:color="auto" w:fill="auto"/>
            <w:vAlign w:val="bottom"/>
          </w:tcPr>
          <w:p w14:paraId="5CAF2A4E" w14:textId="77777777" w:rsidR="002C2E1A" w:rsidRPr="00863A01" w:rsidRDefault="002C2E1A" w:rsidP="002C2E1A">
            <w:pPr>
              <w:keepNext/>
              <w:keepLines/>
              <w:tabs>
                <w:tab w:val="decimal" w:pos="1299"/>
              </w:tabs>
              <w:autoSpaceDE w:val="0"/>
              <w:autoSpaceDN w:val="0"/>
              <w:adjustRightInd w:val="0"/>
              <w:ind w:right="514"/>
            </w:pPr>
          </w:p>
        </w:tc>
        <w:tc>
          <w:tcPr>
            <w:tcW w:w="2306" w:type="dxa"/>
            <w:vAlign w:val="bottom"/>
          </w:tcPr>
          <w:p w14:paraId="46F6E9D9" w14:textId="77777777" w:rsidR="002C2E1A" w:rsidRPr="00863A01" w:rsidRDefault="002C2E1A" w:rsidP="002C2E1A">
            <w:pPr>
              <w:keepNext/>
              <w:keepLines/>
              <w:tabs>
                <w:tab w:val="decimal" w:pos="1453"/>
              </w:tabs>
              <w:autoSpaceDE w:val="0"/>
              <w:autoSpaceDN w:val="0"/>
              <w:adjustRightInd w:val="0"/>
              <w:ind w:right="612"/>
            </w:pPr>
          </w:p>
        </w:tc>
      </w:tr>
      <w:tr w:rsidR="002C2E1A" w:rsidRPr="00863A01" w14:paraId="734BC5F4" w14:textId="77777777" w:rsidTr="00376669">
        <w:trPr>
          <w:jc w:val="center"/>
        </w:trPr>
        <w:tc>
          <w:tcPr>
            <w:tcW w:w="2378" w:type="dxa"/>
            <w:shd w:val="clear" w:color="auto" w:fill="auto"/>
            <w:vAlign w:val="bottom"/>
          </w:tcPr>
          <w:p w14:paraId="0DD6E1E9" w14:textId="77777777" w:rsidR="002C2E1A" w:rsidRPr="00863A01" w:rsidRDefault="002C2E1A" w:rsidP="002C2E1A">
            <w:pPr>
              <w:keepNext/>
              <w:keepLines/>
              <w:tabs>
                <w:tab w:val="decimal" w:pos="1324"/>
              </w:tabs>
              <w:autoSpaceDE w:val="0"/>
              <w:autoSpaceDN w:val="0"/>
              <w:adjustRightInd w:val="0"/>
              <w:ind w:left="666"/>
            </w:pPr>
          </w:p>
        </w:tc>
        <w:tc>
          <w:tcPr>
            <w:tcW w:w="2308" w:type="dxa"/>
            <w:vAlign w:val="bottom"/>
          </w:tcPr>
          <w:p w14:paraId="07A570C7" w14:textId="77777777" w:rsidR="002C2E1A" w:rsidRPr="00863A01" w:rsidRDefault="002C2E1A" w:rsidP="002C2E1A">
            <w:pPr>
              <w:keepNext/>
              <w:keepLines/>
              <w:tabs>
                <w:tab w:val="decimal" w:pos="1479"/>
              </w:tabs>
              <w:autoSpaceDE w:val="0"/>
              <w:autoSpaceDN w:val="0"/>
              <w:adjustRightInd w:val="0"/>
              <w:ind w:right="612"/>
            </w:pPr>
          </w:p>
        </w:tc>
        <w:tc>
          <w:tcPr>
            <w:tcW w:w="2368" w:type="dxa"/>
            <w:shd w:val="clear" w:color="auto" w:fill="auto"/>
            <w:vAlign w:val="bottom"/>
          </w:tcPr>
          <w:p w14:paraId="70E4408E" w14:textId="77777777" w:rsidR="002C2E1A" w:rsidRPr="00863A01" w:rsidRDefault="002C2E1A" w:rsidP="002C2E1A">
            <w:pPr>
              <w:keepNext/>
              <w:keepLines/>
              <w:tabs>
                <w:tab w:val="decimal" w:pos="1299"/>
              </w:tabs>
              <w:autoSpaceDE w:val="0"/>
              <w:autoSpaceDN w:val="0"/>
              <w:adjustRightInd w:val="0"/>
              <w:ind w:right="514"/>
            </w:pPr>
          </w:p>
        </w:tc>
        <w:tc>
          <w:tcPr>
            <w:tcW w:w="2306" w:type="dxa"/>
            <w:vAlign w:val="bottom"/>
          </w:tcPr>
          <w:p w14:paraId="7F8D859D" w14:textId="77777777" w:rsidR="002C2E1A" w:rsidRPr="00863A01" w:rsidRDefault="002C2E1A" w:rsidP="002C2E1A">
            <w:pPr>
              <w:keepNext/>
              <w:keepLines/>
              <w:tabs>
                <w:tab w:val="decimal" w:pos="1453"/>
              </w:tabs>
              <w:autoSpaceDE w:val="0"/>
              <w:autoSpaceDN w:val="0"/>
              <w:adjustRightInd w:val="0"/>
              <w:ind w:right="612"/>
            </w:pPr>
          </w:p>
        </w:tc>
      </w:tr>
      <w:tr w:rsidR="002C2E1A" w:rsidRPr="00863A01" w14:paraId="4C4B53E1" w14:textId="77777777" w:rsidTr="00376669">
        <w:trPr>
          <w:jc w:val="center"/>
        </w:trPr>
        <w:tc>
          <w:tcPr>
            <w:tcW w:w="2378" w:type="dxa"/>
            <w:shd w:val="clear" w:color="auto" w:fill="auto"/>
            <w:vAlign w:val="bottom"/>
          </w:tcPr>
          <w:p w14:paraId="3CF60D77" w14:textId="77777777" w:rsidR="002C2E1A" w:rsidRPr="00863A01" w:rsidRDefault="002C2E1A" w:rsidP="002C2E1A">
            <w:pPr>
              <w:keepNext/>
              <w:keepLines/>
              <w:tabs>
                <w:tab w:val="decimal" w:pos="1324"/>
              </w:tabs>
              <w:autoSpaceDE w:val="0"/>
              <w:autoSpaceDN w:val="0"/>
              <w:adjustRightInd w:val="0"/>
              <w:ind w:left="666"/>
            </w:pPr>
          </w:p>
        </w:tc>
        <w:tc>
          <w:tcPr>
            <w:tcW w:w="2308" w:type="dxa"/>
            <w:vAlign w:val="bottom"/>
          </w:tcPr>
          <w:p w14:paraId="466F5064" w14:textId="77777777" w:rsidR="002C2E1A" w:rsidRPr="00863A01" w:rsidRDefault="002C2E1A" w:rsidP="002C2E1A">
            <w:pPr>
              <w:keepNext/>
              <w:keepLines/>
              <w:tabs>
                <w:tab w:val="decimal" w:pos="1479"/>
              </w:tabs>
              <w:autoSpaceDE w:val="0"/>
              <w:autoSpaceDN w:val="0"/>
              <w:adjustRightInd w:val="0"/>
              <w:ind w:right="612"/>
            </w:pPr>
          </w:p>
        </w:tc>
        <w:tc>
          <w:tcPr>
            <w:tcW w:w="2368" w:type="dxa"/>
            <w:shd w:val="clear" w:color="auto" w:fill="auto"/>
            <w:vAlign w:val="bottom"/>
          </w:tcPr>
          <w:p w14:paraId="376BF514" w14:textId="77777777" w:rsidR="002C2E1A" w:rsidRPr="00863A01" w:rsidRDefault="002C2E1A" w:rsidP="002C2E1A">
            <w:pPr>
              <w:keepNext/>
              <w:keepLines/>
              <w:tabs>
                <w:tab w:val="decimal" w:pos="1299"/>
              </w:tabs>
              <w:autoSpaceDE w:val="0"/>
              <w:autoSpaceDN w:val="0"/>
              <w:adjustRightInd w:val="0"/>
              <w:ind w:right="514"/>
            </w:pPr>
          </w:p>
        </w:tc>
        <w:tc>
          <w:tcPr>
            <w:tcW w:w="2306" w:type="dxa"/>
            <w:vAlign w:val="bottom"/>
          </w:tcPr>
          <w:p w14:paraId="43A5D78F" w14:textId="77777777" w:rsidR="002C2E1A" w:rsidRPr="00863A01" w:rsidRDefault="002C2E1A" w:rsidP="002C2E1A">
            <w:pPr>
              <w:keepNext/>
              <w:keepLines/>
              <w:tabs>
                <w:tab w:val="decimal" w:pos="1453"/>
              </w:tabs>
              <w:autoSpaceDE w:val="0"/>
              <w:autoSpaceDN w:val="0"/>
              <w:adjustRightInd w:val="0"/>
              <w:ind w:right="612"/>
            </w:pPr>
          </w:p>
        </w:tc>
      </w:tr>
      <w:tr w:rsidR="002C2E1A" w:rsidRPr="00863A01" w14:paraId="05388BD9" w14:textId="77777777" w:rsidTr="00376669">
        <w:trPr>
          <w:jc w:val="center"/>
        </w:trPr>
        <w:tc>
          <w:tcPr>
            <w:tcW w:w="2378" w:type="dxa"/>
            <w:shd w:val="clear" w:color="auto" w:fill="auto"/>
            <w:vAlign w:val="bottom"/>
          </w:tcPr>
          <w:p w14:paraId="00DDAACB" w14:textId="77777777" w:rsidR="002C2E1A" w:rsidRPr="00863A01" w:rsidRDefault="002C2E1A" w:rsidP="002C2E1A">
            <w:pPr>
              <w:keepNext/>
              <w:keepLines/>
              <w:tabs>
                <w:tab w:val="decimal" w:pos="1324"/>
              </w:tabs>
              <w:autoSpaceDE w:val="0"/>
              <w:autoSpaceDN w:val="0"/>
              <w:adjustRightInd w:val="0"/>
              <w:ind w:left="666"/>
            </w:pPr>
          </w:p>
        </w:tc>
        <w:tc>
          <w:tcPr>
            <w:tcW w:w="2308" w:type="dxa"/>
            <w:vAlign w:val="bottom"/>
          </w:tcPr>
          <w:p w14:paraId="52EDEF3C" w14:textId="77777777" w:rsidR="002C2E1A" w:rsidRPr="00863A01" w:rsidRDefault="002C2E1A" w:rsidP="002C2E1A">
            <w:pPr>
              <w:keepNext/>
              <w:keepLines/>
              <w:tabs>
                <w:tab w:val="decimal" w:pos="1479"/>
              </w:tabs>
              <w:autoSpaceDE w:val="0"/>
              <w:autoSpaceDN w:val="0"/>
              <w:adjustRightInd w:val="0"/>
              <w:ind w:right="612"/>
            </w:pPr>
          </w:p>
        </w:tc>
        <w:tc>
          <w:tcPr>
            <w:tcW w:w="2368" w:type="dxa"/>
            <w:shd w:val="clear" w:color="auto" w:fill="auto"/>
            <w:vAlign w:val="bottom"/>
          </w:tcPr>
          <w:p w14:paraId="0CFFA133" w14:textId="77777777" w:rsidR="002C2E1A" w:rsidRPr="00863A01" w:rsidRDefault="002C2E1A" w:rsidP="002C2E1A">
            <w:pPr>
              <w:keepNext/>
              <w:keepLines/>
              <w:tabs>
                <w:tab w:val="decimal" w:pos="1299"/>
              </w:tabs>
              <w:autoSpaceDE w:val="0"/>
              <w:autoSpaceDN w:val="0"/>
              <w:adjustRightInd w:val="0"/>
              <w:ind w:right="514"/>
            </w:pPr>
          </w:p>
        </w:tc>
        <w:tc>
          <w:tcPr>
            <w:tcW w:w="2306" w:type="dxa"/>
            <w:vAlign w:val="bottom"/>
          </w:tcPr>
          <w:p w14:paraId="45D7DCA5" w14:textId="77777777" w:rsidR="002C2E1A" w:rsidRPr="00863A01" w:rsidRDefault="002C2E1A" w:rsidP="002C2E1A">
            <w:pPr>
              <w:keepNext/>
              <w:keepLines/>
              <w:tabs>
                <w:tab w:val="decimal" w:pos="1453"/>
              </w:tabs>
              <w:autoSpaceDE w:val="0"/>
              <w:autoSpaceDN w:val="0"/>
              <w:adjustRightInd w:val="0"/>
              <w:ind w:right="612"/>
            </w:pPr>
          </w:p>
        </w:tc>
      </w:tr>
      <w:tr w:rsidR="002C2E1A" w:rsidRPr="00863A01" w14:paraId="5AC13519" w14:textId="77777777" w:rsidTr="00376669">
        <w:trPr>
          <w:jc w:val="center"/>
        </w:trPr>
        <w:tc>
          <w:tcPr>
            <w:tcW w:w="2378" w:type="dxa"/>
            <w:shd w:val="clear" w:color="auto" w:fill="auto"/>
            <w:vAlign w:val="bottom"/>
          </w:tcPr>
          <w:p w14:paraId="6559B881" w14:textId="77777777" w:rsidR="002C2E1A" w:rsidRPr="00863A01" w:rsidRDefault="002C2E1A" w:rsidP="002C2E1A">
            <w:pPr>
              <w:keepNext/>
              <w:keepLines/>
              <w:tabs>
                <w:tab w:val="decimal" w:pos="1324"/>
              </w:tabs>
              <w:autoSpaceDE w:val="0"/>
              <w:autoSpaceDN w:val="0"/>
              <w:adjustRightInd w:val="0"/>
              <w:ind w:left="666"/>
            </w:pPr>
          </w:p>
        </w:tc>
        <w:tc>
          <w:tcPr>
            <w:tcW w:w="2308" w:type="dxa"/>
            <w:vAlign w:val="bottom"/>
          </w:tcPr>
          <w:p w14:paraId="3E08214D" w14:textId="77777777" w:rsidR="002C2E1A" w:rsidRPr="00863A01" w:rsidRDefault="002C2E1A" w:rsidP="002C2E1A">
            <w:pPr>
              <w:keepNext/>
              <w:keepLines/>
              <w:tabs>
                <w:tab w:val="decimal" w:pos="1479"/>
              </w:tabs>
              <w:autoSpaceDE w:val="0"/>
              <w:autoSpaceDN w:val="0"/>
              <w:adjustRightInd w:val="0"/>
              <w:ind w:right="612"/>
            </w:pPr>
          </w:p>
        </w:tc>
        <w:tc>
          <w:tcPr>
            <w:tcW w:w="2368" w:type="dxa"/>
            <w:shd w:val="clear" w:color="auto" w:fill="auto"/>
            <w:vAlign w:val="bottom"/>
          </w:tcPr>
          <w:p w14:paraId="58F26B27" w14:textId="77777777" w:rsidR="002C2E1A" w:rsidRPr="00863A01" w:rsidRDefault="002C2E1A" w:rsidP="002C2E1A">
            <w:pPr>
              <w:keepNext/>
              <w:keepLines/>
              <w:tabs>
                <w:tab w:val="decimal" w:pos="1299"/>
              </w:tabs>
              <w:autoSpaceDE w:val="0"/>
              <w:autoSpaceDN w:val="0"/>
              <w:adjustRightInd w:val="0"/>
              <w:ind w:right="514"/>
            </w:pPr>
          </w:p>
        </w:tc>
        <w:tc>
          <w:tcPr>
            <w:tcW w:w="2306" w:type="dxa"/>
            <w:vAlign w:val="bottom"/>
          </w:tcPr>
          <w:p w14:paraId="67058B63" w14:textId="77777777" w:rsidR="002C2E1A" w:rsidRPr="00863A01" w:rsidRDefault="002C2E1A" w:rsidP="002C2E1A">
            <w:pPr>
              <w:keepNext/>
              <w:keepLines/>
              <w:tabs>
                <w:tab w:val="decimal" w:pos="1453"/>
              </w:tabs>
              <w:autoSpaceDE w:val="0"/>
              <w:autoSpaceDN w:val="0"/>
              <w:adjustRightInd w:val="0"/>
              <w:ind w:right="612"/>
            </w:pPr>
          </w:p>
        </w:tc>
      </w:tr>
      <w:tr w:rsidR="002C2E1A" w:rsidRPr="00863A01" w14:paraId="57DD216E" w14:textId="77777777" w:rsidTr="003B504D">
        <w:trPr>
          <w:jc w:val="center"/>
        </w:trPr>
        <w:tc>
          <w:tcPr>
            <w:tcW w:w="9360" w:type="dxa"/>
            <w:gridSpan w:val="4"/>
          </w:tcPr>
          <w:p w14:paraId="411EDBA5" w14:textId="77777777" w:rsidR="002C2E1A" w:rsidRPr="00863A01" w:rsidRDefault="002C2E1A" w:rsidP="002C2E1A">
            <w:pPr>
              <w:keepNext/>
              <w:keepLines/>
              <w:autoSpaceDE w:val="0"/>
              <w:autoSpaceDN w:val="0"/>
              <w:adjustRightInd w:val="0"/>
              <w:spacing w:after="240"/>
              <w:ind w:right="612"/>
              <w:rPr>
                <w:sz w:val="20"/>
                <w:szCs w:val="20"/>
                <w:u w:val="single"/>
              </w:rPr>
            </w:pPr>
            <w:r w:rsidRPr="00863A01">
              <w:rPr>
                <w:sz w:val="20"/>
                <w:szCs w:val="20"/>
                <w:u w:val="single"/>
              </w:rPr>
              <w:tab/>
            </w:r>
            <w:r w:rsidRPr="00863A01">
              <w:rPr>
                <w:sz w:val="20"/>
                <w:szCs w:val="20"/>
                <w:u w:val="single"/>
              </w:rPr>
              <w:tab/>
            </w:r>
            <w:r w:rsidRPr="00863A01">
              <w:rPr>
                <w:sz w:val="20"/>
                <w:szCs w:val="20"/>
                <w:u w:val="single"/>
              </w:rPr>
              <w:tab/>
            </w:r>
            <w:r w:rsidRPr="00863A01">
              <w:rPr>
                <w:sz w:val="20"/>
                <w:szCs w:val="20"/>
              </w:rPr>
              <w:br/>
              <w:t>*</w:t>
            </w:r>
            <w:r w:rsidR="009A18FE">
              <w:rPr>
                <w:sz w:val="20"/>
                <w:szCs w:val="20"/>
              </w:rPr>
              <w:tab/>
              <w:t>F</w:t>
            </w:r>
            <w:r w:rsidRPr="00863A01">
              <w:rPr>
                <w:sz w:val="20"/>
                <w:szCs w:val="20"/>
              </w:rPr>
              <w:t>inal maturity, not a sinking fund redemption</w:t>
            </w:r>
            <w:r w:rsidR="009A18FE">
              <w:rPr>
                <w:sz w:val="20"/>
                <w:szCs w:val="20"/>
              </w:rPr>
              <w:t xml:space="preserve">.  </w:t>
            </w:r>
          </w:p>
        </w:tc>
      </w:tr>
    </w:tbl>
    <w:bookmarkEnd w:id="336"/>
    <w:p w14:paraId="595866A8" w14:textId="084CCB98" w:rsidR="0040230D" w:rsidRPr="0040230D" w:rsidRDefault="0040230D" w:rsidP="0040230D">
      <w:pPr>
        <w:spacing w:before="240" w:after="240"/>
        <w:ind w:firstLine="720"/>
        <w:jc w:val="both"/>
        <w:rPr>
          <w:rFonts w:eastAsia="Times New Roman" w:cs="Times New Roman"/>
          <w:szCs w:val="20"/>
        </w:rPr>
      </w:pPr>
      <w:r w:rsidRPr="0040230D">
        <w:rPr>
          <w:rFonts w:eastAsia="Times New Roman" w:cs="Times New Roman"/>
          <w:szCs w:val="20"/>
        </w:rPr>
        <w:t xml:space="preserve">On or </w:t>
      </w:r>
      <w:r w:rsidRPr="0040230D">
        <w:rPr>
          <w:rFonts w:eastAsia="Times New Roman" w:cs="Times New Roman"/>
        </w:rPr>
        <w:t>before</w:t>
      </w:r>
      <w:r w:rsidRPr="0040230D">
        <w:rPr>
          <w:rFonts w:eastAsia="Times New Roman" w:cs="Times New Roman"/>
          <w:szCs w:val="20"/>
        </w:rPr>
        <w:t xml:space="preserve"> 45 days prior to each sinking fund installment date as set forth above, the Trustee shall select for redemption, by lot in such manner as the Trustee may determine, from the Outstanding Bonds of the applicable series, a principal amount of such Bonds equal to the applicable sinking fund installment.  The amount of the applicable sinking fund installment for any particular date shall be reduced by the principal amount of any Bonds of the applicable series which prior to said date have been redeemed (otherwise than through the operation of the sinking fund) and cancelled and not theretofore applied as a credit against a sinking fund installment. Such reductions shall be applied in such year or years as may be determined by the </w:t>
      </w:r>
      <w:r>
        <w:rPr>
          <w:rFonts w:eastAsia="Times New Roman" w:cs="Times New Roman"/>
          <w:szCs w:val="20"/>
        </w:rPr>
        <w:t>District</w:t>
      </w:r>
      <w:r w:rsidRPr="0040230D">
        <w:rPr>
          <w:rFonts w:eastAsia="Times New Roman" w:cs="Times New Roman"/>
          <w:szCs w:val="20"/>
        </w:rPr>
        <w:t xml:space="preserve">. In the event that there are not sufficient moneys in the </w:t>
      </w:r>
      <w:r w:rsidR="00566821">
        <w:rPr>
          <w:rFonts w:eastAsia="Times New Roman" w:cs="Times New Roman"/>
          <w:szCs w:val="20"/>
        </w:rPr>
        <w:t>Senior Bond Fund</w:t>
      </w:r>
      <w:r w:rsidRPr="0040230D">
        <w:rPr>
          <w:rFonts w:eastAsia="Times New Roman" w:cs="Times New Roman"/>
          <w:szCs w:val="20"/>
        </w:rPr>
        <w:t xml:space="preserve"> to pay the full amount due in accordance with the foregoing on any sinking fund installment date, the Trustee shall redeem as many Bonds as possible on such date in integral multiples of $1,000, selecting the same by lot from both series of the Bonds (</w:t>
      </w:r>
      <w:r w:rsidR="00DC5B2B">
        <w:rPr>
          <w:rFonts w:eastAsia="Times New Roman" w:cs="Times New Roman"/>
          <w:szCs w:val="20"/>
        </w:rPr>
        <w:t>2025A-1</w:t>
      </w:r>
      <w:r w:rsidRPr="0040230D">
        <w:rPr>
          <w:rFonts w:eastAsia="Times New Roman" w:cs="Times New Roman"/>
          <w:szCs w:val="20"/>
        </w:rPr>
        <w:t xml:space="preserve"> Bonds and </w:t>
      </w:r>
      <w:r w:rsidR="00DC5B2B">
        <w:rPr>
          <w:rFonts w:eastAsia="Times New Roman" w:cs="Times New Roman"/>
          <w:szCs w:val="20"/>
        </w:rPr>
        <w:t>2025A-2</w:t>
      </w:r>
      <w:r w:rsidRPr="0040230D">
        <w:rPr>
          <w:rFonts w:eastAsia="Times New Roman" w:cs="Times New Roman"/>
          <w:szCs w:val="20"/>
        </w:rPr>
        <w:t xml:space="preserve"> Bonds) without preference, priority or pre-determined allocation as between the two series (</w:t>
      </w:r>
      <w:r w:rsidR="00DC5B2B">
        <w:rPr>
          <w:rFonts w:eastAsia="Times New Roman" w:cs="Times New Roman"/>
          <w:szCs w:val="20"/>
        </w:rPr>
        <w:t>2025A-1</w:t>
      </w:r>
      <w:r w:rsidRPr="0040230D">
        <w:rPr>
          <w:rFonts w:eastAsia="Times New Roman" w:cs="Times New Roman"/>
          <w:szCs w:val="20"/>
        </w:rPr>
        <w:t xml:space="preserve"> Bonds and </w:t>
      </w:r>
      <w:r w:rsidR="00DC5B2B">
        <w:rPr>
          <w:rFonts w:eastAsia="Times New Roman" w:cs="Times New Roman"/>
          <w:szCs w:val="20"/>
        </w:rPr>
        <w:t>2025A-2</w:t>
      </w:r>
      <w:r w:rsidRPr="0040230D">
        <w:rPr>
          <w:rFonts w:eastAsia="Times New Roman" w:cs="Times New Roman"/>
          <w:szCs w:val="20"/>
        </w:rPr>
        <w:t xml:space="preserve"> Bonds), and any redemption amount for which funds are not available to redeem Bonds of a particular series </w:t>
      </w:r>
      <w:r w:rsidRPr="0040230D">
        <w:rPr>
          <w:rFonts w:eastAsia="Times New Roman" w:cs="Times New Roman"/>
          <w:szCs w:val="20"/>
        </w:rPr>
        <w:lastRenderedPageBreak/>
        <w:t>shall be added to the redemption amount for the immediately succeeding sinking fund installment date for such series.</w:t>
      </w:r>
    </w:p>
    <w:p w14:paraId="2F6711E0" w14:textId="77777777" w:rsidR="005A1923" w:rsidRPr="00545E2E" w:rsidRDefault="005A1923" w:rsidP="009A18FE">
      <w:pPr>
        <w:pStyle w:val="Heading2"/>
        <w:keepNext/>
        <w:rPr>
          <w:b w:val="0"/>
          <w:vanish/>
          <w:color w:val="FF0000"/>
          <w:u w:val="single"/>
          <w:specVanish/>
        </w:rPr>
      </w:pPr>
      <w:bookmarkStart w:id="337" w:name="_Toc522920737"/>
      <w:bookmarkStart w:id="338" w:name="_Toc522920824"/>
      <w:bookmarkStart w:id="339" w:name="_Toc522920911"/>
      <w:bookmarkStart w:id="340" w:name="_Toc191375965"/>
      <w:r w:rsidRPr="00545E2E">
        <w:rPr>
          <w:b w:val="0"/>
          <w:u w:val="single"/>
        </w:rPr>
        <w:t>Redemption Procedure and Notice</w:t>
      </w:r>
      <w:bookmarkEnd w:id="337"/>
      <w:bookmarkEnd w:id="338"/>
      <w:bookmarkEnd w:id="339"/>
      <w:bookmarkEnd w:id="340"/>
    </w:p>
    <w:p w14:paraId="202585DC" w14:textId="77777777" w:rsidR="005A1923" w:rsidRPr="00863A01" w:rsidRDefault="005A1923" w:rsidP="005A1923">
      <w:pPr>
        <w:pStyle w:val="HeadingBody2"/>
      </w:pPr>
      <w:r w:rsidRPr="00863A01">
        <w:t>.</w:t>
      </w:r>
    </w:p>
    <w:p w14:paraId="5A8D0756" w14:textId="3E18CFF0" w:rsidR="0040230D" w:rsidRPr="0040230D" w:rsidRDefault="0040230D" w:rsidP="0040230D">
      <w:pPr>
        <w:pStyle w:val="Heading3"/>
      </w:pPr>
      <w:r w:rsidRPr="0040230D">
        <w:t xml:space="preserve">If less than all of the Bonds within a maturity of a series are to be redeemed on any prior redemption date, the Bonds to be redeemed shall be selected by lot prior to the date fixed for redemption, in such manner as the Trustee shall determine.  The Bonds shall be redeemed only in integral multiples of $1,000 (or, with respect to the redemption of </w:t>
      </w:r>
      <w:r w:rsidR="00DC5B2B">
        <w:t>2025A-2</w:t>
      </w:r>
      <w:r w:rsidRPr="0040230D">
        <w:t xml:space="preserve"> Bonds prior to the </w:t>
      </w:r>
      <w:r w:rsidR="00DC5B2B">
        <w:t>2025A-2</w:t>
      </w:r>
      <w:r w:rsidRPr="0040230D">
        <w:t xml:space="preserve"> Current Interest Conversion Date, in integral multiples of $0.01 in excess of $1,000).  In the event a Bond is of a denomination larger than $1,000, a portion of such Bond may be redeemed, but only in the principal amount of $1,000 or any integral multiple thereof (or, with respect to the redemption of </w:t>
      </w:r>
      <w:r w:rsidR="00DC5B2B">
        <w:t>2025A-2</w:t>
      </w:r>
      <w:r w:rsidRPr="0040230D">
        <w:t xml:space="preserve"> Bonds prior to the </w:t>
      </w:r>
      <w:r w:rsidR="00DC5B2B">
        <w:t>2025A-2</w:t>
      </w:r>
      <w:r w:rsidRPr="0040230D">
        <w:t xml:space="preserve"> Current Interest Conversion Date, in integral multiples of $0.01 in excess of $1,000).  Such Bond shall be treated for the purpose of redemption as that number of Bonds which results from dividing the principal amount of such Bond by $1,000 (or, with respect to the redemption of </w:t>
      </w:r>
      <w:r w:rsidR="00DC5B2B">
        <w:t>2025A-2</w:t>
      </w:r>
      <w:r w:rsidRPr="0040230D">
        <w:t xml:space="preserve"> Bonds prior to the </w:t>
      </w:r>
      <w:r w:rsidR="00DC5B2B">
        <w:t>2025A-2</w:t>
      </w:r>
      <w:r w:rsidRPr="0040230D">
        <w:t xml:space="preserve"> Current Interest Conversion Date, $1,000 plus the applicable integral multiple of $0.01 selected for purposes of such redemption).  In the event a portion of any Bond is redeemed, the Trustee shall, without charge to the Owner of such Bond, authenticate and deliver a replacement Bond or Bonds for the unredeemed portion thereof.</w:t>
      </w:r>
    </w:p>
    <w:p w14:paraId="6F5F53D8" w14:textId="4BEE7931" w:rsidR="009C1015" w:rsidRDefault="005A1923" w:rsidP="005A1923">
      <w:pPr>
        <w:pStyle w:val="Heading3"/>
      </w:pPr>
      <w:r w:rsidRPr="00863A01">
        <w:t>In the event any of the Bonds or portions thereof are called for redemption as aforesaid, notice thereof identifying the Bonds or portions thereof to be redeemed will be given by the Trustee by mailing a copy of the redemption notice by first-class mail (postage prepaid) or by electronic means to DTC or its successors, not less than 20 days prior to the redemption date to the Owner of each Bond to be redeemed in whole or in part at the address shown on the registration books maintained by or on behalf of the District by the Trustee.  Failure to give such notice by mailing to any Owner or by electronic means to DTC or its successors, or any defect therein, shall not affect the validity of any proceeding for the redemption of other Bonds as to which no such failure or defect exists.  The redemption of the Bonds may be contingent or subject to such conditions as may be specified in the notice, and if funds for the redemption are not irrevocably deposited with the Trustee or otherwise placed in escrow and in trust prior to the giving of notice of redemption, the notice shall be specifically subject to the deposit of funds by the District.  All Bonds so called for redemption will cease to bear interest after the specified redemption date, provided funds for their redemption are on deposit at the place of payment at that time.</w:t>
      </w:r>
    </w:p>
    <w:p w14:paraId="37206AFF" w14:textId="77777777" w:rsidR="005A1923" w:rsidRPr="00863A01" w:rsidRDefault="005A1923" w:rsidP="005A1923">
      <w:pPr>
        <w:pStyle w:val="Heading1"/>
        <w:rPr>
          <w:b w:val="0"/>
        </w:rPr>
      </w:pPr>
      <w:bookmarkStart w:id="341" w:name="_Toc522920738"/>
      <w:bookmarkStart w:id="342" w:name="_Toc522920825"/>
      <w:bookmarkStart w:id="343" w:name="_Toc522920912"/>
      <w:bookmarkStart w:id="344" w:name="_Toc522921185"/>
      <w:bookmarkStart w:id="345" w:name="_Toc523240811"/>
      <w:bookmarkStart w:id="346" w:name="_Toc523241409"/>
      <w:bookmarkStart w:id="347" w:name="_Toc529266342"/>
      <w:bookmarkStart w:id="348" w:name="_Toc9331840"/>
      <w:bookmarkStart w:id="349" w:name="_Toc11152583"/>
      <w:bookmarkStart w:id="350" w:name="_Toc11161756"/>
      <w:bookmarkStart w:id="351" w:name="_Toc11162074"/>
      <w:bookmarkStart w:id="352" w:name="_Toc11664289"/>
      <w:bookmarkStart w:id="353" w:name="_Toc13571641"/>
      <w:bookmarkStart w:id="354" w:name="_Toc13572054"/>
      <w:bookmarkStart w:id="355" w:name="_Toc13572401"/>
      <w:bookmarkStart w:id="356" w:name="_Toc13860215"/>
      <w:bookmarkStart w:id="357" w:name="_Toc16777963"/>
      <w:bookmarkStart w:id="358" w:name="_Toc17970603"/>
      <w:bookmarkStart w:id="359" w:name="_Toc17971260"/>
      <w:bookmarkStart w:id="360" w:name="_Toc18575798"/>
      <w:bookmarkStart w:id="361" w:name="_Toc20821497"/>
      <w:bookmarkStart w:id="362" w:name="_Toc21087328"/>
      <w:bookmarkStart w:id="363" w:name="_Toc24098554"/>
      <w:bookmarkStart w:id="364" w:name="_Toc24448106"/>
      <w:bookmarkStart w:id="365" w:name="_Toc24451177"/>
      <w:bookmarkStart w:id="366" w:name="_Toc44327289"/>
      <w:bookmarkStart w:id="367" w:name="_Toc44440147"/>
      <w:bookmarkStart w:id="368" w:name="_Toc46993559"/>
      <w:bookmarkStart w:id="369" w:name="_Toc47341600"/>
      <w:bookmarkStart w:id="370" w:name="_Toc47540628"/>
      <w:bookmarkStart w:id="371" w:name="_Toc48900122"/>
      <w:bookmarkStart w:id="372" w:name="_Toc72485226"/>
      <w:bookmarkStart w:id="373" w:name="_Toc72930962"/>
      <w:bookmarkStart w:id="374" w:name="_Toc76976116"/>
      <w:bookmarkStart w:id="375" w:name="_Toc191369522"/>
      <w:bookmarkStart w:id="376" w:name="_Toc191375966"/>
      <w:r w:rsidRPr="00863A01">
        <w:rPr>
          <w:b w:val="0"/>
        </w:rPr>
        <w:br/>
      </w:r>
      <w:r w:rsidRPr="00863A01">
        <w:rPr>
          <w:b w:val="0"/>
        </w:rPr>
        <w:br/>
      </w:r>
      <w:r w:rsidRPr="00A358C2">
        <w:rPr>
          <w:rFonts w:ascii="Times New Roman" w:hAnsi="Times New Roman"/>
          <w:b w:val="0"/>
        </w:rPr>
        <w:t>INVESTMENTS</w:t>
      </w:r>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p>
    <w:p w14:paraId="71B59745" w14:textId="77777777" w:rsidR="005A1923" w:rsidRPr="00545E2E" w:rsidRDefault="005A1923" w:rsidP="005A1923">
      <w:pPr>
        <w:pStyle w:val="Heading2"/>
        <w:rPr>
          <w:b w:val="0"/>
          <w:vanish/>
          <w:color w:val="FF0000"/>
          <w:u w:val="single"/>
          <w:specVanish/>
        </w:rPr>
      </w:pPr>
      <w:bookmarkStart w:id="377" w:name="_Toc522920739"/>
      <w:bookmarkStart w:id="378" w:name="_Toc522920826"/>
      <w:bookmarkStart w:id="379" w:name="_Toc522920913"/>
      <w:bookmarkStart w:id="380" w:name="_Toc191375967"/>
      <w:r w:rsidRPr="00545E2E">
        <w:rPr>
          <w:b w:val="0"/>
          <w:u w:val="single"/>
        </w:rPr>
        <w:t>Investments</w:t>
      </w:r>
      <w:bookmarkEnd w:id="377"/>
      <w:bookmarkEnd w:id="378"/>
      <w:bookmarkEnd w:id="379"/>
      <w:bookmarkEnd w:id="380"/>
    </w:p>
    <w:p w14:paraId="5E791BB7" w14:textId="77777777" w:rsidR="005A1923" w:rsidRPr="00863A01" w:rsidRDefault="005A1923" w:rsidP="005A1923">
      <w:pPr>
        <w:pStyle w:val="HeadingBody2"/>
      </w:pPr>
      <w:r w:rsidRPr="00863A01">
        <w:t>.</w:t>
      </w:r>
    </w:p>
    <w:p w14:paraId="672919D0" w14:textId="77777777" w:rsidR="005A1923" w:rsidRPr="00863A01" w:rsidRDefault="005A1923" w:rsidP="005A1923">
      <w:pPr>
        <w:pStyle w:val="Heading3"/>
      </w:pPr>
      <w:r w:rsidRPr="00863A01">
        <w:t xml:space="preserve">All moneys held by the Trustee in any of the funds or accounts created hereby shall be promptly invested or reinvested by the Trustee, upon receipt by the Trustee </w:t>
      </w:r>
      <w:r w:rsidRPr="00863A01">
        <w:lastRenderedPageBreak/>
        <w:t>of written direction of the District Representative, in Permitted Investments only. The Trustee may conclusively rely upon the District Representative</w:t>
      </w:r>
      <w:r w:rsidR="009A650D" w:rsidRPr="00863A01">
        <w:t>’</w:t>
      </w:r>
      <w:r w:rsidRPr="00863A01">
        <w:t>s written instruction as to both the suitability and legality of the directed investments. If the District fails to provide written directions concerning investment of moneys held by the Trustee, the Trustee shall, in accordance with this subsection, invest and reinvest the moneys in a money market fund which is a Permitted Investment, subject to any other requirements of this Section 6.01.  Any such investments shall mature, be redeemable at the option of the owner thereof, pay interest or, in the case of money market funds, shall be available for withdrawal, no later than the respective dates when moneys held for the credit of such fund or account will be required for the purposes intended.  The interest income derived from the investment and reinvestment of any moneys in any fund or account held by the Trustee under the Indenture shall be credited to the fund or account from which the moneys invested were derived.</w:t>
      </w:r>
    </w:p>
    <w:p w14:paraId="2ED034B4" w14:textId="77777777" w:rsidR="005A1923" w:rsidRPr="00863A01" w:rsidRDefault="005A1923" w:rsidP="005A1923">
      <w:pPr>
        <w:pStyle w:val="Heading3"/>
      </w:pPr>
      <w:r w:rsidRPr="00863A01">
        <w:t xml:space="preserve">The Trustee may make any and all such investments through its own investment department or that of its affiliates or subsidiaries, and may charge its ordinary and customary fees for such trades, including cash sweep account fees. The Trustee is not required to issue confirmations of Permitted Investments for any month in which a monthly statement is rendered by the Trustee.  The Trustee will not issue a monthly statement for any fund or account if no activity occurred in such fund or account during such month.  Unless otherwise confirmed or directed in writing, an account statement delivered periodically by the Trustee to the District Representative shall confirm that the investment transactions identified therein accurately reflect the investment directions of the District Representative, unless the District Representative notified the Trustee in writing to the contrary within 30 days of the date of such statement.  </w:t>
      </w:r>
      <w:r w:rsidR="00573134" w:rsidRPr="006A0552">
        <w:t>The Trustee is specifically authorized to implement its automated cash investments system to assure that cash on hand is invested and to charge reasonable cash management fees, which may be deducted from income earned on investments.</w:t>
      </w:r>
    </w:p>
    <w:p w14:paraId="0482A5B3" w14:textId="77777777" w:rsidR="005A1923" w:rsidRPr="00863A01" w:rsidRDefault="005A1923" w:rsidP="005A1923">
      <w:pPr>
        <w:pStyle w:val="Heading3"/>
      </w:pPr>
      <w:r w:rsidRPr="00863A01">
        <w:t>Any and all such investments shall be subject to full and complete compliance at all times with the covenants and provisions of Section 6.02 hereof.</w:t>
      </w:r>
    </w:p>
    <w:p w14:paraId="231B825F" w14:textId="77777777" w:rsidR="005A1923" w:rsidRPr="00A83608" w:rsidRDefault="005A1923" w:rsidP="005A1923">
      <w:pPr>
        <w:pStyle w:val="Heading2"/>
        <w:rPr>
          <w:b w:val="0"/>
          <w:vanish/>
          <w:color w:val="FF0000"/>
          <w:u w:val="single"/>
          <w:specVanish/>
        </w:rPr>
      </w:pPr>
      <w:bookmarkStart w:id="381" w:name="_Toc522920740"/>
      <w:bookmarkStart w:id="382" w:name="_Toc522920827"/>
      <w:bookmarkStart w:id="383" w:name="_Toc522920914"/>
      <w:bookmarkStart w:id="384" w:name="_Toc191375968"/>
      <w:r w:rsidRPr="00A83608">
        <w:rPr>
          <w:b w:val="0"/>
          <w:u w:val="single"/>
        </w:rPr>
        <w:t>Tax Matters</w:t>
      </w:r>
      <w:bookmarkEnd w:id="381"/>
      <w:bookmarkEnd w:id="382"/>
      <w:bookmarkEnd w:id="383"/>
      <w:bookmarkEnd w:id="384"/>
    </w:p>
    <w:p w14:paraId="71652EC8" w14:textId="77777777" w:rsidR="005A1923" w:rsidRPr="00863A01" w:rsidRDefault="005A1923" w:rsidP="005A1923">
      <w:pPr>
        <w:pStyle w:val="HeadingBody2"/>
      </w:pPr>
      <w:r w:rsidRPr="00863A01">
        <w:t>.</w:t>
      </w:r>
    </w:p>
    <w:p w14:paraId="51C0984E" w14:textId="77777777" w:rsidR="005A1923" w:rsidRPr="00863A01" w:rsidRDefault="005A1923" w:rsidP="005A1923">
      <w:pPr>
        <w:pStyle w:val="Heading3"/>
      </w:pPr>
      <w:r w:rsidRPr="00863A01">
        <w:t>The District shall at all times do and perform all acts and things necessary or desirable in order to assure that interest paid on the Bonds shall, for the purposes of federal income taxation, be excludable from the gross income of the recipients thereof and exempt from such taxation.</w:t>
      </w:r>
    </w:p>
    <w:p w14:paraId="649FC6AB" w14:textId="77777777" w:rsidR="005A1923" w:rsidRPr="00863A01" w:rsidRDefault="005A1923" w:rsidP="005A1923">
      <w:pPr>
        <w:pStyle w:val="Heading3"/>
      </w:pPr>
      <w:r w:rsidRPr="00863A01">
        <w:t xml:space="preserve">The District shall not use or permit the use of any proceeds of Bonds or any funds of the District, directly or indirectly, to acquire any securities or obligations, and shall not take or permit to be taken any other action or actions, which would cause any Bonds to be </w:t>
      </w:r>
      <w:r w:rsidR="009A650D" w:rsidRPr="00863A01">
        <w:t>“</w:t>
      </w:r>
      <w:r w:rsidRPr="00863A01">
        <w:t>arbitrage bonds</w:t>
      </w:r>
      <w:r w:rsidR="009A650D" w:rsidRPr="00863A01">
        <w:t>”</w:t>
      </w:r>
      <w:r w:rsidRPr="00863A01">
        <w:t xml:space="preserve"> within the meaning of Section 148 of the Code or </w:t>
      </w:r>
      <w:r w:rsidR="009A650D" w:rsidRPr="00863A01">
        <w:t>“</w:t>
      </w:r>
      <w:r w:rsidRPr="00863A01">
        <w:t>federally guaranteed</w:t>
      </w:r>
      <w:r w:rsidR="009A650D" w:rsidRPr="00863A01">
        <w:t>”</w:t>
      </w:r>
      <w:r w:rsidRPr="00863A01">
        <w:t xml:space="preserve"> within the meaning of Section 149(b) of the Code and any such applicable requirements promulgated from time to time thereunder and under Section 103(b) of the Code, and the District shall observe and not violate the requirements of Section 148 of the Code and any such applicable regulations.  The District shall comply with all requirements of Sections 148 and 149(d) of the Code to the extent applicable to the Bonds.  In the event </w:t>
      </w:r>
      <w:r w:rsidRPr="00863A01">
        <w:lastRenderedPageBreak/>
        <w:t>that at any time the District is of the opinion that for purposes of this paragraph it is necessary to restrict or to limit the yield on the investment of any moneys held by the Trustee or held by the District under this Indenture, the District shall so restrict or limit the yield on such investment or shall so instruct the Trustee in a detailed certificate, and the Trustee shall take such action as may be necessary in accordance with such instructions.</w:t>
      </w:r>
    </w:p>
    <w:p w14:paraId="60958242" w14:textId="77777777" w:rsidR="005A1923" w:rsidRPr="00863A01" w:rsidRDefault="005A1923" w:rsidP="00111298">
      <w:pPr>
        <w:pStyle w:val="Heading3"/>
      </w:pPr>
      <w:r w:rsidRPr="00863A01">
        <w:t>The District specifically covenants to comply with the provisions and procedures of the Tax Certificate.</w:t>
      </w:r>
    </w:p>
    <w:p w14:paraId="62B30CA5" w14:textId="0505063C" w:rsidR="009C1015" w:rsidRDefault="005A1923" w:rsidP="005A1923">
      <w:pPr>
        <w:pStyle w:val="Heading3"/>
      </w:pPr>
      <w:r w:rsidRPr="00863A01">
        <w:t>The covenants contained in this Section shall continue in effect until all Bonds are fully paid, satisfied, and discharged.</w:t>
      </w:r>
    </w:p>
    <w:p w14:paraId="09F8FAA6" w14:textId="77777777" w:rsidR="005A1923" w:rsidRPr="00A358C2" w:rsidRDefault="005A1923" w:rsidP="005A1923">
      <w:pPr>
        <w:pStyle w:val="Heading1"/>
        <w:rPr>
          <w:rFonts w:ascii="Times New Roman" w:hAnsi="Times New Roman"/>
          <w:b w:val="0"/>
        </w:rPr>
      </w:pPr>
      <w:bookmarkStart w:id="385" w:name="_Toc522920741"/>
      <w:bookmarkStart w:id="386" w:name="_Toc522920828"/>
      <w:bookmarkStart w:id="387" w:name="_Toc522920915"/>
      <w:bookmarkStart w:id="388" w:name="_Toc522921188"/>
      <w:bookmarkStart w:id="389" w:name="_Toc523240814"/>
      <w:bookmarkStart w:id="390" w:name="_Toc523241412"/>
      <w:bookmarkStart w:id="391" w:name="_Toc529266345"/>
      <w:bookmarkStart w:id="392" w:name="_Toc9331843"/>
      <w:bookmarkStart w:id="393" w:name="_Toc11152586"/>
      <w:bookmarkStart w:id="394" w:name="_Toc11161759"/>
      <w:bookmarkStart w:id="395" w:name="_Toc11162077"/>
      <w:bookmarkStart w:id="396" w:name="_Toc11664292"/>
      <w:bookmarkStart w:id="397" w:name="_Toc13571644"/>
      <w:bookmarkStart w:id="398" w:name="_Toc13572057"/>
      <w:bookmarkStart w:id="399" w:name="_Toc13572404"/>
      <w:bookmarkStart w:id="400" w:name="_Toc13860218"/>
      <w:bookmarkStart w:id="401" w:name="_Toc16777966"/>
      <w:bookmarkStart w:id="402" w:name="_Toc17970606"/>
      <w:bookmarkStart w:id="403" w:name="_Toc17971263"/>
      <w:bookmarkStart w:id="404" w:name="_Toc18575801"/>
      <w:bookmarkStart w:id="405" w:name="_Toc20821500"/>
      <w:bookmarkStart w:id="406" w:name="_Toc21087331"/>
      <w:bookmarkStart w:id="407" w:name="_Toc24098557"/>
      <w:bookmarkStart w:id="408" w:name="_Toc24448109"/>
      <w:bookmarkStart w:id="409" w:name="_Toc24451180"/>
      <w:bookmarkStart w:id="410" w:name="_Toc44327292"/>
      <w:bookmarkStart w:id="411" w:name="_Toc44440150"/>
      <w:bookmarkStart w:id="412" w:name="_Toc46993562"/>
      <w:bookmarkStart w:id="413" w:name="_Toc47341603"/>
      <w:bookmarkStart w:id="414" w:name="_Toc47540631"/>
      <w:bookmarkStart w:id="415" w:name="_Toc48900125"/>
      <w:bookmarkStart w:id="416" w:name="_Toc72485229"/>
      <w:bookmarkStart w:id="417" w:name="_Toc72930965"/>
      <w:bookmarkStart w:id="418" w:name="_Toc76976119"/>
      <w:bookmarkStart w:id="419" w:name="_Toc191369525"/>
      <w:bookmarkStart w:id="420" w:name="_Toc191375969"/>
      <w:r w:rsidRPr="00863A01">
        <w:rPr>
          <w:b w:val="0"/>
        </w:rPr>
        <w:br/>
      </w:r>
      <w:r w:rsidRPr="00863A01">
        <w:rPr>
          <w:b w:val="0"/>
        </w:rPr>
        <w:br/>
      </w:r>
      <w:r w:rsidRPr="00A358C2">
        <w:rPr>
          <w:rFonts w:ascii="Times New Roman" w:hAnsi="Times New Roman"/>
          <w:b w:val="0"/>
        </w:rPr>
        <w:t>DISCHARGE OF LIEN</w:t>
      </w:r>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p w14:paraId="2FB46A94" w14:textId="77777777" w:rsidR="005A1923" w:rsidRPr="00545E2E" w:rsidRDefault="005A1923" w:rsidP="005A1923">
      <w:pPr>
        <w:pStyle w:val="Heading2"/>
        <w:rPr>
          <w:b w:val="0"/>
          <w:vanish/>
          <w:color w:val="FF0000"/>
          <w:u w:val="single"/>
          <w:specVanish/>
        </w:rPr>
      </w:pPr>
      <w:bookmarkStart w:id="421" w:name="_Toc522920742"/>
      <w:bookmarkStart w:id="422" w:name="_Toc522920829"/>
      <w:bookmarkStart w:id="423" w:name="_Toc522920916"/>
      <w:bookmarkStart w:id="424" w:name="_Toc191375970"/>
      <w:r w:rsidRPr="00545E2E">
        <w:rPr>
          <w:b w:val="0"/>
          <w:u w:val="single"/>
        </w:rPr>
        <w:t>Discharge of the Lien of the Indenture</w:t>
      </w:r>
      <w:bookmarkEnd w:id="421"/>
      <w:bookmarkEnd w:id="422"/>
      <w:bookmarkEnd w:id="423"/>
      <w:bookmarkEnd w:id="424"/>
    </w:p>
    <w:p w14:paraId="3769730D" w14:textId="77777777" w:rsidR="005A1923" w:rsidRPr="00863A01" w:rsidRDefault="005A1923" w:rsidP="005A1923">
      <w:pPr>
        <w:pStyle w:val="HeadingBody2"/>
      </w:pPr>
      <w:r w:rsidRPr="00863A01">
        <w:t>.</w:t>
      </w:r>
    </w:p>
    <w:p w14:paraId="636F97E8" w14:textId="77777777" w:rsidR="005A1923" w:rsidRPr="00863A01" w:rsidRDefault="005A1923" w:rsidP="005A1923">
      <w:pPr>
        <w:pStyle w:val="Heading3"/>
      </w:pPr>
      <w:r w:rsidRPr="00863A01">
        <w:t>If the District shall pay or cause to be paid to the Trustee, for the Owners of the Bonds, the principal of and interest to become due thereon at the times and in the manner stipulated herein, and if the District shall keep, perform, and observe all and singular the covenants and promises in the Bonds and in this Indenture expressed to be kept, performed, and observed by it or on its part, and if all fees and expenses of the Trustee required by this Indenture to be paid shall have been paid, then these presents and the estate and rights hereby granted shall cease, terminate, and be void, and thereupon the Trustee shall cancel and discharge the lien of this Indenture, and execute and deliver to the District such instruments in writing as shall be required to satisfy the lien hereof, and assign and deliver to the District any property at the time subject to the lien of this Indenture which may then be in its possession, and deliver any amounts required to be paid to the District under Section 8.05 hereof, except for moneys and Federal Securities held by the Trustee for the payment of the principal of, premium if any, and interest on the Bonds.</w:t>
      </w:r>
    </w:p>
    <w:p w14:paraId="4B23857C" w14:textId="77777777" w:rsidR="005A1923" w:rsidRPr="00863A01" w:rsidRDefault="005A1923" w:rsidP="005A1923">
      <w:pPr>
        <w:pStyle w:val="Heading3"/>
      </w:pPr>
      <w:r w:rsidRPr="00863A01">
        <w:t xml:space="preserve">Any Bond shall, prior to the maturity or prior redemption thereof, be deemed to have been paid within the meaning and with the effect expressed in this Section 7.01 if, for the purpose of paying such Bond (i) there shall have been deposited with the Trustee an amount sufficient, without investment, to pay the principal of, premium if any, and interest on such Bond as the same becomes due at maturity or upon one or more designated prior redemption dates, or (ii) there shall have been placed in escrow and in trust with a commercial bank exercising trust powers, an amount sufficient (including the known minimum yield from Federal Securities in which such amount may be invested) to pay the principal of, premium if any, and interest on such Bond, as the same becomes due at maturity or upon one or more designated prior redemption dates.  The Federal Securities in any such escrow shall not be subject to redemption or prepayment at the option of the issuer, and shall become due at or prior to the respective times on which the proceeds thereof shall be needed, in accordance with a schedule established and agreed upon between the District and such bank at the time of the creation of the escrow, or the Federal Securities shall be subject to redemption at the option of the holders thereof to assure such </w:t>
      </w:r>
      <w:r w:rsidRPr="00863A01">
        <w:lastRenderedPageBreak/>
        <w:t xml:space="preserve">availability as so needed to meet such schedule.  The sufficiency of any such escrow funded with Federal Securities shall be </w:t>
      </w:r>
      <w:r w:rsidR="00FA72D1">
        <w:t>verified</w:t>
      </w:r>
      <w:r w:rsidRPr="00863A01">
        <w:t xml:space="preserve"> by a </w:t>
      </w:r>
      <w:r w:rsidR="00FA72D1">
        <w:t>c</w:t>
      </w:r>
      <w:r w:rsidRPr="00863A01">
        <w:t xml:space="preserve">ertified </w:t>
      </w:r>
      <w:r w:rsidR="00FA72D1">
        <w:t>p</w:t>
      </w:r>
      <w:r w:rsidRPr="00863A01">
        <w:t xml:space="preserve">ublic </w:t>
      </w:r>
      <w:r w:rsidR="00FA72D1">
        <w:t>a</w:t>
      </w:r>
      <w:r w:rsidRPr="00863A01">
        <w:t>ccountant.</w:t>
      </w:r>
    </w:p>
    <w:p w14:paraId="2CC4B699" w14:textId="77777777" w:rsidR="005A1923" w:rsidRPr="00863A01" w:rsidRDefault="005A1923" w:rsidP="005A1923">
      <w:pPr>
        <w:pStyle w:val="Heading3"/>
      </w:pPr>
      <w:r w:rsidRPr="00863A01">
        <w:t>Neither the Federal Securities, nor moneys deposited with the Trustee or placed in escrow and in trust pursuant to this Section 7.01, nor principal or interest payments on any such Federal Securities shall be withdrawn or used for any purpose other than, and shall be held in trust for, the payment of the principal of and interest on the Bonds; provided however, that any cash received from such principal or interest payments on such Federal Securities, if not then needed for such purpose, shall, to the extent practicable, be reinvested subject to the provisions of Article VI hereof in Federal Securities maturing at the times and in amounts sufficient to pay, when due, the principal of and interest on the Bonds.</w:t>
      </w:r>
    </w:p>
    <w:p w14:paraId="119DC92D" w14:textId="62E4576D" w:rsidR="005A1923" w:rsidRPr="00863A01" w:rsidRDefault="005A1923" w:rsidP="005A1923">
      <w:pPr>
        <w:pStyle w:val="Heading3"/>
      </w:pPr>
      <w:r w:rsidRPr="00863A01">
        <w:t xml:space="preserve">Prior to the investment or reinvestment of such moneys or such Federal Securities as herein provided, the Trustee shall receive and may rely upon: (i) an opinion of Bond Counsel experienced in matters arising under Section 103 of the Code and acceptable to the Trustee, that the investment or reinvestment of such moneys or such Federal Securities complies with Section 6.02 hereof; and (ii) a report of a </w:t>
      </w:r>
      <w:r w:rsidR="001D49E6" w:rsidRPr="00863A01">
        <w:t>certified public acc</w:t>
      </w:r>
      <w:r w:rsidRPr="00863A01">
        <w:t>ountant that the moneys or Federal Securities will be sufficient to provide for the payment of the principal of and interest on the Bonds when due.</w:t>
      </w:r>
    </w:p>
    <w:p w14:paraId="6D3B82A9" w14:textId="77777777" w:rsidR="005A1923" w:rsidRPr="00863A01" w:rsidRDefault="005A1923" w:rsidP="005A1923">
      <w:pPr>
        <w:pStyle w:val="Heading3"/>
      </w:pPr>
      <w:r w:rsidRPr="00863A01">
        <w:t>The release of the obligations of the District under this Section shall be without prejudice to the rights of the Trustee to be paid reasonable compensation by the District for all services rendered by it hereunder and all its reasonable expenses, charges, and other disbursements incurred in the administration of the trust hereby created, the exercise of its powers, and the performance of its duties hereunder.</w:t>
      </w:r>
    </w:p>
    <w:p w14:paraId="1F1079E5" w14:textId="77777777" w:rsidR="005A1923" w:rsidRPr="00545E2E" w:rsidRDefault="005A1923" w:rsidP="005A1923">
      <w:pPr>
        <w:pStyle w:val="Heading2"/>
        <w:rPr>
          <w:b w:val="0"/>
          <w:vanish/>
          <w:color w:val="FF0000"/>
          <w:u w:val="single"/>
          <w:specVanish/>
        </w:rPr>
      </w:pPr>
      <w:bookmarkStart w:id="425" w:name="_Toc522920743"/>
      <w:bookmarkStart w:id="426" w:name="_Toc522920830"/>
      <w:bookmarkStart w:id="427" w:name="_Toc522920917"/>
      <w:bookmarkStart w:id="428" w:name="_Toc191375971"/>
      <w:r w:rsidRPr="00545E2E">
        <w:rPr>
          <w:b w:val="0"/>
          <w:u w:val="single"/>
        </w:rPr>
        <w:t>Continuing Role as Bond Registrar and Paying Agent</w:t>
      </w:r>
      <w:bookmarkEnd w:id="425"/>
      <w:bookmarkEnd w:id="426"/>
      <w:bookmarkEnd w:id="427"/>
      <w:bookmarkEnd w:id="428"/>
    </w:p>
    <w:p w14:paraId="5620FA44" w14:textId="77777777" w:rsidR="005A1923" w:rsidRPr="00863A01" w:rsidRDefault="005A1923" w:rsidP="005A1923">
      <w:pPr>
        <w:pStyle w:val="HeadingBody2"/>
      </w:pPr>
      <w:r w:rsidRPr="00863A01">
        <w:t>.  Notwithstanding the defeasance of the Bonds prior to maturity and the discharge of this Indenture as provided in Section 7.01 hereof, the Trustee shall continue to fulfill its obligations under Section 2.0</w:t>
      </w:r>
      <w:r w:rsidR="000B2CF8">
        <w:t>5</w:t>
      </w:r>
      <w:r w:rsidRPr="00863A01">
        <w:t xml:space="preserve"> hereof until the Bonds are fully paid, satisfied, and discharged.</w:t>
      </w:r>
    </w:p>
    <w:p w14:paraId="4A2DE5C2" w14:textId="3C2D1955" w:rsidR="005A1923" w:rsidRPr="00545E2E" w:rsidRDefault="005A1923" w:rsidP="005A1923">
      <w:pPr>
        <w:pStyle w:val="Heading2"/>
        <w:rPr>
          <w:b w:val="0"/>
          <w:vanish/>
          <w:color w:val="FF0000"/>
          <w:u w:val="single"/>
          <w:specVanish/>
        </w:rPr>
      </w:pPr>
      <w:bookmarkStart w:id="429" w:name="_Toc522920744"/>
      <w:bookmarkStart w:id="430" w:name="_Toc522920831"/>
      <w:bookmarkStart w:id="431" w:name="_Toc522920918"/>
      <w:bookmarkStart w:id="432" w:name="_Toc191375972"/>
      <w:bookmarkStart w:id="433" w:name="_Hlk80802614"/>
      <w:r w:rsidRPr="00545E2E">
        <w:rPr>
          <w:b w:val="0"/>
          <w:u w:val="single"/>
        </w:rPr>
        <w:t>Discharge on</w:t>
      </w:r>
      <w:bookmarkEnd w:id="429"/>
      <w:bookmarkEnd w:id="430"/>
      <w:bookmarkEnd w:id="431"/>
      <w:r w:rsidR="00833B31">
        <w:rPr>
          <w:b w:val="0"/>
          <w:u w:val="single"/>
        </w:rPr>
        <w:t xml:space="preserve"> March</w:t>
      </w:r>
      <w:r w:rsidR="00F93A65">
        <w:rPr>
          <w:b w:val="0"/>
          <w:u w:val="single"/>
        </w:rPr>
        <w:t xml:space="preserve"> 1</w:t>
      </w:r>
      <w:r w:rsidR="007E4EF6">
        <w:rPr>
          <w:b w:val="0"/>
          <w:u w:val="single"/>
        </w:rPr>
        <w:t xml:space="preserve">, </w:t>
      </w:r>
      <w:r w:rsidR="008026F1">
        <w:rPr>
          <w:b w:val="0"/>
          <w:u w:val="single"/>
        </w:rPr>
        <w:t>2065</w:t>
      </w:r>
      <w:bookmarkEnd w:id="432"/>
    </w:p>
    <w:p w14:paraId="5DD42242" w14:textId="535D1FFD" w:rsidR="003C71B1" w:rsidRDefault="005A1923" w:rsidP="00A07849">
      <w:pPr>
        <w:pStyle w:val="HeadingBody2"/>
        <w:ind w:firstLine="0"/>
      </w:pPr>
      <w:r w:rsidRPr="00863A01">
        <w:t xml:space="preserve">.  </w:t>
      </w:r>
      <w:r w:rsidR="001D49E6" w:rsidRPr="001D49E6">
        <w:t xml:space="preserve">Notwithstanding any other provision in this Indenture, in accordance with the Governing Document </w:t>
      </w:r>
      <w:r w:rsidR="008026F1" w:rsidRPr="008026F1">
        <w:t>(because the District is not permitted to impose an ad valorem property tax levy after a period exceeding forty (40) years from the date of issuance of the Bonds)</w:t>
      </w:r>
      <w:r w:rsidR="001D49E6" w:rsidRPr="001D49E6">
        <w:t xml:space="preserve"> in the event that any amount of principal of or interest on the Bonds remains unpaid after the application of all Pledged Revenue available therefor on</w:t>
      </w:r>
      <w:r w:rsidR="00833B31">
        <w:t xml:space="preserve"> March</w:t>
      </w:r>
      <w:r w:rsidR="00F93A65">
        <w:t xml:space="preserve"> 1</w:t>
      </w:r>
      <w:r w:rsidR="00BE30C6">
        <w:t xml:space="preserve">, </w:t>
      </w:r>
      <w:r w:rsidR="008026F1">
        <w:t>2065</w:t>
      </w:r>
      <w:r w:rsidRPr="00863A01">
        <w:t xml:space="preserve">, the Bonds and the lien of this Indenture securing payment thereof shall be deemed discharged, the estate and rights hereby granted shall cease, terminate, and be void, and thereupon the Trustee shall cancel and discharge the lien of this Indenture, and execute and deliver to the District such instruments in writing as shall be </w:t>
      </w:r>
      <w:r w:rsidR="001D49E6">
        <w:t>requested</w:t>
      </w:r>
      <w:r w:rsidRPr="00863A01">
        <w:t xml:space="preserve"> to evidence the same.  Upon such discharge, the Owners will have no recourse to the District or any property of the District for the payment of any amount of principal of or interest on the Bonds remaining unpaid.</w:t>
      </w:r>
      <w:r w:rsidR="00CE0075" w:rsidRPr="00863A01">
        <w:t xml:space="preserve"> </w:t>
      </w:r>
    </w:p>
    <w:bookmarkEnd w:id="433"/>
    <w:p w14:paraId="2E333590" w14:textId="77777777" w:rsidR="006B77F6" w:rsidRPr="00863A01" w:rsidRDefault="006B77F6" w:rsidP="00A07849">
      <w:pPr>
        <w:pStyle w:val="HeadingBody2"/>
        <w:ind w:firstLine="0"/>
      </w:pPr>
      <w:r w:rsidRPr="00863A01">
        <w:br w:type="page"/>
      </w:r>
    </w:p>
    <w:p w14:paraId="7D9AAB40" w14:textId="77777777" w:rsidR="005A1923" w:rsidRPr="00863A01" w:rsidRDefault="005A1923" w:rsidP="00A358C2">
      <w:pPr>
        <w:pStyle w:val="Heading1"/>
        <w:rPr>
          <w:b w:val="0"/>
        </w:rPr>
      </w:pPr>
      <w:bookmarkStart w:id="434" w:name="_Toc522920745"/>
      <w:bookmarkStart w:id="435" w:name="_Toc522920832"/>
      <w:bookmarkStart w:id="436" w:name="_Toc522920919"/>
      <w:bookmarkStart w:id="437" w:name="_Toc522921192"/>
      <w:bookmarkStart w:id="438" w:name="_Toc523240818"/>
      <w:bookmarkStart w:id="439" w:name="_Toc523241416"/>
      <w:bookmarkStart w:id="440" w:name="_Toc529266349"/>
      <w:bookmarkStart w:id="441" w:name="_Toc9331847"/>
      <w:bookmarkStart w:id="442" w:name="_Toc11152590"/>
      <w:bookmarkStart w:id="443" w:name="_Toc11161763"/>
      <w:bookmarkStart w:id="444" w:name="_Toc11162081"/>
      <w:bookmarkStart w:id="445" w:name="_Toc11664296"/>
      <w:bookmarkStart w:id="446" w:name="_Toc13571648"/>
      <w:bookmarkStart w:id="447" w:name="_Toc13572061"/>
      <w:bookmarkStart w:id="448" w:name="_Toc13572408"/>
      <w:bookmarkStart w:id="449" w:name="_Toc13860222"/>
      <w:bookmarkStart w:id="450" w:name="_Toc16777970"/>
      <w:bookmarkStart w:id="451" w:name="_Toc17970610"/>
      <w:bookmarkStart w:id="452" w:name="_Toc17971267"/>
      <w:bookmarkStart w:id="453" w:name="_Toc18575805"/>
      <w:bookmarkStart w:id="454" w:name="_Toc20821504"/>
      <w:bookmarkStart w:id="455" w:name="_Toc21087335"/>
      <w:bookmarkStart w:id="456" w:name="_Toc24098561"/>
      <w:bookmarkStart w:id="457" w:name="_Toc24448113"/>
      <w:bookmarkStart w:id="458" w:name="_Toc24451184"/>
      <w:bookmarkStart w:id="459" w:name="_Toc44327296"/>
      <w:bookmarkStart w:id="460" w:name="_Toc44440154"/>
      <w:bookmarkStart w:id="461" w:name="_Toc46993566"/>
      <w:bookmarkStart w:id="462" w:name="_Toc47341607"/>
      <w:bookmarkStart w:id="463" w:name="_Toc47540635"/>
      <w:bookmarkStart w:id="464" w:name="_Toc48900129"/>
      <w:bookmarkStart w:id="465" w:name="_Toc72485233"/>
      <w:bookmarkStart w:id="466" w:name="_Toc72930969"/>
      <w:bookmarkStart w:id="467" w:name="_Toc76976123"/>
      <w:bookmarkStart w:id="468" w:name="_Toc191369529"/>
      <w:bookmarkStart w:id="469" w:name="_Toc191375973"/>
      <w:r w:rsidRPr="00863A01">
        <w:rPr>
          <w:b w:val="0"/>
        </w:rPr>
        <w:lastRenderedPageBreak/>
        <w:br/>
      </w:r>
      <w:r w:rsidRPr="00863A01">
        <w:rPr>
          <w:b w:val="0"/>
        </w:rPr>
        <w:br/>
      </w:r>
      <w:r w:rsidRPr="00A358C2">
        <w:rPr>
          <w:rFonts w:ascii="Times New Roman" w:hAnsi="Times New Roman"/>
          <w:b w:val="0"/>
        </w:rPr>
        <w:t>DEFAULT AND REMEDIES</w:t>
      </w:r>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p>
    <w:p w14:paraId="31A8C391" w14:textId="77777777" w:rsidR="005A1923" w:rsidRPr="00545E2E" w:rsidRDefault="005A1923" w:rsidP="005A1923">
      <w:pPr>
        <w:pStyle w:val="Heading2"/>
        <w:rPr>
          <w:b w:val="0"/>
          <w:vanish/>
          <w:color w:val="FF0000"/>
          <w:u w:val="single"/>
          <w:specVanish/>
        </w:rPr>
      </w:pPr>
      <w:bookmarkStart w:id="470" w:name="_Toc522920746"/>
      <w:bookmarkStart w:id="471" w:name="_Toc522920833"/>
      <w:bookmarkStart w:id="472" w:name="_Toc522920920"/>
      <w:bookmarkStart w:id="473" w:name="_Toc191375974"/>
      <w:r w:rsidRPr="00545E2E">
        <w:rPr>
          <w:b w:val="0"/>
          <w:u w:val="single"/>
        </w:rPr>
        <w:t>Events of Default</w:t>
      </w:r>
      <w:bookmarkEnd w:id="470"/>
      <w:bookmarkEnd w:id="471"/>
      <w:bookmarkEnd w:id="472"/>
      <w:bookmarkEnd w:id="473"/>
    </w:p>
    <w:p w14:paraId="32635B55" w14:textId="77777777" w:rsidR="005A1923" w:rsidRPr="00863A01" w:rsidRDefault="005A1923" w:rsidP="005A1923">
      <w:pPr>
        <w:pStyle w:val="HeadingBody2"/>
      </w:pPr>
      <w:r w:rsidRPr="00863A01">
        <w:t>.  The occurrence of any one or more of the following events or the existence of any one or more of the following conditions shall constitute an Event of Default under this Indenture (whatever the reason for such event or condition and whether it shall be voluntary or involuntary or be effected by operation of law or pursuant to any judgment, decree, rule, regulation, or order of any court or any administrative or governmental body), and there shall be no default or Event of Default hereunder except as provided in this Section:</w:t>
      </w:r>
    </w:p>
    <w:p w14:paraId="28B39490" w14:textId="41D113DD" w:rsidR="005A1923" w:rsidRPr="00863A01" w:rsidRDefault="00CE0075" w:rsidP="005A1923">
      <w:pPr>
        <w:pStyle w:val="Heading3"/>
      </w:pPr>
      <w:r w:rsidRPr="00863A01">
        <w:t>T</w:t>
      </w:r>
      <w:r w:rsidR="005A1923" w:rsidRPr="00863A01">
        <w:t xml:space="preserve">he District fails or refuses to impose the </w:t>
      </w:r>
      <w:r w:rsidR="00566821">
        <w:t>Senior Required Mill Levy</w:t>
      </w:r>
      <w:r w:rsidR="005A1923" w:rsidRPr="00863A01">
        <w:t xml:space="preserve"> or to apply the Pledged Revenue as required by this Indenture;</w:t>
      </w:r>
    </w:p>
    <w:p w14:paraId="0C571322" w14:textId="7DA19F89" w:rsidR="005A1923" w:rsidRPr="00863A01" w:rsidRDefault="005A1923" w:rsidP="005A1923">
      <w:pPr>
        <w:pStyle w:val="Heading3"/>
      </w:pPr>
      <w:r w:rsidRPr="00863A01">
        <w:t>The District defaults in the performance or observance of any other of the covenants, agreements, or conditions on the part of the District in this Indenture</w:t>
      </w:r>
      <w:r w:rsidR="00833B31">
        <w:t>,</w:t>
      </w:r>
      <w:r w:rsidRPr="00863A01">
        <w:t xml:space="preserve"> or the Bond Resolution and fails to remedy the same after notice thereof pursuant to Section 8.12 hereof; or</w:t>
      </w:r>
    </w:p>
    <w:p w14:paraId="0385C962" w14:textId="77777777" w:rsidR="005A1923" w:rsidRPr="00863A01" w:rsidRDefault="005A1923" w:rsidP="005A1923">
      <w:pPr>
        <w:pStyle w:val="Heading3"/>
      </w:pPr>
      <w:r w:rsidRPr="00863A01">
        <w:t>The District files a petition under the federal bankruptcy laws or other applicable bankruptcy laws seeking to adjust the obligation represented by the Bonds.</w:t>
      </w:r>
    </w:p>
    <w:p w14:paraId="3E8B79C3" w14:textId="77777777" w:rsidR="002F3EA8" w:rsidRDefault="002F3EA8" w:rsidP="005A1923">
      <w:pPr>
        <w:pStyle w:val="00BodyText5"/>
      </w:pPr>
      <w:r w:rsidRPr="002F3EA8">
        <w:t>WITHOUT LIMITING THE FOREGOING, AND NOTWITHSTANDING ANY OTHER PROVISION CONTAINED HEREIN, THE DISTRICT ACKNOWLEDGES AND AGREES THAT THE APPLICATION OF ANY PORTION OF THE PLEDGED REVENUE TO ANY PURPOSE OTHER THAN DEPOSIT WITH THE TRUSTEE IN ACCORDANCE WITH THE PROVISIONS HEREOF CONSTITUTES A VIOLATION OF THE TERMS OF THIS INDENTURE AND A BREACH OF THE COVENANTS MADE HEREUNDER FOR THE BENEFIT OF THE OWNERS OF THE BONDS, WHICH SHALL ENTITLE THE TRUSTEE TO PURSUE, ON BEHALF OF THE OWNERS OF THE BONDS, ALL AVAILABLE ACTIONS AGAINST THE DISTRICT IN LAW OR IN EQUITY, AS MORE PARTICULARLY PROVIDED IN THIS ARTICLE VIII.  THE DISTRICT FURTHER ACKNOWLEDGES AND AGREES THAT THE APPLICATION OF PLEDGED REVENUE IN VIOLATION OF THE COVENANTS HEREOF WILL RESULT IN IRREPARABLE HARM TO THE OWNERS OF THE BONDS. IN NO EVENT SHALL ANY PROVISION HEREOF BE INTERPRETED TO PERMIT THE DISTRICT TO RETAIN ANY PORTION OF THE PLEDGED REVENUE.</w:t>
      </w:r>
    </w:p>
    <w:p w14:paraId="07CAFA6C" w14:textId="77777777" w:rsidR="005A1923" w:rsidRPr="00863A01" w:rsidRDefault="005A1923" w:rsidP="005A1923">
      <w:pPr>
        <w:pStyle w:val="00BodyText5"/>
      </w:pPr>
      <w:r w:rsidRPr="00863A01">
        <w:t>It is acknowledged that due to the limited nature of the Pledged Revenue</w:t>
      </w:r>
      <w:r w:rsidR="0021425D" w:rsidRPr="00863A01">
        <w:t xml:space="preserve"> </w:t>
      </w:r>
      <w:r w:rsidRPr="00863A01">
        <w:t>the failure to pay the principal of or interest on the Bonds when due shall not, of itself, constitute an Event of Default hereunder.</w:t>
      </w:r>
    </w:p>
    <w:p w14:paraId="10F5A6C7" w14:textId="3B9C0064" w:rsidR="005A1923" w:rsidRPr="00863A01" w:rsidRDefault="001D49E6" w:rsidP="005A1923">
      <w:pPr>
        <w:pStyle w:val="00BodyText5"/>
      </w:pPr>
      <w:r w:rsidRPr="001D49E6">
        <w:t xml:space="preserve">IN ADDITION, IT IS ACKNOWLEDGED THAT, IN ACCORDANCE WITH THE GOVERNING DOCUMENT, THE DISTRICT SHALL NOT BE PERMITTED TO IMPOSE THE REQUIRED MILL LEVY PURSUANT TO THE TERMS OF THIS INDENTURE FOR PAYMENT OF THE BONDS AFTER TAX YEAR </w:t>
      </w:r>
      <w:r w:rsidR="008026F1">
        <w:t>2064</w:t>
      </w:r>
      <w:r w:rsidRPr="001D49E6">
        <w:t xml:space="preserve"> FOR PAYMENT ON MARCH 1, </w:t>
      </w:r>
      <w:r w:rsidR="008026F1">
        <w:t>2065</w:t>
      </w:r>
      <w:r w:rsidRPr="001D49E6">
        <w:t>.</w:t>
      </w:r>
    </w:p>
    <w:p w14:paraId="3B0BD3D8" w14:textId="77777777" w:rsidR="005A1923" w:rsidRPr="00545E2E" w:rsidRDefault="005A1923" w:rsidP="005A1923">
      <w:pPr>
        <w:pStyle w:val="Heading2"/>
        <w:rPr>
          <w:b w:val="0"/>
          <w:vanish/>
          <w:color w:val="FF0000"/>
          <w:u w:val="single"/>
          <w:specVanish/>
        </w:rPr>
      </w:pPr>
      <w:bookmarkStart w:id="474" w:name="_Toc522920747"/>
      <w:bookmarkStart w:id="475" w:name="_Toc522920834"/>
      <w:bookmarkStart w:id="476" w:name="_Toc522920921"/>
      <w:bookmarkStart w:id="477" w:name="_Toc191375975"/>
      <w:r w:rsidRPr="00545E2E">
        <w:rPr>
          <w:b w:val="0"/>
          <w:u w:val="single"/>
        </w:rPr>
        <w:t>Remedies on Occurrence of Event of Default</w:t>
      </w:r>
      <w:bookmarkEnd w:id="474"/>
      <w:bookmarkEnd w:id="475"/>
      <w:bookmarkEnd w:id="476"/>
      <w:bookmarkEnd w:id="477"/>
    </w:p>
    <w:p w14:paraId="4FCADE1C" w14:textId="77777777" w:rsidR="005A1923" w:rsidRPr="00863A01" w:rsidRDefault="005A1923" w:rsidP="005A1923">
      <w:pPr>
        <w:pStyle w:val="HeadingBody2"/>
      </w:pPr>
      <w:r w:rsidRPr="00863A01">
        <w:t>.</w:t>
      </w:r>
    </w:p>
    <w:p w14:paraId="34B7AD71" w14:textId="77777777" w:rsidR="005A1923" w:rsidRPr="00863A01" w:rsidRDefault="005A1923" w:rsidP="005A1923">
      <w:pPr>
        <w:pStyle w:val="Heading3"/>
      </w:pPr>
      <w:r w:rsidRPr="00863A01">
        <w:lastRenderedPageBreak/>
        <w:t>Upon the occurrence and continuance of an Event of Default, the Trustee shall have the following rights and remedies which may be pursued:</w:t>
      </w:r>
    </w:p>
    <w:p w14:paraId="058596A8" w14:textId="77777777" w:rsidR="005A1923" w:rsidRPr="00863A01" w:rsidRDefault="005A1923" w:rsidP="005A1923">
      <w:pPr>
        <w:pStyle w:val="Heading4"/>
      </w:pPr>
      <w:r w:rsidRPr="00243BE4">
        <w:rPr>
          <w:i/>
          <w:iCs w:val="0"/>
        </w:rPr>
        <w:t>Receivership</w:t>
      </w:r>
      <w:r w:rsidRPr="00863A01">
        <w:t>.  Upon the filing of a bill in equity or other commencement of judicial proceedings to enforce the rights of the Trustee and of the Owners, the Trustee shall be entitled as a matter of right to the appointment of a receiver or receivers of the Trust Estate, and of the revenues, income, product, and profits thereof pending such proceedings, subject however, to constitutional limitations inherent in the sovereignty of the District; but notwithstanding the appointment of any receiver or other custodian, the Trustee shall be entitled to the possession and control of any cash, securities, or other instruments at the time held by, or payable or deliverable under the provisions of this Indenture to, the Trustee.</w:t>
      </w:r>
    </w:p>
    <w:p w14:paraId="70F14CE5" w14:textId="2AEE5888" w:rsidR="005A1923" w:rsidRPr="00863A01" w:rsidRDefault="005A1923" w:rsidP="005A1923">
      <w:pPr>
        <w:pStyle w:val="Heading4"/>
      </w:pPr>
      <w:r w:rsidRPr="00243BE4">
        <w:rPr>
          <w:i/>
          <w:iCs w:val="0"/>
        </w:rPr>
        <w:t>Suit for Judgment</w:t>
      </w:r>
      <w:r w:rsidRPr="00863A01">
        <w:t>.  The Trustee may proceed to protect and enforce its rights and the rights of the Owners under the Act, the Bonds, the Bond Resolution, this Indenture, and any provision of law by such suit, action, or special proceedings as the Trustee, being advised by Counsel, shall deem appropriate.</w:t>
      </w:r>
    </w:p>
    <w:p w14:paraId="741FF14A" w14:textId="77777777" w:rsidR="005A1923" w:rsidRPr="00863A01" w:rsidRDefault="005A1923" w:rsidP="005A1923">
      <w:pPr>
        <w:pStyle w:val="Heading4"/>
      </w:pPr>
      <w:r w:rsidRPr="00243BE4">
        <w:rPr>
          <w:i/>
          <w:iCs w:val="0"/>
        </w:rPr>
        <w:t>Mandamus or Other Suit</w:t>
      </w:r>
      <w:r w:rsidRPr="00863A01">
        <w:t>.  The Trustee may proceed by mandamus or any other suit, action, or proceeding at law or in equity, to enforce all rights of the Owners.</w:t>
      </w:r>
    </w:p>
    <w:p w14:paraId="087886B8" w14:textId="77777777" w:rsidR="005A1923" w:rsidRPr="00863A01" w:rsidRDefault="005A1923" w:rsidP="005A1923">
      <w:pPr>
        <w:pStyle w:val="Heading3"/>
      </w:pPr>
      <w:r w:rsidRPr="00863A01">
        <w:t>No recovery of any judgment by the Trustee shall in any manner or to any extent affect the lien of this Indenture or any rights, powers, or remedies of the Trustee hereunder, or any lien, rights, powers, and remedies of the Owners of the Bonds, but such lien, rights, powers, and remedies of the Trustee and of the Owners shall continue unimpaired as before.</w:t>
      </w:r>
    </w:p>
    <w:p w14:paraId="12D4E470" w14:textId="77777777" w:rsidR="005A1923" w:rsidRPr="00863A01" w:rsidRDefault="005A1923" w:rsidP="005A1923">
      <w:pPr>
        <w:pStyle w:val="Heading3"/>
      </w:pPr>
      <w:r w:rsidRPr="00863A01">
        <w:t>If any Event of Default under Section 8.01(a) shall have occurred and if requested by the Owners of 25% in aggregate principal amount of the Bonds then Outstanding, the Trustee shall be obligated to exercise such one or more of the rights and powers conferred by this Section 8.02 as the Trustee, being advised by Counsel, shall deem most expedient in the interests of the Owners, subject to Section 8.03 hereof; provided that the Trustee at its option shall be indemnified as provided in Section 9.01(m) hereof.</w:t>
      </w:r>
    </w:p>
    <w:p w14:paraId="0C4C5AE2" w14:textId="77777777" w:rsidR="005A1923" w:rsidRPr="00863A01" w:rsidRDefault="005A1923" w:rsidP="005A1923">
      <w:pPr>
        <w:pStyle w:val="Heading3"/>
      </w:pPr>
      <w:r w:rsidRPr="00863A01">
        <w:t>Notwithstanding anything herein to the contrary, acceleration of the Bonds shall not be an available remedy for an Event of Default.</w:t>
      </w:r>
    </w:p>
    <w:p w14:paraId="68473A6F" w14:textId="77777777" w:rsidR="005A1923" w:rsidRPr="00545E2E" w:rsidRDefault="005A1923" w:rsidP="005A1923">
      <w:pPr>
        <w:pStyle w:val="Heading2"/>
        <w:rPr>
          <w:b w:val="0"/>
          <w:vanish/>
          <w:color w:val="FF0000"/>
          <w:u w:val="single"/>
          <w:specVanish/>
        </w:rPr>
      </w:pPr>
      <w:bookmarkStart w:id="478" w:name="_Toc522920748"/>
      <w:bookmarkStart w:id="479" w:name="_Toc522920835"/>
      <w:bookmarkStart w:id="480" w:name="_Toc522920922"/>
      <w:bookmarkStart w:id="481" w:name="_Toc191375976"/>
      <w:r w:rsidRPr="00545E2E">
        <w:rPr>
          <w:b w:val="0"/>
          <w:u w:val="single"/>
        </w:rPr>
        <w:t xml:space="preserve">Majority of </w:t>
      </w:r>
      <w:r w:rsidR="00B0580B" w:rsidRPr="00545E2E">
        <w:rPr>
          <w:b w:val="0"/>
          <w:u w:val="single"/>
        </w:rPr>
        <w:t>Consent Parties</w:t>
      </w:r>
      <w:r w:rsidRPr="00545E2E">
        <w:rPr>
          <w:b w:val="0"/>
          <w:u w:val="single"/>
        </w:rPr>
        <w:t xml:space="preserve"> May Control Proceedings</w:t>
      </w:r>
      <w:bookmarkEnd w:id="478"/>
      <w:bookmarkEnd w:id="479"/>
      <w:bookmarkEnd w:id="480"/>
      <w:bookmarkEnd w:id="481"/>
    </w:p>
    <w:p w14:paraId="0F99A638" w14:textId="77777777" w:rsidR="005A1923" w:rsidRPr="00863A01" w:rsidRDefault="005A1923" w:rsidP="005A1923">
      <w:pPr>
        <w:pStyle w:val="HeadingBody2"/>
      </w:pPr>
      <w:r w:rsidRPr="00863A01">
        <w:t xml:space="preserve">.  The </w:t>
      </w:r>
      <w:r w:rsidR="00B0580B" w:rsidRPr="00863A01">
        <w:t>Consent Partie</w:t>
      </w:r>
      <w:r w:rsidRPr="00863A01">
        <w:t>s of a majority in aggregate principal amount of the Bonds then Outstanding shall have the right, at any time, to the extent permitted by law, by an instrument or instruments in writing executed and delivered to the Trustee, to direct the time, method, and place of conducting all proceedings to be taken in connection with the enforcement of the terms and conditions of this Indenture, or for the appointment of a receiver, and any other proceedings hereunder; provided that such direction shall not be otherwise than in accordance with the provisions hereof; and provided further that at its option the Trustee shall be indemnified as provided in Section 9.01(m) hereof.</w:t>
      </w:r>
    </w:p>
    <w:p w14:paraId="148A696B" w14:textId="77777777" w:rsidR="005A1923" w:rsidRPr="00545E2E" w:rsidRDefault="005A1923" w:rsidP="005A1923">
      <w:pPr>
        <w:pStyle w:val="Heading2"/>
        <w:rPr>
          <w:b w:val="0"/>
          <w:vanish/>
          <w:color w:val="FF0000"/>
          <w:u w:val="single"/>
          <w:specVanish/>
        </w:rPr>
      </w:pPr>
      <w:bookmarkStart w:id="482" w:name="_Toc522920749"/>
      <w:bookmarkStart w:id="483" w:name="_Toc522920836"/>
      <w:bookmarkStart w:id="484" w:name="_Toc522920923"/>
      <w:bookmarkStart w:id="485" w:name="_Toc191375977"/>
      <w:r w:rsidRPr="00545E2E">
        <w:rPr>
          <w:b w:val="0"/>
          <w:u w:val="single"/>
        </w:rPr>
        <w:lastRenderedPageBreak/>
        <w:t>Rights and Remedies of Owners</w:t>
      </w:r>
      <w:bookmarkEnd w:id="482"/>
      <w:bookmarkEnd w:id="483"/>
      <w:bookmarkEnd w:id="484"/>
      <w:bookmarkEnd w:id="485"/>
    </w:p>
    <w:p w14:paraId="1CFAF4C1" w14:textId="77777777" w:rsidR="005A1923" w:rsidRPr="00863A01" w:rsidRDefault="005A1923" w:rsidP="005A1923">
      <w:pPr>
        <w:pStyle w:val="HeadingBody2"/>
      </w:pPr>
      <w:r w:rsidRPr="00863A01">
        <w:t>.  No Owner of any Bond shall have any right to institute any suit, action, or proceeding in equity or at law for the enforcement of this Indenture or for the execution of any trust hereof or for the appointment of a receiver or any other remedy hereunder, unless (a) a default has occurred of which the Trustee has been notified as provided in Section 9.01(h) hereof, or of which under that Section it is deemed to have notice; (b) such default shall have become an Event of Default; (c) the Owners of not less than 25% in aggregate principal amount of Bonds then Outstanding shall have made written request to the Trustee and shall have offered reasonable opportunity either to proceed to exercise the powers hereinabove granted or to institute such action, suit, or proceedings in their own name, and shall have also offered to the Trustee indemnity as provided in Section 9.01(m) hereof; and (d) the Trustee shall thereafter fail or refuse to exercise the powers hereinbefore granted, or to institute such action, suit, or proceeding in its own name; such notification, request, and offer of indemnity are declared in every case at the option of the Trustee to be conditions precedent to any action or cause of action for the enforcement of this Indenture, or for the appointment of a receiver or for any other remedy hereunder; it being understood and intended that no one or more Owners of Bonds shall have any right in any manner whatsoever to affect, disturb, or prejudice the lien of this Indenture by his, her, its, or their action, or to enforce any right hereunder except in the manner herein provided and that all proceedings at law or in equity shall be instituted, had, and maintained in the manner herein provided and for the equal benefit of the Owners of all Bonds then Outstanding.</w:t>
      </w:r>
    </w:p>
    <w:p w14:paraId="628C6382" w14:textId="77777777" w:rsidR="005A1923" w:rsidRPr="00545E2E" w:rsidRDefault="005A1923" w:rsidP="005A1923">
      <w:pPr>
        <w:pStyle w:val="Heading2"/>
        <w:rPr>
          <w:b w:val="0"/>
          <w:vanish/>
          <w:color w:val="FF0000"/>
          <w:u w:val="single"/>
          <w:specVanish/>
        </w:rPr>
      </w:pPr>
      <w:bookmarkStart w:id="486" w:name="_Toc522920750"/>
      <w:bookmarkStart w:id="487" w:name="_Toc522920837"/>
      <w:bookmarkStart w:id="488" w:name="_Toc522920924"/>
      <w:bookmarkStart w:id="489" w:name="_Toc191375978"/>
      <w:r w:rsidRPr="00545E2E">
        <w:rPr>
          <w:b w:val="0"/>
          <w:u w:val="single"/>
        </w:rPr>
        <w:t>Application of Moneys</w:t>
      </w:r>
      <w:bookmarkEnd w:id="486"/>
      <w:bookmarkEnd w:id="487"/>
      <w:bookmarkEnd w:id="488"/>
      <w:bookmarkEnd w:id="489"/>
    </w:p>
    <w:p w14:paraId="3ED2526F" w14:textId="74FD1E81" w:rsidR="005A1923" w:rsidRPr="00863A01" w:rsidRDefault="005A1923" w:rsidP="005A1923">
      <w:pPr>
        <w:pStyle w:val="HeadingBody2"/>
      </w:pPr>
      <w:r w:rsidRPr="00863A01">
        <w:t>.  All moneys received by the Trustee pursuant to any right given or action taken under the provisions of this Article and any other moneys held as part of the Trust Estate, after payment of the costs and expenses of the proceedings resulting in the collection of such moneys and the fees (including attorneys</w:t>
      </w:r>
      <w:r w:rsidR="009A650D" w:rsidRPr="00863A01">
        <w:t>’</w:t>
      </w:r>
      <w:r w:rsidRPr="00863A01">
        <w:t xml:space="preserve"> fees and costs of any other professionals hired by the Trustee hereunder), expenses, liabilities, and advances incurred or made by the Trustee, shall be deposited in the appropriate accounts or accounts created hereunder in the same manner as is provided for deposits of other revenue and used for the purposes thereof, until the principal of, premium if any, and interest on all of the Bonds has been paid in full.  IN ADDITION, IT IS ACKNOWLEDGED THAT </w:t>
      </w:r>
      <w:r w:rsidR="0058689D">
        <w:t xml:space="preserve">IN ACCORDANCE WITH THE GOVERNING DOCUMENT, </w:t>
      </w:r>
      <w:r w:rsidRPr="00863A01">
        <w:t xml:space="preserve">THE DISTRICT SHALL NOT BE </w:t>
      </w:r>
      <w:r w:rsidR="0058689D">
        <w:t>PERMITTED</w:t>
      </w:r>
      <w:r w:rsidRPr="00863A01">
        <w:t xml:space="preserve"> TO IMPOSE THE </w:t>
      </w:r>
      <w:r w:rsidR="00566821">
        <w:t>SENIOR REQUIRED MILL LEVY</w:t>
      </w:r>
      <w:r w:rsidRPr="00863A01">
        <w:t xml:space="preserve"> PURSUANT TO THE TERMS OF THIS INDENTURE </w:t>
      </w:r>
      <w:r w:rsidR="00BE30C6" w:rsidRPr="00FE14ED">
        <w:t xml:space="preserve">FOR PAYMENT OF THE BONDS AFTER TAX YEAR </w:t>
      </w:r>
      <w:r w:rsidR="008026F1">
        <w:t>2064</w:t>
      </w:r>
      <w:r w:rsidR="00BE30C6" w:rsidRPr="00FE14ED">
        <w:t xml:space="preserve"> FOR PAYMENT ON </w:t>
      </w:r>
      <w:r w:rsidR="00530594">
        <w:t>MARCH</w:t>
      </w:r>
      <w:r w:rsidR="00F93A65">
        <w:t xml:space="preserve"> 1</w:t>
      </w:r>
      <w:r w:rsidR="00BE30C6">
        <w:t xml:space="preserve">, </w:t>
      </w:r>
      <w:r w:rsidR="008026F1">
        <w:t>2065</w:t>
      </w:r>
      <w:r w:rsidRPr="00863A01">
        <w:t>.  Whenever all of the Bonds and interest thereon have been paid under the provisions of this Section 8.05 and all expenses and fees of the Trustee have been paid, any balance remaining in any of the funds held hereunder shall be paid to the District.</w:t>
      </w:r>
    </w:p>
    <w:p w14:paraId="25B14EDB" w14:textId="77777777" w:rsidR="005A1923" w:rsidRPr="00545E2E" w:rsidRDefault="005A1923" w:rsidP="005A1923">
      <w:pPr>
        <w:pStyle w:val="Heading2"/>
        <w:rPr>
          <w:b w:val="0"/>
          <w:vanish/>
          <w:color w:val="FF0000"/>
          <w:u w:val="single"/>
          <w:specVanish/>
        </w:rPr>
      </w:pPr>
      <w:bookmarkStart w:id="490" w:name="_Toc522920751"/>
      <w:bookmarkStart w:id="491" w:name="_Toc522920838"/>
      <w:bookmarkStart w:id="492" w:name="_Toc522920925"/>
      <w:bookmarkStart w:id="493" w:name="_Toc191375979"/>
      <w:r w:rsidRPr="00545E2E">
        <w:rPr>
          <w:b w:val="0"/>
          <w:u w:val="single"/>
        </w:rPr>
        <w:t>Trustee May Enforce Rights Without Bonds</w:t>
      </w:r>
      <w:bookmarkEnd w:id="490"/>
      <w:bookmarkEnd w:id="491"/>
      <w:bookmarkEnd w:id="492"/>
      <w:bookmarkEnd w:id="493"/>
    </w:p>
    <w:p w14:paraId="1E2AFBEE" w14:textId="77777777" w:rsidR="005A1923" w:rsidRPr="00863A01" w:rsidRDefault="005A1923" w:rsidP="005A1923">
      <w:pPr>
        <w:pStyle w:val="HeadingBody2"/>
      </w:pPr>
      <w:r w:rsidRPr="00863A01">
        <w:t>.  All rights of action and claims under this Indenture or any of the Bonds Outstanding hereunder may be enforced by the Trustee without the possession of any of the Bonds or the production thereof in any trial or proceedings relative thereto.  Any suit or proceeding instituted by the Trustee shall be brought in its name as the Trustee, without the necessity of joining as plaintiffs or defendants any Owners of the Bonds, and any recovery of judgment shall be for the ratable benefit of the Owners of the Bonds, subject to the provisions of this Indenture.</w:t>
      </w:r>
    </w:p>
    <w:p w14:paraId="720FA12A" w14:textId="77777777" w:rsidR="004A4F86" w:rsidRPr="00545E2E" w:rsidRDefault="004A4F86" w:rsidP="004A4F86">
      <w:pPr>
        <w:pStyle w:val="Heading2"/>
        <w:tabs>
          <w:tab w:val="clear" w:pos="720"/>
          <w:tab w:val="clear" w:pos="2340"/>
        </w:tabs>
        <w:rPr>
          <w:b w:val="0"/>
          <w:vanish/>
          <w:color w:val="FF0000"/>
          <w:u w:val="single"/>
          <w:specVanish/>
        </w:rPr>
      </w:pPr>
      <w:bookmarkStart w:id="494" w:name="_Toc522913853"/>
      <w:bookmarkStart w:id="495" w:name="_Toc522913936"/>
      <w:bookmarkStart w:id="496" w:name="_Toc191375980"/>
      <w:bookmarkStart w:id="497" w:name="_Toc522920755"/>
      <w:bookmarkStart w:id="498" w:name="_Toc522920842"/>
      <w:bookmarkStart w:id="499" w:name="_Toc522920929"/>
      <w:r w:rsidRPr="00545E2E">
        <w:rPr>
          <w:b w:val="0"/>
          <w:u w:val="single"/>
        </w:rPr>
        <w:t>Trustee to File Proofs of Claim in Receivership, Etc</w:t>
      </w:r>
      <w:bookmarkEnd w:id="494"/>
      <w:bookmarkEnd w:id="495"/>
      <w:bookmarkEnd w:id="496"/>
    </w:p>
    <w:p w14:paraId="5CA6C1F1" w14:textId="77777777" w:rsidR="004A4F86" w:rsidRPr="00863A01" w:rsidRDefault="004A4F86" w:rsidP="004A4F86">
      <w:pPr>
        <w:pStyle w:val="HeadingBody2"/>
      </w:pPr>
      <w:r w:rsidRPr="00863A01">
        <w:t xml:space="preserve">.  In the case of any receivership, insolvency, bankruptcy, reorganization, arrangement, adjustment, composition, or </w:t>
      </w:r>
      <w:r w:rsidRPr="00863A01">
        <w:lastRenderedPageBreak/>
        <w:t>other judicial proceedings affecting the District, the Trustee shall, to the extent permitted by law, file such proofs of claims and other documents as may be necessary or advisable in order to have claims of the Trustee and of the Owners allowed in such proceedings, without prejudice, however, to the right of any Owner to file a claim in his own behalf.</w:t>
      </w:r>
    </w:p>
    <w:p w14:paraId="046B13CB" w14:textId="77777777" w:rsidR="004A4F86" w:rsidRPr="00545E2E" w:rsidRDefault="004A4F86" w:rsidP="004A4F86">
      <w:pPr>
        <w:pStyle w:val="Heading2"/>
        <w:tabs>
          <w:tab w:val="clear" w:pos="720"/>
          <w:tab w:val="clear" w:pos="2340"/>
        </w:tabs>
        <w:rPr>
          <w:b w:val="0"/>
          <w:vanish/>
          <w:color w:val="FF0000"/>
          <w:u w:val="single"/>
          <w:specVanish/>
        </w:rPr>
      </w:pPr>
      <w:bookmarkStart w:id="500" w:name="_Toc522913854"/>
      <w:bookmarkStart w:id="501" w:name="_Toc522913937"/>
      <w:bookmarkStart w:id="502" w:name="_Toc191375981"/>
      <w:r w:rsidRPr="00545E2E">
        <w:rPr>
          <w:b w:val="0"/>
          <w:u w:val="single"/>
        </w:rPr>
        <w:t>Delay or Omission No Waiver</w:t>
      </w:r>
      <w:bookmarkEnd w:id="500"/>
      <w:bookmarkEnd w:id="501"/>
      <w:bookmarkEnd w:id="502"/>
    </w:p>
    <w:p w14:paraId="1AE3130A" w14:textId="77777777" w:rsidR="004A4F86" w:rsidRPr="00863A01" w:rsidRDefault="004A4F86" w:rsidP="004A4F86">
      <w:pPr>
        <w:pStyle w:val="HeadingBody2"/>
      </w:pPr>
      <w:r w:rsidRPr="00863A01">
        <w:t>.  No delay or omission of the Trustee or of any Owner to exercise any right or power accruing upon any default shall exhaust or impair any such right or power or shall be construed to be a waiver of any such default, or acquiescence therein; and every power and remedy given by this Indenture may be exercised from time to time and as often as may be deemed expedient.</w:t>
      </w:r>
    </w:p>
    <w:p w14:paraId="145E1444" w14:textId="77777777" w:rsidR="004A4F86" w:rsidRPr="00545E2E" w:rsidRDefault="004A4F86" w:rsidP="004A4F86">
      <w:pPr>
        <w:pStyle w:val="Heading2"/>
        <w:tabs>
          <w:tab w:val="clear" w:pos="720"/>
          <w:tab w:val="clear" w:pos="2340"/>
        </w:tabs>
        <w:rPr>
          <w:b w:val="0"/>
          <w:vanish/>
          <w:color w:val="FF0000"/>
          <w:u w:val="single"/>
          <w:specVanish/>
        </w:rPr>
      </w:pPr>
      <w:bookmarkStart w:id="503" w:name="_Toc522913855"/>
      <w:bookmarkStart w:id="504" w:name="_Toc522913938"/>
      <w:bookmarkStart w:id="505" w:name="_Toc191375982"/>
      <w:r w:rsidRPr="00545E2E">
        <w:rPr>
          <w:b w:val="0"/>
          <w:u w:val="single"/>
        </w:rPr>
        <w:t>No Waiver of One Default to Affect Another; All Remedies Cumulative</w:t>
      </w:r>
      <w:bookmarkEnd w:id="503"/>
      <w:bookmarkEnd w:id="504"/>
      <w:bookmarkEnd w:id="505"/>
    </w:p>
    <w:p w14:paraId="783C3FEE" w14:textId="77777777" w:rsidR="004A4F86" w:rsidRPr="00863A01" w:rsidRDefault="004A4F86" w:rsidP="004A4F86">
      <w:pPr>
        <w:pStyle w:val="HeadingBody2"/>
      </w:pPr>
      <w:r w:rsidRPr="00863A01">
        <w:t>.  No waiver of any default hereunder, whether by the Trustee or the Owners, shall extend to or affect any subsequent or any other then existing default or shall impair any rights or remedies consequent thereon.  All rights and remedies of the Trustee and the Owners provided herein shall be cumulative and the exercise of any such right or remedy shall not affect or impair the exercise of any other right or remedy.</w:t>
      </w:r>
    </w:p>
    <w:p w14:paraId="3A6D7563" w14:textId="77777777" w:rsidR="004A4F86" w:rsidRPr="00545E2E" w:rsidRDefault="004A4F86" w:rsidP="004A4F86">
      <w:pPr>
        <w:pStyle w:val="Heading2"/>
        <w:tabs>
          <w:tab w:val="clear" w:pos="720"/>
          <w:tab w:val="clear" w:pos="2340"/>
        </w:tabs>
        <w:rPr>
          <w:b w:val="0"/>
          <w:vanish/>
          <w:color w:val="FF0000"/>
          <w:u w:val="single"/>
          <w:specVanish/>
        </w:rPr>
      </w:pPr>
      <w:bookmarkStart w:id="506" w:name="_Toc522913856"/>
      <w:bookmarkStart w:id="507" w:name="_Toc522913939"/>
      <w:bookmarkStart w:id="508" w:name="_Toc191375983"/>
      <w:r w:rsidRPr="00545E2E">
        <w:rPr>
          <w:b w:val="0"/>
          <w:u w:val="single"/>
        </w:rPr>
        <w:t>Discontinuance of Proceedings on Default; Position of Parties Restored</w:t>
      </w:r>
      <w:bookmarkEnd w:id="506"/>
      <w:bookmarkEnd w:id="507"/>
      <w:bookmarkEnd w:id="508"/>
    </w:p>
    <w:p w14:paraId="143D2E69" w14:textId="77777777" w:rsidR="004A4F86" w:rsidRPr="00863A01" w:rsidRDefault="004A4F86" w:rsidP="004A4F86">
      <w:pPr>
        <w:pStyle w:val="HeadingBody2"/>
      </w:pPr>
      <w:r w:rsidRPr="00863A01">
        <w:t>.  In case the Trustee shall have proceeded to enforce any right under this Indenture and such proceedings shall have been discontinued or abandoned for any reason, or shall have been determined adversely to the Trustee, then and in every such case the District and the Trustee shall be restored to their former positions and rights hereunder with respect to the Trust Estate, and all rights, remedies, and powers of the Trustee shall continue as if no such proceedings had been taken.</w:t>
      </w:r>
    </w:p>
    <w:p w14:paraId="0A2A24A6" w14:textId="77777777" w:rsidR="005A1923" w:rsidRPr="00545E2E" w:rsidRDefault="005A1923" w:rsidP="005A1923">
      <w:pPr>
        <w:pStyle w:val="Heading2"/>
        <w:rPr>
          <w:b w:val="0"/>
          <w:vanish/>
          <w:color w:val="FF0000"/>
          <w:u w:val="single"/>
          <w:specVanish/>
        </w:rPr>
      </w:pPr>
      <w:bookmarkStart w:id="509" w:name="_Toc522920756"/>
      <w:bookmarkStart w:id="510" w:name="_Toc522920843"/>
      <w:bookmarkStart w:id="511" w:name="_Toc522920930"/>
      <w:bookmarkStart w:id="512" w:name="_Toc191375984"/>
      <w:bookmarkEnd w:id="497"/>
      <w:bookmarkEnd w:id="498"/>
      <w:bookmarkEnd w:id="499"/>
      <w:r w:rsidRPr="00545E2E">
        <w:rPr>
          <w:b w:val="0"/>
          <w:u w:val="single"/>
        </w:rPr>
        <w:t>Waivers of Events of Default</w:t>
      </w:r>
      <w:bookmarkEnd w:id="509"/>
      <w:bookmarkEnd w:id="510"/>
      <w:bookmarkEnd w:id="511"/>
      <w:bookmarkEnd w:id="512"/>
    </w:p>
    <w:p w14:paraId="0DCCB81E" w14:textId="77777777" w:rsidR="005A1923" w:rsidRPr="00863A01" w:rsidRDefault="005A1923" w:rsidP="005A1923">
      <w:pPr>
        <w:pStyle w:val="HeadingBody2"/>
      </w:pPr>
      <w:r w:rsidRPr="00863A01">
        <w:t>.  The Trustee may in its discretion waive any Event of Default hereunder and its consequences, and shall do so upon the written request of the Consent Parties with respect to a majority in aggregate principal amount of all the Bonds then Outstanding; provided however, that there shall not be waived without the consent of the Consent Parties with respect to 100% of the Bonds then Outstanding as to which the Event of Default exists any Event of Default under Section 8.01(a)</w:t>
      </w:r>
      <w:r w:rsidR="0021425D" w:rsidRPr="00863A01">
        <w:t xml:space="preserve"> </w:t>
      </w:r>
      <w:r w:rsidRPr="00863A01">
        <w:t>hereof.  In case of any such waiver, or in case any proceedings taken by the Trustee on account of any such default shall have been discontinued or abandoned or determined adversely to the Trustee, then in every such case the District, the Trustee, and the Owners shall be restored to their former positions and rights hereunder respectively, but no such waiver or rescission shall extend to any subsequent or other default, or impair any right consequent thereon.</w:t>
      </w:r>
    </w:p>
    <w:p w14:paraId="01C01924" w14:textId="77777777" w:rsidR="005A1923" w:rsidRPr="00545E2E" w:rsidRDefault="005A1923" w:rsidP="005A1923">
      <w:pPr>
        <w:pStyle w:val="Heading2"/>
        <w:rPr>
          <w:b w:val="0"/>
          <w:vanish/>
          <w:color w:val="FF0000"/>
          <w:u w:val="single"/>
          <w:specVanish/>
        </w:rPr>
      </w:pPr>
      <w:bookmarkStart w:id="513" w:name="_Toc522920757"/>
      <w:bookmarkStart w:id="514" w:name="_Toc522920844"/>
      <w:bookmarkStart w:id="515" w:name="_Toc522920931"/>
      <w:bookmarkStart w:id="516" w:name="_Toc191375985"/>
      <w:r w:rsidRPr="00545E2E">
        <w:rPr>
          <w:b w:val="0"/>
          <w:u w:val="single"/>
        </w:rPr>
        <w:t>Notice of Default; Opportunity to Cure Defaults</w:t>
      </w:r>
      <w:bookmarkEnd w:id="513"/>
      <w:bookmarkEnd w:id="514"/>
      <w:bookmarkEnd w:id="515"/>
      <w:bookmarkEnd w:id="516"/>
    </w:p>
    <w:p w14:paraId="41911D12" w14:textId="77777777" w:rsidR="005A1923" w:rsidRPr="00863A01" w:rsidRDefault="005A1923" w:rsidP="005A1923">
      <w:pPr>
        <w:pStyle w:val="HeadingBody2"/>
      </w:pPr>
      <w:r w:rsidRPr="00863A01">
        <w:t>.</w:t>
      </w:r>
    </w:p>
    <w:p w14:paraId="77150EB5" w14:textId="77777777" w:rsidR="005A1923" w:rsidRPr="00863A01" w:rsidRDefault="005A1923" w:rsidP="005A1923">
      <w:pPr>
        <w:pStyle w:val="Heading3"/>
      </w:pPr>
      <w:r w:rsidRPr="00863A01">
        <w:t xml:space="preserve">The Trustee shall give to the Owners of all Bonds notice by mailing to the address shown on the registration books maintained by the Trustee or by electronic means to DTC or its successors, of all Events of Default of which the Trustee is by Section 9.01(h) required to take notice, or if notice of an Event of Default is given as provided in said section, within 90 days after the Trustee has knowledge of the occurrence of such default or Event of Default unless such default or Event of Default shall have been cured before the giving of such notice; provided that, the Trustee shall be protected in withholding such </w:t>
      </w:r>
      <w:r w:rsidRPr="00863A01">
        <w:lastRenderedPageBreak/>
        <w:t>notice if and so long as a committee of its corporate trust department in good faith determines that the withholding of such notice is not detrimental to the interests of the Owners.</w:t>
      </w:r>
    </w:p>
    <w:p w14:paraId="7DE23E6B" w14:textId="77777777" w:rsidR="005A1923" w:rsidRDefault="005A1923" w:rsidP="005A1923">
      <w:pPr>
        <w:pStyle w:val="Heading3"/>
      </w:pPr>
      <w:r w:rsidRPr="00863A01">
        <w:t>No default under subsection 8.01(</w:t>
      </w:r>
      <w:r w:rsidR="00456681" w:rsidRPr="00863A01">
        <w:t>b</w:t>
      </w:r>
      <w:r w:rsidRPr="00863A01">
        <w:t>) hereof shall constitute an Event of Default until actual notice of such default by registered or certified mail shall be given by the Trustee or by the Owners of not less than 25% in aggregate principal amount of all Bonds Outstanding to the District, and the District shall have had 30 days after receipt of such notice to correct said default or cause said default to be corrected, and shall not have corrected said default or caused said default to be corrected within the applicable period; provided however, if said default be such that it cannot be corrected within the applicable period, it shall not constitute an Event of Default if corrective action is instituted within the applicable period and diligently pursued thereafter until the default is corrected.</w:t>
      </w:r>
    </w:p>
    <w:p w14:paraId="6B819B0F" w14:textId="77777777" w:rsidR="00FD3A18" w:rsidRPr="00FD3A18" w:rsidRDefault="00FD3A18" w:rsidP="00FD3A18">
      <w:pPr>
        <w:pStyle w:val="Heading2"/>
        <w:rPr>
          <w:vanish/>
          <w:specVanish/>
        </w:rPr>
      </w:pPr>
      <w:bookmarkStart w:id="517" w:name="_Toc191375986"/>
      <w:r w:rsidRPr="00FD3A18">
        <w:rPr>
          <w:b w:val="0"/>
          <w:u w:val="single"/>
        </w:rPr>
        <w:t>Cooperation of District</w:t>
      </w:r>
      <w:bookmarkEnd w:id="517"/>
    </w:p>
    <w:p w14:paraId="662688F4" w14:textId="6F6C20C4" w:rsidR="009C1015" w:rsidRDefault="00FD3A18" w:rsidP="00FD3A18">
      <w:pPr>
        <w:pStyle w:val="00BodyText5"/>
      </w:pPr>
      <w:r>
        <w:t xml:space="preserve">.  In the case of any Event </w:t>
      </w:r>
      <w:r w:rsidRPr="00FD3A18">
        <w:t>of</w:t>
      </w:r>
      <w:r>
        <w:t xml:space="preserve"> Default hereunder, the District shall cooperate with the Trustee and use its best efforts to protect the Owners.</w:t>
      </w:r>
    </w:p>
    <w:p w14:paraId="6F60F83E" w14:textId="77777777" w:rsidR="005A1923" w:rsidRPr="00863A01" w:rsidRDefault="005A1923" w:rsidP="005A1923">
      <w:pPr>
        <w:pStyle w:val="Heading1"/>
        <w:rPr>
          <w:b w:val="0"/>
        </w:rPr>
      </w:pPr>
      <w:bookmarkStart w:id="518" w:name="_Toc522920758"/>
      <w:bookmarkStart w:id="519" w:name="_Toc522920845"/>
      <w:bookmarkStart w:id="520" w:name="_Toc522920932"/>
      <w:bookmarkStart w:id="521" w:name="_Toc522921205"/>
      <w:bookmarkStart w:id="522" w:name="_Toc523240831"/>
      <w:bookmarkStart w:id="523" w:name="_Toc523241429"/>
      <w:bookmarkStart w:id="524" w:name="_Toc529266362"/>
      <w:bookmarkStart w:id="525" w:name="_Toc9331860"/>
      <w:bookmarkStart w:id="526" w:name="_Toc11152603"/>
      <w:bookmarkStart w:id="527" w:name="_Toc11161776"/>
      <w:bookmarkStart w:id="528" w:name="_Toc11162094"/>
      <w:bookmarkStart w:id="529" w:name="_Toc11664309"/>
      <w:bookmarkStart w:id="530" w:name="_Toc13571661"/>
      <w:bookmarkStart w:id="531" w:name="_Toc13572074"/>
      <w:bookmarkStart w:id="532" w:name="_Toc13572421"/>
      <w:bookmarkStart w:id="533" w:name="_Toc13860235"/>
      <w:bookmarkStart w:id="534" w:name="_Toc16777983"/>
      <w:bookmarkStart w:id="535" w:name="_Toc17970623"/>
      <w:bookmarkStart w:id="536" w:name="_Toc17971280"/>
      <w:bookmarkStart w:id="537" w:name="_Toc18575818"/>
      <w:bookmarkStart w:id="538" w:name="_Toc20821517"/>
      <w:bookmarkStart w:id="539" w:name="_Toc21087348"/>
      <w:bookmarkStart w:id="540" w:name="_Toc24098574"/>
      <w:bookmarkStart w:id="541" w:name="_Toc24448126"/>
      <w:bookmarkStart w:id="542" w:name="_Toc24451197"/>
      <w:bookmarkStart w:id="543" w:name="_Toc44327309"/>
      <w:bookmarkStart w:id="544" w:name="_Toc44440168"/>
      <w:bookmarkStart w:id="545" w:name="_Toc46993580"/>
      <w:bookmarkStart w:id="546" w:name="_Toc47341621"/>
      <w:bookmarkStart w:id="547" w:name="_Toc47540649"/>
      <w:bookmarkStart w:id="548" w:name="_Toc48900143"/>
      <w:bookmarkStart w:id="549" w:name="_Toc72485247"/>
      <w:bookmarkStart w:id="550" w:name="_Toc72930983"/>
      <w:bookmarkStart w:id="551" w:name="_Toc76976137"/>
      <w:bookmarkStart w:id="552" w:name="_Toc191369543"/>
      <w:bookmarkStart w:id="553" w:name="_Toc191375987"/>
      <w:r w:rsidRPr="00863A01">
        <w:rPr>
          <w:b w:val="0"/>
        </w:rPr>
        <w:br/>
      </w:r>
      <w:r w:rsidRPr="00863A01">
        <w:rPr>
          <w:b w:val="0"/>
        </w:rPr>
        <w:br/>
      </w:r>
      <w:r w:rsidRPr="00A358C2">
        <w:rPr>
          <w:rFonts w:ascii="Times New Roman" w:hAnsi="Times New Roman"/>
          <w:b w:val="0"/>
        </w:rPr>
        <w:t>CONCERNING TRUSTEE</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p>
    <w:p w14:paraId="7620492C" w14:textId="77777777" w:rsidR="005A1923" w:rsidRPr="00F04D10" w:rsidRDefault="005A1923" w:rsidP="005A1923">
      <w:pPr>
        <w:pStyle w:val="Heading2"/>
        <w:rPr>
          <w:b w:val="0"/>
          <w:vanish/>
          <w:color w:val="FF0000"/>
          <w:u w:val="single"/>
          <w:specVanish/>
        </w:rPr>
      </w:pPr>
      <w:bookmarkStart w:id="554" w:name="_Toc522920759"/>
      <w:bookmarkStart w:id="555" w:name="_Toc522920846"/>
      <w:bookmarkStart w:id="556" w:name="_Toc522920933"/>
      <w:bookmarkStart w:id="557" w:name="_Toc191375988"/>
      <w:r w:rsidRPr="00F04D10">
        <w:rPr>
          <w:b w:val="0"/>
          <w:u w:val="single"/>
        </w:rPr>
        <w:t>Acceptance of Trusts and Duties of Trustee</w:t>
      </w:r>
      <w:bookmarkEnd w:id="554"/>
      <w:bookmarkEnd w:id="555"/>
      <w:bookmarkEnd w:id="556"/>
      <w:bookmarkEnd w:id="557"/>
    </w:p>
    <w:p w14:paraId="4FA4177E" w14:textId="77777777" w:rsidR="005A1923" w:rsidRPr="00863A01" w:rsidRDefault="005A1923" w:rsidP="005A1923">
      <w:pPr>
        <w:pStyle w:val="HeadingBody2"/>
      </w:pPr>
      <w:r w:rsidRPr="00863A01">
        <w:t>.  The Trustee hereby accepts the trusts imposed upon it by this Indenture and agrees to perform said trusts, but only upon and subject to the following express terms and conditions, and no implied covenants or obligations shall be read into this Indenture against the Trustee.</w:t>
      </w:r>
    </w:p>
    <w:p w14:paraId="65261603" w14:textId="77777777" w:rsidR="005A1923" w:rsidRPr="00863A01" w:rsidRDefault="005A1923" w:rsidP="005A1923">
      <w:pPr>
        <w:pStyle w:val="Heading3"/>
      </w:pPr>
      <w:r w:rsidRPr="00863A01">
        <w:t>The Trustee, prior to the occurrence of an Event of Default and after the curing or waiver of any Event of Default which may have occurred, shall undertake to perform such duties and only such duties as are specifically set forth in this Indenture.  In case an Event of Default has occurred (which has not been cured or waived) the Trustee shall exercise such of the rights and powers vested in it by this Indenture and use the same degree of care and skill in their exercise as a prudent person would exercise or use under the circumstances in the conduct of such person</w:t>
      </w:r>
      <w:r w:rsidR="009A650D" w:rsidRPr="00863A01">
        <w:t>’</w:t>
      </w:r>
      <w:r w:rsidRPr="00863A01">
        <w:t>s own affairs in exercising the rights or remedies or performing any of its duties hereunder.</w:t>
      </w:r>
    </w:p>
    <w:p w14:paraId="012757BF" w14:textId="77777777" w:rsidR="005A1923" w:rsidRPr="00863A01" w:rsidRDefault="005A1923" w:rsidP="005A1923">
      <w:pPr>
        <w:pStyle w:val="Heading3"/>
      </w:pPr>
      <w:r w:rsidRPr="00863A01">
        <w:t>The Trustee may execute any of the trusts or powers hereof and perform any of its duties by or through attorneys, agents, receivers, or employees, but shall be answerable for the conduct of the same in accordance with the standard specified in Section 9.01(g) hereof, and shall be entitled to act upon the advice or an opinion of Counsel concerning all matters of trust hereof and the duties hereunder, and may in all cases pay (and be reimbursed as provided in Section 9.02 hereof) such compensation to all such attorneys, agents, receivers, and employees as may reasonably be employed in connection with the trusts hereof.  The Trustee may act upon the advice or an Opinion of Counsel, but the Trustee shall not be responsible for any loss or damage resulting from any action taken or omitted to be taken in good faith in reliance upon the advice or an opinion of Counsel chosen with due care.</w:t>
      </w:r>
    </w:p>
    <w:p w14:paraId="2AF2D669" w14:textId="03DA1BA1" w:rsidR="001D49E6" w:rsidRPr="001D49E6" w:rsidRDefault="005A1923" w:rsidP="001D49E6">
      <w:pPr>
        <w:pStyle w:val="Heading3"/>
      </w:pPr>
      <w:r w:rsidRPr="00863A01">
        <w:lastRenderedPageBreak/>
        <w:t>The Trustee shall not be responsible for any recital herein or in the Bonds, or for the validity of the execution by the District of this Indenture or of any supplements hereto or instruments of further assurance, or for the sufficiency of the security for the Bonds, or for the recording or rerecording, filing or refiling of this Indenture or any security agreement in connection therewith (excluding the continuation of originally filed Uniform Commercial Code financing statements) and the Trustee shall not be bound to ascertain or inquire as to the performance or observance of any covenants, conditions, or agreements on the part of the District, except as herein set forth; but the Trustee may require of the District full information and advice as to the performance of the covenants, conditions, and agreements aforesaid.  The Trustee shall not be responsible or liable for any loss suffered in connection with any investment of funds made by it in accordance with Article VI hereof.</w:t>
      </w:r>
      <w:r w:rsidR="001D49E6">
        <w:t xml:space="preserve">  </w:t>
      </w:r>
      <w:r w:rsidR="001D49E6" w:rsidRPr="001D49E6">
        <w:t>Provided the District timely delivers to the Trustee a copy of any filed original financing statement, the Trustee shall file continuations of such financing statements but shall be entitled to rely conclusively upon such original financing statement in making any continuation statement filings.</w:t>
      </w:r>
    </w:p>
    <w:p w14:paraId="769AD30B" w14:textId="77777777" w:rsidR="005A1923" w:rsidRPr="00863A01" w:rsidRDefault="005A1923" w:rsidP="005A1923">
      <w:pPr>
        <w:pStyle w:val="Heading3"/>
      </w:pPr>
      <w:r w:rsidRPr="00863A01">
        <w:t>The Trustee makes no representations as to the value or condition of the Trust Estate or any part thereof (except for funds or investments held by the Trustee) or as to the validity or sufficiency of this Indenture or the Bonds. The Trustee shall not be accountable for the use of any Bonds authenticated or delivered hereunder.  The Trustee, in its individual capacity or any other capacity, may become the Owner of the Bonds with the same rights which it would have if not the Trustee. The Trustee shall not be accountable for the use or application by the District of the proceeds of any of the Bonds or of any money paid to or upon the order of the District under any provision of this Indenture.</w:t>
      </w:r>
    </w:p>
    <w:p w14:paraId="2C9F4063" w14:textId="77777777" w:rsidR="005A1923" w:rsidRPr="00863A01" w:rsidRDefault="005A1923" w:rsidP="005A1923">
      <w:pPr>
        <w:pStyle w:val="Heading3"/>
      </w:pPr>
      <w:r w:rsidRPr="00863A01">
        <w:t>The Trustee may conclusively rely and shall be protected in acting or refraining from acting upon any notice, request, consent, certificate, order, affidavit, letter, telegram, or other paper or document believed to be genuine and correct and to have been signed or sent by the proper person or persons. The Trustee may rely conclusively on any such certificate or other paper or document and shall not be required to make any independent investigation in connection therewith. Any action taken by the Trustee pursuant to this Indenture upon the request or authority or consent of any person who at the time of making such request or giving such authority or consent is the Registered Owner of any Bonds shall be conclusive and binding upon all future owners of the same Bond and upon Bonds issued in place thereof.</w:t>
      </w:r>
    </w:p>
    <w:p w14:paraId="7475E550" w14:textId="77777777" w:rsidR="005A1923" w:rsidRPr="00863A01" w:rsidRDefault="005A1923" w:rsidP="005A1923">
      <w:pPr>
        <w:pStyle w:val="Heading3"/>
      </w:pPr>
      <w:r w:rsidRPr="00863A01">
        <w:t>As to the existence or nonexistence of any fact or as to the sufficiency or validity of any instrument, paper, or proceedings, or whenever in the administration of this Indenture the Trustee shall deem it desirable that a matter be proved or established prior to taking, suffering, or omitting any action hereunder, the Trustee shall be entitled to conclusively rely upon a certificate signed on behalf of the District by the District Representative or the District</w:t>
      </w:r>
      <w:r w:rsidR="009A650D" w:rsidRPr="00863A01">
        <w:t>’</w:t>
      </w:r>
      <w:r w:rsidRPr="00863A01">
        <w:t xml:space="preserve">s </w:t>
      </w:r>
      <w:r w:rsidR="001225E4">
        <w:t>Chair</w:t>
      </w:r>
      <w:r w:rsidRPr="00863A01">
        <w:t xml:space="preserve"> or such other person as may be designated for such purpose as provided hereunder or by a certified resolution of the District as sufficient evidence of the facts therein contained, and, prior to the occurrence of a default of which the Trustee has been notified as provided in Section 9.01(h) hereof or of which by said Section it is deemed to have notice, shall also be at liberty to accept a similar certificate to the effect that any particular dealing, transaction, or action is necessary or expedient, but </w:t>
      </w:r>
      <w:r w:rsidRPr="00863A01">
        <w:lastRenderedPageBreak/>
        <w:t>may at its discretion secure such further evidence deemed necessary or advisable, but shall in no case be bound to secure the same.</w:t>
      </w:r>
    </w:p>
    <w:p w14:paraId="69EB159C" w14:textId="206C0C1A" w:rsidR="005A1923" w:rsidRPr="00863A01" w:rsidRDefault="005A1923" w:rsidP="005A1923">
      <w:pPr>
        <w:pStyle w:val="Heading3"/>
      </w:pPr>
      <w:r w:rsidRPr="00863A01">
        <w:t xml:space="preserve">The permissive right of the Trustee to do things enumerated in this Indenture shall not be construed as a duty and the Trustee shall not be answerable for other than its negligence or </w:t>
      </w:r>
      <w:r w:rsidR="001D49E6">
        <w:t xml:space="preserve">willful </w:t>
      </w:r>
      <w:r w:rsidRPr="00863A01">
        <w:t>misconduct and shall not be answerable for any negligent act of its attorneys, agents or receivers which have been selected by the Trustee with due care.</w:t>
      </w:r>
    </w:p>
    <w:p w14:paraId="7AA90312" w14:textId="766DF086" w:rsidR="005A1923" w:rsidRPr="00863A01" w:rsidRDefault="005A1923" w:rsidP="005A1923">
      <w:pPr>
        <w:pStyle w:val="Heading3"/>
      </w:pPr>
      <w:r w:rsidRPr="00863A01">
        <w:t>The Trustee shall not be required to take notice or be deemed to have notice of any default hereunder except failure to be made of any of the payments to the Trustee required to be made hereby</w:t>
      </w:r>
      <w:r w:rsidR="001D49E6">
        <w:t xml:space="preserve"> for the payment of principal of or interest on the Bonds when due</w:t>
      </w:r>
      <w:r w:rsidRPr="00863A01">
        <w:t>, unless the Trustee shall be specifically notified in writing of such default by the District or by the Owners of at least 25% in aggregate principal amount of Bonds then Outstanding.  All notices or other instruments required by this Indenture to be delivered to the Trustee must, in order to be effective, be delivered at the principal corporate trust office of the Trustee, and in the absence of such notice so delivered, the Trustee may conclusively assume there is no default except as aforesaid.</w:t>
      </w:r>
    </w:p>
    <w:p w14:paraId="40E7BDFA" w14:textId="77777777" w:rsidR="005A1923" w:rsidRPr="00863A01" w:rsidRDefault="005A1923" w:rsidP="005A1923">
      <w:pPr>
        <w:pStyle w:val="Heading3"/>
      </w:pPr>
      <w:r w:rsidRPr="00863A01">
        <w:t>All moneys received by the Trustee shall, until used or applied or invested as herein provided, be held in trust in the manner and for the purposes for which they were received but need not be segregated from other funds except to the extent required by this Indenture or by law.  The Trustee shall not be under any liability to invest any moneys received hereunder except as provided in Article VI hereof.</w:t>
      </w:r>
    </w:p>
    <w:p w14:paraId="15700427" w14:textId="77777777" w:rsidR="005A1923" w:rsidRPr="00863A01" w:rsidRDefault="005A1923" w:rsidP="005A1923">
      <w:pPr>
        <w:pStyle w:val="Heading3"/>
      </w:pPr>
      <w:r w:rsidRPr="00863A01">
        <w:t>At any and all reasonable times the Trustee or its duly authorized agents, attorneys, experts, engineers, accountants, and representatives shall have the right, but shall not be required, to inspect any and all books, papers, and records of the District pertaining to the Bonds and the Pledged Revenue, and to take such memoranda from and in regard thereto as may be desired.</w:t>
      </w:r>
    </w:p>
    <w:p w14:paraId="055C07F7" w14:textId="77777777" w:rsidR="005A1923" w:rsidRPr="00863A01" w:rsidRDefault="005A1923" w:rsidP="005A1923">
      <w:pPr>
        <w:pStyle w:val="Heading3"/>
      </w:pPr>
      <w:r w:rsidRPr="00863A01">
        <w:t>Notwithstanding anything in this Indenture to the contrary, the Trustee shall have the right, but shall not be required, to demand, in respect of the authentication of any Bonds, or any action whatsoever within the purview of this Indenture, any showings, certificates, opinions, appraisals, or other information or corporate action or evidence thereof, in addition to that by the terms hereof required, as a condition of such action by the Trustee, as may be deemed desirable for the purpose of establishing the right of the District to the authentication of any Bonds, or the taking of any other action by the Trustee.</w:t>
      </w:r>
    </w:p>
    <w:p w14:paraId="36AA4042" w14:textId="77777777" w:rsidR="005A1923" w:rsidRPr="00863A01" w:rsidRDefault="005A1923" w:rsidP="005A1923">
      <w:pPr>
        <w:pStyle w:val="Heading3"/>
      </w:pPr>
      <w:r w:rsidRPr="00863A01">
        <w:t>All records of the Trustee pertaining to the Bonds shall be open during reasonable times for inspection by the District.</w:t>
      </w:r>
    </w:p>
    <w:p w14:paraId="3C70004A" w14:textId="77777777" w:rsidR="00D96860" w:rsidRPr="00863A01" w:rsidRDefault="00D96860" w:rsidP="00D96860">
      <w:pPr>
        <w:pStyle w:val="Heading3"/>
        <w:tabs>
          <w:tab w:val="num" w:pos="2160"/>
        </w:tabs>
      </w:pPr>
      <w:r w:rsidRPr="00863A01">
        <w:t>The Trustee shall not be required to advance its own funds, and before taking any action under this Indenture, other than the payment of monies on deposit in any of the funds as provided for herein, the Trustee may require that indemnity satisfactory to it be furnished to it for the reimbursement of all costs and expenses which it may incur, including attorneys</w:t>
      </w:r>
      <w:r w:rsidR="009A650D" w:rsidRPr="00863A01">
        <w:t>’</w:t>
      </w:r>
      <w:r w:rsidRPr="00863A01">
        <w:t xml:space="preserve"> fees, and to protect it against all liability, except liability which has </w:t>
      </w:r>
      <w:r w:rsidRPr="00863A01">
        <w:lastRenderedPageBreak/>
        <w:t>been adjudicated to have resulted from its negligence or</w:t>
      </w:r>
      <w:r w:rsidR="004F13A2">
        <w:t xml:space="preserve"> willful</w:t>
      </w:r>
      <w:r w:rsidRPr="00863A01">
        <w:t xml:space="preserve"> misconduct, by reason of any action so taken.</w:t>
      </w:r>
    </w:p>
    <w:p w14:paraId="2FC7E855" w14:textId="77777777" w:rsidR="005A1923" w:rsidRPr="00863A01" w:rsidRDefault="005A1923" w:rsidP="005A1923">
      <w:pPr>
        <w:pStyle w:val="Heading3"/>
      </w:pPr>
      <w:r w:rsidRPr="00863A01">
        <w:t>The Trustee shall not be required to give any bond or surety in respect of the execution of the said trusts and powers or otherwise in respect of the premises.</w:t>
      </w:r>
    </w:p>
    <w:p w14:paraId="2328C95E" w14:textId="77777777" w:rsidR="005A1923" w:rsidRPr="00863A01" w:rsidRDefault="005A1923" w:rsidP="005A1923">
      <w:pPr>
        <w:pStyle w:val="Heading3"/>
      </w:pPr>
      <w:r w:rsidRPr="00863A01">
        <w:t>The Trustee shall have no responsibility with respect to any information, statement or recital in any offering memorandum, remarketing circular or other disclosure material prepared or distributed with respect to the Bonds.</w:t>
      </w:r>
    </w:p>
    <w:p w14:paraId="6EC1CF5F" w14:textId="681B650B" w:rsidR="005A1923" w:rsidRPr="00F74CF9" w:rsidRDefault="005A1923" w:rsidP="005A1923">
      <w:pPr>
        <w:pStyle w:val="Heading3"/>
      </w:pPr>
      <w:r w:rsidRPr="00863A01">
        <w:t>The Trustee makes no representations as to the validity or sufficiency of this Indenture or the Bonds, assumes no responsibility for the correctness of the same, and shall incur no responsibility in respect to such validity or sufficiency.</w:t>
      </w:r>
      <w:r w:rsidR="00F74CF9">
        <w:t xml:space="preserve"> The Trustee shall have no duty or responsibility to oversee or monitor the acquisition, construction, installation, equipping or insuring of any of the Improvements.</w:t>
      </w:r>
      <w:bookmarkStart w:id="558" w:name="_Hlk41550857"/>
      <w:r w:rsidR="00F74CF9" w:rsidRPr="004B24ED">
        <w:rPr>
          <w:rFonts w:eastAsia="Calibri"/>
          <w:bCs w:val="0"/>
        </w:rPr>
        <w:t xml:space="preserve"> </w:t>
      </w:r>
      <w:bookmarkEnd w:id="558"/>
      <w:r w:rsidR="0034774F" w:rsidRPr="0034774F">
        <w:rPr>
          <w:rFonts w:eastAsia="Calibri"/>
          <w:bCs w:val="0"/>
        </w:rPr>
        <w:t>The Trustee is not responsible for effecting, maintaining or renewing any policies of insurance of the District or for any representations regarding the sufficiency of any policy of insurance of the District.</w:t>
      </w:r>
    </w:p>
    <w:p w14:paraId="6D9C80E3" w14:textId="77777777" w:rsidR="00F74CF9" w:rsidRDefault="00F74CF9" w:rsidP="00F74CF9">
      <w:pPr>
        <w:pStyle w:val="Heading3"/>
      </w:pPr>
      <w:bookmarkStart w:id="559" w:name="_Hlk73991733"/>
      <w:bookmarkStart w:id="560" w:name="_Hlk73987360"/>
      <w:bookmarkStart w:id="561" w:name="_Hlk54107312"/>
      <w:bookmarkStart w:id="562" w:name="_Hlk191312457"/>
      <w:r w:rsidRPr="005B5AD6">
        <w:t xml:space="preserve">The Trustee shall have the right to accept and act upon instructions or directions, including funds transfer instructions, pursuant to this Indenture sent by Electronic Means; </w:t>
      </w:r>
      <w:bookmarkStart w:id="563" w:name="_Hlk64729807"/>
      <w:bookmarkStart w:id="564" w:name="_Hlk78446810"/>
      <w:r w:rsidRPr="005B5AD6">
        <w:t xml:space="preserve">provided, however, that the </w:t>
      </w:r>
      <w:r>
        <w:t>District</w:t>
      </w:r>
      <w:r w:rsidRPr="005B5AD6">
        <w:t xml:space="preserve"> shall provide to the Trustee an incumbency certificate listing designated persons authorized to provide such instructions (“Authorized Officers”), which incumbency certificate shall be amended whenever a person is to be added or deleted from the listing</w:t>
      </w:r>
      <w:bookmarkEnd w:id="563"/>
      <w:r w:rsidRPr="005B5AD6">
        <w:t>.</w:t>
      </w:r>
      <w:bookmarkEnd w:id="564"/>
      <w:r w:rsidRPr="005B5AD6">
        <w:t xml:space="preserve"> </w:t>
      </w:r>
      <w:bookmarkEnd w:id="559"/>
      <w:r w:rsidRPr="005B5AD6">
        <w:t xml:space="preserve">If the </w:t>
      </w:r>
      <w:r>
        <w:t>District</w:t>
      </w:r>
      <w:r w:rsidRPr="005B5AD6">
        <w:t xml:space="preserve"> elects to give the Trustee instructions by Electronic Means and the Trustee in its discretion elects to act upon such instructions, the Trustee’s understanding of such instructions shall be deemed controlling. </w:t>
      </w:r>
      <w:bookmarkStart w:id="565" w:name="_Hlk63341894"/>
      <w:bookmarkStart w:id="566" w:name="_Hlk64729851"/>
      <w:bookmarkStart w:id="567" w:name="_Hlk52279399"/>
      <w:r w:rsidRPr="005B5AD6">
        <w:t xml:space="preserve">The </w:t>
      </w:r>
      <w:r>
        <w:t>District</w:t>
      </w:r>
      <w:r w:rsidRPr="005B5AD6">
        <w:t xml:space="preserve"> agrees that the Trustee cannot determine the identity of the actual sender of such instructions </w:t>
      </w:r>
      <w:bookmarkStart w:id="568" w:name="_Hlk73991541"/>
      <w:r w:rsidRPr="005B5AD6">
        <w:t>and that the Trustee shall conclusively presume that instructions that purport to have been sent by an Authorized Officer listed on the incumbency certificate provided to the Trustee have been sent by such Authorized Officer</w:t>
      </w:r>
      <w:bookmarkEnd w:id="565"/>
      <w:bookmarkEnd w:id="568"/>
      <w:r w:rsidRPr="005B5AD6">
        <w:t xml:space="preserve">. </w:t>
      </w:r>
      <w:bookmarkStart w:id="569" w:name="_Hlk47448728"/>
      <w:bookmarkEnd w:id="566"/>
      <w:r w:rsidRPr="005B5AD6">
        <w:t xml:space="preserve">The </w:t>
      </w:r>
      <w:r>
        <w:t>District</w:t>
      </w:r>
      <w:r w:rsidRPr="005B5AD6">
        <w:t xml:space="preserve"> shall be responsible for ensuring that only Authorized Officers transmit such instructions to the Trustee, and the </w:t>
      </w:r>
      <w:r>
        <w:t xml:space="preserve">District and its </w:t>
      </w:r>
      <w:r w:rsidRPr="005B5AD6">
        <w:t xml:space="preserve">Authorized Officers are responsible to safeguard the use and confidentiality of applicable user and authorization codes, passwords and authentication keys provided by the Trustee, if any. </w:t>
      </w:r>
      <w:bookmarkEnd w:id="567"/>
      <w:bookmarkEnd w:id="569"/>
      <w:r w:rsidRPr="005B5AD6">
        <w:t xml:space="preserve">The Trustee shall not be liable for any losses, costs, or expenses arising directly or indirectly from the Trustee’s reliance upon and compliance with such instructions notwithstanding such instructions conflict or are inconsistent with a subsequent written instruction delivered by other means. The </w:t>
      </w:r>
      <w:r>
        <w:t>District</w:t>
      </w:r>
      <w:r w:rsidRPr="005B5AD6">
        <w:t xml:space="preserve"> </w:t>
      </w:r>
      <w:bookmarkStart w:id="570" w:name="_Hlk63879177"/>
      <w:r w:rsidRPr="005B5AD6">
        <w:t xml:space="preserve">agrees (i) to assume all risks arising out of the use of such Electronic Means to submit instructions and direction to the Trustee, including without limitation the risk of the Trustee acting on unauthorized instructions and the risk of interception and misuse by third parties; (ii) that it is fully informed of the protections and risks associated with the various methods of transmitting instructions to the Trustee and that there may be more secure methods of transmitting instructions than the use of Electronic Means; (iii) that the security procedures (if any) to be followed in connection with its transmission of instructions provide to it a commercially reasonable degree of protection in light of its particular needs and </w:t>
      </w:r>
      <w:r w:rsidRPr="005B5AD6">
        <w:lastRenderedPageBreak/>
        <w:t xml:space="preserve">circumstances; and (iv) </w:t>
      </w:r>
      <w:bookmarkStart w:id="571" w:name="_Hlk47448680"/>
      <w:r w:rsidRPr="005B5AD6">
        <w:t>that it will notify the Trustee immediately upon learning of any compromise or unauthorized use of the security procedure</w:t>
      </w:r>
      <w:bookmarkEnd w:id="560"/>
      <w:r w:rsidRPr="005B5AD6">
        <w:t>s</w:t>
      </w:r>
      <w:bookmarkEnd w:id="561"/>
      <w:bookmarkEnd w:id="570"/>
      <w:bookmarkEnd w:id="571"/>
      <w:r>
        <w:t>.</w:t>
      </w:r>
    </w:p>
    <w:p w14:paraId="540F1B56" w14:textId="5D26E8D3" w:rsidR="00F74CF9" w:rsidRPr="00863A01" w:rsidRDefault="00F74CF9" w:rsidP="00F74CF9">
      <w:pPr>
        <w:pStyle w:val="Heading3"/>
      </w:pPr>
      <w:bookmarkStart w:id="572" w:name="_Hlk191312079"/>
      <w:bookmarkEnd w:id="562"/>
      <w:r>
        <w:t>In order to assist the District in complying with its obligations under the Continuing Disclosure Agreement, the Trustee agrees to provide information regarding fund balances and the outstanding principal amount of the Bonds to the District within three (3) Business Days after receipt of a written request from the District.</w:t>
      </w:r>
    </w:p>
    <w:p w14:paraId="1C3D6082" w14:textId="77777777" w:rsidR="005A1923" w:rsidRPr="00F04D10" w:rsidRDefault="005A1923" w:rsidP="005A1923">
      <w:pPr>
        <w:pStyle w:val="Heading2"/>
        <w:rPr>
          <w:b w:val="0"/>
          <w:vanish/>
          <w:color w:val="FF0000"/>
          <w:u w:val="single"/>
          <w:specVanish/>
        </w:rPr>
      </w:pPr>
      <w:bookmarkStart w:id="573" w:name="_Toc522920760"/>
      <w:bookmarkStart w:id="574" w:name="_Toc522920847"/>
      <w:bookmarkStart w:id="575" w:name="_Toc522920934"/>
      <w:bookmarkStart w:id="576" w:name="_Toc191375989"/>
      <w:bookmarkEnd w:id="572"/>
      <w:r w:rsidRPr="00F04D10">
        <w:rPr>
          <w:b w:val="0"/>
          <w:u w:val="single"/>
        </w:rPr>
        <w:t>Fees and Expenses of the Trustee</w:t>
      </w:r>
      <w:bookmarkEnd w:id="573"/>
      <w:bookmarkEnd w:id="574"/>
      <w:bookmarkEnd w:id="575"/>
      <w:bookmarkEnd w:id="576"/>
    </w:p>
    <w:p w14:paraId="79AC0B67" w14:textId="7C660317" w:rsidR="005A1923" w:rsidRPr="00863A01" w:rsidRDefault="005A1923" w:rsidP="005A1923">
      <w:pPr>
        <w:pStyle w:val="HeadingBody2"/>
      </w:pPr>
      <w:r w:rsidRPr="00863A01">
        <w:t>.  The Trustee shall be entitled to payment and reimbursement of its fees and expenses for ordinary services rendered hereunder as and when the same become due (which compensation shall not be limited by any provision of law in regard to the compensation of a trustee of an express trust) and all advances and expenses reasonably and necessarily made or incurred by the Trustee in connection with such ordinary services, including legal fees and expenses.</w:t>
      </w:r>
      <w:r w:rsidR="00A8770F">
        <w:t xml:space="preserve">  </w:t>
      </w:r>
      <w:r w:rsidR="00A8770F" w:rsidRPr="00A8770F">
        <w:t xml:space="preserve">The Trustee reserves the right to renegotiate its current fees for ordinary services to correspond with changing economic conditions, inflation, and changing requirements relating to the Trustee’s ordinary services. </w:t>
      </w:r>
      <w:r w:rsidRPr="00863A01">
        <w:t xml:space="preserve"> In no event shall the Trustee be obligated to advance its own funds in order to take any action hereunder.  In the event that it should become necessary for the Trustee to perform extraordinary services, the Trustee shall be entitled to reasonable additional compensation therefor and to reimbursement for reasonable and necessary extraordinary expenses in connection therewith; provided that if such extraordinary services or extraordinary expenses are occasioned by the negligence or</w:t>
      </w:r>
      <w:r w:rsidR="004F13A2">
        <w:t xml:space="preserve"> willful</w:t>
      </w:r>
      <w:r w:rsidRPr="00863A01">
        <w:t xml:space="preserve"> misconduct of the Trustee it shall not be entitled to compensation or reimbursement therefor.  The Trustee shall have a lien upon all moneys in its possession under any provisions hereof for the foregoing advances, fees, costs and expenses incurred and unpaid, but </w:t>
      </w:r>
      <w:r w:rsidR="001D49E6">
        <w:t xml:space="preserve">except as otherwise set forth in Section 8.05, </w:t>
      </w:r>
      <w:r w:rsidRPr="00863A01">
        <w:t>subject to the right of prior payment of the principal and interest on the Bonds when due</w:t>
      </w:r>
      <w:r w:rsidR="00A8770F">
        <w:t xml:space="preserve">; </w:t>
      </w:r>
      <w:r w:rsidR="00A8770F" w:rsidRPr="00A8770F">
        <w:t xml:space="preserve">provided, however, that the payment of principal and interest on the Bonds shall not have priority over the Trustee Fees payable in accordance with clause </w:t>
      </w:r>
      <w:r w:rsidR="001D49E6">
        <w:t>FIRST</w:t>
      </w:r>
      <w:r w:rsidR="00A8770F" w:rsidRPr="00A8770F">
        <w:t xml:space="preserve"> of Section 3.05 hereof.</w:t>
      </w:r>
      <w:r w:rsidRPr="00863A01">
        <w:t xml:space="preserve">  The Trustee</w:t>
      </w:r>
      <w:r w:rsidR="009A650D" w:rsidRPr="00863A01">
        <w:t>’</w:t>
      </w:r>
      <w:r w:rsidRPr="00863A01">
        <w:t>s right to compensation and indemnification shall survive the satisfaction and discharge of this Indenture or the Trustee</w:t>
      </w:r>
      <w:r w:rsidR="009A650D" w:rsidRPr="00863A01">
        <w:t>’</w:t>
      </w:r>
      <w:r w:rsidRPr="00863A01">
        <w:t>s resignation or removal hereunder and payment in full of the Bonds.</w:t>
      </w:r>
    </w:p>
    <w:p w14:paraId="583E66C0" w14:textId="77777777" w:rsidR="005A1923" w:rsidRPr="00F04D10" w:rsidRDefault="005A1923" w:rsidP="005A1923">
      <w:pPr>
        <w:pStyle w:val="Heading2"/>
        <w:rPr>
          <w:b w:val="0"/>
          <w:vanish/>
          <w:color w:val="FF0000"/>
          <w:u w:val="single"/>
          <w:specVanish/>
        </w:rPr>
      </w:pPr>
      <w:bookmarkStart w:id="577" w:name="_Toc522920761"/>
      <w:bookmarkStart w:id="578" w:name="_Toc522920848"/>
      <w:bookmarkStart w:id="579" w:name="_Toc522920935"/>
      <w:bookmarkStart w:id="580" w:name="_Toc191375990"/>
      <w:r w:rsidRPr="00F04D10">
        <w:rPr>
          <w:b w:val="0"/>
          <w:u w:val="single"/>
        </w:rPr>
        <w:t>Resignation or Replacement of Trustee</w:t>
      </w:r>
      <w:bookmarkEnd w:id="577"/>
      <w:bookmarkEnd w:id="578"/>
      <w:bookmarkEnd w:id="579"/>
      <w:bookmarkEnd w:id="580"/>
    </w:p>
    <w:p w14:paraId="6CF8C929" w14:textId="77777777" w:rsidR="005A1923" w:rsidRPr="00863A01" w:rsidRDefault="005A1923" w:rsidP="005A1923">
      <w:pPr>
        <w:pStyle w:val="HeadingBody2"/>
      </w:pPr>
      <w:r w:rsidRPr="00863A01">
        <w:t>.</w:t>
      </w:r>
    </w:p>
    <w:p w14:paraId="1F4A1BF0" w14:textId="77777777" w:rsidR="005A1923" w:rsidRPr="00863A01" w:rsidRDefault="005A1923" w:rsidP="005A1923">
      <w:pPr>
        <w:pStyle w:val="Heading3"/>
      </w:pPr>
      <w:r w:rsidRPr="00863A01">
        <w:t>The Trustee may resign, subject to the appointment of a successor, by giving 30 days</w:t>
      </w:r>
      <w:r w:rsidR="009A650D" w:rsidRPr="00863A01">
        <w:t>’</w:t>
      </w:r>
      <w:r w:rsidRPr="00863A01">
        <w:t xml:space="preserve"> notice of such resignation to the District and to all Owners of Bonds specifying the date when such resignation shall take effect.  Such resignation shall take effect on the date specified in such notice unless a successor shall have been previously appointed as hereinafter provided, in which event such resignation shall take effect immediately on the appointment of such successor.  The Trustee may petition the courts to appoint a successor in the event no such successor shall have been previously appointed.  The Trustee may be removed at any time by an instrument in writing, executed by a majority of the Owners in aggregate principal amount of the Bonds then Outstanding.  Any removal or resignation of the Trustee and appointment of a successor Trustee shall become effective only upon acceptance of appointment by the successor Trustee.</w:t>
      </w:r>
    </w:p>
    <w:p w14:paraId="791E8B58" w14:textId="77777777" w:rsidR="005A1923" w:rsidRPr="00863A01" w:rsidRDefault="005A1923" w:rsidP="005A1923">
      <w:pPr>
        <w:pStyle w:val="Heading3"/>
      </w:pPr>
      <w:r w:rsidRPr="00863A01">
        <w:t xml:space="preserve">In case the Trustee shall at any time resign or be removed or otherwise become incapable of acting, a successor may be appointed by the District so long as it is not in default hereunder; otherwise by the Owners of a majority in aggregate principal </w:t>
      </w:r>
      <w:r w:rsidRPr="00863A01">
        <w:lastRenderedPageBreak/>
        <w:t>amount of the Bonds then Outstanding by an instrument or concurrent instruments signed by such Owners, or their attorneys-in-fact appointed; provided however, that even if the District is in default hereunder it may appoint a successor until a new successor shall be appointed by the District or the Owners as herein authorized.  The District, upon making such appointment, shall forthwith give notice thereof to the Owners by mailing to the address shown on the registration books maintained by the Trustee, which notice may be given concurrently with the notice of resignation given by any resigning Trustee.  Any successor so appointed by the District shall immediately and without further act be superseded by a successor appointed in the manner above provided by the District or the Owners of a majority in aggregate principal amount of the Bonds then Outstanding, as applicable.</w:t>
      </w:r>
    </w:p>
    <w:p w14:paraId="23D4A1E9" w14:textId="77777777" w:rsidR="005A1923" w:rsidRPr="00863A01" w:rsidRDefault="005A1923" w:rsidP="005A1923">
      <w:pPr>
        <w:pStyle w:val="Heading3"/>
      </w:pPr>
      <w:r w:rsidRPr="00863A01">
        <w:t>Every successor Trustee shall always be a commercial bank or trust company in good standing, qualified to act hereunder, and having a capital surplus of not less than $50,000,000, if there be such an institution willing, qualified, and able to accept the trust upon reasonable or customary terms.  Any successor appointed hereunder shall execute, acknowledge, and deliver to the District an instrument accepting such appointment hereunder, and thereupon such successor shall, without any further act, deed, or conveyance, become vested with all estates, properties, rights, powers, and trusts of its predecessor in the trust hereunder with like effect as if originally named as the Trustee hereunder and thereupon the duties and obligations of the predecessor shall cease and terminate; but the Trustee retiring shall, nevertheless, on the written demand of its successor and upon payment of the fees and expenses owed to the predecessor, execute and deliver an instrument conveying and transferring to such successor, upon the trusts herein expressed, all the estates, properties, rights, powers, and trusts of the predecessor, who shall duly assign, transfer, and deliver to the successor all properties and moneys held by it under this Indenture.  If any instrument from the District is required by any successor for more fully and certainly vesting in and confirming to it the estates, properties, rights, powers, and trusts of the predecessor, those instruments shall be made, executed, acknowledged, and delivered by the District on request of such successor.</w:t>
      </w:r>
    </w:p>
    <w:p w14:paraId="2F5433B3" w14:textId="77777777" w:rsidR="005A1923" w:rsidRPr="00863A01" w:rsidRDefault="005A1923" w:rsidP="005A1923">
      <w:pPr>
        <w:pStyle w:val="Heading3"/>
      </w:pPr>
      <w:r w:rsidRPr="00863A01">
        <w:t>The instruments evidencing the resignation or removal of the Trustee and the appointment of a successor hereunder, together with all other instruments provided for in this Section, shall be filed or recorded by the successor Trustee in each recording office, if any, where this Indenture shall have been filed or recorded.</w:t>
      </w:r>
    </w:p>
    <w:p w14:paraId="4C501B84" w14:textId="77777777" w:rsidR="005A1923" w:rsidRPr="00F04D10" w:rsidRDefault="005A1923" w:rsidP="005A1923">
      <w:pPr>
        <w:pStyle w:val="Heading2"/>
        <w:rPr>
          <w:b w:val="0"/>
          <w:vanish/>
          <w:color w:val="FF0000"/>
          <w:u w:val="single"/>
          <w:specVanish/>
        </w:rPr>
      </w:pPr>
      <w:bookmarkStart w:id="581" w:name="_Toc522920762"/>
      <w:bookmarkStart w:id="582" w:name="_Toc522920849"/>
      <w:bookmarkStart w:id="583" w:name="_Toc522920936"/>
      <w:bookmarkStart w:id="584" w:name="_Toc191375991"/>
      <w:r w:rsidRPr="00F04D10">
        <w:rPr>
          <w:b w:val="0"/>
          <w:u w:val="single"/>
        </w:rPr>
        <w:t>Conversion, Consolidation, or Merger of Trustee</w:t>
      </w:r>
      <w:bookmarkEnd w:id="581"/>
      <w:bookmarkEnd w:id="582"/>
      <w:bookmarkEnd w:id="583"/>
      <w:bookmarkEnd w:id="584"/>
    </w:p>
    <w:p w14:paraId="383C675A" w14:textId="77777777" w:rsidR="005A1923" w:rsidRPr="00863A01" w:rsidRDefault="005A1923" w:rsidP="005A1923">
      <w:pPr>
        <w:pStyle w:val="HeadingBody2"/>
      </w:pPr>
      <w:r w:rsidRPr="00863A01">
        <w:t>.  Anything herein to the contrary notwithstanding, any bank or trust company or other person into which the Trustee or its successor may be converted or merged, or with which it may be consolidated, or to which it may sell or transfer its corporate trust business as a whole, shall be the successor of the Trustee under this Indenture with the same rights, powers, duties, and obligations, and subject to the same restrictions, limitations, and liabilities as its predecessor, all without the execution or filing of any papers or any further act on the part of any of the parties hereto, provided that such bank, trust company, or other person is legally empowered to accept such trust.</w:t>
      </w:r>
    </w:p>
    <w:p w14:paraId="0055BDB8" w14:textId="77777777" w:rsidR="005A1923" w:rsidRPr="00F04D10" w:rsidRDefault="005A1923" w:rsidP="005A1923">
      <w:pPr>
        <w:pStyle w:val="Heading2"/>
        <w:rPr>
          <w:b w:val="0"/>
          <w:vanish/>
          <w:color w:val="FF0000"/>
          <w:u w:val="single"/>
          <w:specVanish/>
        </w:rPr>
      </w:pPr>
      <w:bookmarkStart w:id="585" w:name="_Toc522920937"/>
      <w:bookmarkStart w:id="586" w:name="_Toc191375992"/>
      <w:bookmarkStart w:id="587" w:name="_Toc522920763"/>
      <w:bookmarkStart w:id="588" w:name="_Toc522920850"/>
      <w:r w:rsidRPr="00F04D10">
        <w:rPr>
          <w:b w:val="0"/>
          <w:u w:val="single"/>
        </w:rPr>
        <w:t>Trustee Protected in Relying Upon Resolutions, Etc</w:t>
      </w:r>
      <w:bookmarkEnd w:id="585"/>
      <w:bookmarkEnd w:id="586"/>
    </w:p>
    <w:p w14:paraId="745BDD09" w14:textId="49BB4770" w:rsidR="006B77F6" w:rsidRPr="00863A01" w:rsidRDefault="005A1923" w:rsidP="005A1923">
      <w:pPr>
        <w:pStyle w:val="HeadingBody2"/>
      </w:pPr>
      <w:r w:rsidRPr="00863A01">
        <w:t xml:space="preserve">.  The resolutions, opinions, certificates, and other instruments provided for in this Indenture may be accepted by the </w:t>
      </w:r>
      <w:r w:rsidRPr="00863A01">
        <w:lastRenderedPageBreak/>
        <w:t>Trustee as conclusive evidence of the facts and conclusions stated therein and shall be full warrant, protection, and authority to the Trustee for the release of property and the withdrawal of cash hereunder</w:t>
      </w:r>
      <w:bookmarkEnd w:id="587"/>
      <w:bookmarkEnd w:id="588"/>
      <w:r w:rsidRPr="00863A01">
        <w:t>.  Except as provided herein, the Trustee shall not be under any responsibility to seek the approval of any expert for any of the purposes expressed in this Indenture; provided however, that nothing contained in this Section shall alter the Trustee</w:t>
      </w:r>
      <w:r w:rsidR="009A650D" w:rsidRPr="00863A01">
        <w:t>’</w:t>
      </w:r>
      <w:r w:rsidRPr="00863A01">
        <w:t>s obligations or immunities provided by statutory, constitutional, or common law with respect to the approval of independent experts who may furnish opinions, certificates, or opinions of Counsel to the Trustee pursuant to any provisions of this Indenture.</w:t>
      </w:r>
    </w:p>
    <w:p w14:paraId="033B8E06" w14:textId="77777777" w:rsidR="005A1923" w:rsidRPr="00863A01" w:rsidRDefault="005A1923" w:rsidP="005A1923">
      <w:pPr>
        <w:pStyle w:val="Heading1"/>
        <w:rPr>
          <w:b w:val="0"/>
        </w:rPr>
      </w:pPr>
      <w:bookmarkStart w:id="589" w:name="_Toc522920764"/>
      <w:bookmarkStart w:id="590" w:name="_Toc522920851"/>
      <w:bookmarkStart w:id="591" w:name="_Toc522920938"/>
      <w:bookmarkStart w:id="592" w:name="_Toc522921211"/>
      <w:bookmarkStart w:id="593" w:name="_Toc523240837"/>
      <w:bookmarkStart w:id="594" w:name="_Toc523241435"/>
      <w:bookmarkStart w:id="595" w:name="_Toc529266368"/>
      <w:bookmarkStart w:id="596" w:name="_Toc9331866"/>
      <w:bookmarkStart w:id="597" w:name="_Toc11152609"/>
      <w:bookmarkStart w:id="598" w:name="_Toc11161782"/>
      <w:bookmarkStart w:id="599" w:name="_Toc11162100"/>
      <w:bookmarkStart w:id="600" w:name="_Toc11664315"/>
      <w:bookmarkStart w:id="601" w:name="_Toc13571667"/>
      <w:bookmarkStart w:id="602" w:name="_Toc13572080"/>
      <w:bookmarkStart w:id="603" w:name="_Toc13572427"/>
      <w:bookmarkStart w:id="604" w:name="_Toc13860241"/>
      <w:bookmarkStart w:id="605" w:name="_Toc16777989"/>
      <w:bookmarkStart w:id="606" w:name="_Toc17970629"/>
      <w:bookmarkStart w:id="607" w:name="_Toc17971286"/>
      <w:bookmarkStart w:id="608" w:name="_Toc18575824"/>
      <w:bookmarkStart w:id="609" w:name="_Toc20821523"/>
      <w:bookmarkStart w:id="610" w:name="_Toc21087354"/>
      <w:bookmarkStart w:id="611" w:name="_Toc24098580"/>
      <w:bookmarkStart w:id="612" w:name="_Toc24448132"/>
      <w:bookmarkStart w:id="613" w:name="_Toc24451203"/>
      <w:bookmarkStart w:id="614" w:name="_Toc44327315"/>
      <w:bookmarkStart w:id="615" w:name="_Toc44440174"/>
      <w:bookmarkStart w:id="616" w:name="_Toc46993586"/>
      <w:bookmarkStart w:id="617" w:name="_Toc47341627"/>
      <w:bookmarkStart w:id="618" w:name="_Toc47540655"/>
      <w:bookmarkStart w:id="619" w:name="_Toc48900149"/>
      <w:bookmarkStart w:id="620" w:name="_Toc72485253"/>
      <w:bookmarkStart w:id="621" w:name="_Toc72930989"/>
      <w:bookmarkStart w:id="622" w:name="_Toc76976143"/>
      <w:bookmarkStart w:id="623" w:name="_Toc191369549"/>
      <w:bookmarkStart w:id="624" w:name="_Toc191375993"/>
      <w:r w:rsidRPr="00863A01">
        <w:rPr>
          <w:b w:val="0"/>
        </w:rPr>
        <w:br/>
      </w:r>
      <w:r w:rsidRPr="00863A01">
        <w:rPr>
          <w:b w:val="0"/>
        </w:rPr>
        <w:br/>
      </w:r>
      <w:r w:rsidRPr="00A358C2">
        <w:rPr>
          <w:rFonts w:ascii="Times New Roman" w:hAnsi="Times New Roman"/>
          <w:b w:val="0"/>
        </w:rPr>
        <w:t>SUPPLEMENTAL INDENTURES</w:t>
      </w:r>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p>
    <w:p w14:paraId="1EC41F53" w14:textId="77777777" w:rsidR="005A1923" w:rsidRPr="00F04D10" w:rsidRDefault="005A1923" w:rsidP="005A1923">
      <w:pPr>
        <w:pStyle w:val="Heading2"/>
        <w:rPr>
          <w:b w:val="0"/>
          <w:vanish/>
          <w:color w:val="FF0000"/>
          <w:u w:val="single"/>
          <w:specVanish/>
        </w:rPr>
      </w:pPr>
      <w:bookmarkStart w:id="625" w:name="_Toc522920765"/>
      <w:bookmarkStart w:id="626" w:name="_Toc522920852"/>
      <w:bookmarkStart w:id="627" w:name="_Toc522920939"/>
      <w:bookmarkStart w:id="628" w:name="_Toc191375994"/>
      <w:r w:rsidRPr="00F04D10">
        <w:rPr>
          <w:b w:val="0"/>
          <w:u w:val="single"/>
        </w:rPr>
        <w:t>Supplemental Indentures Not Requiring Consent</w:t>
      </w:r>
      <w:bookmarkEnd w:id="625"/>
      <w:bookmarkEnd w:id="626"/>
      <w:bookmarkEnd w:id="627"/>
      <w:bookmarkEnd w:id="628"/>
    </w:p>
    <w:p w14:paraId="64F26DE6" w14:textId="77777777" w:rsidR="005A1923" w:rsidRPr="00863A01" w:rsidRDefault="005A1923" w:rsidP="005A1923">
      <w:pPr>
        <w:pStyle w:val="HeadingBody2"/>
      </w:pPr>
      <w:r w:rsidRPr="00863A01">
        <w:t>.  Subject to the provisions of this Article, the District and the Trustee may, without the consent of or notice to the Consent Parties, enter into such indentures supplemental hereto, which supplemental indentures shall thereafter form a part hereof, for any one or more of the following purposes:</w:t>
      </w:r>
    </w:p>
    <w:p w14:paraId="436EEA9E" w14:textId="77777777" w:rsidR="005A1923" w:rsidRPr="00863A01" w:rsidRDefault="005A1923" w:rsidP="005A1923">
      <w:pPr>
        <w:pStyle w:val="Heading3"/>
      </w:pPr>
      <w:r w:rsidRPr="00863A01">
        <w:t>To cure any ambiguity, to cure, correct, or supplement any formal defect or omission or inconsistent provision contained in this Indenture, to make any provision necessary or desirable due to a change in law, to make any provisions with respect to matters arising under this Indenture, or to make any provisions for any other purpose if such provisions are necessary or desirable and do not materially adversely affect the interests of the Owners of the Bonds;</w:t>
      </w:r>
    </w:p>
    <w:p w14:paraId="112B95FA" w14:textId="77777777" w:rsidR="005A1923" w:rsidRPr="00863A01" w:rsidRDefault="005A1923" w:rsidP="005A1923">
      <w:pPr>
        <w:pStyle w:val="Heading3"/>
      </w:pPr>
      <w:r w:rsidRPr="00863A01">
        <w:t>To subject to this Indenture additional revenues, properties, or collateral;</w:t>
      </w:r>
    </w:p>
    <w:p w14:paraId="502564D9" w14:textId="77777777" w:rsidR="005A1923" w:rsidRPr="00863A01" w:rsidRDefault="005A1923" w:rsidP="005A1923">
      <w:pPr>
        <w:pStyle w:val="Heading3"/>
      </w:pPr>
      <w:r w:rsidRPr="00863A01">
        <w:t>To grant or confer upon the Trustee for the benefit of the Owners any additional rights, remedies, powers, or authority that may lawfully be granted to or conferred upon the Owners or the Trustee; and</w:t>
      </w:r>
    </w:p>
    <w:p w14:paraId="459AA82E" w14:textId="77777777" w:rsidR="005A1923" w:rsidRPr="00863A01" w:rsidRDefault="005A1923" w:rsidP="005A1923">
      <w:pPr>
        <w:pStyle w:val="Heading3"/>
      </w:pPr>
      <w:r w:rsidRPr="00863A01">
        <w:t>To qualify this Indenture under the Trust Indenture Act of 1939.</w:t>
      </w:r>
    </w:p>
    <w:p w14:paraId="5932D443" w14:textId="77777777" w:rsidR="005A1923" w:rsidRPr="00F04D10" w:rsidRDefault="005A1923" w:rsidP="005A1923">
      <w:pPr>
        <w:pStyle w:val="Heading2"/>
        <w:rPr>
          <w:b w:val="0"/>
          <w:vanish/>
          <w:color w:val="FF0000"/>
          <w:u w:val="single"/>
          <w:specVanish/>
        </w:rPr>
      </w:pPr>
      <w:bookmarkStart w:id="629" w:name="_Toc522920766"/>
      <w:bookmarkStart w:id="630" w:name="_Toc522920853"/>
      <w:bookmarkStart w:id="631" w:name="_Toc522920940"/>
      <w:bookmarkStart w:id="632" w:name="_Toc191375995"/>
      <w:r w:rsidRPr="00F04D10">
        <w:rPr>
          <w:b w:val="0"/>
          <w:u w:val="single"/>
        </w:rPr>
        <w:t>Supplemental Indentures Requiring Consent</w:t>
      </w:r>
      <w:bookmarkEnd w:id="629"/>
      <w:bookmarkEnd w:id="630"/>
      <w:bookmarkEnd w:id="631"/>
      <w:bookmarkEnd w:id="632"/>
    </w:p>
    <w:p w14:paraId="0E05E93B" w14:textId="77777777" w:rsidR="005A1923" w:rsidRPr="00863A01" w:rsidRDefault="005A1923" w:rsidP="005A1923">
      <w:pPr>
        <w:pStyle w:val="HeadingBody2"/>
      </w:pPr>
      <w:r w:rsidRPr="00863A01">
        <w:t>.</w:t>
      </w:r>
    </w:p>
    <w:p w14:paraId="13D13C93" w14:textId="77777777" w:rsidR="005A1923" w:rsidRPr="00863A01" w:rsidRDefault="005A1923" w:rsidP="005A1923">
      <w:pPr>
        <w:pStyle w:val="Heading3"/>
      </w:pPr>
      <w:r w:rsidRPr="00863A01">
        <w:t>Except for supplemental indentures delivered pursuant to Section 10.01 hereof, and subject to the provisions of this Article, the Consent Parties with respect to not less than a majority (or for modifications of provisions hereof which require the consent of a percentage of Owners or Consent Parties higher than a majority, such higher percentage) in aggregate principal amount of the Bonds then Outstanding shall have the right, from time to time, to consent to and approve the execution by the District and the Trustee of such indenture or indentures supplemental hereto as shall be deemed necessary or desirable by the District for the purpose of modifying, altering, amending, adding to, or rescinding, in any particular, any of the terms or provisions contained in this Indenture; provided however, that without the consent of the Consent Parties with respect to all the Outstanding Bonds affected thereby, nothing herein contained shall permit, or be construed as permitting:</w:t>
      </w:r>
    </w:p>
    <w:p w14:paraId="5D0D9975" w14:textId="77777777" w:rsidR="005A1923" w:rsidRPr="00863A01" w:rsidRDefault="005A1923" w:rsidP="005A1923">
      <w:pPr>
        <w:pStyle w:val="Heading4"/>
      </w:pPr>
      <w:r w:rsidRPr="00863A01">
        <w:lastRenderedPageBreak/>
        <w:t>a change in the terms of the maturity of any Outstanding Bond, in the principal amount of any Outstanding Bond, in the optional or mandatory redemption provisions applicable thereto, or the rate of interest thereon;</w:t>
      </w:r>
    </w:p>
    <w:p w14:paraId="6DC51756" w14:textId="77777777" w:rsidR="005A1923" w:rsidRPr="00863A01" w:rsidRDefault="005A1923" w:rsidP="005A1923">
      <w:pPr>
        <w:pStyle w:val="Heading4"/>
      </w:pPr>
      <w:r w:rsidRPr="00863A01">
        <w:t>an impairment of the right of the Owners to institute suit for the enforcement of any payment of the principal of or interest on the Bonds when due;</w:t>
      </w:r>
    </w:p>
    <w:p w14:paraId="3D1D256B" w14:textId="77777777" w:rsidR="005A1923" w:rsidRPr="00863A01" w:rsidRDefault="005A1923" w:rsidP="005A1923">
      <w:pPr>
        <w:pStyle w:val="Heading4"/>
      </w:pPr>
      <w:r w:rsidRPr="00863A01">
        <w:t>a privilege or priority of any Bond or any interest payment over any other Bond or interest payment; or</w:t>
      </w:r>
    </w:p>
    <w:p w14:paraId="2231585C" w14:textId="3CC461BC" w:rsidR="005A1923" w:rsidRPr="00863A01" w:rsidRDefault="0040230D" w:rsidP="005A1923">
      <w:pPr>
        <w:pStyle w:val="Heading4"/>
      </w:pPr>
      <w:r w:rsidRPr="00986E53">
        <w:t xml:space="preserve">a reduction in the percentage in principal amount of the Outstanding Bonds (or, prior to the </w:t>
      </w:r>
      <w:r w:rsidR="00DC5B2B">
        <w:t>2025A-2</w:t>
      </w:r>
      <w:r w:rsidRPr="00986E53">
        <w:t xml:space="preserve"> Current Interest Conversion Date, the Accreted Value), the consent of whose Owners or Consent Parties is required for any such supplemental indenture</w:t>
      </w:r>
      <w:r w:rsidR="005A1923" w:rsidRPr="00863A01">
        <w:t>.</w:t>
      </w:r>
    </w:p>
    <w:p w14:paraId="5A1776C5" w14:textId="77777777" w:rsidR="005A1923" w:rsidRPr="00863A01" w:rsidRDefault="005A1923" w:rsidP="005A1923">
      <w:pPr>
        <w:pStyle w:val="Heading3"/>
      </w:pPr>
      <w:r w:rsidRPr="00863A01">
        <w:t>Upon the execution of any supplemental indenture pursuant to the provisions of this Section, this Indenture shall be deemed to be modified and amended in accordance therewith, and the respective rights, duties, and obligations under this Indenture of the District, the Trustee, and all Owners of Bonds then Outstanding shall thereafter be determined, exercised, and enforced hereunder, subject in all respects to such modifications and amendments.</w:t>
      </w:r>
    </w:p>
    <w:p w14:paraId="513449FE" w14:textId="77777777" w:rsidR="005A1923" w:rsidRPr="00863A01" w:rsidRDefault="005A1923" w:rsidP="005A1923">
      <w:pPr>
        <w:pStyle w:val="Heading3"/>
      </w:pPr>
      <w:r w:rsidRPr="00863A01">
        <w:t>If at any time the District shall request the Trustee to enter into such supplemental indenture for any of the purposes of this Section, the Trustee shall, upon being satisfactorily indemnified with respect to fees and expenses, cause notice of the proposed execution of such supplemental indenture to be given by mailing such notice by certified or registered first class mail to each Owner of a Bond to the address shown on the registration books of the Trustee or by electronic means to DTC or its successors, at least 30 days prior to the proposed date of execution and delivery of any such supplemental indenture.  Such notice shall briefly set forth the nature of the proposed supplemental indenture and shall state that copies thereof are on file at the principal corporate trust office of the Trustee for inspection by all Owners.  If, within 60 days or such longer period as shall be prescribed by the District following the giving of such notice, the Consent Parties with respect to not less than the required percentage in aggregate principal amount of the Bonds then Outstanding at the time of the execution of any such supplemental indenture shall have consented to and approved the execution thereof as herein provided, the District may execute and deliver such supplemental indenture and no Owner of any Bond shall have any right to object to any of the terms and provisions contained therein, or the operation thereof, or in any manner to question the propriety of the execution thereof, or to enjoin or restrain the Trustee or the District from executing the same or from taking any action pursuant to the provisions thereof.</w:t>
      </w:r>
    </w:p>
    <w:p w14:paraId="5E077ABA" w14:textId="77777777" w:rsidR="005A1923" w:rsidRPr="00F04D10" w:rsidRDefault="005A1923" w:rsidP="005A1923">
      <w:pPr>
        <w:pStyle w:val="Heading2"/>
        <w:rPr>
          <w:b w:val="0"/>
          <w:vanish/>
          <w:color w:val="FF0000"/>
          <w:u w:val="single"/>
          <w:specVanish/>
        </w:rPr>
      </w:pPr>
      <w:bookmarkStart w:id="633" w:name="_Toc522920767"/>
      <w:bookmarkStart w:id="634" w:name="_Toc522920854"/>
      <w:bookmarkStart w:id="635" w:name="_Toc522920941"/>
      <w:bookmarkStart w:id="636" w:name="_Toc191375996"/>
      <w:r w:rsidRPr="00F04D10">
        <w:rPr>
          <w:b w:val="0"/>
          <w:u w:val="single"/>
        </w:rPr>
        <w:t>Execution of Supplemental Indenture</w:t>
      </w:r>
      <w:bookmarkEnd w:id="633"/>
      <w:bookmarkEnd w:id="634"/>
      <w:bookmarkEnd w:id="635"/>
      <w:bookmarkEnd w:id="636"/>
    </w:p>
    <w:p w14:paraId="2877F089" w14:textId="7BA02320" w:rsidR="009C1015" w:rsidRDefault="005A1923" w:rsidP="00D43CAB">
      <w:pPr>
        <w:pStyle w:val="HeadingBody2"/>
      </w:pPr>
      <w:r w:rsidRPr="00863A01">
        <w:t xml:space="preserve">.  The Trustee is authorized to join with the District in the execution of any such supplemental indenture and to make further agreements and stipulations which may be contained therein; provided that, prior to the execution  of any such supplemental indenture (whether under Section 10.01 or 10.02 hereof) the Trustee and the District shall receive and shall be fully protected in relying upon an opinion of Bond Counsel </w:t>
      </w:r>
      <w:r w:rsidRPr="00863A01">
        <w:lastRenderedPageBreak/>
        <w:t>experienced in matters arising under Section 103 of the Code and acceptable to the Trustee and the District, to the effect that: (a) the supplement will not adversely affect the exclusion from gross income for federal income tax purposes, of the interest paid or to be paid on the Bonds; (b) the District is permitted by the provisions hereof to enter into the supplement; and (c) the supplement is a valid and binding obligation of the District, enforceable in accordance with its terms, subject to matters permitted by Section 1.05 hereof.</w:t>
      </w:r>
    </w:p>
    <w:p w14:paraId="0F9D1692" w14:textId="77777777" w:rsidR="005A1923" w:rsidRPr="00A358C2" w:rsidRDefault="005A1923" w:rsidP="005A1923">
      <w:pPr>
        <w:pStyle w:val="Heading1"/>
        <w:rPr>
          <w:rFonts w:ascii="Times New Roman" w:hAnsi="Times New Roman"/>
          <w:b w:val="0"/>
        </w:rPr>
      </w:pPr>
      <w:bookmarkStart w:id="637" w:name="_Toc522920768"/>
      <w:bookmarkStart w:id="638" w:name="_Toc522920855"/>
      <w:bookmarkStart w:id="639" w:name="_Toc522920942"/>
      <w:bookmarkStart w:id="640" w:name="_Toc522921215"/>
      <w:bookmarkStart w:id="641" w:name="_Toc523240841"/>
      <w:bookmarkStart w:id="642" w:name="_Toc523241439"/>
      <w:bookmarkStart w:id="643" w:name="_Toc529266372"/>
      <w:bookmarkStart w:id="644" w:name="_Toc9331870"/>
      <w:bookmarkStart w:id="645" w:name="_Toc11152613"/>
      <w:bookmarkStart w:id="646" w:name="_Toc11161786"/>
      <w:bookmarkStart w:id="647" w:name="_Toc11162104"/>
      <w:bookmarkStart w:id="648" w:name="_Toc11664319"/>
      <w:bookmarkStart w:id="649" w:name="_Toc13571671"/>
      <w:bookmarkStart w:id="650" w:name="_Toc13572084"/>
      <w:bookmarkStart w:id="651" w:name="_Toc13572431"/>
      <w:bookmarkStart w:id="652" w:name="_Toc13860245"/>
      <w:bookmarkStart w:id="653" w:name="_Toc16777993"/>
      <w:bookmarkStart w:id="654" w:name="_Toc17970633"/>
      <w:bookmarkStart w:id="655" w:name="_Toc17971290"/>
      <w:bookmarkStart w:id="656" w:name="_Toc18575828"/>
      <w:bookmarkStart w:id="657" w:name="_Toc20821527"/>
      <w:bookmarkStart w:id="658" w:name="_Toc21087358"/>
      <w:bookmarkStart w:id="659" w:name="_Toc24098584"/>
      <w:bookmarkStart w:id="660" w:name="_Toc24448136"/>
      <w:bookmarkStart w:id="661" w:name="_Toc24451207"/>
      <w:bookmarkStart w:id="662" w:name="_Toc44327319"/>
      <w:bookmarkStart w:id="663" w:name="_Toc44440178"/>
      <w:bookmarkStart w:id="664" w:name="_Toc46993590"/>
      <w:bookmarkStart w:id="665" w:name="_Toc47341631"/>
      <w:bookmarkStart w:id="666" w:name="_Toc47540659"/>
      <w:bookmarkStart w:id="667" w:name="_Toc48900153"/>
      <w:bookmarkStart w:id="668" w:name="_Toc72485257"/>
      <w:bookmarkStart w:id="669" w:name="_Toc72930993"/>
      <w:bookmarkStart w:id="670" w:name="_Toc76976147"/>
      <w:bookmarkStart w:id="671" w:name="_Toc191369553"/>
      <w:bookmarkStart w:id="672" w:name="_Toc191375997"/>
      <w:r w:rsidRPr="00863A01">
        <w:rPr>
          <w:b w:val="0"/>
        </w:rPr>
        <w:br/>
      </w:r>
      <w:r w:rsidRPr="00863A01">
        <w:rPr>
          <w:b w:val="0"/>
        </w:rPr>
        <w:br/>
      </w:r>
      <w:r w:rsidRPr="00A358C2">
        <w:rPr>
          <w:rFonts w:ascii="Times New Roman" w:hAnsi="Times New Roman"/>
          <w:b w:val="0"/>
        </w:rPr>
        <w:t>MISCELLANEOUS</w:t>
      </w:r>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p>
    <w:p w14:paraId="1877A181" w14:textId="77777777" w:rsidR="005A1923" w:rsidRPr="00F04D10" w:rsidRDefault="005A1923" w:rsidP="005A1923">
      <w:pPr>
        <w:pStyle w:val="Heading2"/>
        <w:rPr>
          <w:b w:val="0"/>
          <w:vanish/>
          <w:color w:val="FF0000"/>
          <w:u w:val="single"/>
          <w:specVanish/>
        </w:rPr>
      </w:pPr>
      <w:bookmarkStart w:id="673" w:name="_Toc522920769"/>
      <w:bookmarkStart w:id="674" w:name="_Toc522920856"/>
      <w:bookmarkStart w:id="675" w:name="_Toc522920943"/>
      <w:bookmarkStart w:id="676" w:name="_Toc191375998"/>
      <w:r w:rsidRPr="00F04D10">
        <w:rPr>
          <w:b w:val="0"/>
          <w:u w:val="single"/>
        </w:rPr>
        <w:t>Parties Interested Herein</w:t>
      </w:r>
      <w:bookmarkEnd w:id="673"/>
      <w:bookmarkEnd w:id="674"/>
      <w:bookmarkEnd w:id="675"/>
      <w:bookmarkEnd w:id="676"/>
    </w:p>
    <w:p w14:paraId="407B89C3" w14:textId="77777777" w:rsidR="005A1923" w:rsidRPr="00863A01" w:rsidRDefault="005A1923" w:rsidP="005A1923">
      <w:pPr>
        <w:pStyle w:val="HeadingBody2"/>
      </w:pPr>
      <w:r w:rsidRPr="00863A01">
        <w:t>.  Nothing in this Indenture expressed or implied is intended or shall be construed to confer upon, or to give to, any person other than the District, the Trustee, and the Owners of the Bonds, any right, remedy, or claim under or by reason of this Indenture or any covenant, condition, or stipulation hereof; and all the covenants, stipulations, promises, and agreements in this Indenture by and on behalf of the District shall be for the sole and exclusive benefit of the District, the Trustee, and the Owners of the Bonds.</w:t>
      </w:r>
    </w:p>
    <w:p w14:paraId="5E60C4A5" w14:textId="77777777" w:rsidR="005A1923" w:rsidRPr="00F04D10" w:rsidRDefault="005A1923" w:rsidP="005A1923">
      <w:pPr>
        <w:pStyle w:val="Heading2"/>
        <w:rPr>
          <w:b w:val="0"/>
          <w:vanish/>
          <w:color w:val="FF0000"/>
          <w:u w:val="single"/>
          <w:specVanish/>
        </w:rPr>
      </w:pPr>
      <w:bookmarkStart w:id="677" w:name="_Toc522920770"/>
      <w:bookmarkStart w:id="678" w:name="_Toc522920857"/>
      <w:bookmarkStart w:id="679" w:name="_Toc522920944"/>
      <w:bookmarkStart w:id="680" w:name="_Toc191375999"/>
      <w:r w:rsidRPr="00F04D10">
        <w:rPr>
          <w:b w:val="0"/>
          <w:u w:val="single"/>
        </w:rPr>
        <w:t>Severability</w:t>
      </w:r>
      <w:bookmarkEnd w:id="677"/>
      <w:bookmarkEnd w:id="678"/>
      <w:bookmarkEnd w:id="679"/>
      <w:bookmarkEnd w:id="680"/>
    </w:p>
    <w:p w14:paraId="4164E0BB" w14:textId="77777777" w:rsidR="00003F6A" w:rsidRDefault="005A1923" w:rsidP="00003F6A">
      <w:pPr>
        <w:pStyle w:val="HeadingBody2"/>
      </w:pPr>
      <w:r w:rsidRPr="00863A01">
        <w:t xml:space="preserve">.  </w:t>
      </w:r>
      <w:r w:rsidR="00003F6A">
        <w:t>If any provision of this Indenture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560E4A43" w14:textId="77777777" w:rsidR="00003F6A" w:rsidRDefault="00003F6A" w:rsidP="00003F6A">
      <w:pPr>
        <w:pStyle w:val="00BodyText5"/>
      </w:pPr>
      <w:r>
        <w:t>The invalidity of any one or more phrases, sentences, clauses or Sections herein contained, shall not affect the remaining portions hereof, or any part thereof.</w:t>
      </w:r>
    </w:p>
    <w:p w14:paraId="7D43CE7E" w14:textId="77777777" w:rsidR="00003F6A" w:rsidRPr="00003F6A" w:rsidRDefault="00003F6A" w:rsidP="00003F6A">
      <w:pPr>
        <w:pStyle w:val="Heading2"/>
        <w:rPr>
          <w:vanish/>
          <w:specVanish/>
        </w:rPr>
      </w:pPr>
      <w:bookmarkStart w:id="681" w:name="_Toc191376000"/>
      <w:r w:rsidRPr="00003F6A">
        <w:rPr>
          <w:b w:val="0"/>
          <w:u w:val="single"/>
        </w:rPr>
        <w:t>Applicable Law</w:t>
      </w:r>
      <w:bookmarkEnd w:id="681"/>
    </w:p>
    <w:p w14:paraId="2D55B607" w14:textId="77777777" w:rsidR="00003F6A" w:rsidRPr="00003F6A" w:rsidRDefault="00003F6A" w:rsidP="00003F6A">
      <w:pPr>
        <w:pStyle w:val="00BodyText5"/>
      </w:pPr>
      <w:r>
        <w:t>.  THIS INDENTURE SHALL BE GOVERNED EXCLUSIVELY BY THE APPLICABLE LAWS OF THE STATE.</w:t>
      </w:r>
    </w:p>
    <w:p w14:paraId="4C3506EE" w14:textId="77777777" w:rsidR="005A1923" w:rsidRPr="00F04D10" w:rsidRDefault="005A1923" w:rsidP="005A1923">
      <w:pPr>
        <w:pStyle w:val="Heading2"/>
        <w:rPr>
          <w:b w:val="0"/>
          <w:vanish/>
          <w:color w:val="FF0000"/>
          <w:u w:val="single"/>
          <w:specVanish/>
        </w:rPr>
      </w:pPr>
      <w:bookmarkStart w:id="682" w:name="_Toc522920772"/>
      <w:bookmarkStart w:id="683" w:name="_Toc522920859"/>
      <w:bookmarkStart w:id="684" w:name="_Toc522920946"/>
      <w:bookmarkStart w:id="685" w:name="_Toc191376001"/>
      <w:r w:rsidRPr="00F04D10">
        <w:rPr>
          <w:b w:val="0"/>
          <w:u w:val="single"/>
        </w:rPr>
        <w:t>Execution in Counterparts</w:t>
      </w:r>
      <w:bookmarkEnd w:id="682"/>
      <w:bookmarkEnd w:id="683"/>
      <w:bookmarkEnd w:id="684"/>
      <w:bookmarkEnd w:id="685"/>
    </w:p>
    <w:p w14:paraId="2957B0E1" w14:textId="77777777" w:rsidR="005A1923" w:rsidRPr="00863A01" w:rsidRDefault="005A1923" w:rsidP="005A1923">
      <w:pPr>
        <w:pStyle w:val="HeadingBody2"/>
      </w:pPr>
      <w:r w:rsidRPr="00863A01">
        <w:t>.  This Indenture may be executed in several counterparts, each of which shall be an original and all of which shall constitute but one and the same instrument.</w:t>
      </w:r>
    </w:p>
    <w:p w14:paraId="2429681B" w14:textId="77777777" w:rsidR="005A1923" w:rsidRPr="00F04D10" w:rsidRDefault="005A1923" w:rsidP="005A1923">
      <w:pPr>
        <w:pStyle w:val="Heading2"/>
        <w:rPr>
          <w:b w:val="0"/>
          <w:vanish/>
          <w:color w:val="FF0000"/>
          <w:u w:val="single"/>
          <w:specVanish/>
        </w:rPr>
      </w:pPr>
      <w:bookmarkStart w:id="686" w:name="_Toc522920773"/>
      <w:bookmarkStart w:id="687" w:name="_Toc522920860"/>
      <w:bookmarkStart w:id="688" w:name="_Toc522920947"/>
      <w:bookmarkStart w:id="689" w:name="_Toc191376002"/>
      <w:r w:rsidRPr="00F04D10">
        <w:rPr>
          <w:b w:val="0"/>
          <w:u w:val="single"/>
        </w:rPr>
        <w:t>Notices; Waiver</w:t>
      </w:r>
      <w:bookmarkEnd w:id="686"/>
      <w:bookmarkEnd w:id="687"/>
      <w:bookmarkEnd w:id="688"/>
      <w:bookmarkEnd w:id="689"/>
    </w:p>
    <w:p w14:paraId="638B8868" w14:textId="77777777" w:rsidR="005A1923" w:rsidRPr="00863A01" w:rsidRDefault="005A1923" w:rsidP="005A1923">
      <w:pPr>
        <w:pStyle w:val="HeadingBody2"/>
      </w:pPr>
      <w:r w:rsidRPr="00863A01">
        <w:t>.</w:t>
      </w:r>
    </w:p>
    <w:p w14:paraId="7AFCEB40" w14:textId="77777777" w:rsidR="005A1923" w:rsidRPr="00863A01" w:rsidRDefault="005A1923" w:rsidP="005A1923">
      <w:pPr>
        <w:pStyle w:val="Heading3"/>
      </w:pPr>
      <w:r w:rsidRPr="00863A01">
        <w:t>Except as otherwise provided herein, all notices, certificates, or other communications required to be given to any of the persons set forth below pursuant to any provision of this Indenture shall be in writing, shall be given either in person</w:t>
      </w:r>
      <w:r w:rsidR="00B0580B" w:rsidRPr="00863A01">
        <w:t>, by electronic mail</w:t>
      </w:r>
      <w:r w:rsidRPr="00863A01">
        <w:t xml:space="preserve"> or by certified or registered mail, and if mailed, shall be deemed received three days after having been deposited in a receptacle for United States mail, postage prepaid, addressed as follows:</w:t>
      </w:r>
    </w:p>
    <w:tbl>
      <w:tblPr>
        <w:tblStyle w:val="TableGrid"/>
        <w:tblW w:w="0" w:type="auto"/>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6421"/>
      </w:tblGrid>
      <w:tr w:rsidR="00B65C5C" w:rsidRPr="00407267" w14:paraId="6D82D0B0" w14:textId="77777777" w:rsidTr="005071D9">
        <w:trPr>
          <w:trHeight w:val="2043"/>
        </w:trPr>
        <w:tc>
          <w:tcPr>
            <w:tcW w:w="1769" w:type="dxa"/>
          </w:tcPr>
          <w:p w14:paraId="53D9DE8D" w14:textId="77777777" w:rsidR="00B65C5C" w:rsidRPr="00407267" w:rsidRDefault="00B65C5C" w:rsidP="000B15D3">
            <w:r w:rsidRPr="00407267">
              <w:lastRenderedPageBreak/>
              <w:t>District:</w:t>
            </w:r>
          </w:p>
        </w:tc>
        <w:tc>
          <w:tcPr>
            <w:tcW w:w="6421" w:type="dxa"/>
          </w:tcPr>
          <w:p w14:paraId="683B9B11" w14:textId="15E38E7E" w:rsidR="00B65C5C" w:rsidRPr="00407267" w:rsidRDefault="00DC5B2B" w:rsidP="000B15D3">
            <w:r>
              <w:t>MIDA Cormont Public Infrastructure District</w:t>
            </w:r>
          </w:p>
          <w:p w14:paraId="51B8BED4" w14:textId="4E237B4D" w:rsidR="00CA6BBF" w:rsidRDefault="00E40F9B" w:rsidP="000B15D3">
            <w:r w:rsidRPr="00407267">
              <w:t xml:space="preserve">c/o </w:t>
            </w:r>
            <w:r w:rsidR="0061518B">
              <w:t>M</w:t>
            </w:r>
            <w:r w:rsidR="00530594">
              <w:t>ilitary Installation Development Authority</w:t>
            </w:r>
            <w:r w:rsidR="007618A7">
              <w:t xml:space="preserve"> </w:t>
            </w:r>
          </w:p>
          <w:p w14:paraId="377DBB2F" w14:textId="4275E8C8" w:rsidR="00B65C5C" w:rsidRPr="00407267" w:rsidRDefault="0061518B" w:rsidP="000B15D3">
            <w:r>
              <w:t>450 Simmons</w:t>
            </w:r>
            <w:r w:rsidR="001D326E">
              <w:t xml:space="preserve"> Way, Suite 400</w:t>
            </w:r>
            <w:r w:rsidR="00E40F9B" w:rsidRPr="004D44C1">
              <w:br/>
            </w:r>
            <w:r w:rsidR="001D326E">
              <w:t>Kaysville, U</w:t>
            </w:r>
            <w:r w:rsidR="00530594">
              <w:t>tah</w:t>
            </w:r>
            <w:r w:rsidR="001D326E">
              <w:t xml:space="preserve"> 84037</w:t>
            </w:r>
            <w:r w:rsidR="00E40F9B" w:rsidRPr="00407267">
              <w:br/>
            </w:r>
            <w:r w:rsidR="00530594" w:rsidRPr="004E2ACC">
              <w:t>Telephone:  (319) 430-6131</w:t>
            </w:r>
            <w:r w:rsidR="00530594" w:rsidRPr="004E2ACC">
              <w:br/>
              <w:t xml:space="preserve">Email:  </w:t>
            </w:r>
            <w:hyperlink r:id="rId20" w:history="1">
              <w:r w:rsidR="00530594" w:rsidRPr="004E2ACC">
                <w:rPr>
                  <w:rStyle w:val="Hyperlink"/>
                </w:rPr>
                <w:t>aburr@midaut.org</w:t>
              </w:r>
            </w:hyperlink>
            <w:r w:rsidR="00530594" w:rsidRPr="004E2ACC">
              <w:t xml:space="preserve"> </w:t>
            </w:r>
            <w:r w:rsidR="00530594" w:rsidRPr="004E2ACC">
              <w:br/>
              <w:t>Attention:  Ashley Burr, Executive Director</w:t>
            </w:r>
          </w:p>
        </w:tc>
      </w:tr>
    </w:tbl>
    <w:p w14:paraId="4E8CEF3D" w14:textId="77777777" w:rsidR="00B65C5C" w:rsidRDefault="00B65C5C" w:rsidP="003A7ABD">
      <w:pPr>
        <w:pStyle w:val="TableText"/>
        <w:spacing w:after="0"/>
      </w:pPr>
    </w:p>
    <w:p w14:paraId="0FC2E861" w14:textId="77777777" w:rsidR="003E7D38" w:rsidRDefault="003E7D38" w:rsidP="003A7ABD">
      <w:pPr>
        <w:pStyle w:val="TableText"/>
        <w:spacing w:after="0"/>
      </w:pPr>
    </w:p>
    <w:p w14:paraId="43599653" w14:textId="77777777" w:rsidR="003E7D38" w:rsidRPr="00407267" w:rsidRDefault="003E7D38" w:rsidP="003A7ABD">
      <w:pPr>
        <w:pStyle w:val="TableText"/>
        <w:spacing w:after="0"/>
      </w:pP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6"/>
        <w:gridCol w:w="6056"/>
      </w:tblGrid>
      <w:tr w:rsidR="00B65C5C" w:rsidRPr="00407267" w14:paraId="1220465A" w14:textId="77777777" w:rsidTr="005071D9">
        <w:tc>
          <w:tcPr>
            <w:tcW w:w="1756" w:type="dxa"/>
          </w:tcPr>
          <w:p w14:paraId="5EE8B3C2" w14:textId="77777777" w:rsidR="00B65C5C" w:rsidRPr="00407267" w:rsidRDefault="00B65C5C" w:rsidP="000B15D3">
            <w:r w:rsidRPr="00407267">
              <w:t>Trustee:</w:t>
            </w:r>
          </w:p>
        </w:tc>
        <w:tc>
          <w:tcPr>
            <w:tcW w:w="6056" w:type="dxa"/>
          </w:tcPr>
          <w:p w14:paraId="20450FDE" w14:textId="5BC55EBB" w:rsidR="00D83601" w:rsidRDefault="00DC5B2B" w:rsidP="000B15D3">
            <w:r>
              <w:t>U.S. Bank Trust Company, National Association</w:t>
            </w:r>
            <w:r w:rsidR="00D83601">
              <w:t xml:space="preserve"> </w:t>
            </w:r>
          </w:p>
          <w:p w14:paraId="147E6AD4" w14:textId="77777777" w:rsidR="001D326E" w:rsidRDefault="00B65C5C" w:rsidP="000B15D3">
            <w:r>
              <w:t>Corporate Trust Department</w:t>
            </w:r>
          </w:p>
          <w:p w14:paraId="50D4FCD0" w14:textId="77777777" w:rsidR="00B65C5C" w:rsidRDefault="00195007" w:rsidP="000B15D3">
            <w:r>
              <w:t>Salt Lake City, Utah</w:t>
            </w:r>
            <w:r w:rsidR="00B65C5C">
              <w:t xml:space="preserve"> 8</w:t>
            </w:r>
            <w:r w:rsidR="001D326E">
              <w:t>4</w:t>
            </w:r>
            <w:r w:rsidR="00D83601">
              <w:t>101</w:t>
            </w:r>
          </w:p>
          <w:p w14:paraId="15F3A170" w14:textId="77777777" w:rsidR="00B65C5C" w:rsidRDefault="001D326E" w:rsidP="000B15D3">
            <w:r w:rsidRPr="00407267">
              <w:t xml:space="preserve">Telephone:  </w:t>
            </w:r>
            <w:r w:rsidR="00D83601">
              <w:t>(801) 534-6051</w:t>
            </w:r>
            <w:r w:rsidRPr="00407267">
              <w:br/>
              <w:t xml:space="preserve">Email:  </w:t>
            </w:r>
            <w:r w:rsidR="00D83601">
              <w:t>brandon.elzinga@usbank.com</w:t>
            </w:r>
            <w:r w:rsidRPr="00407267">
              <w:br/>
              <w:t xml:space="preserve">Attention:  </w:t>
            </w:r>
            <w:r w:rsidR="00D83601">
              <w:t>Brandon Elzinga</w:t>
            </w:r>
          </w:p>
          <w:p w14:paraId="3E85126A" w14:textId="77777777" w:rsidR="00B65C5C" w:rsidRPr="00407267" w:rsidRDefault="00B65C5C" w:rsidP="000B15D3"/>
        </w:tc>
      </w:tr>
    </w:tbl>
    <w:p w14:paraId="7B379600" w14:textId="77777777" w:rsidR="005A1923" w:rsidRPr="00863A01" w:rsidRDefault="005A1923" w:rsidP="005A1923">
      <w:pPr>
        <w:pStyle w:val="Heading3"/>
      </w:pPr>
      <w:r w:rsidRPr="00863A01">
        <w:t>The persons designated above may, by notice given hereunder, designate any further or different addresses to which subsequent notices, certificates, or other communications shall be sent.</w:t>
      </w:r>
    </w:p>
    <w:p w14:paraId="1E827DC1" w14:textId="77777777" w:rsidR="005A1923" w:rsidRPr="00863A01" w:rsidRDefault="005A1923" w:rsidP="005A1923">
      <w:pPr>
        <w:pStyle w:val="Heading3"/>
      </w:pPr>
      <w:r w:rsidRPr="00863A01">
        <w:t>Where this Indenture provides for notice in any manner, such notice may be waived in writing by the person entitled to receive such notice, either before or after the event, and such waiver shall be the equivalent of such notice.  Waivers of notice by Owners shall be filed with the Trustee, but such filing shall not be a condition precedent to the validity of any action taken in reliance upon such waiver.</w:t>
      </w:r>
    </w:p>
    <w:p w14:paraId="0F1F236B" w14:textId="77777777" w:rsidR="005A1923" w:rsidRPr="00F04D10" w:rsidRDefault="005A1923" w:rsidP="005A1923">
      <w:pPr>
        <w:pStyle w:val="Heading2"/>
        <w:rPr>
          <w:b w:val="0"/>
          <w:vanish/>
          <w:color w:val="FF0000"/>
          <w:u w:val="single"/>
          <w:specVanish/>
        </w:rPr>
      </w:pPr>
      <w:bookmarkStart w:id="690" w:name="_Toc522920774"/>
      <w:bookmarkStart w:id="691" w:name="_Toc522920861"/>
      <w:bookmarkStart w:id="692" w:name="_Toc522920948"/>
      <w:bookmarkStart w:id="693" w:name="_Toc191376003"/>
      <w:r w:rsidRPr="00F04D10">
        <w:rPr>
          <w:b w:val="0"/>
          <w:u w:val="single"/>
        </w:rPr>
        <w:t>Holidays</w:t>
      </w:r>
      <w:bookmarkEnd w:id="690"/>
      <w:bookmarkEnd w:id="691"/>
      <w:bookmarkEnd w:id="692"/>
      <w:bookmarkEnd w:id="693"/>
    </w:p>
    <w:p w14:paraId="389E6C3B" w14:textId="77777777" w:rsidR="005A1923" w:rsidRPr="00863A01" w:rsidRDefault="005A1923" w:rsidP="005A1923">
      <w:pPr>
        <w:pStyle w:val="HeadingBody2"/>
      </w:pPr>
      <w:r w:rsidRPr="00863A01">
        <w:t>.  If the date for making any payment or the last day for performance of any act or the exercising of any right, as provided in this Indenture, shall be a Saturday, Sunday, legal holiday or a day on which banking institutions in the city in which the pri</w:t>
      </w:r>
      <w:r w:rsidR="00FE72A7" w:rsidRPr="00863A01">
        <w:t>ncipal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this Indenture.</w:t>
      </w:r>
    </w:p>
    <w:p w14:paraId="30AADB4B" w14:textId="77777777" w:rsidR="005A1923" w:rsidRPr="00F04D10" w:rsidRDefault="0061005E" w:rsidP="005A1923">
      <w:pPr>
        <w:pStyle w:val="Heading2"/>
        <w:rPr>
          <w:b w:val="0"/>
          <w:vanish/>
          <w:color w:val="FF0000"/>
          <w:u w:val="single"/>
          <w:specVanish/>
        </w:rPr>
      </w:pPr>
      <w:bookmarkStart w:id="694" w:name="_Toc522920775"/>
      <w:bookmarkStart w:id="695" w:name="_Toc522920862"/>
      <w:bookmarkStart w:id="696" w:name="_Toc522920949"/>
      <w:bookmarkStart w:id="697" w:name="_Toc191376004"/>
      <w:r>
        <w:rPr>
          <w:b w:val="0"/>
          <w:u w:val="single"/>
        </w:rPr>
        <w:t>Perfection</w:t>
      </w:r>
      <w:r w:rsidR="005A1923" w:rsidRPr="00F04D10">
        <w:rPr>
          <w:b w:val="0"/>
          <w:u w:val="single"/>
        </w:rPr>
        <w:t xml:space="preserve"> of </w:t>
      </w:r>
      <w:bookmarkEnd w:id="694"/>
      <w:bookmarkEnd w:id="695"/>
      <w:bookmarkEnd w:id="696"/>
      <w:r>
        <w:rPr>
          <w:b w:val="0"/>
          <w:u w:val="single"/>
        </w:rPr>
        <w:t>Security Interest</w:t>
      </w:r>
      <w:bookmarkEnd w:id="697"/>
    </w:p>
    <w:p w14:paraId="25AB8724" w14:textId="77777777" w:rsidR="005A1923" w:rsidRPr="00863A01" w:rsidRDefault="005A1923" w:rsidP="005A1923">
      <w:pPr>
        <w:pStyle w:val="HeadingBody2"/>
      </w:pPr>
      <w:r w:rsidRPr="00863A01">
        <w:t xml:space="preserve">.  The </w:t>
      </w:r>
      <w:r w:rsidR="0061005E">
        <w:t>Indenture creates a valid and binding pledge and assignment of security interest in</w:t>
      </w:r>
      <w:r w:rsidRPr="00863A01">
        <w:t xml:space="preserve"> all of the </w:t>
      </w:r>
      <w:r w:rsidR="0061005E">
        <w:t xml:space="preserve">Pledged Revenue </w:t>
      </w:r>
      <w:r w:rsidRPr="00863A01">
        <w:t>pledge</w:t>
      </w:r>
      <w:r w:rsidR="0061005E">
        <w:t>d</w:t>
      </w:r>
      <w:r w:rsidRPr="00863A01">
        <w:t xml:space="preserve"> </w:t>
      </w:r>
      <w:r w:rsidR="0061005E" w:rsidRPr="004504F2">
        <w:rPr>
          <w:rFonts w:eastAsia="Times New Roman"/>
        </w:rPr>
        <w:t>under the Indenture in favor of the Trustee as security for payment of the Bonds, enforceable by the Trustee in accordance with the terms thereof</w:t>
      </w:r>
      <w:r w:rsidRPr="00863A01">
        <w:t>.</w:t>
      </w:r>
    </w:p>
    <w:p w14:paraId="406C4113" w14:textId="77777777" w:rsidR="005A1923" w:rsidRDefault="00D818BD" w:rsidP="00530594">
      <w:pPr>
        <w:pStyle w:val="Heading3"/>
        <w:numPr>
          <w:ilvl w:val="0"/>
          <w:numId w:val="0"/>
        </w:numPr>
        <w:ind w:firstLine="720"/>
      </w:pPr>
      <w:r>
        <w:t>Under the laws of the State, such pledge and assignment and security interest is automatically perfected by Section 11-14-501, Utah Code, and is and shall have priority as against all parties having claims of any kind in tort, contract, or otherwise hereafter imposed on the Pledged Revenue.</w:t>
      </w:r>
    </w:p>
    <w:p w14:paraId="14095D4E" w14:textId="77777777" w:rsidR="00D818BD" w:rsidRPr="00D818BD" w:rsidRDefault="00D818BD" w:rsidP="00D818BD">
      <w:pPr>
        <w:pStyle w:val="Heading2"/>
        <w:rPr>
          <w:b w:val="0"/>
          <w:bCs w:val="0"/>
          <w:vanish/>
          <w:color w:val="FF0000"/>
          <w:u w:val="single"/>
          <w:specVanish/>
        </w:rPr>
      </w:pPr>
      <w:bookmarkStart w:id="698" w:name="_Toc55701154"/>
      <w:bookmarkStart w:id="699" w:name="_Toc32393840"/>
      <w:bookmarkStart w:id="700" w:name="_Toc191376005"/>
      <w:r w:rsidRPr="00D818BD">
        <w:rPr>
          <w:b w:val="0"/>
          <w:bCs w:val="0"/>
          <w:u w:val="single"/>
        </w:rPr>
        <w:lastRenderedPageBreak/>
        <w:t>Immunity of Officers and Directors</w:t>
      </w:r>
      <w:bookmarkEnd w:id="698"/>
      <w:bookmarkEnd w:id="699"/>
      <w:bookmarkEnd w:id="700"/>
    </w:p>
    <w:p w14:paraId="464D464A" w14:textId="77777777" w:rsidR="00D818BD" w:rsidRPr="00897CAA" w:rsidRDefault="00D818BD" w:rsidP="00D818BD">
      <w:pPr>
        <w:pStyle w:val="HeadingBody2"/>
      </w:pPr>
      <w:r w:rsidRPr="00897CAA">
        <w:t xml:space="preserve">.  No recourse shall be had for the payment of the </w:t>
      </w:r>
      <w:r w:rsidR="00852C8F">
        <w:t>p</w:t>
      </w:r>
      <w:r w:rsidRPr="00897CAA">
        <w:t xml:space="preserve">rincipal of or premium or interest on any of the Bonds or for any claim based thereon or upon any obligation, covenant or agreement herein </w:t>
      </w:r>
      <w:r w:rsidRPr="00D818BD">
        <w:rPr>
          <w:rFonts w:eastAsia="Times New Roman"/>
        </w:rPr>
        <w:t>contained</w:t>
      </w:r>
      <w:r w:rsidRPr="00897CAA">
        <w:t xml:space="preserve"> against any past, present or future officer, or other public official, employee, or agent of the District.</w:t>
      </w:r>
    </w:p>
    <w:p w14:paraId="1D8E4D44" w14:textId="1C28AFBF" w:rsidR="00D818BD" w:rsidRPr="00D818BD" w:rsidRDefault="00D818BD" w:rsidP="00D818BD">
      <w:pPr>
        <w:pStyle w:val="Heading2"/>
        <w:rPr>
          <w:b w:val="0"/>
          <w:bCs w:val="0"/>
          <w:vanish/>
          <w:color w:val="FF0000"/>
          <w:u w:val="single"/>
          <w:specVanish/>
        </w:rPr>
      </w:pPr>
      <w:bookmarkStart w:id="701" w:name="_Toc55701157"/>
      <w:bookmarkStart w:id="702" w:name="_Toc32393843"/>
      <w:bookmarkStart w:id="703" w:name="_Toc191376006"/>
      <w:r w:rsidRPr="00D818BD">
        <w:rPr>
          <w:b w:val="0"/>
          <w:bCs w:val="0"/>
          <w:u w:val="single"/>
        </w:rPr>
        <w:t>Compliance with</w:t>
      </w:r>
      <w:r w:rsidR="000452B6">
        <w:rPr>
          <w:b w:val="0"/>
          <w:bCs w:val="0"/>
          <w:u w:val="single"/>
        </w:rPr>
        <w:t xml:space="preserve"> </w:t>
      </w:r>
      <w:r w:rsidR="00D96210">
        <w:rPr>
          <w:b w:val="0"/>
          <w:bCs w:val="0"/>
          <w:u w:val="single"/>
        </w:rPr>
        <w:t>Act</w:t>
      </w:r>
      <w:bookmarkEnd w:id="701"/>
      <w:bookmarkEnd w:id="702"/>
      <w:bookmarkEnd w:id="703"/>
    </w:p>
    <w:p w14:paraId="7736EF02" w14:textId="6E4D3831" w:rsidR="00D818BD" w:rsidRPr="00D818BD" w:rsidRDefault="00D818BD" w:rsidP="00D818BD">
      <w:pPr>
        <w:pStyle w:val="00BodyText5"/>
      </w:pPr>
      <w:r w:rsidRPr="00D818BD">
        <w:t xml:space="preserve">.  It is hereby declared by the Board that it is the intention of the District by the execution of this Indenture to </w:t>
      </w:r>
      <w:r w:rsidRPr="00D818BD">
        <w:rPr>
          <w:rFonts w:eastAsia="Times New Roman"/>
        </w:rPr>
        <w:t>comply</w:t>
      </w:r>
      <w:r w:rsidRPr="00D818BD">
        <w:t xml:space="preserve"> in all respects with the provisions of the Act.</w:t>
      </w:r>
    </w:p>
    <w:p w14:paraId="117C209B" w14:textId="77777777" w:rsidR="005A1923" w:rsidRPr="00F04D10" w:rsidRDefault="005A1923" w:rsidP="005A1923">
      <w:pPr>
        <w:pStyle w:val="Heading2"/>
        <w:rPr>
          <w:b w:val="0"/>
          <w:vanish/>
          <w:color w:val="FF0000"/>
          <w:u w:val="single"/>
          <w:specVanish/>
        </w:rPr>
      </w:pPr>
      <w:bookmarkStart w:id="704" w:name="_Toc522920780"/>
      <w:bookmarkStart w:id="705" w:name="_Toc522920867"/>
      <w:bookmarkStart w:id="706" w:name="_Toc522920954"/>
      <w:bookmarkStart w:id="707" w:name="_Toc191376007"/>
      <w:r w:rsidRPr="00F04D10">
        <w:rPr>
          <w:b w:val="0"/>
          <w:u w:val="single"/>
        </w:rPr>
        <w:t>Electronic Execution and Storage</w:t>
      </w:r>
      <w:bookmarkEnd w:id="704"/>
      <w:bookmarkEnd w:id="705"/>
      <w:bookmarkEnd w:id="706"/>
      <w:bookmarkEnd w:id="707"/>
    </w:p>
    <w:p w14:paraId="61FB9DF8" w14:textId="752229F1" w:rsidR="005A1923" w:rsidRDefault="005A1923" w:rsidP="005A1923">
      <w:pPr>
        <w:pStyle w:val="HeadingBody2"/>
      </w:pPr>
      <w:r w:rsidRPr="00863A01">
        <w:t>.  The parties hereto agree that the transaction described herein may be conducted and related documents may be</w:t>
      </w:r>
      <w:r w:rsidR="001D49E6">
        <w:t xml:space="preserve"> sent, received and</w:t>
      </w:r>
      <w:r w:rsidRPr="00863A01">
        <w:t xml:space="preserve"> stored by electronic means.  Copies, telecopies, facsimiles, electronic files and other reproductions of original executed documents shall be deemed to be authentic and valid counterparts of such original documents for all purposes, including the filing of any claim, action or suit in the appropriate court of law.</w:t>
      </w:r>
      <w:r w:rsidR="003E7D38">
        <w:t xml:space="preserve">  </w:t>
      </w:r>
      <w:r w:rsidR="003E7D38" w:rsidRPr="006A0552">
        <w:t>This Indenture may be executed in several counterparts, each of which shall be an original and all of which shall constitute but one and the same instrument.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p>
    <w:p w14:paraId="685302B1" w14:textId="77777777" w:rsidR="001D49E6" w:rsidRDefault="001D49E6" w:rsidP="001D49E6">
      <w:pPr>
        <w:pStyle w:val="Heading2"/>
        <w:numPr>
          <w:ilvl w:val="0"/>
          <w:numId w:val="0"/>
        </w:numPr>
        <w:ind w:firstLine="720"/>
      </w:pPr>
    </w:p>
    <w:p w14:paraId="032687A6" w14:textId="77777777" w:rsidR="001D49E6" w:rsidRPr="001D49E6" w:rsidRDefault="001D49E6" w:rsidP="001D49E6">
      <w:pPr>
        <w:pStyle w:val="Heading2"/>
        <w:numPr>
          <w:ilvl w:val="0"/>
          <w:numId w:val="0"/>
        </w:numPr>
        <w:ind w:firstLine="720"/>
      </w:pPr>
    </w:p>
    <w:p w14:paraId="03132043" w14:textId="77777777" w:rsidR="001D49E6" w:rsidRPr="00ED530D" w:rsidRDefault="001D49E6" w:rsidP="001D49E6">
      <w:pPr>
        <w:pStyle w:val="00BodyText5"/>
        <w:jc w:val="center"/>
        <w:rPr>
          <w:sz w:val="22"/>
        </w:rPr>
      </w:pPr>
      <w:bookmarkStart w:id="708" w:name="_Hlk113010087"/>
      <w:r w:rsidRPr="00ED530D">
        <w:rPr>
          <w:sz w:val="22"/>
        </w:rPr>
        <w:t>[</w:t>
      </w:r>
      <w:r w:rsidRPr="00ED530D">
        <w:rPr>
          <w:i/>
          <w:sz w:val="22"/>
        </w:rPr>
        <w:t xml:space="preserve">Signatures </w:t>
      </w:r>
      <w:r w:rsidRPr="002D6912">
        <w:rPr>
          <w:rFonts w:cs="Times New Roman"/>
          <w:i/>
          <w:sz w:val="22"/>
          <w:szCs w:val="22"/>
        </w:rPr>
        <w:t>Appear</w:t>
      </w:r>
      <w:r w:rsidRPr="00ED530D">
        <w:rPr>
          <w:i/>
          <w:sz w:val="22"/>
        </w:rPr>
        <w:t xml:space="preserve"> on </w:t>
      </w:r>
      <w:r w:rsidRPr="002D6912">
        <w:rPr>
          <w:rFonts w:cs="Times New Roman"/>
          <w:i/>
          <w:sz w:val="22"/>
          <w:szCs w:val="22"/>
        </w:rPr>
        <w:t>Following Page</w:t>
      </w:r>
      <w:r w:rsidRPr="00ED530D">
        <w:rPr>
          <w:sz w:val="22"/>
        </w:rPr>
        <w:t>]</w:t>
      </w:r>
    </w:p>
    <w:bookmarkEnd w:id="708"/>
    <w:p w14:paraId="0FC95E7E" w14:textId="77777777" w:rsidR="001D49E6" w:rsidRPr="002D6912" w:rsidRDefault="001D49E6" w:rsidP="001D49E6">
      <w:pPr>
        <w:rPr>
          <w:rFonts w:cs="Times New Roman"/>
          <w:sz w:val="22"/>
          <w:szCs w:val="22"/>
        </w:rPr>
        <w:sectPr w:rsidR="001D49E6" w:rsidRPr="002D6912" w:rsidSect="001D49E6">
          <w:headerReference w:type="even" r:id="rId21"/>
          <w:headerReference w:type="default" r:id="rId22"/>
          <w:footerReference w:type="even" r:id="rId23"/>
          <w:footerReference w:type="default" r:id="rId24"/>
          <w:headerReference w:type="first" r:id="rId25"/>
          <w:footerReference w:type="first" r:id="rId26"/>
          <w:pgSz w:w="12240" w:h="15840" w:code="1"/>
          <w:pgMar w:top="1440" w:right="1440" w:bottom="1440" w:left="1440" w:header="720" w:footer="360" w:gutter="0"/>
          <w:pgNumType w:start="1"/>
          <w:cols w:space="720"/>
          <w:titlePg/>
          <w:docGrid w:linePitch="360"/>
        </w:sectPr>
      </w:pPr>
    </w:p>
    <w:p w14:paraId="57EAB453" w14:textId="389B74B5" w:rsidR="005A1923" w:rsidRPr="00863A01" w:rsidRDefault="005A1923" w:rsidP="005A1923">
      <w:pPr>
        <w:pStyle w:val="00BodyText5"/>
      </w:pPr>
      <w:r w:rsidRPr="00863A01">
        <w:lastRenderedPageBreak/>
        <w:t xml:space="preserve">IN WITNESS WHEREOF, </w:t>
      </w:r>
      <w:r w:rsidR="00DC5B2B">
        <w:t>MIDA Cormont Public Infrastructure District</w:t>
      </w:r>
      <w:r w:rsidRPr="00863A01">
        <w:t xml:space="preserve"> has caused this Indenture to be executed on its behalf by its </w:t>
      </w:r>
      <w:r w:rsidR="000D48B8" w:rsidRPr="00863A01">
        <w:t xml:space="preserve">Chair </w:t>
      </w:r>
      <w:r w:rsidRPr="00863A01">
        <w:t xml:space="preserve">and attested by its </w:t>
      </w:r>
      <w:r w:rsidR="00530594">
        <w:t>Executive Director</w:t>
      </w:r>
      <w:r w:rsidRPr="00863A01">
        <w:t xml:space="preserve">, and to evidence its acceptance of the trusts hereby created, </w:t>
      </w:r>
      <w:r w:rsidR="00DC5B2B">
        <w:t>U.S. Bank Trust Company, National Association</w:t>
      </w:r>
      <w:r w:rsidRPr="00863A01">
        <w:t xml:space="preserve">, </w:t>
      </w:r>
      <w:r w:rsidR="00195007">
        <w:t>Salt Lake City, Utah</w:t>
      </w:r>
      <w:r w:rsidRPr="00863A01">
        <w:t>, as Trustee, has caused this Indenture to be executed on its behalf by one of its authorized officers, all as of the date first above written.</w:t>
      </w:r>
    </w:p>
    <w:p w14:paraId="6214A67F" w14:textId="0987CAF2" w:rsidR="005A1923" w:rsidRPr="00863A01" w:rsidRDefault="005A1923" w:rsidP="005A1923">
      <w:pPr>
        <w:ind w:left="4680" w:hanging="4680"/>
        <w:rPr>
          <w:szCs w:val="20"/>
        </w:rPr>
      </w:pPr>
      <w:r w:rsidRPr="00863A01">
        <w:rPr>
          <w:szCs w:val="20"/>
        </w:rPr>
        <w:t>(SEAL)</w:t>
      </w:r>
      <w:r w:rsidRPr="00863A01">
        <w:rPr>
          <w:szCs w:val="20"/>
        </w:rPr>
        <w:tab/>
      </w:r>
      <w:r w:rsidR="00DC5B2B">
        <w:rPr>
          <w:szCs w:val="20"/>
        </w:rPr>
        <w:t>MIDA CORMONT PUBLIC INFRASTRUCTURE DISTRICT</w:t>
      </w:r>
    </w:p>
    <w:p w14:paraId="4D4447E1" w14:textId="77777777" w:rsidR="00E034CF" w:rsidRPr="00863A01" w:rsidRDefault="00E034CF" w:rsidP="005A1923">
      <w:pPr>
        <w:ind w:left="4680" w:hanging="4680"/>
        <w:rPr>
          <w:szCs w:val="20"/>
        </w:rPr>
      </w:pPr>
    </w:p>
    <w:p w14:paraId="4F86523D" w14:textId="77777777" w:rsidR="000D48B8" w:rsidRPr="00863A01" w:rsidRDefault="000D48B8" w:rsidP="005A1923">
      <w:pPr>
        <w:ind w:left="4680" w:hanging="4680"/>
        <w:rPr>
          <w:szCs w:val="20"/>
        </w:rPr>
      </w:pPr>
    </w:p>
    <w:p w14:paraId="6F0DBD48" w14:textId="77777777" w:rsidR="005A1923" w:rsidRPr="00863A01" w:rsidRDefault="005A1923" w:rsidP="005A1923">
      <w:pPr>
        <w:tabs>
          <w:tab w:val="right" w:pos="9360"/>
        </w:tabs>
        <w:ind w:left="4680"/>
        <w:jc w:val="both"/>
        <w:rPr>
          <w:szCs w:val="20"/>
          <w:u w:val="single"/>
        </w:rPr>
      </w:pPr>
      <w:r w:rsidRPr="00863A01">
        <w:rPr>
          <w:szCs w:val="20"/>
          <w:u w:val="single"/>
        </w:rPr>
        <w:tab/>
      </w:r>
    </w:p>
    <w:p w14:paraId="7D236C29" w14:textId="77777777" w:rsidR="005A1923" w:rsidRPr="00863A01" w:rsidRDefault="000D48B8" w:rsidP="005A1923">
      <w:pPr>
        <w:spacing w:after="240"/>
        <w:ind w:left="4680"/>
        <w:jc w:val="both"/>
        <w:rPr>
          <w:szCs w:val="20"/>
        </w:rPr>
      </w:pPr>
      <w:r w:rsidRPr="00863A01">
        <w:rPr>
          <w:szCs w:val="20"/>
        </w:rPr>
        <w:t>Chair</w:t>
      </w:r>
    </w:p>
    <w:p w14:paraId="52F96E95" w14:textId="77777777" w:rsidR="005A1923" w:rsidRPr="00863A01" w:rsidRDefault="005A1923" w:rsidP="005A1923">
      <w:pPr>
        <w:spacing w:after="480"/>
        <w:jc w:val="both"/>
        <w:rPr>
          <w:szCs w:val="20"/>
        </w:rPr>
      </w:pPr>
      <w:r w:rsidRPr="00863A01">
        <w:rPr>
          <w:szCs w:val="20"/>
        </w:rPr>
        <w:t>ATTESTED:</w:t>
      </w:r>
    </w:p>
    <w:p w14:paraId="4614368D" w14:textId="77777777" w:rsidR="000D48B8" w:rsidRPr="00863A01" w:rsidRDefault="000D48B8" w:rsidP="005A1923">
      <w:pPr>
        <w:tabs>
          <w:tab w:val="right" w:pos="4320"/>
        </w:tabs>
        <w:jc w:val="both"/>
        <w:rPr>
          <w:szCs w:val="20"/>
          <w:u w:val="single"/>
        </w:rPr>
      </w:pPr>
    </w:p>
    <w:p w14:paraId="107D92B2" w14:textId="77777777" w:rsidR="005A1923" w:rsidRPr="00863A01" w:rsidRDefault="005A1923" w:rsidP="005A1923">
      <w:pPr>
        <w:tabs>
          <w:tab w:val="right" w:pos="4320"/>
        </w:tabs>
        <w:jc w:val="both"/>
        <w:rPr>
          <w:szCs w:val="20"/>
          <w:u w:val="single"/>
        </w:rPr>
      </w:pPr>
      <w:r w:rsidRPr="00863A01">
        <w:rPr>
          <w:szCs w:val="20"/>
          <w:u w:val="single"/>
        </w:rPr>
        <w:tab/>
      </w:r>
    </w:p>
    <w:p w14:paraId="3C71777A" w14:textId="3176518A" w:rsidR="005A1923" w:rsidRPr="00863A01" w:rsidRDefault="00530594" w:rsidP="005A1923">
      <w:pPr>
        <w:spacing w:after="240"/>
        <w:jc w:val="both"/>
        <w:rPr>
          <w:szCs w:val="20"/>
        </w:rPr>
      </w:pPr>
      <w:r>
        <w:rPr>
          <w:szCs w:val="20"/>
        </w:rPr>
        <w:t>Executive Director</w:t>
      </w:r>
    </w:p>
    <w:p w14:paraId="680161BA" w14:textId="3815D99D" w:rsidR="005A1923" w:rsidRPr="00863A01" w:rsidRDefault="00DC5B2B" w:rsidP="005A1923">
      <w:pPr>
        <w:spacing w:after="600"/>
        <w:ind w:left="4680"/>
        <w:jc w:val="both"/>
        <w:rPr>
          <w:szCs w:val="20"/>
        </w:rPr>
      </w:pPr>
      <w:r>
        <w:rPr>
          <w:szCs w:val="20"/>
        </w:rPr>
        <w:t>U.S. BANK TRUST COMPANY, NATIONAL ASSOCIATION</w:t>
      </w:r>
      <w:r w:rsidR="005A1923" w:rsidRPr="00863A01">
        <w:rPr>
          <w:szCs w:val="20"/>
        </w:rPr>
        <w:t>, as Trustee</w:t>
      </w:r>
    </w:p>
    <w:p w14:paraId="180F17AE" w14:textId="77777777" w:rsidR="005A1923" w:rsidRPr="00863A01" w:rsidRDefault="005A1923" w:rsidP="005A1923">
      <w:pPr>
        <w:tabs>
          <w:tab w:val="right" w:pos="9360"/>
        </w:tabs>
        <w:ind w:left="4680"/>
        <w:jc w:val="both"/>
        <w:rPr>
          <w:szCs w:val="20"/>
          <w:u w:val="single"/>
        </w:rPr>
      </w:pPr>
      <w:r w:rsidRPr="00863A01">
        <w:rPr>
          <w:szCs w:val="20"/>
          <w:u w:val="single"/>
        </w:rPr>
        <w:tab/>
      </w:r>
    </w:p>
    <w:p w14:paraId="160C3266" w14:textId="77777777" w:rsidR="005A1923" w:rsidRPr="00863A01" w:rsidRDefault="005A1923" w:rsidP="005A1923">
      <w:pPr>
        <w:spacing w:after="240"/>
        <w:ind w:left="4680"/>
        <w:jc w:val="both"/>
        <w:rPr>
          <w:szCs w:val="20"/>
        </w:rPr>
      </w:pPr>
      <w:r w:rsidRPr="00863A01">
        <w:rPr>
          <w:szCs w:val="20"/>
        </w:rPr>
        <w:t>Authorized Officer</w:t>
      </w:r>
    </w:p>
    <w:p w14:paraId="6CF631C4" w14:textId="77777777" w:rsidR="005A1923" w:rsidRPr="00863A01" w:rsidRDefault="005A1923" w:rsidP="005A1923"/>
    <w:p w14:paraId="3BE02DAE" w14:textId="77777777" w:rsidR="005A1923" w:rsidRPr="00863A01" w:rsidRDefault="005A1923" w:rsidP="005A1923"/>
    <w:p w14:paraId="22454142" w14:textId="77777777" w:rsidR="005A1923" w:rsidRPr="00863A01" w:rsidRDefault="005A1923" w:rsidP="005A1923">
      <w:pPr>
        <w:pStyle w:val="00Normal"/>
        <w:sectPr w:rsidR="005A1923" w:rsidRPr="00863A01" w:rsidSect="00F126F1">
          <w:headerReference w:type="even" r:id="rId27"/>
          <w:headerReference w:type="default" r:id="rId28"/>
          <w:footerReference w:type="even" r:id="rId29"/>
          <w:footerReference w:type="default" r:id="rId30"/>
          <w:headerReference w:type="first" r:id="rId31"/>
          <w:footerReference w:type="first" r:id="rId32"/>
          <w:pgSz w:w="12240" w:h="15840"/>
          <w:pgMar w:top="1440" w:right="1440" w:bottom="1440" w:left="1440" w:header="720" w:footer="540" w:gutter="0"/>
          <w:pgNumType w:start="1"/>
          <w:cols w:space="720"/>
          <w:titlePg/>
          <w:docGrid w:linePitch="360"/>
        </w:sectPr>
      </w:pPr>
    </w:p>
    <w:p w14:paraId="55E53AAC" w14:textId="77777777" w:rsidR="005A1923" w:rsidRPr="00863A01" w:rsidRDefault="005A1923" w:rsidP="005A1923">
      <w:pPr>
        <w:pStyle w:val="00Center"/>
      </w:pPr>
      <w:r w:rsidRPr="00863A01">
        <w:lastRenderedPageBreak/>
        <w:t>EXHIBIT A</w:t>
      </w:r>
      <w:r w:rsidR="00E75B7E">
        <w:t>-1</w:t>
      </w:r>
    </w:p>
    <w:p w14:paraId="5608AD14" w14:textId="102F23D1" w:rsidR="005A1923" w:rsidRPr="00863A01" w:rsidRDefault="005A1923" w:rsidP="005A1923">
      <w:pPr>
        <w:pStyle w:val="00Center"/>
      </w:pPr>
      <w:r w:rsidRPr="00863A01">
        <w:t xml:space="preserve">[FORM OF </w:t>
      </w:r>
      <w:r w:rsidR="00DC5B2B">
        <w:t>2025A-1</w:t>
      </w:r>
      <w:r w:rsidR="00E75B7E">
        <w:t xml:space="preserve"> </w:t>
      </w:r>
      <w:r w:rsidRPr="00863A01">
        <w:t>BOND]</w:t>
      </w:r>
    </w:p>
    <w:p w14:paraId="25E4B4E1" w14:textId="77777777" w:rsidR="005A1923" w:rsidRPr="00863A01" w:rsidRDefault="005A1923" w:rsidP="005A1923"/>
    <w:p w14:paraId="51FBE2B2" w14:textId="77777777" w:rsidR="005A1923" w:rsidRPr="00863A01" w:rsidRDefault="005A1923" w:rsidP="005A1923"/>
    <w:p w14:paraId="4734A107" w14:textId="77777777" w:rsidR="005A1923" w:rsidRPr="00863A01" w:rsidRDefault="005A1923" w:rsidP="005A1923">
      <w:r w:rsidRPr="00863A01">
        <w:br w:type="page"/>
      </w:r>
    </w:p>
    <w:p w14:paraId="491265A1" w14:textId="77777777" w:rsidR="005A1923" w:rsidRPr="00863A01" w:rsidRDefault="005A1923" w:rsidP="005A1923">
      <w:pPr>
        <w:pStyle w:val="00Normal"/>
      </w:pPr>
      <w:r w:rsidRPr="00863A01">
        <w:lastRenderedPageBreak/>
        <w:t>UNLESS THIS CERTIFICATE IS PRESENTED BY AN AUTHORIZED REPRESENTATIVE OF THE DEPOSITORY TRUST COMPANY, A LIMITED PURPOSE TRUST COMPANY ORGANIZED UNDER THE LAWS OF THE STATE OF NEW YORK (</w:t>
      </w:r>
      <w:r w:rsidR="009A650D" w:rsidRPr="00863A01">
        <w:t>“</w:t>
      </w:r>
      <w:r w:rsidRPr="00863A01">
        <w:t>DTC</w:t>
      </w:r>
      <w:r w:rsidR="009A650D" w:rsidRPr="00863A01">
        <w:t>”</w:t>
      </w:r>
      <w:r w:rsidRPr="00863A01">
        <w:t>),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61D1B464" w14:textId="77777777" w:rsidR="005A1923" w:rsidRPr="00863A01" w:rsidRDefault="005A1923" w:rsidP="005A1923">
      <w:pPr>
        <w:keepNext/>
        <w:spacing w:after="480"/>
        <w:jc w:val="center"/>
        <w:rPr>
          <w:caps/>
          <w:szCs w:val="20"/>
        </w:rPr>
      </w:pPr>
      <w:r w:rsidRPr="00863A01">
        <w:rPr>
          <w:caps/>
          <w:szCs w:val="20"/>
        </w:rPr>
        <w:t>UNITED STATES OF AMERICA</w:t>
      </w:r>
      <w:r w:rsidRPr="00863A01">
        <w:rPr>
          <w:caps/>
          <w:szCs w:val="20"/>
        </w:rPr>
        <w:br/>
      </w:r>
      <w:r w:rsidR="000D48B8" w:rsidRPr="00863A01">
        <w:rPr>
          <w:caps/>
          <w:szCs w:val="20"/>
        </w:rPr>
        <w:t>STATE OF UTAH</w:t>
      </w:r>
    </w:p>
    <w:p w14:paraId="4502578A" w14:textId="77777777" w:rsidR="005A1923" w:rsidRPr="00863A01" w:rsidRDefault="005A1923" w:rsidP="005A1923">
      <w:pPr>
        <w:tabs>
          <w:tab w:val="right" w:pos="9360"/>
        </w:tabs>
        <w:spacing w:after="240"/>
        <w:jc w:val="both"/>
        <w:rPr>
          <w:szCs w:val="20"/>
        </w:rPr>
      </w:pPr>
      <w:r w:rsidRPr="00863A01">
        <w:rPr>
          <w:szCs w:val="20"/>
        </w:rPr>
        <w:t>No.  RA</w:t>
      </w:r>
      <w:r w:rsidR="00E75B7E">
        <w:rPr>
          <w:szCs w:val="20"/>
        </w:rPr>
        <w:t>1</w:t>
      </w:r>
      <w:r w:rsidRPr="00863A01">
        <w:rPr>
          <w:szCs w:val="20"/>
        </w:rPr>
        <w:noBreakHyphen/>
        <w:t>__</w:t>
      </w:r>
      <w:r w:rsidRPr="00863A01">
        <w:rPr>
          <w:szCs w:val="20"/>
        </w:rPr>
        <w:tab/>
        <w:t>$________</w:t>
      </w:r>
    </w:p>
    <w:p w14:paraId="05E5229A" w14:textId="6704A095" w:rsidR="005A1923" w:rsidRPr="00863A01" w:rsidRDefault="00DC5B2B" w:rsidP="005A1923">
      <w:pPr>
        <w:keepNext/>
        <w:jc w:val="center"/>
        <w:rPr>
          <w:caps/>
          <w:szCs w:val="20"/>
        </w:rPr>
      </w:pPr>
      <w:r>
        <w:rPr>
          <w:caps/>
          <w:szCs w:val="20"/>
        </w:rPr>
        <w:t>MIDA Cormont Public Infrastructure District</w:t>
      </w:r>
      <w:r w:rsidR="0035372E" w:rsidRPr="00863A01">
        <w:rPr>
          <w:caps/>
          <w:szCs w:val="20"/>
        </w:rPr>
        <w:br/>
      </w:r>
      <w:r w:rsidR="005D0AEA">
        <w:rPr>
          <w:caps/>
          <w:szCs w:val="20"/>
        </w:rPr>
        <w:t>Limited Tax General Obligation Bonds</w:t>
      </w:r>
    </w:p>
    <w:p w14:paraId="426D1CC7" w14:textId="14EAD98C" w:rsidR="005A1923" w:rsidRPr="00863A01" w:rsidRDefault="00DC5B2B" w:rsidP="005A1923">
      <w:pPr>
        <w:keepNext/>
        <w:spacing w:after="240"/>
        <w:jc w:val="center"/>
        <w:rPr>
          <w:caps/>
          <w:szCs w:val="20"/>
        </w:rPr>
      </w:pPr>
      <w:r>
        <w:rPr>
          <w:caps/>
          <w:szCs w:val="20"/>
        </w:rPr>
        <w:t>Series 2025A-1</w:t>
      </w:r>
    </w:p>
    <w:tbl>
      <w:tblPr>
        <w:tblW w:w="0" w:type="auto"/>
        <w:jc w:val="center"/>
        <w:tblLayout w:type="fixed"/>
        <w:tblLook w:val="01E0" w:firstRow="1" w:lastRow="1" w:firstColumn="1" w:lastColumn="1" w:noHBand="0" w:noVBand="0"/>
      </w:tblPr>
      <w:tblGrid>
        <w:gridCol w:w="2394"/>
        <w:gridCol w:w="2394"/>
        <w:gridCol w:w="2394"/>
        <w:gridCol w:w="2394"/>
      </w:tblGrid>
      <w:tr w:rsidR="005A1923" w:rsidRPr="00863A01" w14:paraId="09D96BAF" w14:textId="77777777" w:rsidTr="00D30EC9">
        <w:trPr>
          <w:jc w:val="center"/>
        </w:trPr>
        <w:tc>
          <w:tcPr>
            <w:tcW w:w="2394" w:type="dxa"/>
          </w:tcPr>
          <w:p w14:paraId="6EF5C5EC"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Interest Rate</w:t>
            </w:r>
          </w:p>
        </w:tc>
        <w:tc>
          <w:tcPr>
            <w:tcW w:w="2394" w:type="dxa"/>
          </w:tcPr>
          <w:p w14:paraId="65B6E173"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Maturity Date</w:t>
            </w:r>
          </w:p>
        </w:tc>
        <w:tc>
          <w:tcPr>
            <w:tcW w:w="2394" w:type="dxa"/>
          </w:tcPr>
          <w:p w14:paraId="33F3D637"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Original Issue Date</w:t>
            </w:r>
          </w:p>
        </w:tc>
        <w:tc>
          <w:tcPr>
            <w:tcW w:w="2394" w:type="dxa"/>
          </w:tcPr>
          <w:p w14:paraId="2C6DC2DD" w14:textId="77777777" w:rsidR="005A1923" w:rsidRPr="00863A01" w:rsidRDefault="005A1923" w:rsidP="00D30EC9">
            <w:pPr>
              <w:keepNext/>
              <w:widowControl w:val="0"/>
              <w:autoSpaceDE w:val="0"/>
              <w:autoSpaceDN w:val="0"/>
              <w:adjustRightInd w:val="0"/>
              <w:spacing w:after="240"/>
              <w:jc w:val="center"/>
              <w:rPr>
                <w:szCs w:val="20"/>
              </w:rPr>
            </w:pPr>
            <w:r w:rsidRPr="00863A01">
              <w:rPr>
                <w:szCs w:val="20"/>
              </w:rPr>
              <w:t>CUSIP</w:t>
            </w:r>
          </w:p>
        </w:tc>
      </w:tr>
      <w:tr w:rsidR="005A1923" w:rsidRPr="00863A01" w14:paraId="79260C90" w14:textId="77777777" w:rsidTr="00D30EC9">
        <w:trPr>
          <w:jc w:val="center"/>
        </w:trPr>
        <w:tc>
          <w:tcPr>
            <w:tcW w:w="2394" w:type="dxa"/>
          </w:tcPr>
          <w:p w14:paraId="7504D26A" w14:textId="77777777" w:rsidR="005A1923" w:rsidRPr="00863A01" w:rsidRDefault="005A1923" w:rsidP="00D30EC9">
            <w:pPr>
              <w:keepNext/>
              <w:widowControl w:val="0"/>
              <w:autoSpaceDE w:val="0"/>
              <w:autoSpaceDN w:val="0"/>
              <w:adjustRightInd w:val="0"/>
              <w:spacing w:after="120"/>
              <w:jc w:val="center"/>
              <w:rPr>
                <w:szCs w:val="20"/>
              </w:rPr>
            </w:pPr>
            <w:r w:rsidRPr="00863A01">
              <w:rPr>
                <w:szCs w:val="20"/>
              </w:rPr>
              <w:t>_______%</w:t>
            </w:r>
          </w:p>
        </w:tc>
        <w:tc>
          <w:tcPr>
            <w:tcW w:w="2394" w:type="dxa"/>
          </w:tcPr>
          <w:p w14:paraId="55093567" w14:textId="212BD0F3" w:rsidR="005A1923" w:rsidRPr="00863A01" w:rsidRDefault="00530594" w:rsidP="007E2EA8">
            <w:pPr>
              <w:keepNext/>
              <w:widowControl w:val="0"/>
              <w:autoSpaceDE w:val="0"/>
              <w:autoSpaceDN w:val="0"/>
              <w:adjustRightInd w:val="0"/>
              <w:spacing w:after="120"/>
              <w:jc w:val="center"/>
              <w:rPr>
                <w:szCs w:val="20"/>
              </w:rPr>
            </w:pPr>
            <w:r>
              <w:rPr>
                <w:szCs w:val="20"/>
              </w:rPr>
              <w:t xml:space="preserve">March 1, </w:t>
            </w:r>
            <w:r w:rsidR="0006037F">
              <w:rPr>
                <w:szCs w:val="20"/>
              </w:rPr>
              <w:t>2055</w:t>
            </w:r>
          </w:p>
        </w:tc>
        <w:tc>
          <w:tcPr>
            <w:tcW w:w="2394" w:type="dxa"/>
          </w:tcPr>
          <w:p w14:paraId="5D5284DC" w14:textId="53C78D49" w:rsidR="005A1923" w:rsidRPr="00863A01" w:rsidRDefault="00530594" w:rsidP="007E2EA8">
            <w:pPr>
              <w:keepNext/>
              <w:widowControl w:val="0"/>
              <w:autoSpaceDE w:val="0"/>
              <w:autoSpaceDN w:val="0"/>
              <w:adjustRightInd w:val="0"/>
              <w:spacing w:after="120"/>
              <w:jc w:val="center"/>
              <w:rPr>
                <w:szCs w:val="20"/>
              </w:rPr>
            </w:pPr>
            <w:r>
              <w:rPr>
                <w:szCs w:val="20"/>
              </w:rPr>
              <w:t>__________, 2025</w:t>
            </w:r>
          </w:p>
        </w:tc>
        <w:tc>
          <w:tcPr>
            <w:tcW w:w="2394" w:type="dxa"/>
          </w:tcPr>
          <w:p w14:paraId="41BFE0F6" w14:textId="5A749B6F" w:rsidR="005A1923" w:rsidRPr="00863A01" w:rsidRDefault="00530594" w:rsidP="00D30EC9">
            <w:pPr>
              <w:keepNext/>
              <w:widowControl w:val="0"/>
              <w:autoSpaceDE w:val="0"/>
              <w:autoSpaceDN w:val="0"/>
              <w:adjustRightInd w:val="0"/>
              <w:spacing w:after="120"/>
              <w:jc w:val="center"/>
              <w:rPr>
                <w:szCs w:val="20"/>
              </w:rPr>
            </w:pPr>
            <w:r>
              <w:rPr>
                <w:szCs w:val="20"/>
              </w:rPr>
              <w:t>__________</w:t>
            </w:r>
          </w:p>
        </w:tc>
      </w:tr>
    </w:tbl>
    <w:p w14:paraId="43BCF04A" w14:textId="77777777" w:rsidR="005A1923" w:rsidRPr="00863A01" w:rsidRDefault="005A1923" w:rsidP="005A1923">
      <w:pPr>
        <w:jc w:val="both"/>
        <w:rPr>
          <w:szCs w:val="20"/>
        </w:rPr>
      </w:pPr>
    </w:p>
    <w:p w14:paraId="425B2A03" w14:textId="77777777" w:rsidR="005A1923" w:rsidRPr="00863A01" w:rsidRDefault="005A1923" w:rsidP="005A1923">
      <w:pPr>
        <w:pStyle w:val="00Normal"/>
      </w:pPr>
    </w:p>
    <w:p w14:paraId="3E679AD8" w14:textId="77777777" w:rsidR="005A1923" w:rsidRPr="00863A01" w:rsidRDefault="000031E1" w:rsidP="005A1923">
      <w:r w:rsidRPr="00863A01">
        <w:t>REGISTERED OWNER:  CEDE</w:t>
      </w:r>
      <w:r w:rsidR="005A1923" w:rsidRPr="00863A01">
        <w:t xml:space="preserve"> &amp; C</w:t>
      </w:r>
      <w:r w:rsidRPr="00863A01">
        <w:t>O</w:t>
      </w:r>
      <w:r w:rsidR="005A1923" w:rsidRPr="00863A01">
        <w:t>.</w:t>
      </w:r>
    </w:p>
    <w:p w14:paraId="27AC1D92" w14:textId="77777777" w:rsidR="00316D00" w:rsidRDefault="00316D00" w:rsidP="00316D00"/>
    <w:p w14:paraId="10F7405C" w14:textId="77777777" w:rsidR="005A1923" w:rsidRPr="00863A01" w:rsidRDefault="005A1923" w:rsidP="005A1923">
      <w:pPr>
        <w:pStyle w:val="00Normal"/>
      </w:pPr>
      <w:r w:rsidRPr="00863A01">
        <w:t xml:space="preserve">PRINCIPAL AMOUNT: ___________________________ </w:t>
      </w:r>
      <w:r w:rsidR="00184D00" w:rsidRPr="00863A01">
        <w:t>AND NO/100 U.S. DOLLARS**</w:t>
      </w:r>
    </w:p>
    <w:p w14:paraId="786CC67C" w14:textId="6F2EAC47" w:rsidR="005A1923" w:rsidRPr="00863A01" w:rsidRDefault="00DC5B2B" w:rsidP="005A1923">
      <w:pPr>
        <w:pStyle w:val="00BodyText5"/>
      </w:pPr>
      <w:r>
        <w:t>MIDA Cormont Public Infrastructure District</w:t>
      </w:r>
      <w:r w:rsidR="005A1923" w:rsidRPr="00863A01">
        <w:t xml:space="preserve">, a </w:t>
      </w:r>
      <w:r w:rsidR="00DC1647">
        <w:t xml:space="preserve">political subdivision and body politic </w:t>
      </w:r>
      <w:r w:rsidR="005A1923" w:rsidRPr="00863A01">
        <w:t xml:space="preserve">duly organized and </w:t>
      </w:r>
      <w:r w:rsidR="00DC1647">
        <w:t>existing</w:t>
      </w:r>
      <w:r w:rsidR="005A1923" w:rsidRPr="00863A01">
        <w:t xml:space="preserve"> under the </w:t>
      </w:r>
      <w:r w:rsidR="00DC1647">
        <w:t>C</w:t>
      </w:r>
      <w:r w:rsidR="005A1923" w:rsidRPr="00863A01">
        <w:t xml:space="preserve">onstitution and laws of the State of </w:t>
      </w:r>
      <w:r w:rsidR="00184D00" w:rsidRPr="00863A01">
        <w:t>Utah</w:t>
      </w:r>
      <w:r w:rsidR="005A1923" w:rsidRPr="00863A01">
        <w:t xml:space="preserve">, for value received, hereby acknowledges itself indebted and promises to pay, solely from and to the extent of the Pledged Revenue (defined below), to the registered owner named above, or registered assigns, on the maturity date specified above or on the date of prior redemption, the principal amount specified above.  In like manner the District promises to pay interest on such principal amount (computed on the basis of a 360 day year of twelve 30 day months) from the Interest Payment Date next preceding the date of registration and authentication of this Bond, unless this Bond is registered and </w:t>
      </w:r>
      <w:r w:rsidR="002D7055" w:rsidRPr="00863A01">
        <w:t>authenticated prior to</w:t>
      </w:r>
      <w:r w:rsidR="002D7055">
        <w:t xml:space="preserve"> </w:t>
      </w:r>
      <w:r w:rsidR="00530594">
        <w:t>__________</w:t>
      </w:r>
      <w:r w:rsidR="0064626D">
        <w:t xml:space="preserve"> </w:t>
      </w:r>
      <w:r>
        <w:t>1, 20</w:t>
      </w:r>
      <w:r w:rsidR="00530594">
        <w:t>___</w:t>
      </w:r>
      <w:r w:rsidR="002D7055" w:rsidRPr="00863A01">
        <w:t xml:space="preserve">, in which event this Bond shall bear interest from its date of delivery, at the interest rate per annum specified above, payable </w:t>
      </w:r>
      <w:r w:rsidR="00041FEE">
        <w:t>annually</w:t>
      </w:r>
      <w:r w:rsidR="002D7055" w:rsidRPr="00863A01">
        <w:t xml:space="preserve"> on </w:t>
      </w:r>
      <w:r w:rsidR="00D00608">
        <w:t xml:space="preserve">March </w:t>
      </w:r>
      <w:r w:rsidR="00F93A65">
        <w:t>1</w:t>
      </w:r>
      <w:r w:rsidR="002D7055">
        <w:t xml:space="preserve"> </w:t>
      </w:r>
      <w:r w:rsidR="00041FEE">
        <w:t>of</w:t>
      </w:r>
      <w:r w:rsidR="002D7055">
        <w:t xml:space="preserve"> </w:t>
      </w:r>
      <w:r w:rsidR="002D7055" w:rsidRPr="00863A01">
        <w:t>each year, commencing on</w:t>
      </w:r>
      <w:r w:rsidR="002D7055">
        <w:t xml:space="preserve"> </w:t>
      </w:r>
      <w:r w:rsidR="00041FEE">
        <w:t>March 1, 2026</w:t>
      </w:r>
      <w:r w:rsidR="002D7055" w:rsidRPr="00863A01">
        <w:t>, until the principal amount is paid at maturity or upon prior redemption</w:t>
      </w:r>
      <w:r w:rsidR="005A1923" w:rsidRPr="00863A01">
        <w:t xml:space="preserve">.  </w:t>
      </w:r>
    </w:p>
    <w:p w14:paraId="000784AD" w14:textId="52AB8A1B" w:rsidR="005A1923" w:rsidRPr="00863A01" w:rsidRDefault="005A1923" w:rsidP="005A1923">
      <w:pPr>
        <w:pStyle w:val="00BodyText5"/>
      </w:pPr>
      <w:r w:rsidRPr="00863A01">
        <w:t xml:space="preserve">To the extent principal of this Bond is not paid when due, such principal shall remain Outstanding until paid, subject to the immediately succeeding paragraph.  To the extent interest on </w:t>
      </w:r>
      <w:r w:rsidRPr="00863A01">
        <w:lastRenderedPageBreak/>
        <w:t xml:space="preserve">this Bond is not paid when due, such interest shall compound annually on each Interest Payment Date, at the </w:t>
      </w:r>
      <w:r w:rsidR="000452B6">
        <w:t xml:space="preserve">interest </w:t>
      </w:r>
      <w:r w:rsidRPr="00863A01">
        <w:t xml:space="preserve">rate then borne by the Bond; provided however, that notwithstanding anything herein or in the Indenture </w:t>
      </w:r>
      <w:r w:rsidR="001D49E6">
        <w:t xml:space="preserve">(defined below) </w:t>
      </w:r>
      <w:r w:rsidRPr="00863A01">
        <w:t>to the contrary, the District shall not be obligated to pay more than the amount permitted by law.</w:t>
      </w:r>
    </w:p>
    <w:p w14:paraId="42EE857B" w14:textId="30C49B24" w:rsidR="00195D2A" w:rsidRPr="00195D2A" w:rsidRDefault="00195D2A" w:rsidP="00195D2A">
      <w:pPr>
        <w:pStyle w:val="00BodyText5"/>
      </w:pPr>
      <w:r w:rsidRPr="00195D2A">
        <w:t xml:space="preserve">IN ADDITION, IT IS ACKNOWLEDGED THAT, IN ACCORDANCE WITH THE GOVERNING DOCUMENT, THE DISTRICT SHALL NOT BE PERMITTED TO IMPOSE THE SENIOR REQUIRED MILL LEVY PURSUANT TO THE TERMS OF THE INDENTURE FOR PAYMENT OF THE BONDS AFTER TAX YEAR </w:t>
      </w:r>
      <w:r w:rsidR="008026F1">
        <w:t>2064</w:t>
      </w:r>
      <w:r w:rsidRPr="00195D2A">
        <w:t xml:space="preserve"> FOR PAYMENT ON MARCH 1, </w:t>
      </w:r>
      <w:r w:rsidR="008026F1">
        <w:t>2065</w:t>
      </w:r>
      <w:r w:rsidRPr="00195D2A">
        <w:t xml:space="preserve">.  FURTHERMORE, PURSUANT TO THE INDENTURE, IN THE EVENT THAT ANY AMOUNT OF PRINCIPAL OF OR INTEREST ON THIS BOND REMAINS UNPAID AFTER THE APPLICATION OF ALL PLEDGED REVENUE AVAILABLE THEREFOR, ON MARCH 1, </w:t>
      </w:r>
      <w:r w:rsidR="008026F1">
        <w:t>2065</w:t>
      </w:r>
      <w:r w:rsidRPr="00195D2A">
        <w:t>, THE BONDS AND THE LIEN OF THE INDENTURE SECURING PAYMENT THEREOF SHALL BE DEEMED DISCHARGED.  IN SUCH EVENT THE OWNERS WILL HAVE NO RECOURSE TO THE DISTRICT OR ANY PROPERTY OF THE DISTRICT FOR THE PAYMENT OF ANY AMOUNT OF PRINCIPAL OF OR INTEREST ON THE BOND REMAINING UNPAID.</w:t>
      </w:r>
    </w:p>
    <w:p w14:paraId="43A075CA" w14:textId="753D03BB" w:rsidR="005A1923" w:rsidRPr="00863A01" w:rsidRDefault="005A1923" w:rsidP="005A1923">
      <w:pPr>
        <w:pStyle w:val="00BodyText5"/>
      </w:pPr>
      <w:r w:rsidRPr="00863A01">
        <w:t xml:space="preserve">The Bonds are issued pursuant to that certain Indenture of Trust </w:t>
      </w:r>
      <w:r w:rsidR="00D00608">
        <w:t xml:space="preserve">(Senior) </w:t>
      </w:r>
      <w:r w:rsidRPr="00863A01">
        <w:t xml:space="preserve">(the </w:t>
      </w:r>
      <w:r w:rsidR="009A650D" w:rsidRPr="00863A01">
        <w:t>“</w:t>
      </w:r>
      <w:r w:rsidRPr="00863A01">
        <w:t>Indenture</w:t>
      </w:r>
      <w:r w:rsidR="009A650D" w:rsidRPr="00863A01">
        <w:t>”</w:t>
      </w:r>
      <w:r w:rsidRPr="00863A01">
        <w:t>) dated as of</w:t>
      </w:r>
      <w:r w:rsidR="00CD048F" w:rsidRPr="00863A01">
        <w:t xml:space="preserve"> </w:t>
      </w:r>
      <w:r w:rsidR="00E66BEC">
        <w:t xml:space="preserve">[INDENTURE MONTH] </w:t>
      </w:r>
      <w:r w:rsidR="00DC5B2B">
        <w:t>1, 2025</w:t>
      </w:r>
      <w:r w:rsidRPr="00863A01">
        <w:t xml:space="preserve">, between the District and </w:t>
      </w:r>
      <w:r w:rsidR="00DC5B2B">
        <w:t>U.S. Bank Trust Company, National Association</w:t>
      </w:r>
      <w:r w:rsidRPr="00863A01">
        <w:t xml:space="preserve">, as trustee (the </w:t>
      </w:r>
      <w:r w:rsidR="009A650D" w:rsidRPr="00863A01">
        <w:t>“</w:t>
      </w:r>
      <w:r w:rsidRPr="00863A01">
        <w:t>Trustee</w:t>
      </w:r>
      <w:r w:rsidR="009A650D" w:rsidRPr="00863A01">
        <w:t>”</w:t>
      </w:r>
      <w:r w:rsidRPr="00863A01">
        <w:t>).  All capitalized terms used and not otherwise defined herein shall have the respective meanings assigned in the Indenture.</w:t>
      </w:r>
    </w:p>
    <w:p w14:paraId="7DD3A11E" w14:textId="77777777" w:rsidR="005A1923" w:rsidRPr="00863A01" w:rsidRDefault="005A1923" w:rsidP="005A1923">
      <w:pPr>
        <w:pStyle w:val="00BodyText5"/>
      </w:pPr>
      <w:r w:rsidRPr="00863A01">
        <w:t xml:space="preserve">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15th day of the calendar month next preceding each Interest Payment Date (the </w:t>
      </w:r>
      <w:r w:rsidR="009A650D" w:rsidRPr="00863A01">
        <w:t>“</w:t>
      </w:r>
      <w:r w:rsidRPr="00863A01">
        <w:t>Record Date</w:t>
      </w:r>
      <w:r w:rsidR="009A650D" w:rsidRPr="00863A01">
        <w:t>”</w:t>
      </w:r>
      <w:r w:rsidRPr="00863A01">
        <w:t xml:space="preserve">),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provided for shall cease to be payable to the person who is the registered owner hereof at the close of business on the Record Date and shall be payable to the person who is the registered owner hereof at the close of business on a Special Record Date (the </w:t>
      </w:r>
      <w:r w:rsidR="009A650D" w:rsidRPr="00863A01">
        <w:t>“</w:t>
      </w:r>
      <w:r w:rsidRPr="00863A01">
        <w:t>Special Record Date</w:t>
      </w:r>
      <w:r w:rsidR="009A650D" w:rsidRPr="00863A01">
        <w:t>”</w:t>
      </w:r>
      <w:r w:rsidRPr="00863A01">
        <w:t xml:space="preserve">) established for the payment of any </w:t>
      </w:r>
      <w:r w:rsidR="00C748D0" w:rsidRPr="00863A01">
        <w:t>unpaid</w:t>
      </w:r>
      <w:r w:rsidRPr="00863A01">
        <w:t xml:space="preserve"> interest.  Notice of the Special Record Date and the date fixed for the payment of </w:t>
      </w:r>
      <w:r w:rsidR="00C748D0" w:rsidRPr="00863A01">
        <w:t>unpaid</w:t>
      </w:r>
      <w:r w:rsidRPr="00863A01">
        <w:t xml:space="preserve"> interest shall be given by first class mail to the registered owner hereof as shown on the registration books on a date selected by the Trustee.</w:t>
      </w:r>
    </w:p>
    <w:p w14:paraId="3AD8FAD4" w14:textId="29D23CAA" w:rsidR="00275685" w:rsidRPr="0068075B" w:rsidRDefault="00275685" w:rsidP="00376669">
      <w:pPr>
        <w:spacing w:after="240"/>
        <w:ind w:firstLine="720"/>
        <w:jc w:val="both"/>
      </w:pPr>
      <w:r w:rsidRPr="0068075B">
        <w:t>This Bond is one of a series aggregating $</w:t>
      </w:r>
      <w:r w:rsidR="00B47780">
        <w:t>[PAR</w:t>
      </w:r>
      <w:r w:rsidR="00D00608">
        <w:t xml:space="preserve"> </w:t>
      </w:r>
      <w:r w:rsidR="00B47780">
        <w:t>A</w:t>
      </w:r>
      <w:r w:rsidR="00D00608">
        <w:t>-</w:t>
      </w:r>
      <w:r w:rsidR="00E75B7E">
        <w:t>1</w:t>
      </w:r>
      <w:r w:rsidR="00B47780">
        <w:t>]</w:t>
      </w:r>
      <w:r>
        <w:t xml:space="preserve"> </w:t>
      </w:r>
      <w:r w:rsidRPr="0068075B">
        <w:t xml:space="preserve">par value, all of like date, tenor, and effect, issued by the Board of </w:t>
      </w:r>
      <w:r>
        <w:t xml:space="preserve">Trustees </w:t>
      </w:r>
      <w:r w:rsidRPr="0068075B">
        <w:t xml:space="preserve">of </w:t>
      </w:r>
      <w:r w:rsidR="00DC5B2B">
        <w:t>MIDA Cormont Public Infrastructure District</w:t>
      </w:r>
      <w:r w:rsidRPr="0068075B">
        <w:t>, for the purpose of paying the costs of providing certain public improvements within and without the District, by virtue of and in full conformity with the Constitution of the State of</w:t>
      </w:r>
      <w:r>
        <w:t xml:space="preserve"> Utah</w:t>
      </w:r>
      <w:r w:rsidRPr="0068075B">
        <w:t xml:space="preserve">; </w:t>
      </w:r>
      <w:r w:rsidRPr="00897CAA">
        <w:t xml:space="preserve">Title </w:t>
      </w:r>
      <w:r w:rsidRPr="00FF23DD">
        <w:t>17B, Chapter</w:t>
      </w:r>
      <w:r w:rsidRPr="00897CAA">
        <w:t xml:space="preserve"> 1</w:t>
      </w:r>
      <w:r w:rsidR="004010F9">
        <w:t xml:space="preserve"> </w:t>
      </w:r>
      <w:r w:rsidR="004010F9" w:rsidRPr="00FF23DD">
        <w:t>Utah Code Annotated 1953, as amended</w:t>
      </w:r>
      <w:r w:rsidR="004010F9">
        <w:t>;</w:t>
      </w:r>
      <w:r w:rsidR="00B47780">
        <w:t xml:space="preserve"> Title 17D, </w:t>
      </w:r>
      <w:r w:rsidRPr="00FF23DD">
        <w:t xml:space="preserve">Chapter </w:t>
      </w:r>
      <w:r w:rsidR="00B47780">
        <w:t>4</w:t>
      </w:r>
      <w:r>
        <w:t xml:space="preserve"> </w:t>
      </w:r>
      <w:r w:rsidRPr="00FF23DD">
        <w:t>Utah Code Annotated 1953, as amended</w:t>
      </w:r>
      <w:r>
        <w:t>;</w:t>
      </w:r>
      <w:r w:rsidRPr="00897CAA">
        <w:t xml:space="preserve"> Title 11, </w:t>
      </w:r>
      <w:r>
        <w:t xml:space="preserve">Chapter 14 </w:t>
      </w:r>
      <w:r w:rsidRPr="00FF23DD">
        <w:t>Utah Code Annotated 1953, as amended</w:t>
      </w:r>
      <w:r w:rsidRPr="0068075B">
        <w:t xml:space="preserve">; and all other </w:t>
      </w:r>
      <w:r w:rsidRPr="0068075B">
        <w:lastRenderedPageBreak/>
        <w:t xml:space="preserve">laws of the State of </w:t>
      </w:r>
      <w:r>
        <w:t xml:space="preserve">Utah </w:t>
      </w:r>
      <w:r w:rsidRPr="0068075B">
        <w:t>thereunto enabling, and pursuant to the duly adopted Bond Resolution and the Ind</w:t>
      </w:r>
      <w:r>
        <w:t xml:space="preserve">enture.  </w:t>
      </w:r>
    </w:p>
    <w:p w14:paraId="311B6577" w14:textId="76ABCB92" w:rsidR="005A1923" w:rsidRPr="00863A01" w:rsidRDefault="00195D2A" w:rsidP="00275685">
      <w:pPr>
        <w:pStyle w:val="00BodyText5"/>
      </w:pPr>
      <w:r w:rsidRPr="00195D2A">
        <w:t>This Bond, and the issue of Bonds of which it is a part, are issued under the authority of, and in conformity with, and in full compliance with the Constitution of the State of Utah and pursuant to the provisions of the Act and all other laws applicable thereto. It is hereby certified and recited that all conditions, acts and things required by the Constitution or statutes of the State of Utah and by the Act and the Indenture to exist, to have happened or to have been performed precedent to or in connection with the issuance of this Bond exist, have happened and have been performed.</w:t>
      </w:r>
      <w:r>
        <w:t xml:space="preserve">  </w:t>
      </w:r>
      <w:r w:rsidR="00275685" w:rsidRPr="0068075B">
        <w:t xml:space="preserve">It is hereby further recited, certified, and warranted that the total indebtedness of the District, including that of this Bond, does not exceed any limit prescribed by the constitution or laws of the State of </w:t>
      </w:r>
      <w:r w:rsidR="00275685">
        <w:t>Utah</w:t>
      </w:r>
      <w:r w:rsidR="00275685" w:rsidRPr="0068075B">
        <w:t>; and that</w:t>
      </w:r>
      <w:r w:rsidR="00275685">
        <w:t xml:space="preserve"> </w:t>
      </w:r>
      <w:r w:rsidR="00275685" w:rsidRPr="00FF23DD">
        <w:t>on</w:t>
      </w:r>
      <w:r w:rsidR="00FD4FB1">
        <w:t xml:space="preserve"> </w:t>
      </w:r>
      <w:r w:rsidR="00D068E4">
        <w:t>[</w:t>
      </w:r>
      <w:r w:rsidR="00D00608">
        <w:t>CONSENT DATE</w:t>
      </w:r>
      <w:r w:rsidR="00D068E4">
        <w:t>]</w:t>
      </w:r>
      <w:r w:rsidR="00183320">
        <w:t>, 202</w:t>
      </w:r>
      <w:r w:rsidR="00D00608">
        <w:t>5</w:t>
      </w:r>
      <w:r w:rsidR="00275685" w:rsidRPr="00FF23DD">
        <w:t xml:space="preserve">, 100% of </w:t>
      </w:r>
      <w:r w:rsidR="00275685" w:rsidRPr="00897CAA">
        <w:t xml:space="preserve">the </w:t>
      </w:r>
      <w:r w:rsidR="00275685" w:rsidRPr="00FF23DD">
        <w:t>surface property owners</w:t>
      </w:r>
      <w:r w:rsidR="00275685" w:rsidRPr="00897CAA">
        <w:t xml:space="preserve"> within the </w:t>
      </w:r>
      <w:r w:rsidR="00275685" w:rsidRPr="00FF23DD">
        <w:t xml:space="preserve">boundaries of the </w:t>
      </w:r>
      <w:r w:rsidR="00275685" w:rsidRPr="00897CAA">
        <w:t xml:space="preserve">District </w:t>
      </w:r>
      <w:r w:rsidR="00275685" w:rsidRPr="00FF23DD">
        <w:t xml:space="preserve">did consent to </w:t>
      </w:r>
      <w:r w:rsidR="00275685" w:rsidRPr="00897CAA">
        <w:t xml:space="preserve">the issuance of </w:t>
      </w:r>
      <w:r w:rsidR="00275685" w:rsidRPr="00FF23DD">
        <w:t>$</w:t>
      </w:r>
      <w:r w:rsidR="00D068E4">
        <w:t>[</w:t>
      </w:r>
      <w:r w:rsidR="00D00608">
        <w:t>CONSENT AMT</w:t>
      </w:r>
      <w:r w:rsidR="00D068E4">
        <w:t>]</w:t>
      </w:r>
      <w:r w:rsidR="00FD4FB1">
        <w:t xml:space="preserve"> </w:t>
      </w:r>
      <w:r w:rsidR="00275685" w:rsidRPr="00FF23DD">
        <w:t>of limited tax bonds</w:t>
      </w:r>
      <w:r w:rsidR="00275685">
        <w:t>, and such consent is sufficient to meet any statutory or constitutional election requirement for</w:t>
      </w:r>
      <w:r w:rsidR="00275685" w:rsidRPr="00897CAA">
        <w:t xml:space="preserve"> the </w:t>
      </w:r>
      <w:r w:rsidR="00275685">
        <w:t>issuance of the Bonds</w:t>
      </w:r>
      <w:r w:rsidR="00275685" w:rsidRPr="00897CAA">
        <w:t>.</w:t>
      </w:r>
    </w:p>
    <w:p w14:paraId="031066E4" w14:textId="77777777" w:rsidR="005A1923" w:rsidRPr="00863A01" w:rsidRDefault="005A1923" w:rsidP="005A1923">
      <w:pPr>
        <w:pStyle w:val="00BodyText5"/>
      </w:pPr>
      <w:r w:rsidRPr="00863A01">
        <w:t xml:space="preserve">All of the Bonds, together with the interest thereon and any premium due in connection therewith, shall be payable from and to the extent of certain moneys held under the Indenture and the </w:t>
      </w:r>
      <w:r w:rsidR="009A650D" w:rsidRPr="00863A01">
        <w:t>“</w:t>
      </w:r>
      <w:r w:rsidRPr="00863A01">
        <w:t>Pledged Revenue,</w:t>
      </w:r>
      <w:r w:rsidR="009A650D" w:rsidRPr="00863A01">
        <w:t>”</w:t>
      </w:r>
      <w:r w:rsidRPr="00863A01">
        <w:t xml:space="preserve"> as defined by the Indenture.  The Bonds constitute an irrevocable lien upon the Pledged Revenue, but not necessarily an exclusive such lien.  Subject to expressed conditions, obligations in addition to the Bonds of this issue may be issued and made payable from the Pledged Revenue having a lien thereon subordinate and junior to the lien of the Bonds of this issue or, subject to additional expressed conditions, having a lien thereon on a parity with the lien of the Bonds of this issue, in accordance with the provisions of the Indenture.</w:t>
      </w:r>
    </w:p>
    <w:p w14:paraId="2747F872" w14:textId="7ABB84BE" w:rsidR="005A1923" w:rsidRPr="00863A01" w:rsidRDefault="005A1923" w:rsidP="005A1923">
      <w:pPr>
        <w:pStyle w:val="00BodyText5"/>
      </w:pPr>
      <w:r w:rsidRPr="00863A01">
        <w:t>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w:t>
      </w:r>
    </w:p>
    <w:p w14:paraId="0F12E910" w14:textId="337741CA" w:rsidR="005A1923" w:rsidRPr="00863A01" w:rsidRDefault="005A1923" w:rsidP="005A1923">
      <w:pPr>
        <w:pStyle w:val="00BodyText5"/>
      </w:pPr>
      <w:r w:rsidRPr="00863A01">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w:t>
      </w:r>
      <w:r w:rsidR="00BE10EA">
        <w:t xml:space="preserve">Governing Document </w:t>
      </w:r>
      <w:r w:rsidRPr="00863A01">
        <w:t xml:space="preserve">for creation of the District.  This Bond does not constitute a debt, financial obligation or liability of </w:t>
      </w:r>
      <w:r w:rsidR="00195D2A">
        <w:t>MIDA</w:t>
      </w:r>
      <w:r w:rsidR="00BE10EA">
        <w:t>, the</w:t>
      </w:r>
      <w:r w:rsidRPr="00863A01">
        <w:t xml:space="preserve"> County, the State or any political subdivision of the State (other than the District) and neither </w:t>
      </w:r>
      <w:r w:rsidR="00195D2A">
        <w:t>MIDA</w:t>
      </w:r>
      <w:r w:rsidR="00BE10EA">
        <w:t>, the</w:t>
      </w:r>
      <w:r w:rsidRPr="00863A01">
        <w:t xml:space="preserve"> County, the State nor any political subdivision of the State (other than the District) is liable for payment of the principal of, premium if any, and interest on the Bond.</w:t>
      </w:r>
    </w:p>
    <w:p w14:paraId="6383C568" w14:textId="77777777" w:rsidR="005A1923" w:rsidRPr="00863A01" w:rsidRDefault="005A1923" w:rsidP="005A1923">
      <w:pPr>
        <w:pStyle w:val="00BodyText5"/>
      </w:pPr>
      <w:r w:rsidRPr="00863A01">
        <w:t>The Bonds are subject to redemption prior to maturity as provided in the Indenture.  The Bonds will be redeemed only in integral multiples of $1,000.  In the event a Bond is of a denomination larger than $1,000, a portion of such Bond may be redeemed, but only in the principal amount of $1,000 or any integral multiple thereof.  Such Bond will be treated for the purposes of redemption as that number of Bonds which results from dividing the principal amount of such Bond by $1,000.  In the event a portion of this Bond is redeemed, the Trustee shall, without charge to the registered owner of this Bond, authenticate and deliver a replacement Bond or Bonds for the unredeemed portion.</w:t>
      </w:r>
    </w:p>
    <w:p w14:paraId="51390245" w14:textId="77777777" w:rsidR="005A1923" w:rsidRPr="00863A01" w:rsidRDefault="005A1923" w:rsidP="005A1923">
      <w:pPr>
        <w:pStyle w:val="00BodyText5"/>
      </w:pPr>
      <w:r w:rsidRPr="00863A01">
        <w:lastRenderedPageBreak/>
        <w:t xml:space="preserve">Notice of prior redemption shall be given by mailing a copy of the redemption notice or by electronic means to DTC or its successors, not less than 20 days prior to the date fixed for redemption, to the registered owner of this Bond at the address shown on the registration books maintained </w:t>
      </w:r>
      <w:r w:rsidR="000031E1" w:rsidRPr="00863A01">
        <w:t xml:space="preserve">by or on behalf of the District </w:t>
      </w:r>
      <w:r w:rsidRPr="00863A01">
        <w:t>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1318E297" w14:textId="77777777" w:rsidR="005A1923" w:rsidRPr="00863A01" w:rsidRDefault="005A1923" w:rsidP="005A1923">
      <w:pPr>
        <w:pStyle w:val="00BodyText5"/>
      </w:pPr>
      <w:r w:rsidRPr="00863A01">
        <w:t>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3CB9864F" w14:textId="77777777" w:rsidR="005A1923" w:rsidRPr="00863A01" w:rsidRDefault="005A1923" w:rsidP="005A1923">
      <w:pPr>
        <w:pStyle w:val="00BodyText5"/>
      </w:pPr>
      <w:r w:rsidRPr="00863A01">
        <w:t>The District and the Trustee may deem and treat the registered owner of this Bond as the absolute owner hereof for all purposes (whether or not this Bond shall be overdue), and any notice to the contrary shall not be binding upon the District or the Trustee.</w:t>
      </w:r>
    </w:p>
    <w:p w14:paraId="34625B2B" w14:textId="77777777" w:rsidR="005A1923" w:rsidRPr="00863A01" w:rsidRDefault="005A1923" w:rsidP="005A1923">
      <w:pPr>
        <w:pStyle w:val="00BodyText5"/>
      </w:pPr>
      <w:r w:rsidRPr="00863A01">
        <w:t xml:space="preserve">This Bond may be exchanged at the principal office of the Trustee for a like aggregate principal amount of Bonds of the same maturity </w:t>
      </w:r>
      <w:r w:rsidR="000031E1" w:rsidRPr="00863A01">
        <w:t>of other Authorized De</w:t>
      </w:r>
      <w:r w:rsidRPr="00863A01">
        <w:t>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owner of this Bond or his attorney</w:t>
      </w:r>
      <w:r w:rsidR="000031E1" w:rsidRPr="00863A01">
        <w:t>-</w:t>
      </w:r>
      <w:r w:rsidRPr="00863A01">
        <w:t>in</w:t>
      </w:r>
      <w:r w:rsidR="000031E1" w:rsidRPr="00863A01">
        <w:t>-</w:t>
      </w:r>
      <w:r w:rsidRPr="00863A01">
        <w:t xml:space="preserve">fact or legal representative, containing written instructions as to the details of the transfer of </w:t>
      </w:r>
      <w:r w:rsidR="007F6329">
        <w:t>th</w:t>
      </w:r>
      <w:r w:rsidR="00BE10EA">
        <w:t>is</w:t>
      </w:r>
      <w:r w:rsidRPr="00863A01">
        <w:t xml:space="preserv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w:t>
      </w:r>
      <w:r w:rsidR="000031E1" w:rsidRPr="00863A01">
        <w:t>ly registered Bond or Bonds of Authorized D</w:t>
      </w:r>
      <w:r w:rsidRPr="00863A01">
        <w:t xml:space="preserve">enominations of the same </w:t>
      </w:r>
      <w:r w:rsidR="000031E1" w:rsidRPr="00863A01">
        <w:t>maturity</w:t>
      </w:r>
      <w:r w:rsidRPr="00863A01">
        <w:t xml:space="preserve"> and interest rate for the aggregate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3C504BA0" w14:textId="77777777" w:rsidR="005A1923" w:rsidRPr="00863A01" w:rsidRDefault="005A1923" w:rsidP="005A1923">
      <w:pPr>
        <w:pStyle w:val="00BodyText5"/>
      </w:pPr>
      <w:r w:rsidRPr="00863A01">
        <w:t xml:space="preserve">If the date for making any payment or the last day for performance of any act or the exercising </w:t>
      </w:r>
      <w:r w:rsidR="00B0580B" w:rsidRPr="00863A01">
        <w:t>of any right, as provided in the</w:t>
      </w:r>
      <w:r w:rsidRPr="00863A01">
        <w:t xml:space="preserve"> Indenture, shall be a Saturday, Sunday, legal holiday or a day on which banking institutions in the city in which the principal</w:t>
      </w:r>
      <w:r w:rsidR="000031E1" w:rsidRPr="00863A01">
        <w:t xml:space="preserve">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6F720C25" w14:textId="77777777" w:rsidR="00456681" w:rsidRPr="00863A01" w:rsidRDefault="005A1923" w:rsidP="005A1923">
      <w:pPr>
        <w:pStyle w:val="00BodyText5"/>
      </w:pPr>
      <w:r w:rsidRPr="00863A01">
        <w:lastRenderedPageBreak/>
        <w:t>This Bond shall not be valid or become obligatory for any purpose or be entitled to any security or benefit under the Indenture until the certificate of authentication hereon shall have been signed by the Trustee.</w:t>
      </w:r>
    </w:p>
    <w:p w14:paraId="0548CB2D" w14:textId="77777777" w:rsidR="00456681" w:rsidRPr="00863A01" w:rsidRDefault="00456681">
      <w:r w:rsidRPr="00863A01">
        <w:br w:type="page"/>
      </w:r>
    </w:p>
    <w:p w14:paraId="54A727D5" w14:textId="27817121" w:rsidR="005A1923" w:rsidRPr="00863A01" w:rsidRDefault="005A1923" w:rsidP="005A1923">
      <w:pPr>
        <w:pStyle w:val="00BodyText5"/>
      </w:pPr>
      <w:r w:rsidRPr="00863A01">
        <w:lastRenderedPageBreak/>
        <w:t xml:space="preserve">IN TESTIMONY WHEREOF, the </w:t>
      </w:r>
      <w:r w:rsidR="00EA0005" w:rsidRPr="00863A01">
        <w:t>Board of Trustees</w:t>
      </w:r>
      <w:r w:rsidRPr="00863A01">
        <w:t xml:space="preserve"> of </w:t>
      </w:r>
      <w:r w:rsidR="00DC5B2B">
        <w:t>MIDA Cormont Public Infrastructure District</w:t>
      </w:r>
      <w:r w:rsidRPr="00863A01">
        <w:t xml:space="preserve"> has caused this Bond to be signed by the manual or facsimile signature of the </w:t>
      </w:r>
      <w:r w:rsidR="00184D00" w:rsidRPr="00863A01">
        <w:t xml:space="preserve">Chair </w:t>
      </w:r>
      <w:r w:rsidRPr="00863A01">
        <w:t xml:space="preserve">of the District, sealed with a manual impression or a facsimile of the seal of the District, and attested by the manual or facsimile signature of the </w:t>
      </w:r>
      <w:r w:rsidR="00D00608">
        <w:t>Executive Director</w:t>
      </w:r>
      <w:r w:rsidR="006B77F6" w:rsidRPr="00863A01">
        <w:t xml:space="preserve"> </w:t>
      </w:r>
      <w:r w:rsidRPr="00863A01">
        <w:t>thereof</w:t>
      </w:r>
      <w:r w:rsidR="007E2EA8" w:rsidRPr="00863A01">
        <w:t xml:space="preserve">, all as of </w:t>
      </w:r>
      <w:r w:rsidR="00456681" w:rsidRPr="00863A01">
        <w:t>the Original Issue Date set forth above</w:t>
      </w:r>
      <w:r w:rsidRPr="00863A01">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0"/>
        <w:gridCol w:w="3420"/>
        <w:gridCol w:w="900"/>
        <w:gridCol w:w="360"/>
        <w:gridCol w:w="4140"/>
      </w:tblGrid>
      <w:tr w:rsidR="006B77F6" w:rsidRPr="00863A01" w14:paraId="31F31BAE" w14:textId="77777777" w:rsidTr="00B05621">
        <w:tc>
          <w:tcPr>
            <w:tcW w:w="3780" w:type="dxa"/>
            <w:gridSpan w:val="2"/>
          </w:tcPr>
          <w:p w14:paraId="2BAFEFD8" w14:textId="77777777" w:rsidR="006B77F6" w:rsidRPr="00863A01" w:rsidRDefault="006B77F6" w:rsidP="00B05621">
            <w:r w:rsidRPr="00863A01">
              <w:t>[SEAL]</w:t>
            </w:r>
          </w:p>
        </w:tc>
        <w:tc>
          <w:tcPr>
            <w:tcW w:w="900" w:type="dxa"/>
          </w:tcPr>
          <w:p w14:paraId="179106AA" w14:textId="77777777" w:rsidR="006B77F6" w:rsidRPr="00863A01" w:rsidRDefault="006B77F6" w:rsidP="00B05621"/>
        </w:tc>
        <w:tc>
          <w:tcPr>
            <w:tcW w:w="4500" w:type="dxa"/>
            <w:gridSpan w:val="2"/>
          </w:tcPr>
          <w:p w14:paraId="31B96F64" w14:textId="147DC8B4" w:rsidR="006B77F6" w:rsidRPr="00863A01" w:rsidRDefault="00DC5B2B" w:rsidP="006B77F6">
            <w:r>
              <w:t>MIDA CORMONT PUBLIC INFRASTRUCTURE DISTRICT</w:t>
            </w:r>
          </w:p>
        </w:tc>
      </w:tr>
      <w:tr w:rsidR="006B77F6" w:rsidRPr="00863A01" w14:paraId="5731C962" w14:textId="77777777" w:rsidTr="00B05621">
        <w:tc>
          <w:tcPr>
            <w:tcW w:w="3780" w:type="dxa"/>
            <w:gridSpan w:val="2"/>
          </w:tcPr>
          <w:p w14:paraId="5679BF92" w14:textId="77777777" w:rsidR="006B77F6" w:rsidRPr="00863A01" w:rsidRDefault="006B77F6" w:rsidP="00B05621"/>
        </w:tc>
        <w:tc>
          <w:tcPr>
            <w:tcW w:w="900" w:type="dxa"/>
          </w:tcPr>
          <w:p w14:paraId="17B72A52" w14:textId="77777777" w:rsidR="006B77F6" w:rsidRPr="00863A01" w:rsidRDefault="006B77F6" w:rsidP="00B05621"/>
        </w:tc>
        <w:tc>
          <w:tcPr>
            <w:tcW w:w="4500" w:type="dxa"/>
            <w:gridSpan w:val="2"/>
          </w:tcPr>
          <w:p w14:paraId="68DF3CF1" w14:textId="77777777" w:rsidR="006B77F6" w:rsidRPr="00863A01" w:rsidRDefault="006B77F6" w:rsidP="00B05621"/>
        </w:tc>
      </w:tr>
      <w:tr w:rsidR="006B77F6" w:rsidRPr="00863A01" w14:paraId="73D83118" w14:textId="77777777" w:rsidTr="00B05621">
        <w:tc>
          <w:tcPr>
            <w:tcW w:w="3780" w:type="dxa"/>
            <w:gridSpan w:val="2"/>
          </w:tcPr>
          <w:p w14:paraId="2C079AA8" w14:textId="77777777" w:rsidR="006B77F6" w:rsidRPr="00863A01" w:rsidRDefault="006B77F6" w:rsidP="00B05621"/>
        </w:tc>
        <w:tc>
          <w:tcPr>
            <w:tcW w:w="900" w:type="dxa"/>
          </w:tcPr>
          <w:p w14:paraId="3AC4E1A5" w14:textId="77777777" w:rsidR="006B77F6" w:rsidRPr="00863A01" w:rsidRDefault="006B77F6" w:rsidP="00B05621"/>
        </w:tc>
        <w:tc>
          <w:tcPr>
            <w:tcW w:w="360" w:type="dxa"/>
          </w:tcPr>
          <w:p w14:paraId="2E113CC7" w14:textId="77777777" w:rsidR="006B77F6" w:rsidRPr="00863A01" w:rsidRDefault="006B77F6" w:rsidP="00B05621">
            <w:r w:rsidRPr="00863A01">
              <w:t>By</w:t>
            </w:r>
          </w:p>
        </w:tc>
        <w:tc>
          <w:tcPr>
            <w:tcW w:w="4140" w:type="dxa"/>
            <w:tcBorders>
              <w:bottom w:val="single" w:sz="4" w:space="0" w:color="auto"/>
            </w:tcBorders>
          </w:tcPr>
          <w:p w14:paraId="66555CDB" w14:textId="77777777" w:rsidR="006B77F6" w:rsidRPr="00863A01" w:rsidRDefault="006B77F6" w:rsidP="00B05621"/>
        </w:tc>
      </w:tr>
      <w:tr w:rsidR="006B77F6" w:rsidRPr="00863A01" w14:paraId="1F3C7B8C" w14:textId="77777777" w:rsidTr="00B05621">
        <w:tc>
          <w:tcPr>
            <w:tcW w:w="3780" w:type="dxa"/>
            <w:gridSpan w:val="2"/>
          </w:tcPr>
          <w:p w14:paraId="47E0695E" w14:textId="77777777" w:rsidR="006B77F6" w:rsidRPr="00863A01" w:rsidRDefault="006B77F6" w:rsidP="00B05621"/>
        </w:tc>
        <w:tc>
          <w:tcPr>
            <w:tcW w:w="900" w:type="dxa"/>
          </w:tcPr>
          <w:p w14:paraId="07371A89" w14:textId="77777777" w:rsidR="006B77F6" w:rsidRPr="00863A01" w:rsidRDefault="006B77F6" w:rsidP="00B05621"/>
        </w:tc>
        <w:tc>
          <w:tcPr>
            <w:tcW w:w="360" w:type="dxa"/>
          </w:tcPr>
          <w:p w14:paraId="6801B602" w14:textId="77777777" w:rsidR="006B77F6" w:rsidRPr="00863A01" w:rsidRDefault="006B77F6" w:rsidP="00B05621"/>
        </w:tc>
        <w:tc>
          <w:tcPr>
            <w:tcW w:w="4140" w:type="dxa"/>
            <w:tcBorders>
              <w:top w:val="single" w:sz="4" w:space="0" w:color="auto"/>
            </w:tcBorders>
          </w:tcPr>
          <w:p w14:paraId="24B06C6E" w14:textId="77777777" w:rsidR="006B77F6" w:rsidRPr="00863A01" w:rsidRDefault="00184D00" w:rsidP="00B05621">
            <w:r w:rsidRPr="00863A01">
              <w:t>Chair</w:t>
            </w:r>
          </w:p>
        </w:tc>
      </w:tr>
      <w:tr w:rsidR="006B77F6" w:rsidRPr="00863A01" w14:paraId="26F6F58C" w14:textId="77777777" w:rsidTr="00B05621">
        <w:tc>
          <w:tcPr>
            <w:tcW w:w="3780" w:type="dxa"/>
            <w:gridSpan w:val="2"/>
          </w:tcPr>
          <w:p w14:paraId="6E5C7D8D" w14:textId="77777777" w:rsidR="006B77F6" w:rsidRPr="00863A01" w:rsidRDefault="006B77F6" w:rsidP="00B05621">
            <w:r w:rsidRPr="00863A01">
              <w:t>Attested:</w:t>
            </w:r>
          </w:p>
        </w:tc>
        <w:tc>
          <w:tcPr>
            <w:tcW w:w="900" w:type="dxa"/>
          </w:tcPr>
          <w:p w14:paraId="6D49864D" w14:textId="77777777" w:rsidR="006B77F6" w:rsidRPr="00863A01" w:rsidRDefault="006B77F6" w:rsidP="00B05621"/>
        </w:tc>
        <w:tc>
          <w:tcPr>
            <w:tcW w:w="4500" w:type="dxa"/>
            <w:gridSpan w:val="2"/>
          </w:tcPr>
          <w:p w14:paraId="38B23062" w14:textId="77777777" w:rsidR="006B77F6" w:rsidRPr="00863A01" w:rsidRDefault="006B77F6" w:rsidP="00B05621"/>
        </w:tc>
      </w:tr>
      <w:tr w:rsidR="006B77F6" w:rsidRPr="00863A01" w14:paraId="74498BA2" w14:textId="77777777" w:rsidTr="00B05621">
        <w:tc>
          <w:tcPr>
            <w:tcW w:w="3780" w:type="dxa"/>
            <w:gridSpan w:val="2"/>
          </w:tcPr>
          <w:p w14:paraId="6B36BC72" w14:textId="77777777" w:rsidR="006B77F6" w:rsidRPr="00863A01" w:rsidRDefault="006B77F6" w:rsidP="00B05621"/>
        </w:tc>
        <w:tc>
          <w:tcPr>
            <w:tcW w:w="900" w:type="dxa"/>
          </w:tcPr>
          <w:p w14:paraId="2DE85149" w14:textId="77777777" w:rsidR="006B77F6" w:rsidRPr="00863A01" w:rsidRDefault="006B77F6" w:rsidP="00B05621"/>
        </w:tc>
        <w:tc>
          <w:tcPr>
            <w:tcW w:w="4500" w:type="dxa"/>
            <w:gridSpan w:val="2"/>
          </w:tcPr>
          <w:p w14:paraId="44831857" w14:textId="77777777" w:rsidR="006B77F6" w:rsidRPr="00863A01" w:rsidRDefault="006B77F6" w:rsidP="00B05621"/>
        </w:tc>
      </w:tr>
      <w:tr w:rsidR="006B77F6" w:rsidRPr="00863A01" w14:paraId="7CEBFBCC" w14:textId="77777777" w:rsidTr="00B05621">
        <w:tc>
          <w:tcPr>
            <w:tcW w:w="3780" w:type="dxa"/>
            <w:gridSpan w:val="2"/>
          </w:tcPr>
          <w:p w14:paraId="447EB160" w14:textId="77777777" w:rsidR="006B77F6" w:rsidRPr="00863A01" w:rsidRDefault="006B77F6" w:rsidP="00B05621"/>
        </w:tc>
        <w:tc>
          <w:tcPr>
            <w:tcW w:w="900" w:type="dxa"/>
          </w:tcPr>
          <w:p w14:paraId="4B677C87" w14:textId="77777777" w:rsidR="006B77F6" w:rsidRPr="00863A01" w:rsidRDefault="006B77F6" w:rsidP="00B05621"/>
        </w:tc>
        <w:tc>
          <w:tcPr>
            <w:tcW w:w="4500" w:type="dxa"/>
            <w:gridSpan w:val="2"/>
          </w:tcPr>
          <w:p w14:paraId="5C2119EA" w14:textId="77777777" w:rsidR="006B77F6" w:rsidRPr="00863A01" w:rsidRDefault="006B77F6" w:rsidP="00B05621"/>
        </w:tc>
      </w:tr>
      <w:tr w:rsidR="006B77F6" w:rsidRPr="00863A01" w14:paraId="0CA70FF5" w14:textId="77777777" w:rsidTr="00B05621">
        <w:tc>
          <w:tcPr>
            <w:tcW w:w="360" w:type="dxa"/>
          </w:tcPr>
          <w:p w14:paraId="0427C07E" w14:textId="77777777" w:rsidR="006B77F6" w:rsidRPr="00863A01" w:rsidRDefault="006B77F6" w:rsidP="00B05621">
            <w:r w:rsidRPr="00863A01">
              <w:t>By</w:t>
            </w:r>
          </w:p>
        </w:tc>
        <w:tc>
          <w:tcPr>
            <w:tcW w:w="3420" w:type="dxa"/>
            <w:tcBorders>
              <w:bottom w:val="single" w:sz="4" w:space="0" w:color="auto"/>
            </w:tcBorders>
          </w:tcPr>
          <w:p w14:paraId="04104D29" w14:textId="77777777" w:rsidR="006B77F6" w:rsidRPr="00863A01" w:rsidRDefault="006B77F6" w:rsidP="00B05621"/>
        </w:tc>
        <w:tc>
          <w:tcPr>
            <w:tcW w:w="900" w:type="dxa"/>
          </w:tcPr>
          <w:p w14:paraId="006CD7E5" w14:textId="77777777" w:rsidR="006B77F6" w:rsidRPr="00863A01" w:rsidRDefault="006B77F6" w:rsidP="00B05621"/>
        </w:tc>
        <w:tc>
          <w:tcPr>
            <w:tcW w:w="4500" w:type="dxa"/>
            <w:gridSpan w:val="2"/>
          </w:tcPr>
          <w:p w14:paraId="6AA30FEE" w14:textId="77777777" w:rsidR="006B77F6" w:rsidRPr="00863A01" w:rsidRDefault="006B77F6" w:rsidP="00B05621"/>
        </w:tc>
      </w:tr>
      <w:tr w:rsidR="006B77F6" w:rsidRPr="00863A01" w14:paraId="58960E22" w14:textId="77777777" w:rsidTr="00B05621">
        <w:tc>
          <w:tcPr>
            <w:tcW w:w="360" w:type="dxa"/>
          </w:tcPr>
          <w:p w14:paraId="001BD791" w14:textId="77777777" w:rsidR="006B77F6" w:rsidRPr="00863A01" w:rsidRDefault="006B77F6" w:rsidP="00B05621"/>
        </w:tc>
        <w:tc>
          <w:tcPr>
            <w:tcW w:w="3420" w:type="dxa"/>
            <w:tcBorders>
              <w:top w:val="single" w:sz="4" w:space="0" w:color="auto"/>
            </w:tcBorders>
          </w:tcPr>
          <w:p w14:paraId="47297392" w14:textId="4889F1FB" w:rsidR="006B77F6" w:rsidRPr="00863A01" w:rsidRDefault="00D00608" w:rsidP="00B05621">
            <w:r>
              <w:t>Executive Director</w:t>
            </w:r>
          </w:p>
        </w:tc>
        <w:tc>
          <w:tcPr>
            <w:tcW w:w="900" w:type="dxa"/>
          </w:tcPr>
          <w:p w14:paraId="1C439417" w14:textId="77777777" w:rsidR="006B77F6" w:rsidRPr="00863A01" w:rsidRDefault="006B77F6" w:rsidP="00B05621"/>
        </w:tc>
        <w:tc>
          <w:tcPr>
            <w:tcW w:w="4500" w:type="dxa"/>
            <w:gridSpan w:val="2"/>
          </w:tcPr>
          <w:p w14:paraId="6794F55E" w14:textId="77777777" w:rsidR="006B77F6" w:rsidRPr="00863A01" w:rsidRDefault="006B77F6" w:rsidP="00B05621"/>
        </w:tc>
      </w:tr>
      <w:tr w:rsidR="006B77F6" w:rsidRPr="00863A01" w14:paraId="2F3B1ACA" w14:textId="77777777" w:rsidTr="00B05621">
        <w:tc>
          <w:tcPr>
            <w:tcW w:w="3780" w:type="dxa"/>
            <w:gridSpan w:val="2"/>
          </w:tcPr>
          <w:p w14:paraId="0FA91947" w14:textId="77777777" w:rsidR="006B77F6" w:rsidRPr="00863A01" w:rsidRDefault="006B77F6" w:rsidP="00B05621"/>
        </w:tc>
        <w:tc>
          <w:tcPr>
            <w:tcW w:w="900" w:type="dxa"/>
          </w:tcPr>
          <w:p w14:paraId="653B73FC" w14:textId="77777777" w:rsidR="006B77F6" w:rsidRPr="00863A01" w:rsidRDefault="006B77F6" w:rsidP="00B05621"/>
        </w:tc>
        <w:tc>
          <w:tcPr>
            <w:tcW w:w="4500" w:type="dxa"/>
            <w:gridSpan w:val="2"/>
          </w:tcPr>
          <w:p w14:paraId="34DD776B" w14:textId="77777777" w:rsidR="006B77F6" w:rsidRPr="00863A01" w:rsidRDefault="006B77F6" w:rsidP="00B05621"/>
        </w:tc>
      </w:tr>
    </w:tbl>
    <w:p w14:paraId="097F85D6" w14:textId="77777777" w:rsidR="007C4A49" w:rsidRDefault="007C4A49" w:rsidP="006B77F6">
      <w:pPr>
        <w:pStyle w:val="00BodyText5"/>
        <w:ind w:firstLine="0"/>
      </w:pPr>
      <w:r>
        <w:br w:type="page"/>
      </w:r>
    </w:p>
    <w:p w14:paraId="7C3E1D08" w14:textId="77777777" w:rsidR="007C4A49" w:rsidRPr="00863A01" w:rsidRDefault="007C4A49" w:rsidP="007C4A49">
      <w:pPr>
        <w:pStyle w:val="BoldCenter12pt"/>
        <w:rPr>
          <w:b w:val="0"/>
        </w:rPr>
      </w:pPr>
      <w:r w:rsidRPr="00863A01">
        <w:rPr>
          <w:b w:val="0"/>
        </w:rPr>
        <w:lastRenderedPageBreak/>
        <w:t>CERTIFICATE OF AUTHENTICATION</w:t>
      </w:r>
    </w:p>
    <w:p w14:paraId="75ECC83E" w14:textId="77777777" w:rsidR="007C4A49" w:rsidRPr="00863A01" w:rsidRDefault="007C4A49" w:rsidP="007C4A49">
      <w:pPr>
        <w:keepNext/>
        <w:spacing w:after="240"/>
        <w:jc w:val="both"/>
        <w:rPr>
          <w:szCs w:val="20"/>
        </w:rPr>
      </w:pPr>
      <w:r w:rsidRPr="00863A01">
        <w:rPr>
          <w:szCs w:val="20"/>
        </w:rPr>
        <w:t>Date of Registration and Authentication:</w:t>
      </w:r>
    </w:p>
    <w:p w14:paraId="17CAFAF8" w14:textId="77777777" w:rsidR="007C4A49" w:rsidRPr="00863A01" w:rsidRDefault="007C4A49" w:rsidP="007C4A49">
      <w:pPr>
        <w:keepNext/>
        <w:tabs>
          <w:tab w:val="right" w:pos="3600"/>
        </w:tabs>
        <w:spacing w:after="240"/>
        <w:jc w:val="both"/>
        <w:rPr>
          <w:szCs w:val="20"/>
          <w:u w:val="single"/>
        </w:rPr>
      </w:pPr>
      <w:r w:rsidRPr="00863A01">
        <w:rPr>
          <w:szCs w:val="20"/>
          <w:u w:val="single"/>
        </w:rPr>
        <w:tab/>
      </w:r>
    </w:p>
    <w:p w14:paraId="610ACD17" w14:textId="77777777" w:rsidR="007C4A49" w:rsidRPr="00863A01" w:rsidRDefault="007C4A49" w:rsidP="007C4A49">
      <w:pPr>
        <w:keepNext/>
        <w:spacing w:after="240"/>
        <w:ind w:firstLine="720"/>
        <w:jc w:val="both"/>
        <w:rPr>
          <w:szCs w:val="20"/>
        </w:rPr>
      </w:pPr>
      <w:r w:rsidRPr="00863A01">
        <w:rPr>
          <w:szCs w:val="20"/>
        </w:rPr>
        <w:t>This Bond is one of the Bonds of the issue described in the within mentioned Indenture.</w:t>
      </w:r>
    </w:p>
    <w:p w14:paraId="766AD2C1" w14:textId="323B0F69" w:rsidR="007C4A49" w:rsidRPr="00863A01" w:rsidRDefault="00DC5B2B" w:rsidP="007C4A49">
      <w:pPr>
        <w:keepNext/>
        <w:keepLines/>
        <w:widowControl w:val="0"/>
        <w:tabs>
          <w:tab w:val="left" w:pos="5040"/>
          <w:tab w:val="right" w:pos="9360"/>
        </w:tabs>
        <w:spacing w:after="720"/>
        <w:ind w:left="4680"/>
        <w:jc w:val="both"/>
        <w:rPr>
          <w:szCs w:val="20"/>
        </w:rPr>
      </w:pPr>
      <w:r>
        <w:rPr>
          <w:szCs w:val="20"/>
        </w:rPr>
        <w:t>U.S. Bank Trust Company, National Association</w:t>
      </w:r>
      <w:r w:rsidR="007C4A49" w:rsidRPr="00863A01">
        <w:rPr>
          <w:szCs w:val="20"/>
        </w:rPr>
        <w:t>, as Trustee</w:t>
      </w:r>
    </w:p>
    <w:p w14:paraId="7B24296D" w14:textId="77777777" w:rsidR="007C4A49" w:rsidRPr="00863A01" w:rsidRDefault="007C4A49" w:rsidP="007C4A49">
      <w:pPr>
        <w:keepNext/>
        <w:keepLines/>
        <w:widowControl w:val="0"/>
        <w:tabs>
          <w:tab w:val="right" w:pos="9360"/>
        </w:tabs>
        <w:spacing w:line="240" w:lineRule="exact"/>
        <w:ind w:left="4680"/>
        <w:jc w:val="both"/>
        <w:rPr>
          <w:szCs w:val="20"/>
          <w:u w:val="single"/>
        </w:rPr>
      </w:pPr>
      <w:r w:rsidRPr="00863A01">
        <w:rPr>
          <w:szCs w:val="20"/>
        </w:rPr>
        <w:t xml:space="preserve">By </w:t>
      </w:r>
      <w:r w:rsidRPr="00863A01">
        <w:rPr>
          <w:szCs w:val="20"/>
          <w:u w:val="single"/>
        </w:rPr>
        <w:tab/>
      </w:r>
    </w:p>
    <w:p w14:paraId="3556296B" w14:textId="77777777" w:rsidR="007C4A49" w:rsidRPr="00863A01" w:rsidRDefault="007C4A49" w:rsidP="007C4A49">
      <w:pPr>
        <w:keepNext/>
        <w:keepLines/>
        <w:widowControl w:val="0"/>
        <w:tabs>
          <w:tab w:val="left" w:pos="5040"/>
          <w:tab w:val="right" w:pos="9360"/>
        </w:tabs>
        <w:spacing w:line="240" w:lineRule="exact"/>
        <w:ind w:left="4680"/>
        <w:jc w:val="both"/>
        <w:rPr>
          <w:szCs w:val="20"/>
        </w:rPr>
      </w:pPr>
      <w:r w:rsidRPr="00863A01">
        <w:rPr>
          <w:szCs w:val="20"/>
        </w:rPr>
        <w:tab/>
        <w:t>Authorized Signatory</w:t>
      </w:r>
    </w:p>
    <w:p w14:paraId="457FBA39" w14:textId="77777777" w:rsidR="007C4A49" w:rsidRPr="00863A01" w:rsidRDefault="007C4A49" w:rsidP="007C4A49">
      <w:pPr>
        <w:spacing w:after="240"/>
        <w:jc w:val="center"/>
        <w:rPr>
          <w:szCs w:val="20"/>
        </w:rPr>
      </w:pPr>
      <w:r w:rsidRPr="00863A01">
        <w:rPr>
          <w:szCs w:val="20"/>
          <w:highlight w:val="yellow"/>
        </w:rPr>
        <w:br w:type="page"/>
      </w:r>
      <w:r w:rsidRPr="00863A01">
        <w:rPr>
          <w:szCs w:val="20"/>
        </w:rPr>
        <w:lastRenderedPageBreak/>
        <w:t>ASSIGNMENT</w:t>
      </w:r>
    </w:p>
    <w:p w14:paraId="5017FA11" w14:textId="77777777" w:rsidR="007C4A49" w:rsidRPr="00863A01" w:rsidRDefault="007C4A49" w:rsidP="007C4A49">
      <w:pPr>
        <w:spacing w:after="240"/>
        <w:ind w:firstLine="720"/>
        <w:jc w:val="both"/>
        <w:rPr>
          <w:szCs w:val="20"/>
        </w:rPr>
      </w:pPr>
      <w:r w:rsidRPr="00863A01">
        <w:rPr>
          <w:szCs w:val="20"/>
        </w:rPr>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p w14:paraId="42E14474" w14:textId="77777777" w:rsidR="007C4A49" w:rsidRPr="00863A01" w:rsidRDefault="007C4A49" w:rsidP="007C4A49">
      <w:pPr>
        <w:spacing w:after="960"/>
        <w:ind w:left="5040" w:hanging="360"/>
        <w:jc w:val="both"/>
        <w:outlineLvl w:val="0"/>
        <w:rPr>
          <w:szCs w:val="20"/>
        </w:rPr>
      </w:pPr>
      <w:r w:rsidRPr="00863A01">
        <w:rPr>
          <w:szCs w:val="20"/>
        </w:rPr>
        <w:t>SIGNATURE OF REGISTERED OWNER:</w:t>
      </w:r>
    </w:p>
    <w:p w14:paraId="570BEDA8" w14:textId="77777777" w:rsidR="007C4A49" w:rsidRPr="00863A01" w:rsidRDefault="007C4A49" w:rsidP="007C4A49">
      <w:pPr>
        <w:tabs>
          <w:tab w:val="right" w:pos="3600"/>
          <w:tab w:val="left" w:pos="4680"/>
          <w:tab w:val="right" w:pos="9360"/>
        </w:tabs>
        <w:jc w:val="both"/>
        <w:rPr>
          <w:szCs w:val="20"/>
          <w:u w:val="single"/>
        </w:rPr>
      </w:pPr>
      <w:r w:rsidRPr="00863A01">
        <w:rPr>
          <w:szCs w:val="20"/>
        </w:rPr>
        <w:t xml:space="preserve">Dated: </w:t>
      </w:r>
      <w:r w:rsidRPr="00863A01">
        <w:rPr>
          <w:szCs w:val="20"/>
          <w:u w:val="single"/>
        </w:rPr>
        <w:tab/>
      </w:r>
      <w:r w:rsidRPr="00863A01">
        <w:rPr>
          <w:szCs w:val="20"/>
        </w:rPr>
        <w:tab/>
      </w:r>
      <w:r w:rsidRPr="00863A01">
        <w:rPr>
          <w:szCs w:val="20"/>
          <w:u w:val="single"/>
        </w:rPr>
        <w:tab/>
      </w:r>
    </w:p>
    <w:p w14:paraId="7FA925DC" w14:textId="77777777" w:rsidR="007C4A49" w:rsidRPr="00863A01" w:rsidRDefault="007C4A49" w:rsidP="007C4A49">
      <w:pPr>
        <w:spacing w:after="240"/>
        <w:ind w:left="4680"/>
        <w:jc w:val="both"/>
        <w:rPr>
          <w:szCs w:val="20"/>
        </w:rPr>
      </w:pPr>
      <w:r w:rsidRPr="00863A01">
        <w:rPr>
          <w:szCs w:val="20"/>
        </w:rPr>
        <w:t>NOTICE: The signature to this assignment must correspond with the name of the registered owner as it appears upon the face of the within Bond in every particular, without alteration or enlargement or any change whatever.</w:t>
      </w:r>
    </w:p>
    <w:p w14:paraId="171E7557" w14:textId="77777777" w:rsidR="007C4A49" w:rsidRPr="00863A01" w:rsidRDefault="007C4A49" w:rsidP="007C4A49">
      <w:pPr>
        <w:spacing w:after="720"/>
        <w:ind w:left="4680"/>
        <w:jc w:val="both"/>
        <w:rPr>
          <w:szCs w:val="20"/>
        </w:rPr>
      </w:pPr>
      <w:r w:rsidRPr="00863A01">
        <w:rPr>
          <w:szCs w:val="20"/>
        </w:rPr>
        <w:t>Signature guaranteed:</w:t>
      </w:r>
    </w:p>
    <w:p w14:paraId="06884D5F" w14:textId="77777777" w:rsidR="007C4A49" w:rsidRPr="00863A01" w:rsidRDefault="007C4A49" w:rsidP="007C4A49">
      <w:pPr>
        <w:tabs>
          <w:tab w:val="right" w:pos="9360"/>
        </w:tabs>
        <w:ind w:left="4680"/>
        <w:jc w:val="both"/>
        <w:rPr>
          <w:szCs w:val="20"/>
          <w:u w:val="single"/>
        </w:rPr>
      </w:pPr>
      <w:r w:rsidRPr="00863A01">
        <w:rPr>
          <w:szCs w:val="20"/>
          <w:u w:val="single"/>
        </w:rPr>
        <w:tab/>
      </w:r>
    </w:p>
    <w:p w14:paraId="360CE2EB" w14:textId="77777777" w:rsidR="007C4A49" w:rsidRPr="00863A01" w:rsidRDefault="007C4A49" w:rsidP="007C4A49">
      <w:pPr>
        <w:spacing w:after="720"/>
        <w:ind w:left="4680"/>
        <w:jc w:val="both"/>
        <w:rPr>
          <w:szCs w:val="20"/>
        </w:rPr>
      </w:pPr>
      <w:r w:rsidRPr="00863A01">
        <w:rPr>
          <w:szCs w:val="20"/>
        </w:rPr>
        <w:t>(Bank, Trust Company, or Firm)</w:t>
      </w:r>
    </w:p>
    <w:p w14:paraId="276A2E0F" w14:textId="77777777" w:rsidR="00E75B7E" w:rsidRDefault="00E75B7E" w:rsidP="005A1923">
      <w:pPr>
        <w:pStyle w:val="BoldCenter12pt"/>
        <w:rPr>
          <w:b w:val="0"/>
        </w:rPr>
        <w:sectPr w:rsidR="00E75B7E" w:rsidSect="00F126F1">
          <w:headerReference w:type="even" r:id="rId33"/>
          <w:headerReference w:type="default" r:id="rId34"/>
          <w:footerReference w:type="even" r:id="rId35"/>
          <w:footerReference w:type="default" r:id="rId36"/>
          <w:headerReference w:type="first" r:id="rId37"/>
          <w:footerReference w:type="first" r:id="rId38"/>
          <w:pgSz w:w="12240" w:h="15840" w:code="1"/>
          <w:pgMar w:top="1440" w:right="1440" w:bottom="1440" w:left="1440" w:header="720" w:footer="540" w:gutter="0"/>
          <w:pgNumType w:start="1"/>
          <w:cols w:space="720"/>
          <w:titlePg/>
          <w:docGrid w:linePitch="360"/>
        </w:sectPr>
      </w:pPr>
    </w:p>
    <w:p w14:paraId="2F75C360" w14:textId="77777777" w:rsidR="007C4A49" w:rsidRPr="007C4A49" w:rsidRDefault="007C4A49" w:rsidP="007C4A49">
      <w:pPr>
        <w:keepNext/>
        <w:spacing w:after="240"/>
        <w:jc w:val="center"/>
        <w:rPr>
          <w:rFonts w:eastAsia="Times New Roman" w:cs="Times New Roman"/>
        </w:rPr>
      </w:pPr>
      <w:r w:rsidRPr="007C4A49">
        <w:rPr>
          <w:rFonts w:eastAsia="Times New Roman" w:cs="Times New Roman"/>
        </w:rPr>
        <w:lastRenderedPageBreak/>
        <w:t>EXHIBIT A-2</w:t>
      </w:r>
    </w:p>
    <w:p w14:paraId="53D5101E" w14:textId="1FF82F68" w:rsidR="007C4A49" w:rsidRPr="007C4A49" w:rsidRDefault="007C4A49" w:rsidP="007C4A49">
      <w:pPr>
        <w:keepNext/>
        <w:spacing w:after="240"/>
        <w:jc w:val="center"/>
        <w:rPr>
          <w:rFonts w:eastAsia="Times New Roman" w:cs="Times New Roman"/>
        </w:rPr>
      </w:pPr>
      <w:r w:rsidRPr="007C4A49">
        <w:rPr>
          <w:rFonts w:eastAsia="Times New Roman" w:cs="Times New Roman"/>
        </w:rPr>
        <w:t xml:space="preserve">[FORM OF </w:t>
      </w:r>
      <w:r w:rsidR="00DC5B2B">
        <w:rPr>
          <w:rFonts w:eastAsia="Times New Roman" w:cs="Times New Roman"/>
        </w:rPr>
        <w:t>2025A-2</w:t>
      </w:r>
      <w:r w:rsidRPr="007C4A49">
        <w:rPr>
          <w:rFonts w:eastAsia="Times New Roman" w:cs="Times New Roman"/>
        </w:rPr>
        <w:t xml:space="preserve"> BOND]</w:t>
      </w:r>
    </w:p>
    <w:p w14:paraId="2FD82B5C" w14:textId="77777777" w:rsidR="007C4A49" w:rsidRPr="007C4A49" w:rsidRDefault="007C4A49" w:rsidP="007C4A49">
      <w:pPr>
        <w:rPr>
          <w:rFonts w:eastAsia="Times New Roman" w:cs="Times New Roman"/>
        </w:rPr>
      </w:pPr>
    </w:p>
    <w:p w14:paraId="130447CF" w14:textId="77777777" w:rsidR="007C4A49" w:rsidRPr="007C4A49" w:rsidRDefault="007C4A49" w:rsidP="007C4A49">
      <w:pPr>
        <w:rPr>
          <w:rFonts w:eastAsia="Times New Roman" w:cs="Times New Roman"/>
        </w:rPr>
      </w:pPr>
    </w:p>
    <w:p w14:paraId="26438C72" w14:textId="77777777" w:rsidR="007C4A49" w:rsidRPr="007C4A49" w:rsidRDefault="007C4A49" w:rsidP="007C4A49">
      <w:pPr>
        <w:rPr>
          <w:rFonts w:eastAsia="Times New Roman" w:cs="Times New Roman"/>
        </w:rPr>
      </w:pPr>
      <w:r w:rsidRPr="007C4A49">
        <w:rPr>
          <w:rFonts w:eastAsia="Times New Roman" w:cs="Times New Roman"/>
        </w:rPr>
        <w:br w:type="page"/>
      </w:r>
    </w:p>
    <w:p w14:paraId="086FA664" w14:textId="77777777" w:rsidR="007C4A49" w:rsidRPr="007C4A49" w:rsidRDefault="007C4A49" w:rsidP="007C4A49">
      <w:pPr>
        <w:spacing w:after="240"/>
        <w:jc w:val="both"/>
        <w:rPr>
          <w:rFonts w:eastAsia="Times New Roman" w:cs="Times New Roman"/>
        </w:rPr>
      </w:pPr>
      <w:r w:rsidRPr="007C4A49">
        <w:rPr>
          <w:rFonts w:eastAsia="Times New Roman" w:cs="Times New Roman"/>
        </w:rPr>
        <w:lastRenderedPageBreak/>
        <w:t>UNLESS THIS CERTIFICATE IS PRESENTED BY AN AUTHORIZED REPRESENTATIVE OF THE DEPOSITORY TRUST COMPANY, A LIMITED PURPOSE TRUST COMPANY ORGANIZED UNDER THE LAWS OF THE STATE OF NEW YORK (“DTC”),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3E4F0DEA" w14:textId="77777777" w:rsidR="007C4A49" w:rsidRPr="007C4A49" w:rsidRDefault="007C4A49" w:rsidP="007C4A49">
      <w:pPr>
        <w:keepNext/>
        <w:spacing w:after="480"/>
        <w:jc w:val="center"/>
        <w:rPr>
          <w:rFonts w:eastAsia="Times New Roman" w:cs="Times New Roman"/>
          <w:caps/>
          <w:szCs w:val="20"/>
        </w:rPr>
      </w:pPr>
      <w:r w:rsidRPr="007C4A49">
        <w:rPr>
          <w:rFonts w:eastAsia="Times New Roman" w:cs="Times New Roman"/>
          <w:caps/>
          <w:szCs w:val="20"/>
        </w:rPr>
        <w:t>UNITED STATES OF AMERICA</w:t>
      </w:r>
      <w:r w:rsidRPr="007C4A49">
        <w:rPr>
          <w:rFonts w:eastAsia="Times New Roman" w:cs="Times New Roman"/>
          <w:caps/>
          <w:szCs w:val="20"/>
        </w:rPr>
        <w:br/>
        <w:t>STATE OF UTAH</w:t>
      </w:r>
    </w:p>
    <w:p w14:paraId="79D59DB3" w14:textId="0847F52E" w:rsidR="007C4A49" w:rsidRPr="007C4A49" w:rsidRDefault="007C4A49" w:rsidP="007C4A49">
      <w:pPr>
        <w:tabs>
          <w:tab w:val="right" w:pos="9360"/>
        </w:tabs>
        <w:spacing w:after="240"/>
        <w:jc w:val="both"/>
        <w:rPr>
          <w:rFonts w:eastAsia="Times New Roman" w:cs="Times New Roman"/>
          <w:szCs w:val="20"/>
        </w:rPr>
      </w:pPr>
      <w:r w:rsidRPr="007C4A49">
        <w:rPr>
          <w:rFonts w:eastAsia="Times New Roman" w:cs="Times New Roman"/>
          <w:szCs w:val="20"/>
        </w:rPr>
        <w:t>No.  RA2</w:t>
      </w:r>
      <w:r w:rsidRPr="007C4A49">
        <w:rPr>
          <w:rFonts w:eastAsia="Times New Roman" w:cs="Times New Roman"/>
          <w:szCs w:val="20"/>
        </w:rPr>
        <w:noBreakHyphen/>
        <w:t>__</w:t>
      </w:r>
      <w:r w:rsidRPr="007C4A49">
        <w:rPr>
          <w:rFonts w:eastAsia="Times New Roman" w:cs="Times New Roman"/>
          <w:szCs w:val="20"/>
        </w:rPr>
        <w:tab/>
        <w:t>Original Principal Amount $[PAR</w:t>
      </w:r>
      <w:r w:rsidR="00D00608">
        <w:rPr>
          <w:rFonts w:eastAsia="Times New Roman" w:cs="Times New Roman"/>
          <w:szCs w:val="20"/>
        </w:rPr>
        <w:t xml:space="preserve"> </w:t>
      </w:r>
      <w:r w:rsidRPr="007C4A49">
        <w:rPr>
          <w:rFonts w:eastAsia="Times New Roman" w:cs="Times New Roman"/>
          <w:szCs w:val="20"/>
        </w:rPr>
        <w:t>A</w:t>
      </w:r>
      <w:r w:rsidR="00D00608">
        <w:rPr>
          <w:rFonts w:eastAsia="Times New Roman" w:cs="Times New Roman"/>
          <w:szCs w:val="20"/>
        </w:rPr>
        <w:t>-</w:t>
      </w:r>
      <w:r w:rsidRPr="007C4A49">
        <w:rPr>
          <w:rFonts w:eastAsia="Times New Roman" w:cs="Times New Roman"/>
          <w:szCs w:val="20"/>
        </w:rPr>
        <w:t>2]</w:t>
      </w:r>
      <w:r w:rsidRPr="007C4A49">
        <w:rPr>
          <w:rFonts w:eastAsia="Times New Roman" w:cs="Times New Roman"/>
          <w:szCs w:val="20"/>
        </w:rPr>
        <w:br/>
      </w:r>
      <w:r w:rsidRPr="007C4A49">
        <w:rPr>
          <w:rFonts w:eastAsia="Times New Roman" w:cs="Times New Roman"/>
          <w:szCs w:val="20"/>
        </w:rPr>
        <w:tab/>
        <w:t>Principal Amount at Current Interest Conversion Date $________</w:t>
      </w:r>
    </w:p>
    <w:p w14:paraId="130FD81D" w14:textId="77777777" w:rsidR="007C4A49" w:rsidRPr="007C4A49" w:rsidRDefault="007C4A49" w:rsidP="007C4A49">
      <w:pPr>
        <w:tabs>
          <w:tab w:val="right" w:pos="9360"/>
        </w:tabs>
        <w:spacing w:after="240"/>
        <w:jc w:val="both"/>
        <w:rPr>
          <w:rFonts w:eastAsia="Times New Roman" w:cs="Times New Roman"/>
          <w:szCs w:val="20"/>
        </w:rPr>
      </w:pPr>
    </w:p>
    <w:p w14:paraId="61E27C37" w14:textId="2757ECD7" w:rsidR="007C4A49" w:rsidRPr="007C4A49" w:rsidRDefault="00DC5B2B" w:rsidP="007C4A49">
      <w:pPr>
        <w:keepNext/>
        <w:jc w:val="center"/>
        <w:rPr>
          <w:rFonts w:eastAsia="Times New Roman" w:cs="Times New Roman"/>
          <w:caps/>
          <w:szCs w:val="20"/>
        </w:rPr>
      </w:pPr>
      <w:r>
        <w:rPr>
          <w:rFonts w:eastAsia="Times New Roman" w:cs="Times New Roman"/>
          <w:caps/>
          <w:szCs w:val="20"/>
        </w:rPr>
        <w:t>MIDA Cormont Public Infrastructure District</w:t>
      </w:r>
      <w:r w:rsidR="007C4A49" w:rsidRPr="007C4A49">
        <w:rPr>
          <w:rFonts w:eastAsia="Times New Roman" w:cs="Times New Roman"/>
          <w:caps/>
          <w:szCs w:val="20"/>
        </w:rPr>
        <w:br/>
        <w:t xml:space="preserve">LIMITED TAX </w:t>
      </w:r>
      <w:r w:rsidR="00BF6671">
        <w:rPr>
          <w:rFonts w:eastAsia="Times New Roman" w:cs="Times New Roman"/>
          <w:caps/>
          <w:szCs w:val="20"/>
        </w:rPr>
        <w:t>GENERAL OBLIGATION</w:t>
      </w:r>
    </w:p>
    <w:p w14:paraId="48C44636" w14:textId="7325CA32" w:rsidR="007C4A49" w:rsidRPr="007C4A49" w:rsidRDefault="007C4A49" w:rsidP="007C4A49">
      <w:pPr>
        <w:keepNext/>
        <w:jc w:val="center"/>
        <w:rPr>
          <w:rFonts w:eastAsia="Times New Roman" w:cs="Times New Roman"/>
          <w:caps/>
          <w:szCs w:val="20"/>
        </w:rPr>
      </w:pPr>
      <w:r w:rsidRPr="007C4A49">
        <w:rPr>
          <w:rFonts w:eastAsia="Times New Roman" w:cs="Times New Roman"/>
          <w:caps/>
          <w:szCs w:val="20"/>
        </w:rPr>
        <w:t>CONVERTIBLE CAPITAL APPRECIATION Bond</w:t>
      </w:r>
      <w:r w:rsidR="00D00608">
        <w:rPr>
          <w:rFonts w:eastAsia="Times New Roman" w:cs="Times New Roman"/>
          <w:caps/>
          <w:szCs w:val="20"/>
        </w:rPr>
        <w:t>s</w:t>
      </w:r>
    </w:p>
    <w:p w14:paraId="2CC6659A" w14:textId="14E59328" w:rsidR="007C4A49" w:rsidRPr="007C4A49" w:rsidRDefault="00DC5B2B" w:rsidP="007C4A49">
      <w:pPr>
        <w:keepNext/>
        <w:spacing w:after="240"/>
        <w:jc w:val="center"/>
        <w:rPr>
          <w:rFonts w:eastAsia="Times New Roman" w:cs="Times New Roman"/>
          <w:caps/>
          <w:szCs w:val="20"/>
        </w:rPr>
      </w:pPr>
      <w:r>
        <w:rPr>
          <w:rFonts w:eastAsia="Times New Roman" w:cs="Times New Roman"/>
          <w:caps/>
          <w:szCs w:val="20"/>
        </w:rPr>
        <w:t>Series 2025A-2</w:t>
      </w:r>
    </w:p>
    <w:tbl>
      <w:tblPr>
        <w:tblW w:w="9576" w:type="dxa"/>
        <w:jc w:val="center"/>
        <w:tblLayout w:type="fixed"/>
        <w:tblLook w:val="01E0" w:firstRow="1" w:lastRow="1" w:firstColumn="1" w:lastColumn="1" w:noHBand="0" w:noVBand="0"/>
      </w:tblPr>
      <w:tblGrid>
        <w:gridCol w:w="2394"/>
        <w:gridCol w:w="2394"/>
        <w:gridCol w:w="2394"/>
        <w:gridCol w:w="2394"/>
      </w:tblGrid>
      <w:tr w:rsidR="007C4A49" w:rsidRPr="007C4A49" w14:paraId="4663AEA6" w14:textId="77777777" w:rsidTr="004213A3">
        <w:trPr>
          <w:jc w:val="center"/>
        </w:trPr>
        <w:tc>
          <w:tcPr>
            <w:tcW w:w="2394" w:type="dxa"/>
            <w:shd w:val="clear" w:color="auto" w:fill="auto"/>
          </w:tcPr>
          <w:p w14:paraId="52349292" w14:textId="77777777" w:rsidR="007C4A49" w:rsidRPr="007C4A49" w:rsidRDefault="007C4A49" w:rsidP="007C4A49">
            <w:pPr>
              <w:keepNext/>
              <w:widowControl w:val="0"/>
              <w:autoSpaceDE w:val="0"/>
              <w:autoSpaceDN w:val="0"/>
              <w:adjustRightInd w:val="0"/>
              <w:spacing w:after="240"/>
              <w:jc w:val="center"/>
              <w:rPr>
                <w:rFonts w:eastAsia="Times New Roman" w:cs="Times New Roman"/>
                <w:szCs w:val="20"/>
              </w:rPr>
            </w:pPr>
            <w:r w:rsidRPr="007C4A49">
              <w:rPr>
                <w:rFonts w:eastAsia="Times New Roman" w:cs="Times New Roman"/>
                <w:szCs w:val="20"/>
              </w:rPr>
              <w:t>Accretion Rate/Interest Rate</w:t>
            </w:r>
          </w:p>
        </w:tc>
        <w:tc>
          <w:tcPr>
            <w:tcW w:w="2394" w:type="dxa"/>
            <w:shd w:val="clear" w:color="auto" w:fill="auto"/>
          </w:tcPr>
          <w:p w14:paraId="45E7CBC5" w14:textId="77777777" w:rsidR="007C4A49" w:rsidRPr="007C4A49" w:rsidRDefault="007C4A49" w:rsidP="007C4A49">
            <w:pPr>
              <w:keepNext/>
              <w:widowControl w:val="0"/>
              <w:autoSpaceDE w:val="0"/>
              <w:autoSpaceDN w:val="0"/>
              <w:adjustRightInd w:val="0"/>
              <w:spacing w:after="240"/>
              <w:jc w:val="center"/>
              <w:rPr>
                <w:rFonts w:eastAsia="Times New Roman" w:cs="Times New Roman"/>
                <w:szCs w:val="20"/>
              </w:rPr>
            </w:pPr>
            <w:r w:rsidRPr="007C4A49">
              <w:rPr>
                <w:rFonts w:eastAsia="Times New Roman" w:cs="Times New Roman"/>
                <w:szCs w:val="20"/>
              </w:rPr>
              <w:t>Maturity Date</w:t>
            </w:r>
          </w:p>
        </w:tc>
        <w:tc>
          <w:tcPr>
            <w:tcW w:w="2394" w:type="dxa"/>
            <w:shd w:val="clear" w:color="auto" w:fill="auto"/>
          </w:tcPr>
          <w:p w14:paraId="68813183" w14:textId="77777777" w:rsidR="007C4A49" w:rsidRPr="007C4A49" w:rsidRDefault="007C4A49" w:rsidP="007C4A49">
            <w:pPr>
              <w:keepNext/>
              <w:widowControl w:val="0"/>
              <w:autoSpaceDE w:val="0"/>
              <w:autoSpaceDN w:val="0"/>
              <w:adjustRightInd w:val="0"/>
              <w:spacing w:after="240"/>
              <w:jc w:val="center"/>
              <w:rPr>
                <w:rFonts w:eastAsia="Times New Roman" w:cs="Times New Roman"/>
                <w:szCs w:val="20"/>
              </w:rPr>
            </w:pPr>
            <w:r w:rsidRPr="007C4A49">
              <w:rPr>
                <w:rFonts w:eastAsia="Times New Roman" w:cs="Times New Roman"/>
                <w:szCs w:val="20"/>
              </w:rPr>
              <w:t>Original Issue Date</w:t>
            </w:r>
          </w:p>
        </w:tc>
        <w:tc>
          <w:tcPr>
            <w:tcW w:w="2394" w:type="dxa"/>
            <w:shd w:val="clear" w:color="auto" w:fill="auto"/>
          </w:tcPr>
          <w:p w14:paraId="3F554C7A" w14:textId="77777777" w:rsidR="007C4A49" w:rsidRPr="007C4A49" w:rsidRDefault="007C4A49" w:rsidP="007C4A49">
            <w:pPr>
              <w:keepNext/>
              <w:widowControl w:val="0"/>
              <w:autoSpaceDE w:val="0"/>
              <w:autoSpaceDN w:val="0"/>
              <w:adjustRightInd w:val="0"/>
              <w:spacing w:after="240"/>
              <w:jc w:val="center"/>
              <w:rPr>
                <w:rFonts w:eastAsia="Times New Roman" w:cs="Times New Roman"/>
                <w:szCs w:val="20"/>
              </w:rPr>
            </w:pPr>
            <w:r w:rsidRPr="007C4A49">
              <w:rPr>
                <w:rFonts w:eastAsia="Times New Roman" w:cs="Times New Roman"/>
                <w:szCs w:val="20"/>
              </w:rPr>
              <w:t>CUSIP</w:t>
            </w:r>
          </w:p>
        </w:tc>
      </w:tr>
      <w:tr w:rsidR="007C4A49" w:rsidRPr="007C4A49" w14:paraId="4213D71C" w14:textId="77777777" w:rsidTr="004213A3">
        <w:trPr>
          <w:jc w:val="center"/>
        </w:trPr>
        <w:tc>
          <w:tcPr>
            <w:tcW w:w="2394" w:type="dxa"/>
            <w:shd w:val="clear" w:color="auto" w:fill="auto"/>
          </w:tcPr>
          <w:p w14:paraId="792FF755" w14:textId="4B6875BB" w:rsidR="007C4A49" w:rsidRPr="007C4A49" w:rsidRDefault="007C4A49" w:rsidP="007C4A49">
            <w:pPr>
              <w:keepNext/>
              <w:widowControl w:val="0"/>
              <w:autoSpaceDE w:val="0"/>
              <w:autoSpaceDN w:val="0"/>
              <w:adjustRightInd w:val="0"/>
              <w:spacing w:after="120"/>
              <w:jc w:val="center"/>
              <w:rPr>
                <w:rFonts w:eastAsia="Times New Roman" w:cs="Times New Roman"/>
                <w:szCs w:val="20"/>
              </w:rPr>
            </w:pPr>
            <w:r w:rsidRPr="007C4A49">
              <w:rPr>
                <w:rFonts w:eastAsia="Times New Roman" w:cs="Times New Roman"/>
                <w:szCs w:val="20"/>
              </w:rPr>
              <w:t>______%</w:t>
            </w:r>
          </w:p>
        </w:tc>
        <w:tc>
          <w:tcPr>
            <w:tcW w:w="2394" w:type="dxa"/>
            <w:shd w:val="clear" w:color="auto" w:fill="auto"/>
          </w:tcPr>
          <w:p w14:paraId="403080B3" w14:textId="03968FB4" w:rsidR="007C4A49" w:rsidRPr="007C4A49" w:rsidRDefault="00D00608" w:rsidP="007C4A49">
            <w:pPr>
              <w:keepNext/>
              <w:widowControl w:val="0"/>
              <w:autoSpaceDE w:val="0"/>
              <w:autoSpaceDN w:val="0"/>
              <w:adjustRightInd w:val="0"/>
              <w:spacing w:after="120"/>
              <w:jc w:val="center"/>
              <w:rPr>
                <w:rFonts w:eastAsia="Times New Roman" w:cs="Times New Roman"/>
                <w:szCs w:val="20"/>
              </w:rPr>
            </w:pPr>
            <w:r>
              <w:rPr>
                <w:rFonts w:eastAsia="Times New Roman" w:cs="Times New Roman"/>
                <w:szCs w:val="20"/>
              </w:rPr>
              <w:t>March</w:t>
            </w:r>
            <w:r w:rsidR="00F93A65">
              <w:rPr>
                <w:rFonts w:eastAsia="Times New Roman" w:cs="Times New Roman"/>
                <w:szCs w:val="20"/>
              </w:rPr>
              <w:t xml:space="preserve"> 1</w:t>
            </w:r>
            <w:r w:rsidR="007C4A49" w:rsidRPr="007C4A49">
              <w:rPr>
                <w:rFonts w:eastAsia="Times New Roman" w:cs="Times New Roman"/>
                <w:szCs w:val="20"/>
              </w:rPr>
              <w:t xml:space="preserve">, </w:t>
            </w:r>
            <w:r w:rsidR="0006037F">
              <w:rPr>
                <w:rFonts w:eastAsia="Times New Roman" w:cs="Times New Roman"/>
                <w:szCs w:val="20"/>
              </w:rPr>
              <w:t>2055</w:t>
            </w:r>
          </w:p>
        </w:tc>
        <w:tc>
          <w:tcPr>
            <w:tcW w:w="2394" w:type="dxa"/>
            <w:shd w:val="clear" w:color="auto" w:fill="auto"/>
          </w:tcPr>
          <w:p w14:paraId="1FC62095" w14:textId="114A16A4" w:rsidR="007C4A49" w:rsidRPr="007C4A49" w:rsidRDefault="007C4A49" w:rsidP="007C4A49">
            <w:pPr>
              <w:keepNext/>
              <w:widowControl w:val="0"/>
              <w:autoSpaceDE w:val="0"/>
              <w:autoSpaceDN w:val="0"/>
              <w:adjustRightInd w:val="0"/>
              <w:spacing w:after="120"/>
              <w:jc w:val="center"/>
              <w:rPr>
                <w:rFonts w:eastAsia="Times New Roman" w:cs="Times New Roman"/>
                <w:szCs w:val="20"/>
              </w:rPr>
            </w:pPr>
            <w:r w:rsidRPr="007C4A49">
              <w:rPr>
                <w:rFonts w:eastAsia="Times New Roman" w:cs="Times New Roman"/>
                <w:szCs w:val="20"/>
              </w:rPr>
              <w:t>________, 202</w:t>
            </w:r>
            <w:r w:rsidR="00D00608">
              <w:rPr>
                <w:rFonts w:eastAsia="Times New Roman" w:cs="Times New Roman"/>
                <w:szCs w:val="20"/>
              </w:rPr>
              <w:t>5</w:t>
            </w:r>
          </w:p>
        </w:tc>
        <w:tc>
          <w:tcPr>
            <w:tcW w:w="2394" w:type="dxa"/>
            <w:shd w:val="clear" w:color="auto" w:fill="auto"/>
          </w:tcPr>
          <w:p w14:paraId="0EDCA788" w14:textId="2EE612B5" w:rsidR="007C4A49" w:rsidRPr="007C4A49" w:rsidRDefault="00D00608" w:rsidP="007C4A49">
            <w:pPr>
              <w:keepNext/>
              <w:widowControl w:val="0"/>
              <w:autoSpaceDE w:val="0"/>
              <w:autoSpaceDN w:val="0"/>
              <w:adjustRightInd w:val="0"/>
              <w:spacing w:after="120"/>
              <w:jc w:val="center"/>
              <w:rPr>
                <w:rFonts w:eastAsia="Times New Roman" w:cs="Times New Roman"/>
                <w:szCs w:val="20"/>
              </w:rPr>
            </w:pPr>
            <w:r>
              <w:rPr>
                <w:rFonts w:eastAsia="Times New Roman" w:cs="Times New Roman"/>
                <w:szCs w:val="20"/>
              </w:rPr>
              <w:t>__________</w:t>
            </w:r>
          </w:p>
        </w:tc>
      </w:tr>
    </w:tbl>
    <w:p w14:paraId="0E302AB0" w14:textId="77777777" w:rsidR="007C4A49" w:rsidRPr="007C4A49" w:rsidRDefault="007C4A49" w:rsidP="007C4A49">
      <w:pPr>
        <w:jc w:val="both"/>
        <w:rPr>
          <w:rFonts w:eastAsia="Times New Roman" w:cs="Times New Roman"/>
          <w:szCs w:val="20"/>
        </w:rPr>
      </w:pPr>
    </w:p>
    <w:p w14:paraId="68E2496C" w14:textId="77777777" w:rsidR="007C4A49" w:rsidRPr="007C4A49" w:rsidRDefault="007C4A49" w:rsidP="007C4A49">
      <w:pPr>
        <w:rPr>
          <w:rFonts w:eastAsia="Times New Roman" w:cs="Times New Roman"/>
        </w:rPr>
      </w:pPr>
      <w:r w:rsidRPr="007C4A49">
        <w:rPr>
          <w:rFonts w:eastAsia="Times New Roman" w:cs="Times New Roman"/>
        </w:rPr>
        <w:t>REGISTERED OWNER:  CEDE &amp; CO.</w:t>
      </w:r>
    </w:p>
    <w:p w14:paraId="4C27A9DF" w14:textId="77777777" w:rsidR="007C4A49" w:rsidRPr="007C4A49" w:rsidRDefault="007C4A49" w:rsidP="007C4A49">
      <w:pPr>
        <w:rPr>
          <w:rFonts w:eastAsia="Times New Roman" w:cs="Times New Roman"/>
        </w:rPr>
      </w:pPr>
    </w:p>
    <w:p w14:paraId="28ACB099" w14:textId="77777777" w:rsidR="007C4A49" w:rsidRPr="007C4A49" w:rsidRDefault="007C4A49" w:rsidP="007C4A49">
      <w:pPr>
        <w:spacing w:after="240"/>
        <w:jc w:val="both"/>
        <w:rPr>
          <w:rFonts w:eastAsia="Times New Roman" w:cs="Times New Roman"/>
        </w:rPr>
      </w:pPr>
      <w:r w:rsidRPr="007C4A49">
        <w:rPr>
          <w:rFonts w:eastAsia="Times New Roman" w:cs="Times New Roman"/>
        </w:rPr>
        <w:t>PRINCIPAL AMOUNT AT ISSUANCE: ___________________________ AND NO/100 U.S. DOLLARS**</w:t>
      </w:r>
    </w:p>
    <w:p w14:paraId="03FF963B" w14:textId="35DE0626" w:rsidR="007C4A49" w:rsidRPr="007C4A49" w:rsidRDefault="00DC5B2B" w:rsidP="007C4A49">
      <w:pPr>
        <w:spacing w:after="240"/>
        <w:ind w:firstLine="720"/>
        <w:jc w:val="both"/>
        <w:rPr>
          <w:rFonts w:eastAsia="Times New Roman" w:cs="Times New Roman"/>
        </w:rPr>
      </w:pPr>
      <w:r>
        <w:rPr>
          <w:rFonts w:eastAsia="Times New Roman" w:cs="Times New Roman"/>
        </w:rPr>
        <w:t>MIDA Cormont Public Infrastructure District</w:t>
      </w:r>
      <w:r w:rsidR="007C4A49" w:rsidRPr="007C4A49">
        <w:rPr>
          <w:rFonts w:eastAsia="Times New Roman" w:cs="Times New Roman"/>
        </w:rPr>
        <w:t xml:space="preserve">, a political subdivision and body politic duly organized and existing under the Constitution and laws of the State of Utah, for value received, hereby acknowledges itself indebted and promises to pay, solely from and to the extent of the Pledged Revenue (defined below), to the registered owner named above, or registered assigns, on the maturity date specified above or on the date of prior redemption, the principal amount specified above, plus any Accreted amount as more particularly provided in the Indenture (defined below).  </w:t>
      </w:r>
    </w:p>
    <w:p w14:paraId="7F331532" w14:textId="677F2748" w:rsidR="007C4A49" w:rsidRPr="007C4A49" w:rsidRDefault="007C4A49" w:rsidP="007C4A49">
      <w:pPr>
        <w:spacing w:after="240"/>
        <w:ind w:firstLine="720"/>
        <w:jc w:val="both"/>
        <w:rPr>
          <w:rFonts w:eastAsia="Times New Roman" w:cs="Times New Roman"/>
          <w:szCs w:val="20"/>
        </w:rPr>
      </w:pPr>
      <w:r w:rsidRPr="007C4A49">
        <w:rPr>
          <w:rFonts w:eastAsia="Times New Roman" w:cs="Times New Roman"/>
          <w:szCs w:val="20"/>
        </w:rPr>
        <w:t xml:space="preserve">Prior to the Current Interest Conversion Date, the Bonds shall pay no current interest and shall accrete in value in accordance with the applicable Accretion Table appended to the Indenture, compounding annually on each </w:t>
      </w:r>
      <w:r w:rsidR="00CF63C0">
        <w:rPr>
          <w:rFonts w:eastAsia="Times New Roman" w:cs="Times New Roman"/>
          <w:szCs w:val="20"/>
        </w:rPr>
        <w:t>March</w:t>
      </w:r>
      <w:r w:rsidR="00F93A65">
        <w:rPr>
          <w:rFonts w:eastAsia="Times New Roman" w:cs="Times New Roman"/>
          <w:szCs w:val="20"/>
        </w:rPr>
        <w:t xml:space="preserve"> 1</w:t>
      </w:r>
      <w:r w:rsidRPr="007C4A49">
        <w:rPr>
          <w:rFonts w:eastAsia="Times New Roman" w:cs="Times New Roman"/>
          <w:szCs w:val="20"/>
        </w:rPr>
        <w:t xml:space="preserve">, commencing </w:t>
      </w:r>
      <w:r w:rsidR="00041FEE">
        <w:rPr>
          <w:rFonts w:eastAsia="Times New Roman" w:cs="Times New Roman"/>
          <w:szCs w:val="20"/>
        </w:rPr>
        <w:t>March 1, 2026</w:t>
      </w:r>
      <w:r w:rsidRPr="007C4A49">
        <w:rPr>
          <w:rFonts w:eastAsia="Times New Roman" w:cs="Times New Roman"/>
          <w:szCs w:val="20"/>
        </w:rPr>
        <w:t xml:space="preserve">.  After the Current Interest Conversion Date, the Bonds shall accrue (and the District promises to pay) interest at a rate of </w:t>
      </w:r>
      <w:r w:rsidRPr="007C4A49">
        <w:rPr>
          <w:rFonts w:eastAsia="Times New Roman" w:cs="Times New Roman"/>
          <w:szCs w:val="20"/>
        </w:rPr>
        <w:lastRenderedPageBreak/>
        <w:t xml:space="preserve">_____% on each </w:t>
      </w:r>
      <w:r w:rsidR="00CF63C0">
        <w:rPr>
          <w:rFonts w:eastAsia="Times New Roman" w:cs="Times New Roman"/>
          <w:szCs w:val="20"/>
        </w:rPr>
        <w:t>March</w:t>
      </w:r>
      <w:r w:rsidR="00F93A65">
        <w:rPr>
          <w:rFonts w:eastAsia="Times New Roman" w:cs="Times New Roman"/>
          <w:szCs w:val="20"/>
        </w:rPr>
        <w:t xml:space="preserve"> 1</w:t>
      </w:r>
      <w:r w:rsidRPr="007C4A49">
        <w:rPr>
          <w:rFonts w:eastAsia="Times New Roman" w:cs="Times New Roman"/>
          <w:szCs w:val="20"/>
        </w:rPr>
        <w:t xml:space="preserve">, beginning </w:t>
      </w:r>
      <w:r w:rsidR="000959CC">
        <w:rPr>
          <w:rFonts w:eastAsia="Times New Roman" w:cs="Times New Roman"/>
          <w:szCs w:val="20"/>
        </w:rPr>
        <w:t>March</w:t>
      </w:r>
      <w:r w:rsidR="00F93A65">
        <w:rPr>
          <w:rFonts w:eastAsia="Times New Roman" w:cs="Times New Roman"/>
          <w:szCs w:val="20"/>
        </w:rPr>
        <w:t xml:space="preserve"> 1</w:t>
      </w:r>
      <w:r w:rsidRPr="007C4A49">
        <w:rPr>
          <w:rFonts w:eastAsia="Times New Roman" w:cs="Times New Roman"/>
          <w:szCs w:val="20"/>
        </w:rPr>
        <w:t>, 20_</w:t>
      </w:r>
      <w:r w:rsidR="00CF63C0">
        <w:rPr>
          <w:rFonts w:eastAsia="Times New Roman" w:cs="Times New Roman"/>
          <w:szCs w:val="20"/>
        </w:rPr>
        <w:t>_</w:t>
      </w:r>
      <w:r w:rsidRPr="007C4A49">
        <w:rPr>
          <w:rFonts w:eastAsia="Times New Roman" w:cs="Times New Roman"/>
          <w:szCs w:val="20"/>
        </w:rPr>
        <w:t>_, until the principal amount is paid at maturity or upon prior redemption, as set forth in the Indenture.</w:t>
      </w:r>
    </w:p>
    <w:p w14:paraId="65C10F1B" w14:textId="1412E39B" w:rsidR="007C4A49" w:rsidRPr="007C4A49" w:rsidRDefault="007C4A49" w:rsidP="007C4A49">
      <w:pPr>
        <w:spacing w:after="240"/>
        <w:ind w:firstLine="720"/>
        <w:jc w:val="both"/>
        <w:rPr>
          <w:rFonts w:eastAsia="Times New Roman" w:cs="Times New Roman"/>
        </w:rPr>
      </w:pPr>
      <w:r w:rsidRPr="007C4A49">
        <w:rPr>
          <w:rFonts w:eastAsia="Times New Roman" w:cs="Times New Roman"/>
        </w:rPr>
        <w:t>To the extent principal of this Bond is not paid when due, such principal shall remain Outstanding until paid, subject to the immediately succeeding paragraph.  To the extent interest on this Bond is not paid when due, such interest shall compound annually on each Interest Payment Date, at the interest rate then borne by the Bond; provided however, that notwithstanding anything herein or in the Indenture to the contrary, the District shall not be obligated to pay more than the amount permitted by law and its electoral authorization in repayment of this Bond, including all payments of principal and interest, and this Bond will be deemed defeased and no longer Outstanding upon the payment by the District of such amount.</w:t>
      </w:r>
    </w:p>
    <w:p w14:paraId="3A6D6709" w14:textId="5D4658D2" w:rsidR="007C4A49" w:rsidRPr="007C4A49" w:rsidRDefault="007C4A49" w:rsidP="007C4A49">
      <w:pPr>
        <w:spacing w:after="240"/>
        <w:ind w:firstLine="720"/>
        <w:jc w:val="both"/>
        <w:rPr>
          <w:rFonts w:eastAsia="Times New Roman" w:cs="Times New Roman"/>
        </w:rPr>
      </w:pPr>
      <w:r w:rsidRPr="007C4A49">
        <w:rPr>
          <w:rFonts w:eastAsia="Times New Roman" w:cs="Times New Roman"/>
        </w:rPr>
        <w:t xml:space="preserve">IT IS ACKNOWLEDGED THAT, IN ACCORDANCE WITH THE GOVERNING DOCUMENT, THE DISTRICT SHALL NOT BE PERMITTED TO IMPOSE THE </w:t>
      </w:r>
      <w:r w:rsidR="00566821">
        <w:rPr>
          <w:rFonts w:eastAsia="Times New Roman" w:cs="Times New Roman"/>
        </w:rPr>
        <w:t>SENIOR REQUIRED MILL LEVY</w:t>
      </w:r>
      <w:r w:rsidRPr="007C4A49">
        <w:rPr>
          <w:rFonts w:eastAsia="Times New Roman" w:cs="Times New Roman"/>
        </w:rPr>
        <w:t xml:space="preserve"> PURSUANT TO THE TERMS OF THE INDENTURE FOR PAYMENT OF THE BONDS AFTER TAX YEAR </w:t>
      </w:r>
      <w:r w:rsidR="008026F1">
        <w:rPr>
          <w:rFonts w:eastAsia="Times New Roman" w:cs="Times New Roman"/>
        </w:rPr>
        <w:t>2064</w:t>
      </w:r>
      <w:r w:rsidRPr="007C4A49">
        <w:rPr>
          <w:rFonts w:eastAsia="Times New Roman" w:cs="Times New Roman"/>
        </w:rPr>
        <w:t xml:space="preserve"> FOR PAYMENT ON </w:t>
      </w:r>
      <w:r w:rsidR="00CF63C0">
        <w:rPr>
          <w:rFonts w:eastAsia="Times New Roman" w:cs="Times New Roman"/>
        </w:rPr>
        <w:t>MARCH</w:t>
      </w:r>
      <w:r w:rsidR="00F93A65">
        <w:rPr>
          <w:rFonts w:eastAsia="Times New Roman" w:cs="Times New Roman"/>
        </w:rPr>
        <w:t xml:space="preserve"> 1</w:t>
      </w:r>
      <w:r w:rsidRPr="007C4A49">
        <w:rPr>
          <w:rFonts w:eastAsia="Times New Roman" w:cs="Times New Roman"/>
        </w:rPr>
        <w:t xml:space="preserve">, </w:t>
      </w:r>
      <w:r w:rsidR="008026F1">
        <w:rPr>
          <w:rFonts w:eastAsia="Times New Roman" w:cs="Times New Roman"/>
        </w:rPr>
        <w:t>2065</w:t>
      </w:r>
      <w:r w:rsidRPr="007C4A49">
        <w:rPr>
          <w:rFonts w:eastAsia="Times New Roman" w:cs="Times New Roman"/>
        </w:rPr>
        <w:t xml:space="preserve">  FURTHERMORE, PURSUANT TO THE INDENTURE, IN THE EVENT THAT ANY AMOUNT OF PRINCIPAL OF OR INTEREST ON THIS BOND REMAINS UNPAID AFTER THE APPLICATION OF ALL PLEDGED REVENUE AVAILABLE THEREFOR, ON </w:t>
      </w:r>
      <w:r w:rsidR="00CF63C0">
        <w:rPr>
          <w:rFonts w:eastAsia="Times New Roman" w:cs="Times New Roman"/>
        </w:rPr>
        <w:t>MARCH</w:t>
      </w:r>
      <w:r w:rsidR="00F93A65">
        <w:rPr>
          <w:rFonts w:eastAsia="Times New Roman" w:cs="Times New Roman"/>
        </w:rPr>
        <w:t xml:space="preserve"> 1</w:t>
      </w:r>
      <w:r w:rsidRPr="007C4A49">
        <w:rPr>
          <w:rFonts w:eastAsia="Times New Roman" w:cs="Times New Roman"/>
        </w:rPr>
        <w:t xml:space="preserve">, </w:t>
      </w:r>
      <w:r w:rsidR="008026F1">
        <w:rPr>
          <w:rFonts w:eastAsia="Times New Roman" w:cs="Times New Roman"/>
        </w:rPr>
        <w:t>2065</w:t>
      </w:r>
      <w:r w:rsidRPr="007C4A49">
        <w:rPr>
          <w:rFonts w:eastAsia="Times New Roman" w:cs="Times New Roman"/>
        </w:rPr>
        <w:t>, THE BONDS AND THE LIEN OF THE INDENTURE SECURING PAYMENT THEREOF SHALL BE DEEMED DISCHARGED.  IN SUCH EVENT THE OWNERS WILL HAVE NO RECOURSE TO THE DISTRICT OR ANY PROPERTY OF THE DISTRICT FOR THE PAYMENT OF ANY AMOUNT OF PRINCIPAL OF OR INTEREST ON THE BOND REMAINING UNPAID.</w:t>
      </w:r>
    </w:p>
    <w:p w14:paraId="12169126" w14:textId="1685923B" w:rsidR="007C4A49" w:rsidRPr="007C4A49" w:rsidRDefault="007C4A49" w:rsidP="007C4A49">
      <w:pPr>
        <w:spacing w:after="240"/>
        <w:ind w:firstLine="720"/>
        <w:jc w:val="both"/>
        <w:rPr>
          <w:rFonts w:eastAsia="Times New Roman" w:cs="Times New Roman"/>
        </w:rPr>
      </w:pPr>
      <w:r w:rsidRPr="007C4A49">
        <w:rPr>
          <w:rFonts w:eastAsia="Times New Roman" w:cs="Times New Roman"/>
        </w:rPr>
        <w:t>The Bonds are issued pursuant to that certain Indenture of Trust</w:t>
      </w:r>
      <w:r w:rsidR="00CF63C0">
        <w:rPr>
          <w:rFonts w:eastAsia="Times New Roman" w:cs="Times New Roman"/>
        </w:rPr>
        <w:t xml:space="preserve"> (Senior)</w:t>
      </w:r>
      <w:r w:rsidRPr="007C4A49">
        <w:rPr>
          <w:rFonts w:eastAsia="Times New Roman" w:cs="Times New Roman"/>
        </w:rPr>
        <w:t xml:space="preserve"> (the “Indenture”) dated as of [INDENTURE MONTH] </w:t>
      </w:r>
      <w:r w:rsidR="00DC5B2B">
        <w:rPr>
          <w:rFonts w:eastAsia="Times New Roman" w:cs="Times New Roman"/>
        </w:rPr>
        <w:t>1, 2025</w:t>
      </w:r>
      <w:r w:rsidRPr="007C4A49">
        <w:rPr>
          <w:rFonts w:eastAsia="Times New Roman" w:cs="Times New Roman"/>
        </w:rPr>
        <w:t xml:space="preserve">, between the District and </w:t>
      </w:r>
      <w:r w:rsidR="00DC5B2B">
        <w:rPr>
          <w:rFonts w:eastAsia="Times New Roman" w:cs="Times New Roman"/>
        </w:rPr>
        <w:t>U.S. Bank Trust Company, National Association</w:t>
      </w:r>
      <w:r w:rsidRPr="007C4A49">
        <w:rPr>
          <w:rFonts w:eastAsia="Times New Roman" w:cs="Times New Roman"/>
        </w:rPr>
        <w:t>, as trustee (the “Trustee”).  All capitalized terms used and not otherwise defined herein shall have the respective meanings assigned in the Indenture.</w:t>
      </w:r>
    </w:p>
    <w:p w14:paraId="06CB2039" w14:textId="77777777" w:rsidR="007C4A49" w:rsidRPr="007C4A49" w:rsidRDefault="007C4A49" w:rsidP="007C4A49">
      <w:pPr>
        <w:spacing w:after="240"/>
        <w:ind w:firstLine="720"/>
        <w:jc w:val="both"/>
        <w:rPr>
          <w:rFonts w:eastAsia="Calibri" w:cs="Times New Roman"/>
        </w:rPr>
      </w:pPr>
      <w:r w:rsidRPr="007C4A49">
        <w:rPr>
          <w:rFonts w:eastAsia="Calibri" w:cs="Times New Roman"/>
        </w:rPr>
        <w:t>Prior to the Current Interest Conversion Date, all references herein (i) to “interest” on any Bond shall, unless the context clearly indicates otherwise, refer to the excess of the Accreted Value over the Original Principal Amount of such Bond, as of any relevant date; (ii) to principal of Bonds, shall be construed to mean the Original Principal Amount thereof; and (iii) to principal of and accrued interest on Bonds, or words of similar import, shall be construed to mean the Accreted Value of the Bonds as of the relevant date.</w:t>
      </w:r>
    </w:p>
    <w:p w14:paraId="399FCDC6"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 xml:space="preserve">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15th day of the calendar month next preceding each Interest Payment Date (the “Record Date”),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w:t>
      </w:r>
      <w:r w:rsidRPr="007C4A49">
        <w:rPr>
          <w:rFonts w:eastAsia="Times New Roman" w:cs="Times New Roman"/>
        </w:rPr>
        <w:lastRenderedPageBreak/>
        <w:t>provided for shall cease to be payable to the person who is the registered owner hereof at the close of business on the Record Date and shall be payable to the person who is the registered owner hereof at the close of business on a Special Record Date (the “Special Record Date”) established for the payment of any unpaid interest.  Notice of the Special Record Date and the date fixed for the payment of unpaid interest shall be given by first class mail to the registered owner hereof as shown on the registration books on a date selected by the Trustee.</w:t>
      </w:r>
    </w:p>
    <w:p w14:paraId="42A5FF12" w14:textId="5620D084" w:rsidR="007C4A49" w:rsidRPr="007C4A49" w:rsidRDefault="007C4A49" w:rsidP="007C4A49">
      <w:pPr>
        <w:spacing w:after="240"/>
        <w:ind w:firstLine="720"/>
        <w:jc w:val="both"/>
        <w:rPr>
          <w:rFonts w:eastAsia="Times New Roman" w:cs="Times New Roman"/>
        </w:rPr>
      </w:pPr>
      <w:r w:rsidRPr="007C4A49">
        <w:rPr>
          <w:rFonts w:eastAsia="Times New Roman" w:cs="Times New Roman"/>
        </w:rPr>
        <w:t xml:space="preserve">This Bond is one of a series authorized to be issued in </w:t>
      </w:r>
      <w:r w:rsidRPr="007C4A49">
        <w:rPr>
          <w:rFonts w:eastAsia="Calibri" w:cs="Times New Roman"/>
        </w:rPr>
        <w:t>an aggregate Original Principal Amount of $[PAR</w:t>
      </w:r>
      <w:r w:rsidR="00CF63C0">
        <w:rPr>
          <w:rFonts w:eastAsia="Calibri" w:cs="Times New Roman"/>
        </w:rPr>
        <w:t xml:space="preserve"> </w:t>
      </w:r>
      <w:r w:rsidRPr="007C4A49">
        <w:rPr>
          <w:rFonts w:eastAsia="Calibri" w:cs="Times New Roman"/>
        </w:rPr>
        <w:t>A</w:t>
      </w:r>
      <w:r w:rsidR="00CF63C0">
        <w:rPr>
          <w:rFonts w:eastAsia="Calibri" w:cs="Times New Roman"/>
        </w:rPr>
        <w:t>-</w:t>
      </w:r>
      <w:r w:rsidRPr="007C4A49">
        <w:rPr>
          <w:rFonts w:eastAsia="Calibri" w:cs="Times New Roman"/>
        </w:rPr>
        <w:t xml:space="preserve">2] (having a value at the </w:t>
      </w:r>
      <w:r w:rsidR="00DC5B2B">
        <w:rPr>
          <w:rFonts w:eastAsia="Calibri" w:cs="Times New Roman"/>
        </w:rPr>
        <w:t>2025A-2</w:t>
      </w:r>
      <w:r w:rsidRPr="007C4A49">
        <w:rPr>
          <w:rFonts w:eastAsia="Calibri" w:cs="Times New Roman"/>
        </w:rPr>
        <w:t xml:space="preserve"> Current Interest Conversion Date of $________)</w:t>
      </w:r>
      <w:r w:rsidRPr="007C4A49">
        <w:rPr>
          <w:rFonts w:eastAsia="Times New Roman" w:cs="Times New Roman"/>
        </w:rPr>
        <w:t xml:space="preserve">, all of like date, tenor, and effect, issued by the Board of Trustees of </w:t>
      </w:r>
      <w:r w:rsidR="00DC5B2B">
        <w:rPr>
          <w:rFonts w:eastAsia="Times New Roman" w:cs="Times New Roman"/>
        </w:rPr>
        <w:t>MIDA Cormont Public Infrastructure District</w:t>
      </w:r>
      <w:r w:rsidRPr="007C4A49">
        <w:rPr>
          <w:rFonts w:eastAsia="Times New Roman" w:cs="Times New Roman"/>
        </w:rPr>
        <w:t xml:space="preserve">, for the purpose of paying the costs of providing certain public improvements within and without the District, by virtue of and in full conformity with the Constitution of the State of Utah; Title 17B, Chapter 1 Utah Code Annotated 1953, as amended; Title 17D, Chapter 4 Utah Code Annotated 1953, as amended; Title 11, Chapter 14 Utah Code Annotated 1953, as amended; and all other laws of the State of Utah thereunto enabling, and pursuant to the duly adopted Bond Resolution and the Indenture.  </w:t>
      </w:r>
    </w:p>
    <w:p w14:paraId="75371CB8" w14:textId="40132DD6" w:rsidR="007C4A49" w:rsidRPr="007C4A49" w:rsidRDefault="007C4A49" w:rsidP="007C4A49">
      <w:pPr>
        <w:spacing w:after="240"/>
        <w:ind w:firstLine="720"/>
        <w:jc w:val="both"/>
        <w:rPr>
          <w:rFonts w:eastAsia="Times New Roman" w:cs="Times New Roman"/>
        </w:rPr>
      </w:pPr>
      <w:r w:rsidRPr="007C4A49">
        <w:rPr>
          <w:rFonts w:eastAsia="Times New Roman" w:cs="Times New Roman"/>
        </w:rPr>
        <w:t>It is hereby recited, certified, and warranted that all of the requirements of law have been fully complied with by the proper officers in issuing this Bond.  It is hereby further recited, certified, and warranted that the total indebtedness of the District, including that of this Bond, does not exceed any limit prescribed by the constitution or laws of the State of Utah; and that on [</w:t>
      </w:r>
      <w:r w:rsidR="00CF63C0">
        <w:rPr>
          <w:rFonts w:eastAsia="Times New Roman" w:cs="Times New Roman"/>
        </w:rPr>
        <w:t>CONSENT DATE</w:t>
      </w:r>
      <w:r w:rsidRPr="007C4A49">
        <w:rPr>
          <w:rFonts w:eastAsia="Times New Roman" w:cs="Times New Roman"/>
        </w:rPr>
        <w:t>], 202</w:t>
      </w:r>
      <w:r w:rsidR="00CF63C0">
        <w:rPr>
          <w:rFonts w:eastAsia="Times New Roman" w:cs="Times New Roman"/>
        </w:rPr>
        <w:t>5</w:t>
      </w:r>
      <w:r w:rsidRPr="007C4A49">
        <w:rPr>
          <w:rFonts w:eastAsia="Times New Roman" w:cs="Times New Roman"/>
        </w:rPr>
        <w:t>, 100% of the surface property owners within the boundaries of the District did consent to the issuance of $[</w:t>
      </w:r>
      <w:r w:rsidR="00CF63C0">
        <w:rPr>
          <w:rFonts w:eastAsia="Times New Roman" w:cs="Times New Roman"/>
        </w:rPr>
        <w:t>CONSENT AMT</w:t>
      </w:r>
      <w:r w:rsidRPr="007C4A49">
        <w:rPr>
          <w:rFonts w:eastAsia="Times New Roman" w:cs="Times New Roman"/>
        </w:rPr>
        <w:t>] of limited tax bonds, and such consent is sufficient to meet any statutory or constitutional election requirement for the issuance of the Bonds.</w:t>
      </w:r>
    </w:p>
    <w:p w14:paraId="5E55AE1C"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All of the Bonds, together with the interest thereon and any premium due in connection therewith, shall be payable from and to the extent of certain moneys held under the Indenture and the “Pledged Revenue,” as defined by the Indenture.  The Bonds constitute an irrevocable lien upon the Pledged Revenue, but not necessarily an exclusive such lien.  Subject to expressed conditions, obligations in addition to the Bonds of this issue may be issued and made payable from the Pledged Revenue having a lien thereon subordinate and junior to the lien of the Bonds of this issue or, subject to additional expressed conditions, having a lien thereon on a parity with the lien of the Bonds of this issue, in accordance with the provisions of the Indenture.</w:t>
      </w:r>
    </w:p>
    <w:p w14:paraId="18055E56" w14:textId="3AD23466" w:rsidR="007C4A49" w:rsidRPr="007C4A49" w:rsidRDefault="007C4A49" w:rsidP="007C4A49">
      <w:pPr>
        <w:spacing w:after="240"/>
        <w:ind w:firstLine="720"/>
        <w:jc w:val="both"/>
        <w:rPr>
          <w:rFonts w:eastAsia="Times New Roman" w:cs="Times New Roman"/>
        </w:rPr>
      </w:pPr>
      <w:r w:rsidRPr="007C4A49">
        <w:rPr>
          <w:rFonts w:eastAsia="Times New Roman" w:cs="Times New Roman"/>
        </w:rPr>
        <w:t>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w:t>
      </w:r>
    </w:p>
    <w:p w14:paraId="2100CDE1" w14:textId="1E7BCDA2" w:rsidR="007C4A49" w:rsidRPr="007C4A49" w:rsidRDefault="007C4A49" w:rsidP="007C4A49">
      <w:pPr>
        <w:spacing w:after="240"/>
        <w:ind w:firstLine="720"/>
        <w:jc w:val="both"/>
        <w:rPr>
          <w:rFonts w:eastAsia="Times New Roman" w:cs="Times New Roman"/>
        </w:rPr>
      </w:pPr>
      <w:r w:rsidRPr="007C4A49">
        <w:rPr>
          <w:rFonts w:eastAsia="Times New Roman" w:cs="Times New Roman"/>
        </w:rPr>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Governing Document for creation of the District.  This Bond does not constitute a debt, financial obligation or liability of </w:t>
      </w:r>
      <w:r w:rsidR="00195D2A">
        <w:rPr>
          <w:rFonts w:eastAsia="Times New Roman" w:cs="Times New Roman"/>
        </w:rPr>
        <w:t>MIDA</w:t>
      </w:r>
      <w:r w:rsidRPr="007C4A49">
        <w:rPr>
          <w:rFonts w:eastAsia="Times New Roman" w:cs="Times New Roman"/>
        </w:rPr>
        <w:t xml:space="preserve">, the County, the State or any political subdivision of the State (other than the </w:t>
      </w:r>
      <w:r w:rsidRPr="007C4A49">
        <w:rPr>
          <w:rFonts w:eastAsia="Times New Roman" w:cs="Times New Roman"/>
        </w:rPr>
        <w:lastRenderedPageBreak/>
        <w:t xml:space="preserve">District) and neither </w:t>
      </w:r>
      <w:r w:rsidR="00195D2A">
        <w:rPr>
          <w:rFonts w:eastAsia="Times New Roman" w:cs="Times New Roman"/>
        </w:rPr>
        <w:t>MIDA</w:t>
      </w:r>
      <w:r w:rsidRPr="007C4A49">
        <w:rPr>
          <w:rFonts w:eastAsia="Times New Roman" w:cs="Times New Roman"/>
        </w:rPr>
        <w:t>, the County, the State nor any political subdivision of the State (other than the District) is liable for payment of the principal of, premium if any, and interest on the Bond.</w:t>
      </w:r>
    </w:p>
    <w:p w14:paraId="36E6F2E7" w14:textId="32EF764B" w:rsidR="007C4A49" w:rsidRPr="007C4A49" w:rsidRDefault="007C4A49" w:rsidP="007C4A49">
      <w:pPr>
        <w:spacing w:after="240"/>
        <w:ind w:firstLine="720"/>
        <w:jc w:val="both"/>
        <w:rPr>
          <w:rFonts w:eastAsia="Calibri" w:cs="Times New Roman"/>
        </w:rPr>
      </w:pPr>
      <w:r w:rsidRPr="007C4A49">
        <w:rPr>
          <w:rFonts w:eastAsia="Calibri" w:cs="Times New Roman"/>
        </w:rPr>
        <w:t xml:space="preserve">The Bonds are subject to redemption prior to maturity as provided in the Indenture.  The Bonds shall be redeemed only in integral multiples of $1,000 (or, prior to the </w:t>
      </w:r>
      <w:r w:rsidR="00DC5B2B">
        <w:rPr>
          <w:rFonts w:eastAsia="Calibri" w:cs="Times New Roman"/>
        </w:rPr>
        <w:t>2025A-2</w:t>
      </w:r>
      <w:r w:rsidRPr="007C4A49">
        <w:rPr>
          <w:rFonts w:eastAsia="Calibri" w:cs="Times New Roman"/>
        </w:rPr>
        <w:t xml:space="preserve"> Current Interest Conversion Date, in integral multiples of $0.01 in excess of $1,000).  In the event a Bond is of a denomination larger than $1,000, a portion of such Bond may be redeemed, but only in the principal amount of $1,000 or any integral multiple thereof (or, prior to the </w:t>
      </w:r>
      <w:r w:rsidR="00DC5B2B">
        <w:rPr>
          <w:rFonts w:eastAsia="Calibri" w:cs="Times New Roman"/>
        </w:rPr>
        <w:t>2025A-2</w:t>
      </w:r>
      <w:r w:rsidRPr="007C4A49">
        <w:rPr>
          <w:rFonts w:eastAsia="Calibri" w:cs="Times New Roman"/>
        </w:rPr>
        <w:t xml:space="preserve"> Current Interest Conversion Date, in integral multiples of $0.01 in excess of $1,000).  Such Bond shall be treated for the purpose of redemption as that number of Bonds which results from dividing the principal amount of such Bond by $1,000 (or, prior to the </w:t>
      </w:r>
      <w:r w:rsidR="00DC5B2B">
        <w:rPr>
          <w:rFonts w:eastAsia="Calibri" w:cs="Times New Roman"/>
        </w:rPr>
        <w:t>2025A-2</w:t>
      </w:r>
      <w:r w:rsidRPr="007C4A49">
        <w:rPr>
          <w:rFonts w:eastAsia="Calibri" w:cs="Times New Roman"/>
        </w:rPr>
        <w:t xml:space="preserve"> Current Interest Conversion Date, $1,000 plus the applicable integral multiple of $0.01 selected for purposes of such redemption). In the event a portion of this Bond is redeemed, the Trustee shall, without charge to the registered owner of this Bond, authenticate and deliver a replacement Bond or Bonds for the unredeemed portion.</w:t>
      </w:r>
    </w:p>
    <w:p w14:paraId="55014A4E"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Notice of prior redemption shall be given by mailing a copy of the redemption notice or by electronic means to DTC or its successors, not less than 20 days prior to the date fixed for redemption, to the registered owner of this Bond at the address shown on the registration books maintained by or on behalf of the District 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2D8C69A1"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7EBD106A"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The District and the Trustee may deem and treat the registered owner of this Bond as the absolute owner hereof for all purposes (whether or not this Bond shall be overdue), and any notice to the contrary shall not be binding upon the District or the Trustee.</w:t>
      </w:r>
    </w:p>
    <w:p w14:paraId="362BA4ED" w14:textId="58A9BB2C" w:rsidR="007C4A49" w:rsidRPr="007C4A49" w:rsidRDefault="007C4A49" w:rsidP="007C4A49">
      <w:pPr>
        <w:spacing w:after="240"/>
        <w:ind w:firstLine="720"/>
        <w:jc w:val="both"/>
        <w:rPr>
          <w:rFonts w:eastAsia="Calibri" w:cs="Times New Roman"/>
        </w:rPr>
      </w:pPr>
      <w:r w:rsidRPr="007C4A49">
        <w:rPr>
          <w:rFonts w:eastAsia="Calibri" w:cs="Times New Roman"/>
        </w:rPr>
        <w:t xml:space="preserve">This Bond may be exchanged at the principal office of the Trustee for a like aggregate Accreted Value (or if after the </w:t>
      </w:r>
      <w:r w:rsidR="00DC5B2B">
        <w:rPr>
          <w:rFonts w:eastAsia="Calibri" w:cs="Times New Roman"/>
        </w:rPr>
        <w:t>2025A-2</w:t>
      </w:r>
      <w:r w:rsidRPr="007C4A49">
        <w:rPr>
          <w:rFonts w:eastAsia="Calibri" w:cs="Times New Roman"/>
        </w:rPr>
        <w:t xml:space="preserve"> Current Interest Conversion Date, principal amount) of Bonds of the same maturity of other Authorized Denominations.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owner of this Bond or his attorney</w:t>
      </w:r>
      <w:r w:rsidRPr="007C4A49">
        <w:rPr>
          <w:rFonts w:eastAsia="Calibri" w:cs="Times New Roman"/>
        </w:rPr>
        <w:noBreakHyphen/>
        <w:t>in</w:t>
      </w:r>
      <w:r w:rsidRPr="007C4A49">
        <w:rPr>
          <w:rFonts w:eastAsia="Calibri" w:cs="Times New Roman"/>
        </w:rPr>
        <w:noBreakHyphen/>
        <w:t xml:space="preserve">fact or legal representative, containing written instructions as to the details of the </w:t>
      </w:r>
      <w:r w:rsidRPr="007C4A49">
        <w:rPr>
          <w:rFonts w:eastAsia="Calibri" w:cs="Times New Roman"/>
        </w:rPr>
        <w:lastRenderedPageBreak/>
        <w:t>transfer of the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fully registered Bond or Bonds of Authorized Denominations of the same maturity and interest rate for the aggregate Accreted Value (or if after the Current Interest Conversion Date,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4362D9A9"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If the date for making any payment or the last day for performance of any act or the exercising of any right, as provided in the Indenture, shall be a Saturday, Sunday, legal holiday or a day on which banking institutions in the city in which the principal office of the Trustee is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4244FFC3" w14:textId="77777777" w:rsidR="007C4A49" w:rsidRPr="007C4A49" w:rsidRDefault="007C4A49" w:rsidP="007C4A49">
      <w:pPr>
        <w:spacing w:after="240"/>
        <w:ind w:firstLine="720"/>
        <w:jc w:val="both"/>
        <w:rPr>
          <w:rFonts w:eastAsia="Times New Roman" w:cs="Times New Roman"/>
        </w:rPr>
      </w:pPr>
      <w:r w:rsidRPr="007C4A49">
        <w:rPr>
          <w:rFonts w:eastAsia="Times New Roman" w:cs="Times New Roman"/>
        </w:rPr>
        <w:t>This Bond shall not be valid or become obligatory for any purpose or be entitled to any security or benefit under the Indenture until the certificate of authentication hereon shall have been signed by the Trustee.</w:t>
      </w:r>
    </w:p>
    <w:p w14:paraId="6C14ADBC" w14:textId="77777777" w:rsidR="007C4A49" w:rsidRPr="007C4A49" w:rsidRDefault="007C4A49" w:rsidP="007C4A49">
      <w:pPr>
        <w:rPr>
          <w:rFonts w:eastAsia="Times New Roman" w:cs="Times New Roman"/>
        </w:rPr>
      </w:pPr>
      <w:r w:rsidRPr="007C4A49">
        <w:rPr>
          <w:rFonts w:eastAsia="Times New Roman" w:cs="Times New Roman"/>
        </w:rPr>
        <w:br w:type="page"/>
      </w:r>
    </w:p>
    <w:p w14:paraId="7059F397" w14:textId="0305D554" w:rsidR="007C4A49" w:rsidRPr="007C4A49" w:rsidRDefault="007C4A49" w:rsidP="007C4A49">
      <w:pPr>
        <w:spacing w:after="240"/>
        <w:ind w:firstLine="720"/>
        <w:jc w:val="both"/>
        <w:rPr>
          <w:rFonts w:eastAsia="Times New Roman" w:cs="Times New Roman"/>
        </w:rPr>
      </w:pPr>
      <w:r w:rsidRPr="007C4A49">
        <w:rPr>
          <w:rFonts w:eastAsia="Times New Roman" w:cs="Times New Roman"/>
        </w:rPr>
        <w:lastRenderedPageBreak/>
        <w:t xml:space="preserve">IN TESTIMONY WHEREOF, the Board of Trustees of </w:t>
      </w:r>
      <w:r w:rsidR="00DC5B2B">
        <w:rPr>
          <w:rFonts w:eastAsia="Times New Roman" w:cs="Times New Roman"/>
        </w:rPr>
        <w:t>MIDA Cormont Public Infrastructure District</w:t>
      </w:r>
      <w:r w:rsidRPr="007C4A49">
        <w:rPr>
          <w:rFonts w:eastAsia="Times New Roman" w:cs="Times New Roman"/>
        </w:rPr>
        <w:t xml:space="preserve"> has caused this Bond to be signed by the manual or facsimile signature of the Chair of the District, sealed with a manual impression or a facsimile of the seal of the District, and attested by the manual or facsimile signature of the </w:t>
      </w:r>
      <w:r w:rsidR="00FD50E8">
        <w:rPr>
          <w:rFonts w:eastAsia="Times New Roman" w:cs="Times New Roman"/>
        </w:rPr>
        <w:t>Executive Director</w:t>
      </w:r>
      <w:r w:rsidRPr="007C4A49">
        <w:rPr>
          <w:rFonts w:eastAsia="Times New Roman" w:cs="Times New Roman"/>
        </w:rPr>
        <w:t xml:space="preserve"> thereof, all as of the Original Issue Date set forth above.</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0"/>
        <w:gridCol w:w="3420"/>
        <w:gridCol w:w="900"/>
        <w:gridCol w:w="360"/>
        <w:gridCol w:w="4140"/>
      </w:tblGrid>
      <w:tr w:rsidR="007C4A49" w:rsidRPr="007C4A49" w14:paraId="4026A4E6" w14:textId="77777777" w:rsidTr="004213A3">
        <w:tc>
          <w:tcPr>
            <w:tcW w:w="3780" w:type="dxa"/>
            <w:gridSpan w:val="2"/>
          </w:tcPr>
          <w:p w14:paraId="45E2D015" w14:textId="77777777" w:rsidR="007C4A49" w:rsidRPr="007C4A49" w:rsidRDefault="007C4A49" w:rsidP="007C4A49">
            <w:pPr>
              <w:rPr>
                <w:rFonts w:eastAsia="Times New Roman" w:cs="Times New Roman"/>
              </w:rPr>
            </w:pPr>
            <w:r w:rsidRPr="007C4A49">
              <w:rPr>
                <w:rFonts w:eastAsia="Times New Roman" w:cs="Times New Roman"/>
              </w:rPr>
              <w:t>[SEAL]</w:t>
            </w:r>
          </w:p>
        </w:tc>
        <w:tc>
          <w:tcPr>
            <w:tcW w:w="900" w:type="dxa"/>
          </w:tcPr>
          <w:p w14:paraId="29558295" w14:textId="77777777" w:rsidR="007C4A49" w:rsidRPr="007C4A49" w:rsidRDefault="007C4A49" w:rsidP="007C4A49">
            <w:pPr>
              <w:rPr>
                <w:rFonts w:eastAsia="Times New Roman" w:cs="Times New Roman"/>
              </w:rPr>
            </w:pPr>
          </w:p>
        </w:tc>
        <w:tc>
          <w:tcPr>
            <w:tcW w:w="4500" w:type="dxa"/>
            <w:gridSpan w:val="2"/>
          </w:tcPr>
          <w:p w14:paraId="507F5682" w14:textId="073844D3" w:rsidR="007C4A49" w:rsidRPr="007C4A49" w:rsidRDefault="00DC5B2B" w:rsidP="007C4A49">
            <w:pPr>
              <w:rPr>
                <w:rFonts w:eastAsia="Times New Roman" w:cs="Times New Roman"/>
              </w:rPr>
            </w:pPr>
            <w:r>
              <w:rPr>
                <w:rFonts w:eastAsia="Times New Roman" w:cs="Times New Roman"/>
              </w:rPr>
              <w:t>MIDA CORMONT PUBLIC INFRASTRUCTURE DISTRICT</w:t>
            </w:r>
          </w:p>
        </w:tc>
      </w:tr>
      <w:tr w:rsidR="007C4A49" w:rsidRPr="007C4A49" w14:paraId="31267066" w14:textId="77777777" w:rsidTr="004213A3">
        <w:tc>
          <w:tcPr>
            <w:tcW w:w="3780" w:type="dxa"/>
            <w:gridSpan w:val="2"/>
          </w:tcPr>
          <w:p w14:paraId="2590E612" w14:textId="77777777" w:rsidR="007C4A49" w:rsidRPr="007C4A49" w:rsidRDefault="007C4A49" w:rsidP="007C4A49">
            <w:pPr>
              <w:rPr>
                <w:rFonts w:eastAsia="Times New Roman" w:cs="Times New Roman"/>
              </w:rPr>
            </w:pPr>
          </w:p>
        </w:tc>
        <w:tc>
          <w:tcPr>
            <w:tcW w:w="900" w:type="dxa"/>
          </w:tcPr>
          <w:p w14:paraId="42D70433" w14:textId="77777777" w:rsidR="007C4A49" w:rsidRPr="007C4A49" w:rsidRDefault="007C4A49" w:rsidP="007C4A49">
            <w:pPr>
              <w:rPr>
                <w:rFonts w:eastAsia="Times New Roman" w:cs="Times New Roman"/>
              </w:rPr>
            </w:pPr>
          </w:p>
        </w:tc>
        <w:tc>
          <w:tcPr>
            <w:tcW w:w="4500" w:type="dxa"/>
            <w:gridSpan w:val="2"/>
          </w:tcPr>
          <w:p w14:paraId="4DC8F331" w14:textId="77777777" w:rsidR="007C4A49" w:rsidRPr="007C4A49" w:rsidRDefault="007C4A49" w:rsidP="007C4A49">
            <w:pPr>
              <w:rPr>
                <w:rFonts w:eastAsia="Times New Roman" w:cs="Times New Roman"/>
              </w:rPr>
            </w:pPr>
          </w:p>
        </w:tc>
      </w:tr>
      <w:tr w:rsidR="007C4A49" w:rsidRPr="007C4A49" w14:paraId="26195520" w14:textId="77777777" w:rsidTr="004213A3">
        <w:tc>
          <w:tcPr>
            <w:tcW w:w="3780" w:type="dxa"/>
            <w:gridSpan w:val="2"/>
          </w:tcPr>
          <w:p w14:paraId="2AB2CB7A" w14:textId="77777777" w:rsidR="007C4A49" w:rsidRPr="007C4A49" w:rsidRDefault="007C4A49" w:rsidP="007C4A49">
            <w:pPr>
              <w:rPr>
                <w:rFonts w:eastAsia="Times New Roman" w:cs="Times New Roman"/>
              </w:rPr>
            </w:pPr>
          </w:p>
        </w:tc>
        <w:tc>
          <w:tcPr>
            <w:tcW w:w="900" w:type="dxa"/>
          </w:tcPr>
          <w:p w14:paraId="2834D9AB" w14:textId="77777777" w:rsidR="007C4A49" w:rsidRPr="007C4A49" w:rsidRDefault="007C4A49" w:rsidP="007C4A49">
            <w:pPr>
              <w:rPr>
                <w:rFonts w:eastAsia="Times New Roman" w:cs="Times New Roman"/>
              </w:rPr>
            </w:pPr>
          </w:p>
        </w:tc>
        <w:tc>
          <w:tcPr>
            <w:tcW w:w="360" w:type="dxa"/>
          </w:tcPr>
          <w:p w14:paraId="0E8F4081" w14:textId="77777777" w:rsidR="007C4A49" w:rsidRPr="007C4A49" w:rsidRDefault="007C4A49" w:rsidP="007C4A49">
            <w:pPr>
              <w:rPr>
                <w:rFonts w:eastAsia="Times New Roman" w:cs="Times New Roman"/>
              </w:rPr>
            </w:pPr>
            <w:r w:rsidRPr="007C4A49">
              <w:rPr>
                <w:rFonts w:eastAsia="Times New Roman" w:cs="Times New Roman"/>
              </w:rPr>
              <w:t>By</w:t>
            </w:r>
          </w:p>
        </w:tc>
        <w:tc>
          <w:tcPr>
            <w:tcW w:w="4140" w:type="dxa"/>
            <w:tcBorders>
              <w:bottom w:val="single" w:sz="4" w:space="0" w:color="auto"/>
            </w:tcBorders>
          </w:tcPr>
          <w:p w14:paraId="28AA3E00" w14:textId="77777777" w:rsidR="007C4A49" w:rsidRPr="007C4A49" w:rsidRDefault="007C4A49" w:rsidP="007C4A49">
            <w:pPr>
              <w:rPr>
                <w:rFonts w:eastAsia="Times New Roman" w:cs="Times New Roman"/>
              </w:rPr>
            </w:pPr>
          </w:p>
        </w:tc>
      </w:tr>
      <w:tr w:rsidR="007C4A49" w:rsidRPr="007C4A49" w14:paraId="0F3E336E" w14:textId="77777777" w:rsidTr="004213A3">
        <w:tc>
          <w:tcPr>
            <w:tcW w:w="3780" w:type="dxa"/>
            <w:gridSpan w:val="2"/>
          </w:tcPr>
          <w:p w14:paraId="34E37F46" w14:textId="77777777" w:rsidR="007C4A49" w:rsidRPr="007C4A49" w:rsidRDefault="007C4A49" w:rsidP="007C4A49">
            <w:pPr>
              <w:rPr>
                <w:rFonts w:eastAsia="Times New Roman" w:cs="Times New Roman"/>
              </w:rPr>
            </w:pPr>
          </w:p>
        </w:tc>
        <w:tc>
          <w:tcPr>
            <w:tcW w:w="900" w:type="dxa"/>
          </w:tcPr>
          <w:p w14:paraId="16966152" w14:textId="77777777" w:rsidR="007C4A49" w:rsidRPr="007C4A49" w:rsidRDefault="007C4A49" w:rsidP="007C4A49">
            <w:pPr>
              <w:rPr>
                <w:rFonts w:eastAsia="Times New Roman" w:cs="Times New Roman"/>
              </w:rPr>
            </w:pPr>
          </w:p>
        </w:tc>
        <w:tc>
          <w:tcPr>
            <w:tcW w:w="360" w:type="dxa"/>
          </w:tcPr>
          <w:p w14:paraId="222045CE" w14:textId="77777777" w:rsidR="007C4A49" w:rsidRPr="007C4A49" w:rsidRDefault="007C4A49" w:rsidP="007C4A49">
            <w:pPr>
              <w:rPr>
                <w:rFonts w:eastAsia="Times New Roman" w:cs="Times New Roman"/>
              </w:rPr>
            </w:pPr>
          </w:p>
        </w:tc>
        <w:tc>
          <w:tcPr>
            <w:tcW w:w="4140" w:type="dxa"/>
            <w:tcBorders>
              <w:top w:val="single" w:sz="4" w:space="0" w:color="auto"/>
            </w:tcBorders>
          </w:tcPr>
          <w:p w14:paraId="4B22C075" w14:textId="77777777" w:rsidR="007C4A49" w:rsidRPr="007C4A49" w:rsidRDefault="007C4A49" w:rsidP="007C4A49">
            <w:pPr>
              <w:rPr>
                <w:rFonts w:eastAsia="Times New Roman" w:cs="Times New Roman"/>
              </w:rPr>
            </w:pPr>
            <w:r w:rsidRPr="007C4A49">
              <w:rPr>
                <w:rFonts w:eastAsia="Times New Roman" w:cs="Times New Roman"/>
              </w:rPr>
              <w:t>Chair</w:t>
            </w:r>
          </w:p>
        </w:tc>
      </w:tr>
      <w:tr w:rsidR="007C4A49" w:rsidRPr="007C4A49" w14:paraId="301F90AD" w14:textId="77777777" w:rsidTr="004213A3">
        <w:tc>
          <w:tcPr>
            <w:tcW w:w="3780" w:type="dxa"/>
            <w:gridSpan w:val="2"/>
          </w:tcPr>
          <w:p w14:paraId="6047BE27" w14:textId="77777777" w:rsidR="007C4A49" w:rsidRPr="007C4A49" w:rsidRDefault="007C4A49" w:rsidP="007C4A49">
            <w:pPr>
              <w:rPr>
                <w:rFonts w:eastAsia="Times New Roman" w:cs="Times New Roman"/>
              </w:rPr>
            </w:pPr>
            <w:r w:rsidRPr="007C4A49">
              <w:rPr>
                <w:rFonts w:eastAsia="Times New Roman" w:cs="Times New Roman"/>
              </w:rPr>
              <w:t>Attested:</w:t>
            </w:r>
          </w:p>
        </w:tc>
        <w:tc>
          <w:tcPr>
            <w:tcW w:w="900" w:type="dxa"/>
          </w:tcPr>
          <w:p w14:paraId="3B56CB0A" w14:textId="77777777" w:rsidR="007C4A49" w:rsidRPr="007C4A49" w:rsidRDefault="007C4A49" w:rsidP="007C4A49">
            <w:pPr>
              <w:rPr>
                <w:rFonts w:eastAsia="Times New Roman" w:cs="Times New Roman"/>
              </w:rPr>
            </w:pPr>
          </w:p>
        </w:tc>
        <w:tc>
          <w:tcPr>
            <w:tcW w:w="4500" w:type="dxa"/>
            <w:gridSpan w:val="2"/>
          </w:tcPr>
          <w:p w14:paraId="0BB8158E" w14:textId="77777777" w:rsidR="007C4A49" w:rsidRPr="007C4A49" w:rsidRDefault="007C4A49" w:rsidP="007C4A49">
            <w:pPr>
              <w:rPr>
                <w:rFonts w:eastAsia="Times New Roman" w:cs="Times New Roman"/>
              </w:rPr>
            </w:pPr>
          </w:p>
        </w:tc>
      </w:tr>
      <w:tr w:rsidR="007C4A49" w:rsidRPr="007C4A49" w14:paraId="3C6D47AC" w14:textId="77777777" w:rsidTr="004213A3">
        <w:tc>
          <w:tcPr>
            <w:tcW w:w="3780" w:type="dxa"/>
            <w:gridSpan w:val="2"/>
          </w:tcPr>
          <w:p w14:paraId="45FDF724" w14:textId="77777777" w:rsidR="007C4A49" w:rsidRPr="007C4A49" w:rsidRDefault="007C4A49" w:rsidP="007C4A49">
            <w:pPr>
              <w:rPr>
                <w:rFonts w:eastAsia="Times New Roman" w:cs="Times New Roman"/>
              </w:rPr>
            </w:pPr>
          </w:p>
        </w:tc>
        <w:tc>
          <w:tcPr>
            <w:tcW w:w="900" w:type="dxa"/>
          </w:tcPr>
          <w:p w14:paraId="3AFF060E" w14:textId="77777777" w:rsidR="007C4A49" w:rsidRPr="007C4A49" w:rsidRDefault="007C4A49" w:rsidP="007C4A49">
            <w:pPr>
              <w:rPr>
                <w:rFonts w:eastAsia="Times New Roman" w:cs="Times New Roman"/>
              </w:rPr>
            </w:pPr>
          </w:p>
        </w:tc>
        <w:tc>
          <w:tcPr>
            <w:tcW w:w="4500" w:type="dxa"/>
            <w:gridSpan w:val="2"/>
          </w:tcPr>
          <w:p w14:paraId="64982917" w14:textId="77777777" w:rsidR="007C4A49" w:rsidRPr="007C4A49" w:rsidRDefault="007C4A49" w:rsidP="007C4A49">
            <w:pPr>
              <w:rPr>
                <w:rFonts w:eastAsia="Times New Roman" w:cs="Times New Roman"/>
              </w:rPr>
            </w:pPr>
          </w:p>
        </w:tc>
      </w:tr>
      <w:tr w:rsidR="007C4A49" w:rsidRPr="007C4A49" w14:paraId="1800F938" w14:textId="77777777" w:rsidTr="004213A3">
        <w:tc>
          <w:tcPr>
            <w:tcW w:w="3780" w:type="dxa"/>
            <w:gridSpan w:val="2"/>
          </w:tcPr>
          <w:p w14:paraId="4763760A" w14:textId="77777777" w:rsidR="007C4A49" w:rsidRPr="007C4A49" w:rsidRDefault="007C4A49" w:rsidP="007C4A49">
            <w:pPr>
              <w:rPr>
                <w:rFonts w:eastAsia="Times New Roman" w:cs="Times New Roman"/>
              </w:rPr>
            </w:pPr>
          </w:p>
        </w:tc>
        <w:tc>
          <w:tcPr>
            <w:tcW w:w="900" w:type="dxa"/>
          </w:tcPr>
          <w:p w14:paraId="4DB42E54" w14:textId="77777777" w:rsidR="007C4A49" w:rsidRPr="007C4A49" w:rsidRDefault="007C4A49" w:rsidP="007C4A49">
            <w:pPr>
              <w:rPr>
                <w:rFonts w:eastAsia="Times New Roman" w:cs="Times New Roman"/>
              </w:rPr>
            </w:pPr>
          </w:p>
        </w:tc>
        <w:tc>
          <w:tcPr>
            <w:tcW w:w="4500" w:type="dxa"/>
            <w:gridSpan w:val="2"/>
          </w:tcPr>
          <w:p w14:paraId="14623E69" w14:textId="77777777" w:rsidR="007C4A49" w:rsidRPr="007C4A49" w:rsidRDefault="007C4A49" w:rsidP="007C4A49">
            <w:pPr>
              <w:rPr>
                <w:rFonts w:eastAsia="Times New Roman" w:cs="Times New Roman"/>
              </w:rPr>
            </w:pPr>
          </w:p>
        </w:tc>
      </w:tr>
      <w:tr w:rsidR="007C4A49" w:rsidRPr="007C4A49" w14:paraId="1D27F27A" w14:textId="77777777" w:rsidTr="004213A3">
        <w:tc>
          <w:tcPr>
            <w:tcW w:w="360" w:type="dxa"/>
          </w:tcPr>
          <w:p w14:paraId="7865A039" w14:textId="77777777" w:rsidR="007C4A49" w:rsidRPr="007C4A49" w:rsidRDefault="007C4A49" w:rsidP="007C4A49">
            <w:pPr>
              <w:rPr>
                <w:rFonts w:eastAsia="Times New Roman" w:cs="Times New Roman"/>
              </w:rPr>
            </w:pPr>
            <w:r w:rsidRPr="007C4A49">
              <w:rPr>
                <w:rFonts w:eastAsia="Times New Roman" w:cs="Times New Roman"/>
              </w:rPr>
              <w:t>By</w:t>
            </w:r>
          </w:p>
        </w:tc>
        <w:tc>
          <w:tcPr>
            <w:tcW w:w="3420" w:type="dxa"/>
            <w:tcBorders>
              <w:bottom w:val="single" w:sz="4" w:space="0" w:color="auto"/>
            </w:tcBorders>
          </w:tcPr>
          <w:p w14:paraId="6DC0A477" w14:textId="77777777" w:rsidR="007C4A49" w:rsidRPr="007C4A49" w:rsidRDefault="007C4A49" w:rsidP="007C4A49">
            <w:pPr>
              <w:rPr>
                <w:rFonts w:eastAsia="Times New Roman" w:cs="Times New Roman"/>
              </w:rPr>
            </w:pPr>
          </w:p>
        </w:tc>
        <w:tc>
          <w:tcPr>
            <w:tcW w:w="900" w:type="dxa"/>
          </w:tcPr>
          <w:p w14:paraId="12724984" w14:textId="77777777" w:rsidR="007C4A49" w:rsidRPr="007C4A49" w:rsidRDefault="007C4A49" w:rsidP="007C4A49">
            <w:pPr>
              <w:rPr>
                <w:rFonts w:eastAsia="Times New Roman" w:cs="Times New Roman"/>
              </w:rPr>
            </w:pPr>
          </w:p>
        </w:tc>
        <w:tc>
          <w:tcPr>
            <w:tcW w:w="4500" w:type="dxa"/>
            <w:gridSpan w:val="2"/>
          </w:tcPr>
          <w:p w14:paraId="457B102A" w14:textId="77777777" w:rsidR="007C4A49" w:rsidRPr="007C4A49" w:rsidRDefault="007C4A49" w:rsidP="007C4A49">
            <w:pPr>
              <w:rPr>
                <w:rFonts w:eastAsia="Times New Roman" w:cs="Times New Roman"/>
              </w:rPr>
            </w:pPr>
          </w:p>
        </w:tc>
      </w:tr>
      <w:tr w:rsidR="007C4A49" w:rsidRPr="007C4A49" w14:paraId="3D5B1EE3" w14:textId="77777777" w:rsidTr="004213A3">
        <w:tc>
          <w:tcPr>
            <w:tcW w:w="360" w:type="dxa"/>
          </w:tcPr>
          <w:p w14:paraId="208DF648" w14:textId="77777777" w:rsidR="007C4A49" w:rsidRPr="007C4A49" w:rsidRDefault="007C4A49" w:rsidP="007C4A49">
            <w:pPr>
              <w:rPr>
                <w:rFonts w:eastAsia="Times New Roman" w:cs="Times New Roman"/>
              </w:rPr>
            </w:pPr>
          </w:p>
        </w:tc>
        <w:tc>
          <w:tcPr>
            <w:tcW w:w="3420" w:type="dxa"/>
            <w:tcBorders>
              <w:top w:val="single" w:sz="4" w:space="0" w:color="auto"/>
            </w:tcBorders>
          </w:tcPr>
          <w:p w14:paraId="012DF855" w14:textId="3453AB5E" w:rsidR="007C4A49" w:rsidRPr="007C4A49" w:rsidRDefault="00FD50E8" w:rsidP="007C4A49">
            <w:pPr>
              <w:rPr>
                <w:rFonts w:eastAsia="Times New Roman" w:cs="Times New Roman"/>
              </w:rPr>
            </w:pPr>
            <w:r>
              <w:rPr>
                <w:rFonts w:eastAsia="Times New Roman" w:cs="Times New Roman"/>
              </w:rPr>
              <w:t>Executive Director</w:t>
            </w:r>
          </w:p>
        </w:tc>
        <w:tc>
          <w:tcPr>
            <w:tcW w:w="900" w:type="dxa"/>
          </w:tcPr>
          <w:p w14:paraId="5B9C95FE" w14:textId="77777777" w:rsidR="007C4A49" w:rsidRPr="007C4A49" w:rsidRDefault="007C4A49" w:rsidP="007C4A49">
            <w:pPr>
              <w:rPr>
                <w:rFonts w:eastAsia="Times New Roman" w:cs="Times New Roman"/>
              </w:rPr>
            </w:pPr>
          </w:p>
        </w:tc>
        <w:tc>
          <w:tcPr>
            <w:tcW w:w="4500" w:type="dxa"/>
            <w:gridSpan w:val="2"/>
          </w:tcPr>
          <w:p w14:paraId="21330532" w14:textId="77777777" w:rsidR="007C4A49" w:rsidRPr="007C4A49" w:rsidRDefault="007C4A49" w:rsidP="007C4A49">
            <w:pPr>
              <w:rPr>
                <w:rFonts w:eastAsia="Times New Roman" w:cs="Times New Roman"/>
              </w:rPr>
            </w:pPr>
          </w:p>
        </w:tc>
      </w:tr>
      <w:tr w:rsidR="007C4A49" w:rsidRPr="007C4A49" w14:paraId="1F145C72" w14:textId="77777777" w:rsidTr="004213A3">
        <w:tc>
          <w:tcPr>
            <w:tcW w:w="3780" w:type="dxa"/>
            <w:gridSpan w:val="2"/>
          </w:tcPr>
          <w:p w14:paraId="6BBCCE7E" w14:textId="77777777" w:rsidR="007C4A49" w:rsidRPr="007C4A49" w:rsidRDefault="007C4A49" w:rsidP="007C4A49">
            <w:pPr>
              <w:rPr>
                <w:rFonts w:eastAsia="Times New Roman" w:cs="Times New Roman"/>
              </w:rPr>
            </w:pPr>
          </w:p>
        </w:tc>
        <w:tc>
          <w:tcPr>
            <w:tcW w:w="900" w:type="dxa"/>
          </w:tcPr>
          <w:p w14:paraId="454AA46B" w14:textId="77777777" w:rsidR="007C4A49" w:rsidRPr="007C4A49" w:rsidRDefault="007C4A49" w:rsidP="007C4A49">
            <w:pPr>
              <w:rPr>
                <w:rFonts w:eastAsia="Times New Roman" w:cs="Times New Roman"/>
              </w:rPr>
            </w:pPr>
          </w:p>
        </w:tc>
        <w:tc>
          <w:tcPr>
            <w:tcW w:w="4500" w:type="dxa"/>
            <w:gridSpan w:val="2"/>
          </w:tcPr>
          <w:p w14:paraId="5B928565" w14:textId="77777777" w:rsidR="007C4A49" w:rsidRPr="007C4A49" w:rsidRDefault="007C4A49" w:rsidP="007C4A49">
            <w:pPr>
              <w:rPr>
                <w:rFonts w:eastAsia="Times New Roman" w:cs="Times New Roman"/>
              </w:rPr>
            </w:pPr>
          </w:p>
        </w:tc>
      </w:tr>
    </w:tbl>
    <w:p w14:paraId="6B2B3257" w14:textId="77777777" w:rsidR="007C4A49" w:rsidRPr="007C4A49" w:rsidRDefault="007C4A49" w:rsidP="007C4A49">
      <w:pPr>
        <w:rPr>
          <w:rFonts w:eastAsia="Calibri" w:cs="Times New Roman"/>
        </w:rPr>
      </w:pPr>
    </w:p>
    <w:p w14:paraId="733724E5" w14:textId="77777777" w:rsidR="005A1923" w:rsidRPr="00863A01" w:rsidRDefault="005A1923" w:rsidP="005A1923">
      <w:pPr>
        <w:pStyle w:val="BoldCenter12pt"/>
        <w:rPr>
          <w:b w:val="0"/>
        </w:rPr>
      </w:pPr>
      <w:r w:rsidRPr="00863A01">
        <w:rPr>
          <w:b w:val="0"/>
        </w:rPr>
        <w:br w:type="page"/>
      </w:r>
      <w:r w:rsidRPr="00863A01">
        <w:rPr>
          <w:b w:val="0"/>
        </w:rPr>
        <w:lastRenderedPageBreak/>
        <w:t>CERTIFICATE OF AUTHENTICATION</w:t>
      </w:r>
    </w:p>
    <w:p w14:paraId="258F579C" w14:textId="77777777" w:rsidR="005A1923" w:rsidRPr="00863A01" w:rsidRDefault="005A1923" w:rsidP="005A1923">
      <w:pPr>
        <w:keepNext/>
        <w:spacing w:after="240"/>
        <w:jc w:val="both"/>
        <w:rPr>
          <w:szCs w:val="20"/>
        </w:rPr>
      </w:pPr>
      <w:r w:rsidRPr="00863A01">
        <w:rPr>
          <w:szCs w:val="20"/>
        </w:rPr>
        <w:t>Date of Registration and Authentication:</w:t>
      </w:r>
    </w:p>
    <w:p w14:paraId="0720BD3D" w14:textId="77777777" w:rsidR="005A1923" w:rsidRPr="00863A01" w:rsidRDefault="005A1923" w:rsidP="005A1923">
      <w:pPr>
        <w:keepNext/>
        <w:tabs>
          <w:tab w:val="right" w:pos="3600"/>
        </w:tabs>
        <w:spacing w:after="240"/>
        <w:jc w:val="both"/>
        <w:rPr>
          <w:szCs w:val="20"/>
          <w:u w:val="single"/>
        </w:rPr>
      </w:pPr>
      <w:r w:rsidRPr="00863A01">
        <w:rPr>
          <w:szCs w:val="20"/>
          <w:u w:val="single"/>
        </w:rPr>
        <w:tab/>
      </w:r>
    </w:p>
    <w:p w14:paraId="0E087E2B" w14:textId="77777777" w:rsidR="005A1923" w:rsidRPr="00863A01" w:rsidRDefault="005A1923" w:rsidP="005A1923">
      <w:pPr>
        <w:keepNext/>
        <w:spacing w:after="240"/>
        <w:ind w:firstLine="720"/>
        <w:jc w:val="both"/>
        <w:rPr>
          <w:szCs w:val="20"/>
        </w:rPr>
      </w:pPr>
      <w:r w:rsidRPr="00863A01">
        <w:rPr>
          <w:szCs w:val="20"/>
        </w:rPr>
        <w:t>This Bond is one of the Bonds of the issue described in the within mentioned Indenture.</w:t>
      </w:r>
    </w:p>
    <w:p w14:paraId="76DCE327" w14:textId="28193F8C" w:rsidR="005A1923" w:rsidRPr="00863A01" w:rsidRDefault="00DC5B2B" w:rsidP="005A1923">
      <w:pPr>
        <w:keepNext/>
        <w:keepLines/>
        <w:widowControl w:val="0"/>
        <w:tabs>
          <w:tab w:val="left" w:pos="5040"/>
          <w:tab w:val="right" w:pos="9360"/>
        </w:tabs>
        <w:spacing w:after="720"/>
        <w:ind w:left="4680"/>
        <w:jc w:val="both"/>
        <w:rPr>
          <w:szCs w:val="20"/>
        </w:rPr>
      </w:pPr>
      <w:r>
        <w:rPr>
          <w:szCs w:val="20"/>
        </w:rPr>
        <w:t>U.S. Bank Trust Company, National Association</w:t>
      </w:r>
      <w:r w:rsidR="005A1923" w:rsidRPr="00863A01">
        <w:rPr>
          <w:szCs w:val="20"/>
        </w:rPr>
        <w:t>, as Trustee</w:t>
      </w:r>
    </w:p>
    <w:p w14:paraId="13033D77" w14:textId="77777777" w:rsidR="005A1923" w:rsidRPr="00863A01" w:rsidRDefault="005A1923" w:rsidP="005A1923">
      <w:pPr>
        <w:keepNext/>
        <w:keepLines/>
        <w:widowControl w:val="0"/>
        <w:tabs>
          <w:tab w:val="right" w:pos="9360"/>
        </w:tabs>
        <w:spacing w:line="240" w:lineRule="exact"/>
        <w:ind w:left="4680"/>
        <w:jc w:val="both"/>
        <w:rPr>
          <w:szCs w:val="20"/>
          <w:u w:val="single"/>
        </w:rPr>
      </w:pPr>
      <w:r w:rsidRPr="00863A01">
        <w:rPr>
          <w:szCs w:val="20"/>
        </w:rPr>
        <w:t xml:space="preserve">By </w:t>
      </w:r>
      <w:r w:rsidRPr="00863A01">
        <w:rPr>
          <w:szCs w:val="20"/>
          <w:u w:val="single"/>
        </w:rPr>
        <w:tab/>
      </w:r>
    </w:p>
    <w:p w14:paraId="7E59C017" w14:textId="77777777" w:rsidR="005A1923" w:rsidRPr="00863A01" w:rsidRDefault="005A1923" w:rsidP="005A1923">
      <w:pPr>
        <w:keepNext/>
        <w:keepLines/>
        <w:widowControl w:val="0"/>
        <w:tabs>
          <w:tab w:val="left" w:pos="5040"/>
          <w:tab w:val="right" w:pos="9360"/>
        </w:tabs>
        <w:spacing w:line="240" w:lineRule="exact"/>
        <w:ind w:left="4680"/>
        <w:jc w:val="both"/>
        <w:rPr>
          <w:szCs w:val="20"/>
        </w:rPr>
      </w:pPr>
      <w:r w:rsidRPr="00863A01">
        <w:rPr>
          <w:szCs w:val="20"/>
        </w:rPr>
        <w:tab/>
        <w:t>Authorized Signatory</w:t>
      </w:r>
    </w:p>
    <w:p w14:paraId="542B2598" w14:textId="77777777" w:rsidR="005A1923" w:rsidRPr="00863A01" w:rsidRDefault="005A1923" w:rsidP="005A1923">
      <w:pPr>
        <w:spacing w:after="240"/>
        <w:jc w:val="center"/>
        <w:rPr>
          <w:szCs w:val="20"/>
        </w:rPr>
      </w:pPr>
      <w:r w:rsidRPr="00863A01">
        <w:rPr>
          <w:szCs w:val="20"/>
          <w:highlight w:val="yellow"/>
        </w:rPr>
        <w:br w:type="page"/>
      </w:r>
      <w:r w:rsidRPr="00863A01">
        <w:rPr>
          <w:szCs w:val="20"/>
        </w:rPr>
        <w:lastRenderedPageBreak/>
        <w:t>ASSIGNMENT</w:t>
      </w:r>
    </w:p>
    <w:p w14:paraId="164E2026" w14:textId="77777777" w:rsidR="005A1923" w:rsidRPr="00863A01" w:rsidRDefault="005A1923" w:rsidP="005A1923">
      <w:pPr>
        <w:spacing w:after="240"/>
        <w:ind w:firstLine="720"/>
        <w:jc w:val="both"/>
        <w:rPr>
          <w:szCs w:val="20"/>
        </w:rPr>
      </w:pPr>
      <w:r w:rsidRPr="00863A01">
        <w:rPr>
          <w:szCs w:val="20"/>
        </w:rPr>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p w14:paraId="4E3402CF" w14:textId="77777777" w:rsidR="005A1923" w:rsidRPr="00863A01" w:rsidRDefault="005A1923" w:rsidP="00376669">
      <w:pPr>
        <w:spacing w:after="960"/>
        <w:ind w:left="5040" w:hanging="360"/>
        <w:jc w:val="both"/>
        <w:outlineLvl w:val="0"/>
        <w:rPr>
          <w:szCs w:val="20"/>
        </w:rPr>
      </w:pPr>
      <w:r w:rsidRPr="00863A01">
        <w:rPr>
          <w:szCs w:val="20"/>
        </w:rPr>
        <w:t>SIGNATURE OF REGISTERED OWNER:</w:t>
      </w:r>
    </w:p>
    <w:p w14:paraId="3C5C9119" w14:textId="77777777" w:rsidR="005A1923" w:rsidRPr="00863A01" w:rsidRDefault="005A1923" w:rsidP="005A1923">
      <w:pPr>
        <w:tabs>
          <w:tab w:val="right" w:pos="3600"/>
          <w:tab w:val="left" w:pos="4680"/>
          <w:tab w:val="right" w:pos="9360"/>
        </w:tabs>
        <w:jc w:val="both"/>
        <w:rPr>
          <w:szCs w:val="20"/>
          <w:u w:val="single"/>
        </w:rPr>
      </w:pPr>
      <w:r w:rsidRPr="00863A01">
        <w:rPr>
          <w:szCs w:val="20"/>
        </w:rPr>
        <w:t xml:space="preserve">Dated: </w:t>
      </w:r>
      <w:r w:rsidRPr="00863A01">
        <w:rPr>
          <w:szCs w:val="20"/>
          <w:u w:val="single"/>
        </w:rPr>
        <w:tab/>
      </w:r>
      <w:r w:rsidRPr="00863A01">
        <w:rPr>
          <w:szCs w:val="20"/>
        </w:rPr>
        <w:tab/>
      </w:r>
      <w:r w:rsidRPr="00863A01">
        <w:rPr>
          <w:szCs w:val="20"/>
          <w:u w:val="single"/>
        </w:rPr>
        <w:tab/>
      </w:r>
    </w:p>
    <w:p w14:paraId="46373403" w14:textId="77777777" w:rsidR="005A1923" w:rsidRPr="00863A01" w:rsidRDefault="005A1923" w:rsidP="005A1923">
      <w:pPr>
        <w:spacing w:after="240"/>
        <w:ind w:left="4680"/>
        <w:jc w:val="both"/>
        <w:rPr>
          <w:szCs w:val="20"/>
        </w:rPr>
      </w:pPr>
      <w:r w:rsidRPr="00863A01">
        <w:rPr>
          <w:szCs w:val="20"/>
        </w:rPr>
        <w:t>NOTICE: The signature to this assignment must correspond with the name of the registered owner as it appears upon the face of the within Bond in every particular, without alteration or enlargement or any change whatever.</w:t>
      </w:r>
    </w:p>
    <w:p w14:paraId="4ED33F51" w14:textId="77777777" w:rsidR="005A1923" w:rsidRPr="00863A01" w:rsidRDefault="005A1923" w:rsidP="005A1923">
      <w:pPr>
        <w:spacing w:after="720"/>
        <w:ind w:left="4680"/>
        <w:jc w:val="both"/>
        <w:rPr>
          <w:szCs w:val="20"/>
        </w:rPr>
      </w:pPr>
      <w:r w:rsidRPr="00863A01">
        <w:rPr>
          <w:szCs w:val="20"/>
        </w:rPr>
        <w:t>Signature guaranteed:</w:t>
      </w:r>
    </w:p>
    <w:p w14:paraId="1930D34E" w14:textId="77777777" w:rsidR="005A1923" w:rsidRPr="00863A01" w:rsidRDefault="005A1923" w:rsidP="005A1923">
      <w:pPr>
        <w:tabs>
          <w:tab w:val="right" w:pos="9360"/>
        </w:tabs>
        <w:ind w:left="4680"/>
        <w:jc w:val="both"/>
        <w:rPr>
          <w:szCs w:val="20"/>
          <w:u w:val="single"/>
        </w:rPr>
      </w:pPr>
      <w:r w:rsidRPr="00863A01">
        <w:rPr>
          <w:szCs w:val="20"/>
          <w:u w:val="single"/>
        </w:rPr>
        <w:tab/>
      </w:r>
    </w:p>
    <w:p w14:paraId="012718C1" w14:textId="77777777" w:rsidR="005A1923" w:rsidRPr="00863A01" w:rsidRDefault="005A1923" w:rsidP="005A1923">
      <w:pPr>
        <w:spacing w:after="720"/>
        <w:ind w:left="4680"/>
        <w:jc w:val="both"/>
        <w:rPr>
          <w:szCs w:val="20"/>
        </w:rPr>
      </w:pPr>
      <w:r w:rsidRPr="00863A01">
        <w:rPr>
          <w:szCs w:val="20"/>
        </w:rPr>
        <w:t>(Bank, Trust Company, or Firm)</w:t>
      </w:r>
    </w:p>
    <w:p w14:paraId="53ED472E" w14:textId="77777777" w:rsidR="005A1923" w:rsidRPr="00863A01" w:rsidRDefault="005A1923" w:rsidP="005A1923">
      <w:pPr>
        <w:jc w:val="both"/>
        <w:rPr>
          <w:szCs w:val="20"/>
          <w:highlight w:val="yellow"/>
        </w:rPr>
        <w:sectPr w:rsidR="005A1923" w:rsidRPr="00863A01" w:rsidSect="00F126F1">
          <w:footerReference w:type="default" r:id="rId39"/>
          <w:pgSz w:w="12240" w:h="15840" w:code="1"/>
          <w:pgMar w:top="1440" w:right="1440" w:bottom="1440" w:left="1440" w:header="720" w:footer="540" w:gutter="0"/>
          <w:pgNumType w:start="1"/>
          <w:cols w:space="720"/>
          <w:titlePg/>
          <w:docGrid w:linePitch="360"/>
        </w:sectPr>
      </w:pPr>
    </w:p>
    <w:p w14:paraId="50D089DA" w14:textId="2BA7C1F8" w:rsidR="005A1923" w:rsidRPr="00863A01" w:rsidRDefault="005A1923" w:rsidP="0052069C">
      <w:pPr>
        <w:keepNext/>
        <w:spacing w:after="480"/>
        <w:jc w:val="center"/>
        <w:rPr>
          <w:caps/>
          <w:szCs w:val="20"/>
        </w:rPr>
      </w:pPr>
      <w:bookmarkStart w:id="709" w:name="_Toc498329837"/>
      <w:r w:rsidRPr="00863A01">
        <w:rPr>
          <w:caps/>
          <w:szCs w:val="20"/>
        </w:rPr>
        <w:lastRenderedPageBreak/>
        <w:t>EXHIBIT B</w:t>
      </w:r>
      <w:r w:rsidRPr="00863A01">
        <w:rPr>
          <w:caps/>
          <w:szCs w:val="20"/>
        </w:rPr>
        <w:br/>
      </w:r>
      <w:r w:rsidRPr="00863A01">
        <w:rPr>
          <w:caps/>
          <w:szCs w:val="20"/>
        </w:rPr>
        <w:br/>
        <w:t xml:space="preserve">[Form of </w:t>
      </w:r>
      <w:r w:rsidR="00566821">
        <w:rPr>
          <w:caps/>
          <w:szCs w:val="20"/>
        </w:rPr>
        <w:t>Senior Project Fund</w:t>
      </w:r>
      <w:r w:rsidRPr="00863A01">
        <w:rPr>
          <w:caps/>
          <w:szCs w:val="20"/>
        </w:rPr>
        <w:t xml:space="preserve"> Requisition]</w:t>
      </w:r>
      <w:bookmarkEnd w:id="709"/>
    </w:p>
    <w:p w14:paraId="6B4542D7" w14:textId="77777777" w:rsidR="005A1923" w:rsidRPr="00863A01" w:rsidRDefault="005A1923" w:rsidP="005A1923">
      <w:pPr>
        <w:keepNext/>
        <w:spacing w:after="240"/>
        <w:jc w:val="center"/>
        <w:rPr>
          <w:bCs/>
          <w:szCs w:val="20"/>
        </w:rPr>
      </w:pPr>
      <w:r w:rsidRPr="00863A01">
        <w:rPr>
          <w:szCs w:val="20"/>
        </w:rPr>
        <w:t>Requisition No. ____</w:t>
      </w:r>
    </w:p>
    <w:p w14:paraId="5B22195B" w14:textId="61459CC4" w:rsidR="005A1923" w:rsidRDefault="005A1923" w:rsidP="0051591C">
      <w:pPr>
        <w:spacing w:after="240"/>
        <w:jc w:val="center"/>
        <w:rPr>
          <w:caps/>
          <w:szCs w:val="20"/>
        </w:rPr>
      </w:pPr>
      <w:bookmarkStart w:id="710" w:name="OLE_LINK1"/>
      <w:bookmarkStart w:id="711" w:name="OLE_LINK2"/>
      <w:r w:rsidRPr="00863A01">
        <w:rPr>
          <w:szCs w:val="20"/>
        </w:rPr>
        <w:t>$</w:t>
      </w:r>
      <w:r w:rsidR="00583FBA">
        <w:rPr>
          <w:szCs w:val="20"/>
        </w:rPr>
        <w:t>[PAR</w:t>
      </w:r>
      <w:r w:rsidR="005F504E">
        <w:rPr>
          <w:szCs w:val="20"/>
        </w:rPr>
        <w:t xml:space="preserve"> </w:t>
      </w:r>
      <w:r w:rsidR="00583FBA">
        <w:rPr>
          <w:szCs w:val="20"/>
        </w:rPr>
        <w:t>A</w:t>
      </w:r>
      <w:r w:rsidR="005F504E">
        <w:rPr>
          <w:szCs w:val="20"/>
        </w:rPr>
        <w:t>-</w:t>
      </w:r>
      <w:r w:rsidR="0095406E">
        <w:rPr>
          <w:szCs w:val="20"/>
        </w:rPr>
        <w:t>1</w:t>
      </w:r>
      <w:r w:rsidR="00583FBA">
        <w:rPr>
          <w:szCs w:val="20"/>
        </w:rPr>
        <w:t>]</w:t>
      </w:r>
      <w:r w:rsidRPr="00863A01">
        <w:rPr>
          <w:szCs w:val="20"/>
        </w:rPr>
        <w:br/>
      </w:r>
      <w:r w:rsidR="00DC5B2B">
        <w:rPr>
          <w:szCs w:val="20"/>
        </w:rPr>
        <w:t>MIDA Cormont Public Infrastructure District</w:t>
      </w:r>
      <w:r w:rsidR="0035372E" w:rsidRPr="00863A01">
        <w:rPr>
          <w:szCs w:val="20"/>
        </w:rPr>
        <w:br/>
      </w:r>
      <w:r w:rsidR="005D0AEA">
        <w:rPr>
          <w:szCs w:val="20"/>
        </w:rPr>
        <w:t>Limited Tax General Obligation Bonds</w:t>
      </w:r>
      <w:r w:rsidR="0095406E">
        <w:rPr>
          <w:szCs w:val="20"/>
        </w:rPr>
        <w:t>,</w:t>
      </w:r>
      <w:r w:rsidRPr="00863A01">
        <w:rPr>
          <w:szCs w:val="20"/>
        </w:rPr>
        <w:br/>
      </w:r>
      <w:bookmarkEnd w:id="710"/>
      <w:bookmarkEnd w:id="711"/>
      <w:r w:rsidR="00DC5B2B">
        <w:rPr>
          <w:szCs w:val="20"/>
        </w:rPr>
        <w:t>Series 2025A-1</w:t>
      </w:r>
    </w:p>
    <w:p w14:paraId="46339D96" w14:textId="38DA4104" w:rsidR="0095406E" w:rsidRPr="00863A01" w:rsidRDefault="0095406E" w:rsidP="0095406E">
      <w:pPr>
        <w:spacing w:after="240"/>
        <w:jc w:val="center"/>
        <w:rPr>
          <w:szCs w:val="20"/>
        </w:rPr>
      </w:pPr>
      <w:r w:rsidRPr="00863A01">
        <w:rPr>
          <w:szCs w:val="20"/>
        </w:rPr>
        <w:t>$</w:t>
      </w:r>
      <w:r>
        <w:rPr>
          <w:szCs w:val="20"/>
        </w:rPr>
        <w:t>[PAR</w:t>
      </w:r>
      <w:r w:rsidR="005F504E">
        <w:rPr>
          <w:szCs w:val="20"/>
        </w:rPr>
        <w:t xml:space="preserve"> </w:t>
      </w:r>
      <w:r>
        <w:rPr>
          <w:szCs w:val="20"/>
        </w:rPr>
        <w:t>A</w:t>
      </w:r>
      <w:r w:rsidR="005F504E">
        <w:rPr>
          <w:szCs w:val="20"/>
        </w:rPr>
        <w:t>-</w:t>
      </w:r>
      <w:r>
        <w:rPr>
          <w:szCs w:val="20"/>
        </w:rPr>
        <w:t>2]</w:t>
      </w:r>
      <w:r w:rsidRPr="00863A01">
        <w:rPr>
          <w:szCs w:val="20"/>
        </w:rPr>
        <w:br/>
      </w:r>
      <w:r w:rsidR="00DC5B2B">
        <w:rPr>
          <w:szCs w:val="20"/>
        </w:rPr>
        <w:t>MIDA Cormont Public Infrastructure District</w:t>
      </w:r>
      <w:r w:rsidRPr="00863A01">
        <w:rPr>
          <w:szCs w:val="20"/>
        </w:rPr>
        <w:br/>
      </w:r>
      <w:r>
        <w:rPr>
          <w:szCs w:val="20"/>
        </w:rPr>
        <w:t xml:space="preserve">Limited Tax </w:t>
      </w:r>
      <w:r w:rsidR="00BF6671">
        <w:rPr>
          <w:szCs w:val="20"/>
        </w:rPr>
        <w:t>General Obligation</w:t>
      </w:r>
      <w:r>
        <w:rPr>
          <w:szCs w:val="20"/>
        </w:rPr>
        <w:br/>
        <w:t>Convertible Capital Appreciation Bonds,</w:t>
      </w:r>
      <w:r w:rsidRPr="00863A01">
        <w:rPr>
          <w:szCs w:val="20"/>
        </w:rPr>
        <w:br/>
      </w:r>
      <w:r w:rsidR="00DC5B2B">
        <w:rPr>
          <w:szCs w:val="20"/>
        </w:rPr>
        <w:t>Series 2025A-2</w:t>
      </w:r>
    </w:p>
    <w:p w14:paraId="4531620D" w14:textId="28BE6F51" w:rsidR="005A1923" w:rsidRPr="00863A01" w:rsidRDefault="005A1923" w:rsidP="005A1923">
      <w:pPr>
        <w:spacing w:after="240"/>
        <w:ind w:firstLine="720"/>
        <w:jc w:val="both"/>
        <w:rPr>
          <w:szCs w:val="20"/>
        </w:rPr>
      </w:pPr>
      <w:r w:rsidRPr="00863A01">
        <w:rPr>
          <w:szCs w:val="20"/>
        </w:rPr>
        <w:t xml:space="preserve">The undersigned certifies that s/he is the District Representative under that certain Indenture of Trust </w:t>
      </w:r>
      <w:r w:rsidR="005F504E">
        <w:rPr>
          <w:szCs w:val="20"/>
        </w:rPr>
        <w:t xml:space="preserve">(Senior) </w:t>
      </w:r>
      <w:r w:rsidRPr="00863A01">
        <w:rPr>
          <w:szCs w:val="20"/>
        </w:rPr>
        <w:t xml:space="preserve">dated as of </w:t>
      </w:r>
      <w:r w:rsidR="00E66BEC">
        <w:rPr>
          <w:szCs w:val="20"/>
        </w:rPr>
        <w:t xml:space="preserve">[INDENTURE MONTH] </w:t>
      </w:r>
      <w:r w:rsidR="00DC5B2B">
        <w:rPr>
          <w:szCs w:val="20"/>
        </w:rPr>
        <w:t>1, 2025</w:t>
      </w:r>
      <w:r w:rsidRPr="00863A01">
        <w:rPr>
          <w:szCs w:val="20"/>
        </w:rPr>
        <w:t xml:space="preserve"> (the </w:t>
      </w:r>
      <w:r w:rsidR="009A650D" w:rsidRPr="00863A01">
        <w:rPr>
          <w:szCs w:val="20"/>
        </w:rPr>
        <w:t>“</w:t>
      </w:r>
      <w:r w:rsidRPr="00863A01">
        <w:rPr>
          <w:szCs w:val="20"/>
        </w:rPr>
        <w:t>Indenture</w:t>
      </w:r>
      <w:r w:rsidR="009A650D" w:rsidRPr="00863A01">
        <w:rPr>
          <w:szCs w:val="20"/>
        </w:rPr>
        <w:t>”</w:t>
      </w:r>
      <w:r w:rsidRPr="00863A01">
        <w:rPr>
          <w:szCs w:val="20"/>
        </w:rPr>
        <w:t xml:space="preserve">) between </w:t>
      </w:r>
      <w:r w:rsidR="00184D00" w:rsidRPr="00863A01">
        <w:rPr>
          <w:szCs w:val="20"/>
        </w:rPr>
        <w:t xml:space="preserve">the </w:t>
      </w:r>
      <w:r w:rsidR="00DC5B2B">
        <w:rPr>
          <w:szCs w:val="20"/>
        </w:rPr>
        <w:t>MIDA Cormont Public Infrastructure District</w:t>
      </w:r>
      <w:r w:rsidRPr="00863A01">
        <w:rPr>
          <w:szCs w:val="20"/>
        </w:rPr>
        <w:t xml:space="preserve"> (the </w:t>
      </w:r>
      <w:r w:rsidR="009A650D" w:rsidRPr="00863A01">
        <w:rPr>
          <w:szCs w:val="20"/>
        </w:rPr>
        <w:t>“</w:t>
      </w:r>
      <w:r w:rsidRPr="00863A01">
        <w:rPr>
          <w:szCs w:val="20"/>
        </w:rPr>
        <w:t>District</w:t>
      </w:r>
      <w:r w:rsidR="009A650D" w:rsidRPr="00863A01">
        <w:rPr>
          <w:szCs w:val="20"/>
        </w:rPr>
        <w:t>”</w:t>
      </w:r>
      <w:r w:rsidRPr="00863A01">
        <w:rPr>
          <w:szCs w:val="20"/>
        </w:rPr>
        <w:t xml:space="preserve">) and </w:t>
      </w:r>
      <w:r w:rsidR="00DC5B2B">
        <w:rPr>
          <w:szCs w:val="20"/>
        </w:rPr>
        <w:t>U.S. Bank Trust Company, National Association</w:t>
      </w:r>
      <w:r w:rsidRPr="00863A01">
        <w:rPr>
          <w:szCs w:val="20"/>
        </w:rPr>
        <w:t xml:space="preserve">, as trustee (the </w:t>
      </w:r>
      <w:r w:rsidR="009A650D" w:rsidRPr="00863A01">
        <w:rPr>
          <w:szCs w:val="20"/>
        </w:rPr>
        <w:t>“</w:t>
      </w:r>
      <w:r w:rsidRPr="00863A01">
        <w:rPr>
          <w:szCs w:val="20"/>
        </w:rPr>
        <w:t>Trustee</w:t>
      </w:r>
      <w:r w:rsidR="009A650D" w:rsidRPr="00863A01">
        <w:rPr>
          <w:szCs w:val="20"/>
        </w:rPr>
        <w:t>”</w:t>
      </w:r>
      <w:r w:rsidRPr="00863A01">
        <w:rPr>
          <w:szCs w:val="20"/>
        </w:rPr>
        <w:t>).</w:t>
      </w:r>
    </w:p>
    <w:p w14:paraId="128B6F68" w14:textId="77777777" w:rsidR="005A1923" w:rsidRPr="00863A01" w:rsidRDefault="005A1923" w:rsidP="005A1923">
      <w:pPr>
        <w:spacing w:after="240"/>
        <w:ind w:firstLine="720"/>
        <w:jc w:val="both"/>
        <w:rPr>
          <w:szCs w:val="20"/>
        </w:rPr>
      </w:pPr>
      <w:r w:rsidRPr="00863A01">
        <w:rPr>
          <w:szCs w:val="20"/>
        </w:rPr>
        <w:t>All capitalized terms used in this requisition (</w:t>
      </w:r>
      <w:r w:rsidR="009A650D" w:rsidRPr="00863A01">
        <w:rPr>
          <w:szCs w:val="20"/>
        </w:rPr>
        <w:t>“</w:t>
      </w:r>
      <w:r w:rsidRPr="00863A01">
        <w:rPr>
          <w:szCs w:val="20"/>
        </w:rPr>
        <w:t>Requisition</w:t>
      </w:r>
      <w:r w:rsidR="009A650D" w:rsidRPr="00863A01">
        <w:rPr>
          <w:szCs w:val="20"/>
        </w:rPr>
        <w:t>”</w:t>
      </w:r>
      <w:r w:rsidRPr="00863A01">
        <w:rPr>
          <w:szCs w:val="20"/>
        </w:rPr>
        <w:t>) shall have the respective meanings assigned in the Indenture.</w:t>
      </w:r>
    </w:p>
    <w:p w14:paraId="0A3DA4BA" w14:textId="6E61AFD2" w:rsidR="005A1923" w:rsidRPr="00863A01" w:rsidRDefault="005A1923" w:rsidP="005A1923">
      <w:pPr>
        <w:spacing w:after="240"/>
        <w:ind w:firstLine="720"/>
        <w:jc w:val="both"/>
        <w:rPr>
          <w:szCs w:val="20"/>
        </w:rPr>
      </w:pPr>
      <w:r w:rsidRPr="00863A01">
        <w:rPr>
          <w:szCs w:val="20"/>
        </w:rPr>
        <w:t xml:space="preserve">The undersigned District Representative hereby makes a requisition from the </w:t>
      </w:r>
      <w:r w:rsidR="00566821">
        <w:rPr>
          <w:szCs w:val="20"/>
        </w:rPr>
        <w:t>Senior Project Fund</w:t>
      </w:r>
      <w:r w:rsidRPr="00863A01">
        <w:rPr>
          <w:szCs w:val="20"/>
        </w:rPr>
        <w:t xml:space="preserve"> held by the Trustee under the Indenture, and in support thereof states:</w:t>
      </w:r>
    </w:p>
    <w:p w14:paraId="79E53308" w14:textId="77777777" w:rsidR="00B0580B" w:rsidRPr="00863A01" w:rsidRDefault="005A1923" w:rsidP="00A358C2">
      <w:pPr>
        <w:pStyle w:val="BodyText1"/>
        <w:numPr>
          <w:ilvl w:val="5"/>
          <w:numId w:val="12"/>
        </w:numPr>
        <w:ind w:firstLine="720"/>
        <w:rPr>
          <w:szCs w:val="24"/>
        </w:rPr>
      </w:pPr>
      <w:r w:rsidRPr="00863A01">
        <w:t>The amount requisitioned is</w:t>
      </w:r>
      <w:r w:rsidR="00BE10EA">
        <w:t xml:space="preserve"> $__________.</w:t>
      </w:r>
      <w:r w:rsidRPr="00863A01">
        <w:t xml:space="preserve"> </w:t>
      </w:r>
    </w:p>
    <w:p w14:paraId="68E3B456" w14:textId="77777777" w:rsidR="005A1923" w:rsidRPr="00863A01" w:rsidRDefault="005A1923" w:rsidP="005A1923">
      <w:pPr>
        <w:spacing w:after="240"/>
        <w:ind w:firstLine="720"/>
        <w:jc w:val="both"/>
        <w:rPr>
          <w:szCs w:val="20"/>
        </w:rPr>
      </w:pPr>
      <w:r w:rsidRPr="00863A01">
        <w:rPr>
          <w:szCs w:val="20"/>
        </w:rPr>
        <w:t xml:space="preserve">2. </w:t>
      </w:r>
      <w:r w:rsidRPr="00863A01">
        <w:rPr>
          <w:szCs w:val="20"/>
        </w:rPr>
        <w:tab/>
        <w:t>The name and address of the person, firm, or corporation to whom payment is due or has been made is as follows:</w:t>
      </w:r>
    </w:p>
    <w:p w14:paraId="028A3FF5" w14:textId="77777777" w:rsidR="005A1923" w:rsidRPr="00863A01" w:rsidRDefault="005A1923" w:rsidP="005A1923">
      <w:pPr>
        <w:keepNext/>
        <w:keepLines/>
        <w:ind w:firstLine="1440"/>
        <w:jc w:val="center"/>
        <w:rPr>
          <w:szCs w:val="20"/>
        </w:rPr>
      </w:pPr>
      <w:r w:rsidRPr="00863A01">
        <w:rPr>
          <w:szCs w:val="20"/>
        </w:rPr>
        <w:t>_______________________</w:t>
      </w:r>
    </w:p>
    <w:p w14:paraId="0CC43F06" w14:textId="77777777" w:rsidR="005A1923" w:rsidRPr="00863A01" w:rsidRDefault="005A1923" w:rsidP="005A1923">
      <w:pPr>
        <w:keepNext/>
        <w:keepLines/>
        <w:spacing w:after="240"/>
        <w:ind w:firstLine="1440"/>
        <w:jc w:val="center"/>
        <w:rPr>
          <w:szCs w:val="20"/>
        </w:rPr>
      </w:pPr>
      <w:r w:rsidRPr="00863A01">
        <w:rPr>
          <w:szCs w:val="20"/>
        </w:rPr>
        <w:t>_______________________</w:t>
      </w:r>
    </w:p>
    <w:p w14:paraId="5FB27251" w14:textId="77777777" w:rsidR="005A1923" w:rsidRPr="00863A01" w:rsidRDefault="005A1923" w:rsidP="005A1923">
      <w:pPr>
        <w:spacing w:after="240"/>
        <w:ind w:firstLine="720"/>
        <w:jc w:val="both"/>
        <w:rPr>
          <w:szCs w:val="20"/>
        </w:rPr>
      </w:pPr>
      <w:r w:rsidRPr="00863A01">
        <w:rPr>
          <w:szCs w:val="20"/>
        </w:rPr>
        <w:t>3.</w:t>
      </w:r>
      <w:r w:rsidRPr="00863A01">
        <w:rPr>
          <w:szCs w:val="20"/>
        </w:rPr>
        <w:tab/>
        <w:t>Payment is due to the above person for (describe nature of the obligation):</w:t>
      </w:r>
    </w:p>
    <w:p w14:paraId="5BD8738B" w14:textId="77777777" w:rsidR="005A1923" w:rsidRPr="00863A01" w:rsidRDefault="005A1923" w:rsidP="005A1923">
      <w:pPr>
        <w:spacing w:after="240"/>
        <w:ind w:firstLine="1440"/>
        <w:jc w:val="both"/>
        <w:rPr>
          <w:szCs w:val="20"/>
        </w:rPr>
      </w:pPr>
      <w:r w:rsidRPr="00863A01">
        <w:rPr>
          <w:szCs w:val="20"/>
        </w:rPr>
        <w:t>_______________________________________________________________.</w:t>
      </w:r>
    </w:p>
    <w:p w14:paraId="19D57C28" w14:textId="6C9562C2" w:rsidR="005A1923" w:rsidRPr="00863A01" w:rsidRDefault="005A1923" w:rsidP="005A1923">
      <w:pPr>
        <w:spacing w:after="240"/>
        <w:ind w:firstLine="720"/>
        <w:jc w:val="both"/>
        <w:rPr>
          <w:szCs w:val="20"/>
        </w:rPr>
      </w:pPr>
      <w:r w:rsidRPr="00863A01">
        <w:rPr>
          <w:szCs w:val="20"/>
        </w:rPr>
        <w:t>4.</w:t>
      </w:r>
      <w:r w:rsidRPr="00863A01">
        <w:rPr>
          <w:szCs w:val="20"/>
        </w:rPr>
        <w:tab/>
        <w:t>The above payment obligation ha</w:t>
      </w:r>
      <w:r w:rsidR="00B0580B" w:rsidRPr="00863A01">
        <w:rPr>
          <w:szCs w:val="20"/>
        </w:rPr>
        <w:t>s</w:t>
      </w:r>
      <w:r w:rsidRPr="00863A01">
        <w:rPr>
          <w:szCs w:val="20"/>
        </w:rPr>
        <w:t xml:space="preserve"> been properly incurred, </w:t>
      </w:r>
      <w:r w:rsidR="00B0580B" w:rsidRPr="00863A01">
        <w:rPr>
          <w:szCs w:val="20"/>
        </w:rPr>
        <w:t>is</w:t>
      </w:r>
      <w:r w:rsidRPr="00863A01">
        <w:rPr>
          <w:szCs w:val="20"/>
        </w:rPr>
        <w:t xml:space="preserve"> a proper charge against the </w:t>
      </w:r>
      <w:r w:rsidR="00566821">
        <w:rPr>
          <w:szCs w:val="20"/>
        </w:rPr>
        <w:t>Senior Project Fund</w:t>
      </w:r>
      <w:r w:rsidRPr="00863A01">
        <w:rPr>
          <w:szCs w:val="20"/>
        </w:rPr>
        <w:t>, and ha</w:t>
      </w:r>
      <w:r w:rsidR="00B0580B" w:rsidRPr="00863A01">
        <w:rPr>
          <w:szCs w:val="20"/>
        </w:rPr>
        <w:t>s</w:t>
      </w:r>
      <w:r w:rsidRPr="00863A01">
        <w:rPr>
          <w:szCs w:val="20"/>
        </w:rPr>
        <w:t xml:space="preserve"> not been the basis of any previous withdrawal.  The disbursement requested herein will be used solely for the payment of Project Costs.</w:t>
      </w:r>
    </w:p>
    <w:p w14:paraId="2E08CA26" w14:textId="433C7985" w:rsidR="00523BA5" w:rsidRPr="00863A01" w:rsidRDefault="005A1923" w:rsidP="00523BA5">
      <w:pPr>
        <w:spacing w:after="240"/>
        <w:ind w:firstLine="720"/>
        <w:jc w:val="both"/>
        <w:rPr>
          <w:szCs w:val="20"/>
        </w:rPr>
      </w:pPr>
      <w:r w:rsidRPr="00863A01">
        <w:rPr>
          <w:szCs w:val="20"/>
        </w:rPr>
        <w:t>5.</w:t>
      </w:r>
      <w:r w:rsidRPr="00863A01">
        <w:rPr>
          <w:szCs w:val="20"/>
        </w:rPr>
        <w:tab/>
      </w:r>
      <w:bookmarkStart w:id="712" w:name="_Hlk71022938"/>
      <w:r w:rsidR="00523BA5" w:rsidRPr="00863A01">
        <w:rPr>
          <w:szCs w:val="20"/>
        </w:rPr>
        <w:t xml:space="preserve">The costs for which the disbursement is requested herein are authorized by the </w:t>
      </w:r>
      <w:r w:rsidR="00523BA5">
        <w:rPr>
          <w:szCs w:val="20"/>
        </w:rPr>
        <w:t>Governing Document</w:t>
      </w:r>
      <w:r w:rsidR="00523BA5" w:rsidRPr="00863A01">
        <w:rPr>
          <w:szCs w:val="20"/>
        </w:rPr>
        <w:t xml:space="preserve"> and constitute Project Costs.  </w:t>
      </w:r>
      <w:r w:rsidR="00523BA5" w:rsidRPr="00281871">
        <w:rPr>
          <w:szCs w:val="20"/>
        </w:rPr>
        <w:t xml:space="preserve">To the extent that the amount to be paid pursuant to this Requisition will be used to acquire public improvements from or reimburse the </w:t>
      </w:r>
      <w:r w:rsidR="00523BA5" w:rsidRPr="00281871">
        <w:rPr>
          <w:szCs w:val="20"/>
        </w:rPr>
        <w:lastRenderedPageBreak/>
        <w:t xml:space="preserve">landowner/developer for costs of public improvements pursuant to a reimbursement agreement </w:t>
      </w:r>
      <w:r w:rsidR="00523BA5" w:rsidRPr="00902755">
        <w:rPr>
          <w:szCs w:val="20"/>
        </w:rPr>
        <w:t>therewith, an independent engineer (the “Engineer”) has provided to the District a written certificate regarding the reasonableness of the costs of such improvements and compliance with the criteria as required by the applicable agreement and the District’s accountant(s) has or have reviewed and confirmed the summation of costs set forth in the certificate of the Engineer</w:t>
      </w:r>
      <w:r w:rsidR="00523BA5" w:rsidRPr="00281871">
        <w:rPr>
          <w:szCs w:val="20"/>
        </w:rPr>
        <w:t>.</w:t>
      </w:r>
      <w:bookmarkEnd w:id="712"/>
    </w:p>
    <w:p w14:paraId="223FCF73" w14:textId="4DD19E4F" w:rsidR="0098164B" w:rsidRPr="00863A01" w:rsidRDefault="005A1923" w:rsidP="00B0580B">
      <w:pPr>
        <w:spacing w:after="240"/>
        <w:ind w:firstLine="720"/>
        <w:jc w:val="both"/>
      </w:pPr>
      <w:r w:rsidRPr="00863A01">
        <w:t>6.</w:t>
      </w:r>
      <w:r w:rsidRPr="00863A01">
        <w:tab/>
      </w:r>
      <w:r w:rsidR="005F504E" w:rsidRPr="00863A01">
        <w:t>With respect to the Project financed</w:t>
      </w:r>
      <w:r w:rsidR="005F504E">
        <w:t>,</w:t>
      </w:r>
      <w:r w:rsidR="005F504E" w:rsidRPr="00863A01">
        <w:t xml:space="preserve"> refinanced</w:t>
      </w:r>
      <w:r w:rsidR="005F504E">
        <w:t>, or reimbursed</w:t>
      </w:r>
      <w:r w:rsidR="005F504E" w:rsidRPr="00863A01">
        <w:t xml:space="preserve"> with the disbursement requested herein, based upon information available to the District, including any applicable report of </w:t>
      </w:r>
      <w:r w:rsidR="005F504E">
        <w:t>an independent engineer</w:t>
      </w:r>
      <w:r w:rsidR="005F504E" w:rsidRPr="00863A01">
        <w:t>, the District has found and determined that such Project is in the nature of community improvements intended for the general direct or indirect benefit of the existing and planned</w:t>
      </w:r>
      <w:r w:rsidR="005F504E">
        <w:t xml:space="preserve"> commercial, </w:t>
      </w:r>
      <w:r w:rsidR="005F504E" w:rsidRPr="00863A01">
        <w:t>residential</w:t>
      </w:r>
      <w:r w:rsidR="005F504E">
        <w:t>, and recreational</w:t>
      </w:r>
      <w:r w:rsidR="005F504E" w:rsidRPr="00863A01">
        <w:t xml:space="preserve"> community within the District, and constitutes improvements for which the District is authorized to issue indebtedness and impose ad valorem property taxes in accordance with the </w:t>
      </w:r>
      <w:r w:rsidR="005F504E" w:rsidRPr="00A84566">
        <w:t>Property Owner Consent</w:t>
      </w:r>
      <w:r w:rsidR="005F504E" w:rsidRPr="00863A01">
        <w:t xml:space="preserve"> and the </w:t>
      </w:r>
      <w:r w:rsidR="005F504E">
        <w:t>Governing Document</w:t>
      </w:r>
      <w:r w:rsidR="005F504E" w:rsidRPr="00863A01">
        <w:t>, and the payment of such costs of the Project is in furtherance of the purposes for which the District was formed</w:t>
      </w:r>
      <w:r w:rsidR="0098164B" w:rsidRPr="00863A01">
        <w:t>.</w:t>
      </w:r>
    </w:p>
    <w:p w14:paraId="050638BC" w14:textId="77777777" w:rsidR="0098164B" w:rsidRPr="00863A01" w:rsidRDefault="0098164B" w:rsidP="0098164B">
      <w:pPr>
        <w:spacing w:after="240"/>
        <w:ind w:firstLine="720"/>
        <w:jc w:val="both"/>
      </w:pPr>
      <w:r w:rsidRPr="00863A01">
        <w:t>7.</w:t>
      </w:r>
      <w:r w:rsidRPr="00863A01">
        <w:tab/>
        <w:t xml:space="preserve">No Event of Default has occurred and is continuing under the Indenture. </w:t>
      </w:r>
    </w:p>
    <w:p w14:paraId="5ABB427C" w14:textId="77777777" w:rsidR="00A84566" w:rsidRDefault="0098164B" w:rsidP="0098164B">
      <w:pPr>
        <w:spacing w:after="240"/>
        <w:ind w:firstLine="720"/>
        <w:jc w:val="both"/>
        <w:rPr>
          <w:szCs w:val="20"/>
        </w:rPr>
      </w:pPr>
      <w:r w:rsidRPr="00863A01">
        <w:t>8.</w:t>
      </w:r>
      <w:r w:rsidRPr="00863A01">
        <w:tab/>
      </w:r>
      <w:r w:rsidR="005A1923" w:rsidRPr="00863A01">
        <w:rPr>
          <w:szCs w:val="20"/>
        </w:rPr>
        <w:t>Disbursement instructions are attached hereto.</w:t>
      </w:r>
    </w:p>
    <w:p w14:paraId="5CF2861B" w14:textId="77777777" w:rsidR="00523BA5" w:rsidRDefault="00523BA5" w:rsidP="0098164B">
      <w:pPr>
        <w:spacing w:after="240"/>
        <w:ind w:firstLine="720"/>
        <w:jc w:val="both"/>
        <w:rPr>
          <w:szCs w:val="20"/>
        </w:rPr>
      </w:pPr>
      <w:r>
        <w:rPr>
          <w:szCs w:val="20"/>
        </w:rPr>
        <w:t>9.</w:t>
      </w:r>
      <w:r>
        <w:rPr>
          <w:szCs w:val="20"/>
        </w:rPr>
        <w:tab/>
      </w:r>
      <w:r w:rsidRPr="004D44C1">
        <w:rPr>
          <w:szCs w:val="20"/>
        </w:rPr>
        <w:t>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they will not seek recourse from the Trustee as a result of losses incurred by it for making the disbursement in accordance with this Requisition.</w:t>
      </w:r>
    </w:p>
    <w:p w14:paraId="5F0FABB3" w14:textId="77777777" w:rsidR="00A84566" w:rsidRDefault="00A84566">
      <w:pPr>
        <w:rPr>
          <w:szCs w:val="20"/>
        </w:rPr>
      </w:pPr>
      <w:r>
        <w:rPr>
          <w:szCs w:val="20"/>
        </w:rPr>
        <w:br w:type="page"/>
      </w:r>
    </w:p>
    <w:p w14:paraId="773ACF76" w14:textId="77777777" w:rsidR="005A1923" w:rsidRPr="00863A01" w:rsidRDefault="005A1923" w:rsidP="005A1923">
      <w:pPr>
        <w:spacing w:after="240"/>
        <w:ind w:firstLine="720"/>
        <w:jc w:val="both"/>
        <w:rPr>
          <w:szCs w:val="20"/>
        </w:rPr>
      </w:pPr>
      <w:r w:rsidRPr="00863A01">
        <w:rPr>
          <w:bCs/>
          <w:szCs w:val="20"/>
        </w:rPr>
        <w:lastRenderedPageBreak/>
        <w:t>IN WITNESS WHEREOF</w:t>
      </w:r>
      <w:r w:rsidRPr="00863A01">
        <w:rPr>
          <w:szCs w:val="20"/>
        </w:rPr>
        <w:t>, I have hereunto set my hand this ____ day of ________, 20__.</w:t>
      </w:r>
    </w:p>
    <w:p w14:paraId="2635CF1D" w14:textId="77777777" w:rsidR="005A1923" w:rsidRPr="00863A01" w:rsidRDefault="005A1923" w:rsidP="005A1923">
      <w:pPr>
        <w:tabs>
          <w:tab w:val="right" w:pos="9360"/>
        </w:tabs>
        <w:ind w:left="4680"/>
        <w:jc w:val="both"/>
        <w:rPr>
          <w:szCs w:val="20"/>
          <w:u w:val="single"/>
        </w:rPr>
      </w:pPr>
      <w:r w:rsidRPr="00863A01">
        <w:rPr>
          <w:szCs w:val="20"/>
          <w:u w:val="single"/>
        </w:rPr>
        <w:tab/>
      </w:r>
    </w:p>
    <w:p w14:paraId="79575F14" w14:textId="77777777" w:rsidR="005A1923" w:rsidRPr="00863A01" w:rsidRDefault="005A1923" w:rsidP="005A1923">
      <w:pPr>
        <w:ind w:left="4680"/>
        <w:jc w:val="both"/>
        <w:rPr>
          <w:szCs w:val="20"/>
        </w:rPr>
      </w:pPr>
      <w:r w:rsidRPr="00863A01">
        <w:rPr>
          <w:szCs w:val="20"/>
        </w:rPr>
        <w:t>District Representative</w:t>
      </w:r>
    </w:p>
    <w:p w14:paraId="27E77069" w14:textId="77777777" w:rsidR="005A1923" w:rsidRPr="00863A01" w:rsidRDefault="005A1923" w:rsidP="005A1923">
      <w:pPr>
        <w:ind w:left="5016"/>
        <w:jc w:val="both"/>
        <w:rPr>
          <w:szCs w:val="20"/>
        </w:rPr>
        <w:sectPr w:rsidR="005A1923" w:rsidRPr="00863A01" w:rsidSect="00F126F1">
          <w:footerReference w:type="default" r:id="rId40"/>
          <w:footerReference w:type="first" r:id="rId41"/>
          <w:pgSz w:w="12240" w:h="15840" w:code="1"/>
          <w:pgMar w:top="1440" w:right="1440" w:bottom="1440" w:left="1440" w:header="720" w:footer="540" w:gutter="0"/>
          <w:pgNumType w:start="1"/>
          <w:cols w:space="720"/>
          <w:titlePg/>
          <w:docGrid w:linePitch="360"/>
        </w:sectPr>
      </w:pPr>
    </w:p>
    <w:p w14:paraId="74D04695" w14:textId="77777777" w:rsidR="00B17C3A" w:rsidRPr="00B17C3A" w:rsidRDefault="00B17C3A" w:rsidP="00B17C3A">
      <w:pPr>
        <w:jc w:val="center"/>
        <w:rPr>
          <w:rFonts w:eastAsia="Times New Roman" w:cs="Times New Roman"/>
          <w:szCs w:val="20"/>
        </w:rPr>
      </w:pPr>
      <w:bookmarkStart w:id="713" w:name="_Toc498329838"/>
      <w:r w:rsidRPr="00B17C3A">
        <w:rPr>
          <w:rFonts w:eastAsia="Times New Roman" w:cs="Times New Roman"/>
          <w:szCs w:val="20"/>
        </w:rPr>
        <w:lastRenderedPageBreak/>
        <w:t>EXHIBIT C</w:t>
      </w:r>
    </w:p>
    <w:p w14:paraId="7530A52E" w14:textId="77777777" w:rsidR="00B17C3A" w:rsidRPr="00B17C3A" w:rsidRDefault="00B17C3A" w:rsidP="00B17C3A">
      <w:pPr>
        <w:jc w:val="center"/>
        <w:rPr>
          <w:rFonts w:eastAsia="Times New Roman" w:cs="Times New Roman"/>
          <w:szCs w:val="20"/>
        </w:rPr>
      </w:pPr>
    </w:p>
    <w:p w14:paraId="663DDB02" w14:textId="77777777" w:rsidR="00B17C3A" w:rsidRPr="00B17C3A" w:rsidRDefault="00B17C3A" w:rsidP="00B17C3A">
      <w:pPr>
        <w:keepNext/>
        <w:spacing w:after="240"/>
        <w:jc w:val="center"/>
        <w:rPr>
          <w:rFonts w:eastAsia="Times New Roman" w:cs="Times New Roman"/>
          <w:caps/>
          <w:szCs w:val="20"/>
        </w:rPr>
      </w:pPr>
      <w:r w:rsidRPr="00B17C3A">
        <w:rPr>
          <w:rFonts w:eastAsia="Times New Roman" w:cs="Times New Roman"/>
          <w:caps/>
          <w:szCs w:val="20"/>
        </w:rPr>
        <w:t>ACCRETION TABLE</w:t>
      </w:r>
    </w:p>
    <w:tbl>
      <w:tblPr>
        <w:tblW w:w="0" w:type="auto"/>
        <w:jc w:val="center"/>
        <w:tblLook w:val="01E0" w:firstRow="1" w:lastRow="1" w:firstColumn="1" w:lastColumn="1" w:noHBand="0" w:noVBand="0"/>
      </w:tblPr>
      <w:tblGrid>
        <w:gridCol w:w="3145"/>
        <w:gridCol w:w="2790"/>
      </w:tblGrid>
      <w:tr w:rsidR="00B17C3A" w:rsidRPr="00B17C3A" w14:paraId="3AEAF100" w14:textId="77777777" w:rsidTr="004213A3">
        <w:trPr>
          <w:jc w:val="center"/>
        </w:trPr>
        <w:tc>
          <w:tcPr>
            <w:tcW w:w="3145" w:type="dxa"/>
            <w:tcBorders>
              <w:bottom w:val="single" w:sz="12" w:space="0" w:color="auto"/>
            </w:tcBorders>
            <w:shd w:val="clear" w:color="auto" w:fill="auto"/>
          </w:tcPr>
          <w:p w14:paraId="6E07BAF5" w14:textId="77777777" w:rsidR="00B17C3A" w:rsidRPr="00B17C3A" w:rsidRDefault="00B17C3A" w:rsidP="00B17C3A">
            <w:pPr>
              <w:spacing w:after="240"/>
              <w:jc w:val="both"/>
              <w:rPr>
                <w:rFonts w:eastAsia="Times New Roman" w:cs="Times New Roman"/>
                <w:szCs w:val="20"/>
              </w:rPr>
            </w:pPr>
            <w:r w:rsidRPr="00B17C3A">
              <w:rPr>
                <w:rFonts w:eastAsia="Times New Roman" w:cs="Times New Roman"/>
                <w:szCs w:val="20"/>
              </w:rPr>
              <w:t>Date</w:t>
            </w:r>
          </w:p>
        </w:tc>
        <w:tc>
          <w:tcPr>
            <w:tcW w:w="2790" w:type="dxa"/>
            <w:tcBorders>
              <w:bottom w:val="single" w:sz="12" w:space="0" w:color="auto"/>
            </w:tcBorders>
            <w:shd w:val="clear" w:color="auto" w:fill="auto"/>
          </w:tcPr>
          <w:p w14:paraId="399C4409" w14:textId="77777777" w:rsidR="00B17C3A" w:rsidRPr="00B17C3A" w:rsidRDefault="00B17C3A" w:rsidP="00B17C3A">
            <w:pPr>
              <w:spacing w:after="240"/>
              <w:ind w:right="156"/>
              <w:jc w:val="right"/>
              <w:rPr>
                <w:rFonts w:eastAsia="Times New Roman" w:cs="Times New Roman"/>
                <w:szCs w:val="20"/>
              </w:rPr>
            </w:pPr>
            <w:r w:rsidRPr="00B17C3A">
              <w:rPr>
                <w:rFonts w:eastAsia="Times New Roman" w:cs="Times New Roman"/>
                <w:szCs w:val="20"/>
              </w:rPr>
              <w:t>Accreted Value</w:t>
            </w:r>
          </w:p>
        </w:tc>
      </w:tr>
    </w:tbl>
    <w:p w14:paraId="622C5DC5" w14:textId="77777777" w:rsidR="00B17C3A" w:rsidRDefault="00B17C3A" w:rsidP="0052069C">
      <w:pPr>
        <w:keepNext/>
        <w:spacing w:after="480"/>
        <w:jc w:val="center"/>
        <w:rPr>
          <w:caps/>
          <w:szCs w:val="20"/>
        </w:rPr>
        <w:sectPr w:rsidR="00B17C3A" w:rsidSect="00F126F1">
          <w:footerReference w:type="first" r:id="rId42"/>
          <w:pgSz w:w="12240" w:h="15840"/>
          <w:pgMar w:top="1440" w:right="1440" w:bottom="1440" w:left="1440" w:header="720" w:footer="540" w:gutter="0"/>
          <w:pgNumType w:start="1"/>
          <w:cols w:space="720"/>
          <w:titlePg/>
          <w:docGrid w:linePitch="360"/>
        </w:sectPr>
      </w:pPr>
    </w:p>
    <w:p w14:paraId="5B16476D" w14:textId="77777777" w:rsidR="005A1923" w:rsidRPr="00863A01" w:rsidRDefault="00A0610F" w:rsidP="0052069C">
      <w:pPr>
        <w:keepNext/>
        <w:spacing w:after="480"/>
        <w:jc w:val="center"/>
        <w:rPr>
          <w:caps/>
          <w:szCs w:val="20"/>
        </w:rPr>
      </w:pPr>
      <w:r>
        <w:rPr>
          <w:caps/>
          <w:szCs w:val="20"/>
        </w:rPr>
        <w:lastRenderedPageBreak/>
        <w:t>EXHIBIT D</w:t>
      </w:r>
      <w:r w:rsidR="005A1923" w:rsidRPr="00863A01">
        <w:rPr>
          <w:caps/>
          <w:szCs w:val="20"/>
        </w:rPr>
        <w:br/>
      </w:r>
      <w:r w:rsidR="005A1923" w:rsidRPr="00863A01">
        <w:rPr>
          <w:caps/>
          <w:szCs w:val="20"/>
        </w:rPr>
        <w:br/>
      </w:r>
      <w:bookmarkEnd w:id="713"/>
      <w:r w:rsidR="00A84566">
        <w:rPr>
          <w:caps/>
          <w:szCs w:val="20"/>
        </w:rPr>
        <w:t>PROPERTY OWNER CONSENT</w:t>
      </w:r>
    </w:p>
    <w:p w14:paraId="00BEF9EB" w14:textId="77777777" w:rsidR="007C52BC" w:rsidRPr="00863A01" w:rsidRDefault="007C52BC" w:rsidP="005A1923"/>
    <w:sectPr w:rsidR="007C52BC" w:rsidRPr="00863A01" w:rsidSect="00F126F1">
      <w:footerReference w:type="first" r:id="rId43"/>
      <w:pgSz w:w="12240" w:h="15840"/>
      <w:pgMar w:top="1440" w:right="1440" w:bottom="1440" w:left="1440" w:header="720" w:footer="54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BBFF0F" w14:textId="77777777" w:rsidR="00D522CA" w:rsidRDefault="00D522CA" w:rsidP="007A2563">
      <w:r>
        <w:separator/>
      </w:r>
    </w:p>
  </w:endnote>
  <w:endnote w:type="continuationSeparator" w:id="0">
    <w:p w14:paraId="2EC6FB7C" w14:textId="77777777" w:rsidR="00D522CA" w:rsidRDefault="00D522CA" w:rsidP="007A2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10502FF" w:usb1="0000008D" w:usb2="00000000" w:usb3="00000000" w:csb0="006609FF" w:csb1="00BD5CC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BE06F8" w14:textId="77777777" w:rsidR="0098626F" w:rsidRDefault="009862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7CA4E2" w14:textId="1A765A64" w:rsidR="00C77B25" w:rsidRDefault="00C77B25">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CE7EAE">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16CE487F" w14:textId="5D4DF09C" w:rsidR="00C77B25" w:rsidRDefault="00C77B25"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7BC9F0" w14:textId="77777777" w:rsidR="0098626F" w:rsidRDefault="0098626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C0C2DA" w14:textId="77777777" w:rsidR="00C77B25" w:rsidRDefault="00C77B2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384A51" w14:textId="445C8F26" w:rsidR="00C77B25" w:rsidRDefault="00C77B25" w:rsidP="00B55B3C">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2FDB8" w14:textId="77777777" w:rsidR="00C77B25" w:rsidRDefault="00C77B25" w:rsidP="000B2F60">
    <w:pPr>
      <w:pStyle w:val="Footer"/>
      <w:spacing w:line="180" w:lineRule="exact"/>
    </w:pPr>
    <w:r>
      <w:tab/>
    </w:r>
    <w:r>
      <w:fldChar w:fldCharType="begin"/>
    </w:r>
    <w:r>
      <w:instrText xml:space="preserve"> PAGE   \* MERGEFORMAT </w:instrText>
    </w:r>
    <w:r>
      <w:fldChar w:fldCharType="separate"/>
    </w:r>
    <w:r>
      <w:rPr>
        <w:noProof/>
      </w:rPr>
      <w:t>i</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D7D3E7" w14:textId="77777777" w:rsidR="001D49E6" w:rsidRDefault="001D49E6">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47233820"/>
      <w:docPartObj>
        <w:docPartGallery w:val="Page Numbers (Bottom of Page)"/>
        <w:docPartUnique/>
      </w:docPartObj>
    </w:sdtPr>
    <w:sdtEndPr>
      <w:rPr>
        <w:noProof/>
        <w:sz w:val="22"/>
        <w:szCs w:val="22"/>
      </w:rPr>
    </w:sdtEndPr>
    <w:sdtContent>
      <w:p w14:paraId="2117AF23" w14:textId="77777777" w:rsidR="001D49E6" w:rsidRDefault="001D49E6">
        <w:pPr>
          <w:pStyle w:val="Footer"/>
          <w:jc w:val="center"/>
          <w:rPr>
            <w:noProof/>
            <w:sz w:val="22"/>
            <w:szCs w:val="22"/>
          </w:rPr>
        </w:pPr>
        <w:r w:rsidRPr="0075106D">
          <w:rPr>
            <w:sz w:val="22"/>
            <w:szCs w:val="22"/>
          </w:rPr>
          <w:fldChar w:fldCharType="begin"/>
        </w:r>
        <w:r w:rsidRPr="0075106D">
          <w:rPr>
            <w:sz w:val="22"/>
            <w:szCs w:val="22"/>
          </w:rPr>
          <w:instrText xml:space="preserve"> PAGE   \* MERGEFORMAT </w:instrText>
        </w:r>
        <w:r w:rsidRPr="0075106D">
          <w:rPr>
            <w:sz w:val="22"/>
            <w:szCs w:val="22"/>
          </w:rPr>
          <w:fldChar w:fldCharType="separate"/>
        </w:r>
        <w:r w:rsidRPr="0075106D">
          <w:rPr>
            <w:noProof/>
            <w:sz w:val="22"/>
            <w:szCs w:val="22"/>
          </w:rPr>
          <w:t>2</w:t>
        </w:r>
        <w:r w:rsidRPr="0075106D">
          <w:rPr>
            <w:noProof/>
            <w:sz w:val="22"/>
            <w:szCs w:val="22"/>
          </w:rPr>
          <w:fldChar w:fldCharType="end"/>
        </w:r>
      </w:p>
    </w:sdtContent>
  </w:sdt>
  <w:p w14:paraId="24A6A077" w14:textId="54225AB4" w:rsidR="001D49E6" w:rsidRDefault="001D49E6" w:rsidP="001F7CEA">
    <w:pPr>
      <w:pStyle w:val="Footer"/>
      <w:spacing w:line="180" w:lineRule="exact"/>
      <w:rPr>
        <w:noProof/>
        <w:sz w:val="22"/>
        <w:szCs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2FFD04" w14:textId="77777777" w:rsidR="001D49E6" w:rsidRPr="00D232C4" w:rsidRDefault="001D49E6" w:rsidP="00D232C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F04E21" w14:textId="77777777" w:rsidR="00C77B25" w:rsidRDefault="00C77B25">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0DFC68" w14:textId="76383859" w:rsidR="00C77B25" w:rsidRDefault="00C77B25">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CE7EAE">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349914A6" w14:textId="77AAB2D2" w:rsidR="00C77B25" w:rsidRDefault="00C77B25"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FC01F3" w14:textId="77777777" w:rsidR="00C77B25" w:rsidRDefault="00C77B25">
    <w:pPr>
      <w:pStyle w:val="Footer"/>
    </w:pPr>
    <w:r w:rsidRPr="003B504D">
      <w:rPr>
        <w:rStyle w:val="DocID"/>
      </w:rPr>
      <w:t>4843-6078-2571</w:t>
    </w:r>
    <w:r>
      <w:rPr>
        <w:rStyle w:val="DocID"/>
      </w:rPr>
      <w:tab/>
    </w:r>
    <w:r w:rsidRPr="000B2F60">
      <w:t>S-1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EC95A2" w14:textId="77777777" w:rsidR="00C77B25" w:rsidRDefault="00C77B25">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F599B5" w14:textId="08375AB0" w:rsidR="00C77B25" w:rsidRDefault="00C77B25"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r>
      <w:tab/>
      <w:t>A-1-</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3600BC" w14:textId="77777777" w:rsidR="00C77B25" w:rsidRDefault="00C77B25"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4843-6078-2571, v. 3</w:t>
    </w:r>
    <w:r>
      <w:rPr>
        <w:rFonts w:ascii="Arial" w:hAnsi="Arial" w:cs="Arial"/>
        <w:sz w:val="16"/>
      </w:rPr>
      <w:fldChar w:fldCharType="end"/>
    </w:r>
    <w:r>
      <w:tab/>
      <w:t>A-2-</w:t>
    </w:r>
    <w:r>
      <w:fldChar w:fldCharType="begin"/>
    </w:r>
    <w:r>
      <w:instrText xml:space="preserve"> PAGE   \* MERGEFORMAT </w:instrText>
    </w:r>
    <w:r>
      <w:fldChar w:fldCharType="separate"/>
    </w:r>
    <w:r>
      <w:rPr>
        <w:noProof/>
      </w:rPr>
      <w:t>1</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348804" w14:textId="02AD9A21" w:rsidR="00C77B25" w:rsidRDefault="00C77B25"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r>
      <w:tab/>
      <w:t>A-2-</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46E55C" w14:textId="1A4964E3" w:rsidR="00C77B25" w:rsidRDefault="00C77B25"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E7EAE">
      <w:rPr>
        <w:rFonts w:ascii="Arial" w:hAnsi="Arial" w:cs="Arial"/>
        <w:sz w:val="16"/>
      </w:rPr>
      <w:t>4897-8371-9453, v. 4</w:t>
    </w:r>
    <w:r>
      <w:rPr>
        <w:rFonts w:ascii="Arial" w:hAnsi="Arial" w:cs="Arial"/>
        <w:sz w:val="16"/>
      </w:rPr>
      <w:fldChar w:fldCharType="end"/>
    </w:r>
    <w:r>
      <w:tab/>
      <w:t>B-</w:t>
    </w:r>
    <w:r>
      <w:fldChar w:fldCharType="begin"/>
    </w:r>
    <w:r>
      <w:instrText xml:space="preserve"> PAGE   \* MERGEFORMAT </w:instrText>
    </w:r>
    <w:r>
      <w:fldChar w:fldCharType="separate"/>
    </w:r>
    <w:r>
      <w:rPr>
        <w:noProof/>
      </w:rPr>
      <w:t>3</w:t>
    </w:r>
    <w: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038E39" w14:textId="77777777" w:rsidR="00C77B25" w:rsidRDefault="00C77B25" w:rsidP="000B2F60">
    <w:pPr>
      <w:pStyle w:val="Footer"/>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4843-6078-2571, v. 3</w:t>
    </w:r>
    <w:r>
      <w:rPr>
        <w:rFonts w:ascii="Arial" w:hAnsi="Arial" w:cs="Arial"/>
        <w:sz w:val="16"/>
      </w:rPr>
      <w:fldChar w:fldCharType="end"/>
    </w:r>
    <w:r>
      <w:tab/>
      <w:t>B-</w:t>
    </w:r>
    <w:r>
      <w:fldChar w:fldCharType="begin"/>
    </w:r>
    <w:r>
      <w:instrText xml:space="preserve"> PAGE   \* MERGEFORMAT </w:instrText>
    </w:r>
    <w:r>
      <w:fldChar w:fldCharType="separate"/>
    </w:r>
    <w:r>
      <w:rPr>
        <w:noProof/>
      </w:rPr>
      <w:t>1</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4056F9" w14:textId="77777777" w:rsidR="00C77B25" w:rsidRDefault="00C77B25" w:rsidP="000B2F60">
    <w:pPr>
      <w:pStyle w:val="Footer"/>
      <w:spacing w:line="180" w:lineRule="exact"/>
    </w:pPr>
    <w:r>
      <w:tab/>
      <w:t>C-</w:t>
    </w:r>
    <w:r>
      <w:fldChar w:fldCharType="begin"/>
    </w:r>
    <w:r>
      <w:instrText xml:space="preserve"> PAGE   \* MERGEFORMAT </w:instrText>
    </w:r>
    <w:r>
      <w:fldChar w:fldCharType="separate"/>
    </w:r>
    <w:r>
      <w:rPr>
        <w:noProof/>
      </w:rPr>
      <w:t>1</w:t>
    </w:r>
    <w:r>
      <w:rPr>
        <w:noProof/>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3B4A04" w14:textId="77777777" w:rsidR="00C77B25" w:rsidRDefault="00C77B25" w:rsidP="000B2F60">
    <w:pPr>
      <w:pStyle w:val="Footer"/>
      <w:spacing w:line="180" w:lineRule="exact"/>
    </w:pPr>
    <w:r>
      <w:tab/>
      <w:t>D-</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4EF993" w14:textId="77777777" w:rsidR="00D522CA" w:rsidRDefault="00D522CA" w:rsidP="007A2563">
      <w:r>
        <w:separator/>
      </w:r>
    </w:p>
  </w:footnote>
  <w:footnote w:type="continuationSeparator" w:id="0">
    <w:p w14:paraId="6C53BCEA" w14:textId="77777777" w:rsidR="00D522CA" w:rsidRDefault="00D522CA" w:rsidP="007A2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C7CB04" w14:textId="77777777" w:rsidR="0098626F" w:rsidRDefault="009862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3A53E1" w14:textId="77777777" w:rsidR="0098626F" w:rsidRDefault="009862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071321" w14:textId="77777777" w:rsidR="00C77B25" w:rsidRDefault="00C77B25" w:rsidP="00CF017E">
    <w:pPr>
      <w:pStyle w:val="Header"/>
      <w:jc w:val="right"/>
      <w:rPr>
        <w:b/>
      </w:rPr>
    </w:pPr>
  </w:p>
  <w:p w14:paraId="3F7595FC" w14:textId="77777777" w:rsidR="00C77B25" w:rsidRPr="00CF017E" w:rsidRDefault="00C77B25" w:rsidP="00CF017E">
    <w:pPr>
      <w:pStyle w:val="Header"/>
      <w:jc w:val="right"/>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7EE2F6" w14:textId="77777777" w:rsidR="00C77B25" w:rsidRDefault="00C77B2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2EFFC3" w14:textId="77777777" w:rsidR="00C77B25" w:rsidRDefault="00C77B2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300474" w14:textId="77777777" w:rsidR="00C77B25" w:rsidRDefault="00C77B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3ACB70" w14:textId="77777777" w:rsidR="001D49E6" w:rsidRDefault="001D49E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CBA2CE" w14:textId="77777777" w:rsidR="001D49E6" w:rsidRDefault="001D49E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95DD8D" w14:textId="77777777" w:rsidR="001D49E6" w:rsidRDefault="001D49E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C1ECE5" w14:textId="490A001D" w:rsidR="00C77B25" w:rsidRDefault="00C77B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98E30C" w14:textId="77777777" w:rsidR="00C77B25" w:rsidRDefault="00C77B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388711" w14:textId="77777777" w:rsidR="00C77B25" w:rsidRDefault="00C77B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4E8115" w14:textId="77777777" w:rsidR="00C77B25" w:rsidRDefault="00C77B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F8B31D" w14:textId="77777777" w:rsidR="00C77B25" w:rsidRDefault="00C77B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C3D27A" w14:textId="77777777" w:rsidR="00C77B25" w:rsidRDefault="00C77B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130C5F0"/>
    <w:lvl w:ilvl="0">
      <w:start w:val="1"/>
      <w:numFmt w:val="bullet"/>
      <w:pStyle w:val="ListBullet"/>
      <w:lvlText w:val=""/>
      <w:lvlJc w:val="left"/>
      <w:pPr>
        <w:ind w:left="360" w:hanging="360"/>
      </w:pPr>
      <w:rPr>
        <w:rFonts w:ascii="Symbol" w:hAnsi="Symbol" w:hint="default"/>
        <w:sz w:val="22"/>
      </w:rPr>
    </w:lvl>
  </w:abstractNum>
  <w:abstractNum w:abstractNumId="1" w15:restartNumberingAfterBreak="0">
    <w:nsid w:val="0AAD46C8"/>
    <w:multiLevelType w:val="hybridMultilevel"/>
    <w:tmpl w:val="E3D62F3C"/>
    <w:lvl w:ilvl="0" w:tplc="D70C6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37E0320"/>
    <w:multiLevelType w:val="multilevel"/>
    <w:tmpl w:val="F77AA866"/>
    <w:lvl w:ilvl="0">
      <w:start w:val="1"/>
      <w:numFmt w:val="cardinalText"/>
      <w:suff w:val="nothing"/>
      <w:lvlText w:val="Article %1"/>
      <w:lvlJc w:val="left"/>
      <w:pPr>
        <w:ind w:left="0" w:firstLine="0"/>
      </w:pPr>
      <w:rPr>
        <w:rFonts w:hint="default"/>
        <w:b/>
        <w:i w:val="0"/>
        <w:caps/>
        <w:u w:val="single"/>
      </w:rPr>
    </w:lvl>
    <w:lvl w:ilvl="1">
      <w:start w:val="1"/>
      <w:numFmt w:val="decimalZero"/>
      <w:isLgl/>
      <w:lvlText w:val="Section %1.%2."/>
      <w:lvlJc w:val="left"/>
      <w:pPr>
        <w:tabs>
          <w:tab w:val="num" w:pos="720"/>
        </w:tabs>
        <w:ind w:left="0" w:firstLine="1440"/>
      </w:pPr>
      <w:rPr>
        <w:rFonts w:hint="default"/>
        <w:b/>
        <w:i w:val="0"/>
      </w:rPr>
    </w:lvl>
    <w:lvl w:ilvl="2">
      <w:start w:val="1"/>
      <w:numFmt w:val="lowerLetter"/>
      <w:lvlText w:val="(%3)"/>
      <w:lvlJc w:val="left"/>
      <w:pPr>
        <w:tabs>
          <w:tab w:val="num" w:pos="720"/>
        </w:tabs>
        <w:ind w:left="0" w:firstLine="1440"/>
      </w:pPr>
      <w:rPr>
        <w:rFonts w:hint="default"/>
      </w:rPr>
    </w:lvl>
    <w:lvl w:ilvl="3">
      <w:start w:val="1"/>
      <w:numFmt w:val="decimal"/>
      <w:lvlText w:val="(%4)"/>
      <w:lvlJc w:val="left"/>
      <w:pPr>
        <w:tabs>
          <w:tab w:val="num" w:pos="1440"/>
        </w:tabs>
        <w:ind w:left="0" w:firstLine="1440"/>
      </w:pPr>
      <w:rPr>
        <w:rFonts w:hint="default"/>
      </w:rPr>
    </w:lvl>
    <w:lvl w:ilvl="4">
      <w:start w:val="1"/>
      <w:numFmt w:val="lowerRoman"/>
      <w:lvlText w:val="(%5)"/>
      <w:lvlJc w:val="left"/>
      <w:pPr>
        <w:tabs>
          <w:tab w:val="num" w:pos="2160"/>
        </w:tabs>
        <w:ind w:left="0" w:firstLine="2160"/>
      </w:pPr>
      <w:rPr>
        <w:rFonts w:hint="default"/>
        <w:vanish w:val="0"/>
      </w:rPr>
    </w:lvl>
    <w:lvl w:ilvl="5">
      <w:start w:val="1"/>
      <w:numFmt w:val="decimal"/>
      <w:lvlText w:val="%6."/>
      <w:lvlJc w:val="left"/>
      <w:pPr>
        <w:tabs>
          <w:tab w:val="num" w:pos="1440"/>
        </w:tabs>
        <w:ind w:left="0" w:firstLine="1440"/>
      </w:pPr>
      <w:rPr>
        <w:rFonts w:hint="default"/>
      </w:rPr>
    </w:lvl>
    <w:lvl w:ilvl="6">
      <w:start w:val="1"/>
      <w:numFmt w:val="decimal"/>
      <w:lvlText w:val="%7)"/>
      <w:lvlJc w:val="left"/>
      <w:pPr>
        <w:tabs>
          <w:tab w:val="num" w:pos="2880"/>
        </w:tabs>
        <w:ind w:left="3600" w:firstLine="0"/>
      </w:pPr>
      <w:rPr>
        <w:rFonts w:hint="default"/>
      </w:rPr>
    </w:lvl>
    <w:lvl w:ilvl="7">
      <w:start w:val="1"/>
      <w:numFmt w:val="lowerLetter"/>
      <w:lvlText w:val="%8)"/>
      <w:lvlJc w:val="left"/>
      <w:pPr>
        <w:tabs>
          <w:tab w:val="num" w:pos="3600"/>
        </w:tabs>
        <w:ind w:left="4320" w:firstLine="0"/>
      </w:pPr>
      <w:rPr>
        <w:rFonts w:hint="default"/>
      </w:rPr>
    </w:lvl>
    <w:lvl w:ilvl="8">
      <w:start w:val="1"/>
      <w:numFmt w:val="lowerRoman"/>
      <w:lvlText w:val="%9)"/>
      <w:lvlJc w:val="left"/>
      <w:pPr>
        <w:tabs>
          <w:tab w:val="num" w:pos="4320"/>
        </w:tabs>
        <w:ind w:left="5040" w:firstLine="0"/>
      </w:pPr>
      <w:rPr>
        <w:rFonts w:hint="default"/>
      </w:rPr>
    </w:lvl>
  </w:abstractNum>
  <w:abstractNum w:abstractNumId="3" w15:restartNumberingAfterBreak="0">
    <w:nsid w:val="17D20A63"/>
    <w:multiLevelType w:val="multilevel"/>
    <w:tmpl w:val="E872F188"/>
    <w:styleLink w:val="MKTGBullets-list"/>
    <w:lvl w:ilvl="0">
      <w:start w:val="1"/>
      <w:numFmt w:val="bullet"/>
      <w:pStyle w:val="MKTGBullets"/>
      <w:lvlText w:val=""/>
      <w:lvlJc w:val="left"/>
      <w:pPr>
        <w:tabs>
          <w:tab w:val="num" w:pos="216"/>
        </w:tabs>
        <w:ind w:left="216" w:hanging="216"/>
      </w:pPr>
      <w:rPr>
        <w:rFonts w:ascii="Symbol" w:hAnsi="Symbol" w:hint="default"/>
        <w:b w:val="0"/>
        <w:i w:val="0"/>
        <w:color w:val="auto"/>
        <w:sz w:val="24"/>
        <w:szCs w:val="20"/>
      </w:rPr>
    </w:lvl>
    <w:lvl w:ilvl="1">
      <w:start w:val="1"/>
      <w:numFmt w:val="bullet"/>
      <w:lvlText w:val=""/>
      <w:lvlJc w:val="left"/>
      <w:pPr>
        <w:tabs>
          <w:tab w:val="num" w:pos="576"/>
        </w:tabs>
        <w:ind w:left="576" w:hanging="216"/>
      </w:pPr>
      <w:rPr>
        <w:rFonts w:ascii="Symbol" w:hAnsi="Symbol" w:hint="default"/>
        <w:b w:val="0"/>
        <w:i w:val="0"/>
        <w:color w:val="auto"/>
        <w:sz w:val="22"/>
        <w:szCs w:val="20"/>
      </w:rPr>
    </w:lvl>
    <w:lvl w:ilvl="2">
      <w:start w:val="1"/>
      <w:numFmt w:val="bullet"/>
      <w:lvlText w:val="▪"/>
      <w:lvlJc w:val="left"/>
      <w:pPr>
        <w:tabs>
          <w:tab w:val="num" w:pos="936"/>
        </w:tabs>
        <w:ind w:left="936" w:hanging="216"/>
      </w:pPr>
      <w:rPr>
        <w:rFonts w:ascii="Garamond" w:hAnsi="Garamond" w:hint="default"/>
        <w:b w:val="0"/>
        <w:i w:val="0"/>
        <w:color w:val="auto"/>
        <w:sz w:val="24"/>
        <w:szCs w:val="20"/>
      </w:rPr>
    </w:lvl>
    <w:lvl w:ilvl="3">
      <w:start w:val="1"/>
      <w:numFmt w:val="bullet"/>
      <w:lvlText w:val="-"/>
      <w:lvlJc w:val="left"/>
      <w:pPr>
        <w:tabs>
          <w:tab w:val="num" w:pos="1296"/>
        </w:tabs>
        <w:ind w:left="1296" w:hanging="216"/>
      </w:pPr>
      <w:rPr>
        <w:rFonts w:ascii="Arial" w:hAnsi="Arial" w:cs="Arial" w:hint="default"/>
        <w:b w:val="0"/>
        <w:i w:val="0"/>
        <w:color w:val="auto"/>
        <w:sz w:val="20"/>
        <w:szCs w:val="20"/>
      </w:rPr>
    </w:lvl>
    <w:lvl w:ilvl="4">
      <w:start w:val="1"/>
      <w:numFmt w:val="lowerLetter"/>
      <w:lvlText w:val="(%5)"/>
      <w:lvlJc w:val="left"/>
      <w:pPr>
        <w:tabs>
          <w:tab w:val="num" w:pos="1656"/>
        </w:tabs>
        <w:ind w:left="1656" w:hanging="216"/>
      </w:pPr>
      <w:rPr>
        <w:rFonts w:hint="default"/>
      </w:rPr>
    </w:lvl>
    <w:lvl w:ilvl="5">
      <w:start w:val="1"/>
      <w:numFmt w:val="lowerRoman"/>
      <w:lvlText w:val="(%6)"/>
      <w:lvlJc w:val="left"/>
      <w:pPr>
        <w:tabs>
          <w:tab w:val="num" w:pos="2016"/>
        </w:tabs>
        <w:ind w:left="2016" w:hanging="216"/>
      </w:pPr>
      <w:rPr>
        <w:rFonts w:hint="default"/>
      </w:rPr>
    </w:lvl>
    <w:lvl w:ilvl="6">
      <w:start w:val="1"/>
      <w:numFmt w:val="decimal"/>
      <w:lvlText w:val="%7."/>
      <w:lvlJc w:val="left"/>
      <w:pPr>
        <w:tabs>
          <w:tab w:val="num" w:pos="2376"/>
        </w:tabs>
        <w:ind w:left="2376" w:hanging="216"/>
      </w:pPr>
      <w:rPr>
        <w:rFonts w:hint="default"/>
      </w:rPr>
    </w:lvl>
    <w:lvl w:ilvl="7">
      <w:start w:val="1"/>
      <w:numFmt w:val="lowerLetter"/>
      <w:lvlText w:val="%8."/>
      <w:lvlJc w:val="left"/>
      <w:pPr>
        <w:tabs>
          <w:tab w:val="num" w:pos="2736"/>
        </w:tabs>
        <w:ind w:left="2736" w:hanging="216"/>
      </w:pPr>
      <w:rPr>
        <w:rFonts w:hint="default"/>
      </w:rPr>
    </w:lvl>
    <w:lvl w:ilvl="8">
      <w:start w:val="1"/>
      <w:numFmt w:val="lowerRoman"/>
      <w:lvlText w:val="%9."/>
      <w:lvlJc w:val="left"/>
      <w:pPr>
        <w:tabs>
          <w:tab w:val="num" w:pos="3096"/>
        </w:tabs>
        <w:ind w:left="3096" w:hanging="216"/>
      </w:pPr>
      <w:rPr>
        <w:rFonts w:hint="default"/>
      </w:rPr>
    </w:lvl>
  </w:abstractNum>
  <w:abstractNum w:abstractNumId="4" w15:restartNumberingAfterBreak="0">
    <w:nsid w:val="1AC650F6"/>
    <w:multiLevelType w:val="multilevel"/>
    <w:tmpl w:val="386ACD78"/>
    <w:lvl w:ilvl="0">
      <w:start w:val="1"/>
      <w:numFmt w:val="upperRoman"/>
      <w:suff w:val="nothing"/>
      <w:lvlText w:val="ARTICLE %1"/>
      <w:lvlJc w:val="left"/>
      <w:pPr>
        <w:ind w:left="0" w:firstLine="0"/>
      </w:pPr>
      <w:rPr>
        <w:rFonts w:ascii="Times New Roman" w:hAnsi="Times New Roman" w:hint="default"/>
        <w:b/>
        <w:i w:val="0"/>
        <w:caps w:val="0"/>
        <w:vanish w:val="0"/>
        <w:color w:val="010000"/>
        <w:sz w:val="24"/>
        <w:u w:val="none"/>
      </w:rPr>
    </w:lvl>
    <w:lvl w:ilvl="1">
      <w:start w:val="1"/>
      <w:numFmt w:val="decimalZero"/>
      <w:isLgl/>
      <w:lvlText w:val="Section %1.%2"/>
      <w:lvlJc w:val="left"/>
      <w:pPr>
        <w:tabs>
          <w:tab w:val="num" w:pos="0"/>
        </w:tabs>
        <w:ind w:left="0" w:firstLine="720"/>
      </w:pPr>
      <w:rPr>
        <w:rFonts w:hint="default"/>
        <w:b/>
        <w:i w:val="0"/>
        <w:vanish w:val="0"/>
        <w:color w:val="000000"/>
        <w:sz w:val="24"/>
        <w:u w:val="none"/>
      </w:rPr>
    </w:lvl>
    <w:lvl w:ilvl="2">
      <w:start w:val="1"/>
      <w:numFmt w:val="lowerLetter"/>
      <w:lvlText w:val="(%3)"/>
      <w:lvlJc w:val="left"/>
      <w:pPr>
        <w:tabs>
          <w:tab w:val="num" w:pos="2160"/>
        </w:tabs>
        <w:ind w:left="720" w:firstLine="720"/>
      </w:pPr>
      <w:rPr>
        <w:rFonts w:ascii="Times New Roman" w:hAnsi="Times New Roman" w:hint="default"/>
        <w:vanish w:val="0"/>
        <w:color w:val="010000"/>
        <w:sz w:val="24"/>
        <w:u w:val="none"/>
      </w:rPr>
    </w:lvl>
    <w:lvl w:ilvl="3">
      <w:start w:val="1"/>
      <w:numFmt w:val="lowerRoman"/>
      <w:lvlText w:val="(%4)"/>
      <w:lvlJc w:val="left"/>
      <w:pPr>
        <w:tabs>
          <w:tab w:val="num" w:pos="2880"/>
        </w:tabs>
        <w:ind w:left="1440" w:firstLine="720"/>
      </w:pPr>
      <w:rPr>
        <w:rFonts w:ascii="Times New Roman" w:hAnsi="Times New Roman" w:hint="default"/>
        <w:vanish w:val="0"/>
        <w:color w:val="000000"/>
        <w:sz w:val="24"/>
        <w:u w:val="none"/>
      </w:rPr>
    </w:lvl>
    <w:lvl w:ilvl="4">
      <w:start w:val="1"/>
      <w:numFmt w:val="upperLetter"/>
      <w:lvlText w:val="(%5)"/>
      <w:lvlJc w:val="left"/>
      <w:pPr>
        <w:tabs>
          <w:tab w:val="num" w:pos="3600"/>
        </w:tabs>
        <w:ind w:left="2160" w:firstLine="720"/>
      </w:pPr>
      <w:rPr>
        <w:rFonts w:hint="default"/>
        <w:vanish w:val="0"/>
        <w:color w:val="010000"/>
        <w:sz w:val="24"/>
        <w:u w:val="none"/>
      </w:rPr>
    </w:lvl>
    <w:lvl w:ilvl="5">
      <w:start w:val="1"/>
      <w:numFmt w:val="lowerRoman"/>
      <w:lvlText w:val="%6."/>
      <w:lvlJc w:val="left"/>
      <w:pPr>
        <w:tabs>
          <w:tab w:val="num" w:pos="5760"/>
        </w:tabs>
        <w:ind w:left="0" w:firstLine="5040"/>
      </w:pPr>
      <w:rPr>
        <w:rFonts w:hint="default"/>
        <w:vanish w:val="0"/>
        <w:color w:val="010000"/>
        <w:u w:val="none"/>
      </w:rPr>
    </w:lvl>
    <w:lvl w:ilvl="6">
      <w:start w:val="1"/>
      <w:numFmt w:val="decimal"/>
      <w:lvlText w:val="%7)"/>
      <w:lvlJc w:val="left"/>
      <w:pPr>
        <w:tabs>
          <w:tab w:val="num" w:pos="6480"/>
        </w:tabs>
        <w:ind w:left="0" w:firstLine="5760"/>
      </w:pPr>
      <w:rPr>
        <w:rFonts w:hint="default"/>
        <w:vanish w:val="0"/>
        <w:color w:val="010000"/>
        <w:u w:val="none"/>
      </w:rPr>
    </w:lvl>
    <w:lvl w:ilvl="7">
      <w:start w:val="1"/>
      <w:numFmt w:val="lowerLetter"/>
      <w:lvlText w:val="%8)"/>
      <w:lvlJc w:val="left"/>
      <w:pPr>
        <w:tabs>
          <w:tab w:val="num" w:pos="7200"/>
        </w:tabs>
        <w:ind w:left="0" w:firstLine="6480"/>
      </w:pPr>
      <w:rPr>
        <w:rFonts w:hint="default"/>
        <w:vanish w:val="0"/>
        <w:color w:val="010000"/>
        <w:u w:val="none"/>
      </w:rPr>
    </w:lvl>
    <w:lvl w:ilvl="8">
      <w:start w:val="1"/>
      <w:numFmt w:val="lowerRoman"/>
      <w:lvlText w:val="%9)"/>
      <w:lvlJc w:val="left"/>
      <w:pPr>
        <w:tabs>
          <w:tab w:val="num" w:pos="7920"/>
        </w:tabs>
        <w:ind w:left="0" w:firstLine="7200"/>
      </w:pPr>
      <w:rPr>
        <w:rFonts w:hint="default"/>
        <w:vanish w:val="0"/>
        <w:color w:val="010000"/>
        <w:u w:val="none"/>
      </w:rPr>
    </w:lvl>
  </w:abstractNum>
  <w:abstractNum w:abstractNumId="5"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ED6554"/>
    <w:multiLevelType w:val="multilevel"/>
    <w:tmpl w:val="7688C040"/>
    <w:name w:val="Corporate (1)-Scheme 1"/>
    <w:lvl w:ilvl="0">
      <w:start w:val="1"/>
      <w:numFmt w:val="upperRoman"/>
      <w:pStyle w:val="Heading1"/>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pStyle w:val="Heading2"/>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pStyle w:val="Heading3"/>
      <w:lvlText w:val="(%3)"/>
      <w:lvlJc w:val="left"/>
      <w:pPr>
        <w:ind w:left="720" w:firstLine="720"/>
      </w:pPr>
      <w:rPr>
        <w:rFonts w:hint="default"/>
        <w:caps w:val="0"/>
        <w:vanish w:val="0"/>
        <w:color w:val="000000"/>
        <w:u w:val="none"/>
      </w:rPr>
    </w:lvl>
    <w:lvl w:ilvl="3">
      <w:start w:val="1"/>
      <w:numFmt w:val="lowerRoman"/>
      <w:pStyle w:val="Heading4"/>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pStyle w:val="Heading5"/>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pStyle w:val="Heading6"/>
      <w:lvlText w:val="%6."/>
      <w:lvlJc w:val="left"/>
      <w:pPr>
        <w:tabs>
          <w:tab w:val="num" w:pos="4320"/>
        </w:tabs>
        <w:ind w:left="2880" w:firstLine="720"/>
      </w:pPr>
      <w:rPr>
        <w:rFonts w:hint="default"/>
        <w:caps w:val="0"/>
        <w:vanish w:val="0"/>
        <w:color w:val="000000"/>
        <w:u w:val="none"/>
      </w:rPr>
    </w:lvl>
    <w:lvl w:ilvl="6">
      <w:start w:val="1"/>
      <w:numFmt w:val="decimal"/>
      <w:pStyle w:val="Heading7"/>
      <w:lvlText w:val="%7."/>
      <w:lvlJc w:val="left"/>
      <w:pPr>
        <w:tabs>
          <w:tab w:val="num" w:pos="5040"/>
        </w:tabs>
        <w:ind w:left="3600" w:firstLine="720"/>
      </w:pPr>
      <w:rPr>
        <w:rFonts w:hint="default"/>
        <w:caps w:val="0"/>
        <w:vanish w:val="0"/>
        <w:color w:val="010000"/>
        <w:u w:val="none"/>
      </w:rPr>
    </w:lvl>
    <w:lvl w:ilvl="7">
      <w:start w:val="1"/>
      <w:numFmt w:val="lowerRoman"/>
      <w:pStyle w:val="Heading8"/>
      <w:lvlText w:val="%8."/>
      <w:lvlJc w:val="left"/>
      <w:pPr>
        <w:tabs>
          <w:tab w:val="num" w:pos="5760"/>
        </w:tabs>
        <w:ind w:left="4320" w:firstLine="720"/>
      </w:pPr>
      <w:rPr>
        <w:rFonts w:hint="default"/>
        <w:caps w:val="0"/>
        <w:vanish w:val="0"/>
        <w:color w:val="010000"/>
        <w:u w:val="none"/>
      </w:rPr>
    </w:lvl>
    <w:lvl w:ilvl="8">
      <w:start w:val="1"/>
      <w:numFmt w:val="decimal"/>
      <w:pStyle w:val="Heading9"/>
      <w:lvlText w:val="(%9)"/>
      <w:lvlJc w:val="left"/>
      <w:pPr>
        <w:tabs>
          <w:tab w:val="num" w:pos="6480"/>
        </w:tabs>
        <w:ind w:left="5040" w:firstLine="720"/>
      </w:pPr>
      <w:rPr>
        <w:rFonts w:hint="default"/>
        <w:caps w:val="0"/>
        <w:vanish w:val="0"/>
        <w:color w:val="010000"/>
        <w:u w:val="none"/>
      </w:rPr>
    </w:lvl>
  </w:abstractNum>
  <w:abstractNum w:abstractNumId="8" w15:restartNumberingAfterBreak="0">
    <w:nsid w:val="4CE2305A"/>
    <w:multiLevelType w:val="multilevel"/>
    <w:tmpl w:val="BD9209EC"/>
    <w:lvl w:ilvl="0">
      <w:start w:val="1"/>
      <w:numFmt w:val="upperRoman"/>
      <w:suff w:val="nothing"/>
      <w:lvlText w:val="ARTICLE %1"/>
      <w:lvlJc w:val="left"/>
      <w:pPr>
        <w:ind w:left="0" w:firstLine="0"/>
      </w:pPr>
      <w:rPr>
        <w:rFonts w:hint="default"/>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suff w:val="space"/>
      <w:lvlText w:val="Section %1.%2. "/>
      <w:lvlJc w:val="left"/>
      <w:pPr>
        <w:ind w:left="0" w:firstLine="720"/>
      </w:pPr>
      <w:rPr>
        <w:rFonts w:hint="default"/>
        <w:b/>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72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144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216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320"/>
        </w:tabs>
        <w:ind w:left="288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4D550090"/>
    <w:multiLevelType w:val="multilevel"/>
    <w:tmpl w:val="DD0A6490"/>
    <w:name w:val="(Unnamed Numbering Scheme)"/>
    <w:lvl w:ilvl="0">
      <w:start w:val="1"/>
      <w:numFmt w:val="upperRoman"/>
      <w:suff w:val="nothing"/>
      <w:lvlText w:val="Article %1"/>
      <w:lvlJc w:val="left"/>
      <w:pPr>
        <w:ind w:left="0" w:firstLine="0"/>
      </w:pPr>
      <w:rPr>
        <w:rFonts w:hint="default"/>
        <w:caps/>
        <w:vanish w:val="0"/>
        <w:color w:val="000000"/>
        <w:u w:val="none"/>
      </w:rPr>
    </w:lvl>
    <w:lvl w:ilvl="1">
      <w:start w:val="1"/>
      <w:numFmt w:val="decimal"/>
      <w:isLgl/>
      <w:lvlText w:val="Section %1.%2"/>
      <w:lvlJc w:val="left"/>
      <w:pPr>
        <w:tabs>
          <w:tab w:val="num" w:pos="6300"/>
        </w:tabs>
        <w:ind w:left="4500" w:firstLine="720"/>
      </w:pPr>
      <w:rPr>
        <w:rFonts w:hint="default"/>
        <w:vanish w:val="0"/>
        <w:color w:val="auto"/>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decimal"/>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0"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F45510"/>
    <w:multiLevelType w:val="hybridMultilevel"/>
    <w:tmpl w:val="B596E07A"/>
    <w:lvl w:ilvl="0" w:tplc="5F44248E">
      <w:start w:val="1"/>
      <w:numFmt w:val="bullet"/>
      <w:pStyle w:val="MKTGGutter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64012835">
    <w:abstractNumId w:val="7"/>
  </w:num>
  <w:num w:numId="2" w16cid:durableId="343483892">
    <w:abstractNumId w:val="10"/>
  </w:num>
  <w:num w:numId="3" w16cid:durableId="1382630842">
    <w:abstractNumId w:val="6"/>
  </w:num>
  <w:num w:numId="4" w16cid:durableId="1370834164">
    <w:abstractNumId w:val="3"/>
  </w:num>
  <w:num w:numId="5" w16cid:durableId="1632977216">
    <w:abstractNumId w:val="0"/>
  </w:num>
  <w:num w:numId="6" w16cid:durableId="501506941">
    <w:abstractNumId w:val="3"/>
  </w:num>
  <w:num w:numId="7" w16cid:durableId="1492208729">
    <w:abstractNumId w:val="11"/>
  </w:num>
  <w:num w:numId="8" w16cid:durableId="3802549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24864426">
    <w:abstractNumId w:val="7"/>
    <w:lvlOverride w:ilvl="0">
      <w:lvl w:ilvl="0">
        <w:start w:val="1"/>
        <w:numFmt w:val="upperRoman"/>
        <w:pStyle w:val="Heading1"/>
        <w:suff w:val="nothing"/>
        <w:lvlText w:val="Article %1"/>
        <w:lvlJc w:val="left"/>
        <w:pPr>
          <w:ind w:left="0" w:firstLine="0"/>
        </w:pPr>
        <w:rPr>
          <w:rFonts w:ascii="Times New Roman" w:hAnsi="Times New Roman" w:hint="default"/>
          <w:b/>
          <w:i w:val="0"/>
          <w:caps/>
          <w:smallCaps w:val="0"/>
          <w:color w:val="000000"/>
          <w:sz w:val="24"/>
          <w:u w:val="none"/>
        </w:rPr>
      </w:lvl>
    </w:lvlOverride>
    <w:lvlOverride w:ilvl="1">
      <w:lvl w:ilvl="1">
        <w:start w:val="1"/>
        <w:numFmt w:val="decimalZero"/>
        <w:pStyle w:val="Heading2"/>
        <w:isLgl/>
        <w:lvlText w:val="Section %1.%2"/>
        <w:lvlJc w:val="left"/>
        <w:pPr>
          <w:tabs>
            <w:tab w:val="num" w:pos="720"/>
          </w:tabs>
          <w:ind w:left="0" w:firstLine="720"/>
        </w:pPr>
        <w:rPr>
          <w:rFonts w:ascii="Times New Roman Bold" w:hAnsi="Times New Roman Bold" w:hint="default"/>
          <w:b/>
          <w:i w:val="0"/>
          <w:caps w:val="0"/>
          <w:color w:val="000000"/>
          <w:sz w:val="24"/>
          <w:u w:val="none"/>
        </w:rPr>
      </w:lvl>
    </w:lvlOverride>
    <w:lvlOverride w:ilvl="2">
      <w:lvl w:ilvl="2">
        <w:start w:val="1"/>
        <w:numFmt w:val="lowerLetter"/>
        <w:pStyle w:val="Heading3"/>
        <w:lvlText w:val="(%3)"/>
        <w:lvlJc w:val="left"/>
        <w:pPr>
          <w:ind w:left="720" w:firstLine="720"/>
        </w:pPr>
        <w:rPr>
          <w:rFonts w:hint="default"/>
          <w:caps w:val="0"/>
          <w:color w:val="000000"/>
          <w:u w:val="none"/>
        </w:rPr>
      </w:lvl>
    </w:lvlOverride>
    <w:lvlOverride w:ilvl="3">
      <w:lvl w:ilvl="3">
        <w:start w:val="1"/>
        <w:numFmt w:val="lowerRoman"/>
        <w:pStyle w:val="Heading4"/>
        <w:lvlText w:val="(%4)"/>
        <w:lvlJc w:val="left"/>
        <w:pPr>
          <w:ind w:left="1440" w:firstLine="720"/>
        </w:pPr>
        <w:rPr>
          <w:rFonts w:ascii="Times New Roman" w:hAnsi="Times New Roman" w:hint="default"/>
          <w:b w:val="0"/>
          <w:i w:val="0"/>
          <w:caps w:val="0"/>
          <w:color w:val="000000"/>
          <w:sz w:val="24"/>
          <w:u w:val="none"/>
        </w:rPr>
      </w:lvl>
    </w:lvlOverride>
    <w:lvlOverride w:ilvl="4">
      <w:lvl w:ilvl="4">
        <w:start w:val="1"/>
        <w:numFmt w:val="ordinalText"/>
        <w:pStyle w:val="Heading5"/>
        <w:suff w:val="nothing"/>
        <w:lvlText w:val="%5:  "/>
        <w:lvlJc w:val="left"/>
        <w:pPr>
          <w:ind w:left="1440" w:firstLine="720"/>
        </w:pPr>
        <w:rPr>
          <w:rFonts w:ascii="Times New Roman" w:hAnsi="Times New Roman" w:hint="default"/>
          <w:b w:val="0"/>
          <w:i w:val="0"/>
          <w:caps/>
          <w:color w:val="000000"/>
          <w:sz w:val="24"/>
          <w:u w:val="none"/>
        </w:rPr>
      </w:lvl>
    </w:lvlOverride>
    <w:lvlOverride w:ilvl="5">
      <w:lvl w:ilvl="5">
        <w:start w:val="1"/>
        <w:numFmt w:val="upperLetter"/>
        <w:pStyle w:val="Heading6"/>
        <w:lvlText w:val="(%6)"/>
        <w:lvlJc w:val="left"/>
        <w:pPr>
          <w:ind w:left="2160" w:firstLine="720"/>
        </w:pPr>
        <w:rPr>
          <w:rFonts w:hint="default"/>
          <w:caps w:val="0"/>
          <w:color w:val="000000"/>
          <w:u w:val="none"/>
        </w:rPr>
      </w:lvl>
    </w:lvlOverride>
    <w:lvlOverride w:ilvl="6">
      <w:lvl w:ilvl="6">
        <w:start w:val="1"/>
        <w:numFmt w:val="decimal"/>
        <w:pStyle w:val="Heading7"/>
        <w:lvlText w:val="%7."/>
        <w:lvlJc w:val="left"/>
        <w:pPr>
          <w:tabs>
            <w:tab w:val="num" w:pos="5040"/>
          </w:tabs>
          <w:ind w:left="3600" w:firstLine="720"/>
        </w:pPr>
        <w:rPr>
          <w:rFonts w:hint="default"/>
          <w:caps w:val="0"/>
          <w:color w:val="010000"/>
          <w:u w:val="none"/>
        </w:rPr>
      </w:lvl>
    </w:lvlOverride>
    <w:lvlOverride w:ilvl="7">
      <w:lvl w:ilvl="7">
        <w:start w:val="1"/>
        <w:numFmt w:val="lowerRoman"/>
        <w:pStyle w:val="Heading8"/>
        <w:lvlText w:val="%8."/>
        <w:lvlJc w:val="left"/>
        <w:pPr>
          <w:tabs>
            <w:tab w:val="num" w:pos="5760"/>
          </w:tabs>
          <w:ind w:left="4320" w:firstLine="720"/>
        </w:pPr>
        <w:rPr>
          <w:rFonts w:hint="default"/>
          <w:caps w:val="0"/>
          <w:color w:val="010000"/>
          <w:u w:val="none"/>
        </w:rPr>
      </w:lvl>
    </w:lvlOverride>
    <w:lvlOverride w:ilvl="8">
      <w:lvl w:ilvl="8">
        <w:start w:val="1"/>
        <w:numFmt w:val="decimal"/>
        <w:pStyle w:val="Heading9"/>
        <w:lvlText w:val="(%9)"/>
        <w:lvlJc w:val="left"/>
        <w:pPr>
          <w:tabs>
            <w:tab w:val="num" w:pos="6480"/>
          </w:tabs>
          <w:ind w:left="5040" w:firstLine="720"/>
        </w:pPr>
        <w:rPr>
          <w:rFonts w:hint="default"/>
          <w:caps w:val="0"/>
          <w:color w:val="010000"/>
          <w:u w:val="none"/>
        </w:rPr>
      </w:lvl>
    </w:lvlOverride>
  </w:num>
  <w:num w:numId="10" w16cid:durableId="1226332924">
    <w:abstractNumId w:val="5"/>
  </w:num>
  <w:num w:numId="11" w16cid:durableId="103936014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07462179">
    <w:abstractNumId w:val="2"/>
  </w:num>
  <w:num w:numId="13" w16cid:durableId="792602526">
    <w:abstractNumId w:val="9"/>
  </w:num>
  <w:num w:numId="14" w16cid:durableId="11577698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116019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866856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95720759">
    <w:abstractNumId w:val="8"/>
  </w:num>
  <w:num w:numId="18" w16cid:durableId="21315894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59025694">
    <w:abstractNumId w:val="7"/>
  </w:num>
  <w:num w:numId="20" w16cid:durableId="606735065">
    <w:abstractNumId w:val="7"/>
  </w:num>
  <w:num w:numId="21" w16cid:durableId="961689689">
    <w:abstractNumId w:val="7"/>
  </w:num>
  <w:num w:numId="22" w16cid:durableId="914585053">
    <w:abstractNumId w:val="1"/>
  </w:num>
  <w:num w:numId="23" w16cid:durableId="1546403321">
    <w:abstractNumId w:val="7"/>
  </w:num>
  <w:num w:numId="24" w16cid:durableId="18081945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68853563">
    <w:abstractNumId w:val="7"/>
  </w:num>
  <w:num w:numId="26" w16cid:durableId="1145393044">
    <w:abstractNumId w:val="7"/>
  </w:num>
  <w:num w:numId="27" w16cid:durableId="8284748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94788941">
    <w:abstractNumId w:val="7"/>
  </w:num>
  <w:num w:numId="29" w16cid:durableId="1091699393">
    <w:abstractNumId w:val="7"/>
  </w:num>
  <w:num w:numId="30" w16cid:durableId="702748311">
    <w:abstractNumId w:val="7"/>
  </w:num>
  <w:num w:numId="31" w16cid:durableId="12814927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901339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15839244">
    <w:abstractNumId w:val="7"/>
  </w:num>
  <w:num w:numId="34" w16cid:durableId="477110341">
    <w:abstractNumId w:val="4"/>
  </w:num>
  <w:num w:numId="35" w16cid:durableId="2050687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ddedNumberingSchemes" w:val="&lt;?xml version=&quot;1.0&quot; encoding=&quot;utf-16&quot;?&gt;&lt;ArrayOfAddedNumberingScheme xmlns:xsd=&quot;http://www.w3.org/2001/XMLSchema&quot; xmlns:xsi=&quot;http://www.w3.org/2001/XMLSchema-instance&quot;&gt;&lt;AddedNumberingScheme&gt;&lt;SelectedNumberingScheme&gt;&lt;LastUpdatedBy&gt;MichelleGuyot&lt;/LastUpdatedBy&gt;&lt;LastUpdated&gt;2015-05-14T13:54:00&lt;/LastUpdated&gt;&lt;NumberingSchemeID&gt;135&lt;/NumberingSchemeID&gt;&lt;SortOrder&gt;0&lt;/SortOrder&gt;&lt;Name&gt;Corporate (1)&lt;/Name&gt;&lt;NameFrench&gt;Enterprise (1)&lt;/NameFrench&gt;&lt;Description&gt;Numbering schemes suitable for use in corporate documents.&lt;/Description&gt;&lt;DescriptionFrench&gt;Schéma de numérotation adapté aux documents d’entreprise.&lt;/DescriptionFrench&gt;&lt;FilterID&gt;1&lt;/FilterID&gt;&lt;FilterArray&gt;1&lt;/FilterArray&gt;&lt;DefaultNumberOfLevelsInTOC&gt;3&lt;/DefaultNumberOfLevelsInTOC&gt;&lt;CustomTOCAttached&gt;false&lt;/CustomTOCAttached&gt;&lt;DefaultTOCSchemeID&gt;0&lt;/DefaultTOCSchemeID&gt;&lt;BitMapID&gt;503&lt;/BitMapID&gt;&lt;Hidden&gt;false&lt;/Hidden&gt;&lt;ListIndexUsed&gt;0&lt;/ListIndexUsed&gt;&lt;CapturedDocument&gt;\\pcgserver\PcgStaff\MichelleGuyot\Numbering Assistant\2013\New Scheme\Corporate (1).docx&lt;/CapturedDocument&gt;&lt;CreatedByEndUser&gt;false&lt;/CreatedByEndUser&gt;&lt;ConnectionType&gt;Application&lt;/ConnectionType&gt;&lt;EnforceSchemeFont&gt;false&lt;/EnforceSchemeFont&gt;&lt;/SelectedNumberingScheme&gt;&lt;SelectedSchemeFilter&gt;&lt;LastUpdated&gt;0001-01-01T00:00:00&lt;/LastUpdated&gt;&lt;FilterID&gt;3&lt;/FilterID&gt;&lt;FilterName&gt;All Numbering Schemes&lt;/FilterName&gt;&lt;FilterNameFrench&gt;Tous les schémas de numérotation&lt;/FilterNameFrench&gt;&lt;UserDatabaseOnly&gt;false&lt;/UserDatabaseOnly&gt;&lt;Default&gt;true&lt;/Default&gt;&lt;SortPosition&gt;0&lt;/SortPosition&gt;&lt;/SelectedSchemeFilter&gt;&lt;SelectedNumberingSchemeOptions&gt;&lt;NumberingSchemeOption&gt;&lt;LastUpdated&gt;0001-01-01T00:00:00&lt;/LastUpdated&gt;&lt;NumberingScheme_OptionID&gt;532&lt;/NumberingScheme_OptionID&gt;&lt;NumberingSchemeID&gt;135&lt;/NumberingSchemeID&gt;&lt;OptionID&gt;0&lt;/OptionID&gt;&lt;Code&gt;AutoNumbering&lt;/Code&gt;&lt;Value&gt;0&lt;/Value&gt;&lt;SortOrder&gt;0&lt;/SortOrder&gt;&lt;MutuallyExclusive1&gt;false&lt;/MutuallyExclusive1&gt;&lt;MutuallyExclusive2&gt;false&lt;/MutuallyExclusive2&gt;&lt;MutuallyExclusive3&gt;false&lt;/MutuallyExclusive3&gt;&lt;/NumberingSchemeOption&gt;&lt;NumberingSchemeOption&gt;&lt;LastUpdated&gt;0001-01-01T00:00:00&lt;/LastUpdated&gt;&lt;NumberingScheme_OptionID&gt;531&lt;/NumberingScheme_OptionID&gt;&lt;NumberingSchemeID&gt;135&lt;/NumberingSchemeID&gt;&lt;OptionID&gt;0&lt;/OptionID&gt;&lt;Code&gt;ApplyFullJustification&lt;/Code&gt;&lt;Value&gt;0&lt;/Value&gt;&lt;SortOrder&gt;0&lt;/SortOrder&gt;&lt;MutuallyExclusive1&gt;false&lt;/MutuallyExclusive1&gt;&lt;MutuallyExclusive2&gt;false&lt;/MutuallyExclusive2&gt;&lt;MutuallyExclusive3&gt;false&lt;/MutuallyExclusive3&gt;&lt;/NumberingSchemeOption&gt;&lt;/SelectedNumberingSchemeOptions&gt;&lt;Index&gt;1&lt;/Index&gt;&lt;/AddedNumberingScheme&gt;&lt;/ArrayOfAddedNumberingScheme&gt;"/>
    <w:docVar w:name="CenterLevel1TOC" w:val="True"/>
    <w:docVar w:name="DefaultNumberOfLevelsInTOCForThisScheme" w:val="3"/>
    <w:docVar w:name="DocIDClientMatter" w:val="False"/>
    <w:docVar w:name="DocIDLibrary" w:val="True"/>
    <w:docVar w:name="DocIDType" w:val="AllPages"/>
    <w:docVar w:name="EnforceSchemeFont" w:val="True"/>
    <w:docVar w:name="ExcludeDirectFormattingInTOC1" w:val="True"/>
    <w:docVar w:name="IncludeTOCAndPageHeadings" w:val="True"/>
    <w:docVar w:name="LastSchemeChoice" w:val="Corporate (1)"/>
    <w:docVar w:name="LastSchemeUniqueID" w:val="135"/>
    <w:docVar w:name="LegacyNa" w:val="False"/>
    <w:docVar w:name="ndGeneratedStamp" w:val="4897-8371-9453, v. 4"/>
    <w:docVar w:name="ndGeneratedStampLocation" w:val="ExceptFirst"/>
    <w:docVar w:name="NoNumberLevel1TOC" w:val="True"/>
    <w:docVar w:name="Option0True" w:val="False"/>
    <w:docVar w:name="Option1True" w:val="False"/>
    <w:docVar w:name="Option2True" w:val="False"/>
    <w:docVar w:name="Option3True" w:val="False"/>
    <w:docVar w:name="StyleSeparatorCheck" w:val="True"/>
    <w:docVar w:name="TOCFormatConst" w:val="0"/>
    <w:docVar w:name="TOCFormatPreference" w:val="Leave TOC styles 'as is' in current document (default)"/>
    <w:docVar w:name="TOCHeadingAllCaps" w:val="True"/>
    <w:docVar w:name="TOCHeadingUnderlined" w:val="True"/>
    <w:docVar w:name="TOCIncludeNonHeadings" w:val="False"/>
    <w:docVar w:name="TOCIncludeSectionBreaks1" w:val="False"/>
    <w:docVar w:name="TOCPageUnderlined" w:val="True"/>
    <w:docVar w:name="TOCPosition" w:val="3"/>
    <w:docVar w:name="TOCRestartPageNumbering1" w:val="False"/>
    <w:docVar w:name="TOCRun" w:val="True"/>
    <w:docVar w:name="TOCSelectedNumberFormat1" w:val="Roman"/>
    <w:docVar w:name="TOCSpecialLevels1" w:val="False"/>
    <w:docVar w:name="UnderlineTOCLevel1" w:val="False"/>
    <w:docVar w:name="UpperLevelTOC" w:val="2"/>
  </w:docVars>
  <w:rsids>
    <w:rsidRoot w:val="005F7D67"/>
    <w:rsid w:val="0000011D"/>
    <w:rsid w:val="0000210B"/>
    <w:rsid w:val="000031E1"/>
    <w:rsid w:val="00003F6A"/>
    <w:rsid w:val="000041D9"/>
    <w:rsid w:val="00007A94"/>
    <w:rsid w:val="000130A8"/>
    <w:rsid w:val="00015C9C"/>
    <w:rsid w:val="000232B1"/>
    <w:rsid w:val="00025885"/>
    <w:rsid w:val="00026660"/>
    <w:rsid w:val="000270B6"/>
    <w:rsid w:val="0003027D"/>
    <w:rsid w:val="000312C6"/>
    <w:rsid w:val="00031710"/>
    <w:rsid w:val="00031829"/>
    <w:rsid w:val="0003634E"/>
    <w:rsid w:val="000404E0"/>
    <w:rsid w:val="00041FEE"/>
    <w:rsid w:val="000452B6"/>
    <w:rsid w:val="000559F3"/>
    <w:rsid w:val="00056CFB"/>
    <w:rsid w:val="0006037F"/>
    <w:rsid w:val="00061AC6"/>
    <w:rsid w:val="00063975"/>
    <w:rsid w:val="000642F0"/>
    <w:rsid w:val="00064EDD"/>
    <w:rsid w:val="00070AFB"/>
    <w:rsid w:val="00071789"/>
    <w:rsid w:val="00072297"/>
    <w:rsid w:val="00084976"/>
    <w:rsid w:val="0008580A"/>
    <w:rsid w:val="00085F67"/>
    <w:rsid w:val="00091566"/>
    <w:rsid w:val="00093AAD"/>
    <w:rsid w:val="000959CC"/>
    <w:rsid w:val="00095E1D"/>
    <w:rsid w:val="000975D6"/>
    <w:rsid w:val="000A08A8"/>
    <w:rsid w:val="000A3187"/>
    <w:rsid w:val="000B15D3"/>
    <w:rsid w:val="000B2CF8"/>
    <w:rsid w:val="000B2DF5"/>
    <w:rsid w:val="000B2F60"/>
    <w:rsid w:val="000B4138"/>
    <w:rsid w:val="000B6E63"/>
    <w:rsid w:val="000C2E48"/>
    <w:rsid w:val="000C3746"/>
    <w:rsid w:val="000C4123"/>
    <w:rsid w:val="000C5BBA"/>
    <w:rsid w:val="000D0A0F"/>
    <w:rsid w:val="000D0D4A"/>
    <w:rsid w:val="000D10A1"/>
    <w:rsid w:val="000D15D1"/>
    <w:rsid w:val="000D1C09"/>
    <w:rsid w:val="000D364D"/>
    <w:rsid w:val="000D48B8"/>
    <w:rsid w:val="000D4F60"/>
    <w:rsid w:val="000D5C6E"/>
    <w:rsid w:val="000E0E20"/>
    <w:rsid w:val="000E7313"/>
    <w:rsid w:val="000F003F"/>
    <w:rsid w:val="000F3544"/>
    <w:rsid w:val="000F45D1"/>
    <w:rsid w:val="000F5D81"/>
    <w:rsid w:val="00104FA3"/>
    <w:rsid w:val="001052BE"/>
    <w:rsid w:val="00105DAA"/>
    <w:rsid w:val="001075A5"/>
    <w:rsid w:val="00111298"/>
    <w:rsid w:val="001128E0"/>
    <w:rsid w:val="00114B24"/>
    <w:rsid w:val="001161E8"/>
    <w:rsid w:val="0012136D"/>
    <w:rsid w:val="001225E4"/>
    <w:rsid w:val="00130F90"/>
    <w:rsid w:val="00131162"/>
    <w:rsid w:val="001329F1"/>
    <w:rsid w:val="00133D40"/>
    <w:rsid w:val="001355A3"/>
    <w:rsid w:val="00137F0E"/>
    <w:rsid w:val="00140C52"/>
    <w:rsid w:val="00141203"/>
    <w:rsid w:val="001456EC"/>
    <w:rsid w:val="00145B08"/>
    <w:rsid w:val="00146B35"/>
    <w:rsid w:val="001501DB"/>
    <w:rsid w:val="001529FB"/>
    <w:rsid w:val="001665DB"/>
    <w:rsid w:val="001679B8"/>
    <w:rsid w:val="001726F7"/>
    <w:rsid w:val="001748EF"/>
    <w:rsid w:val="00180009"/>
    <w:rsid w:val="001828F6"/>
    <w:rsid w:val="00183320"/>
    <w:rsid w:val="00183AB7"/>
    <w:rsid w:val="001841A9"/>
    <w:rsid w:val="00184D00"/>
    <w:rsid w:val="00185A6D"/>
    <w:rsid w:val="001867F4"/>
    <w:rsid w:val="0018768D"/>
    <w:rsid w:val="00190A37"/>
    <w:rsid w:val="0019221C"/>
    <w:rsid w:val="00195007"/>
    <w:rsid w:val="00195D2A"/>
    <w:rsid w:val="00196571"/>
    <w:rsid w:val="00197E27"/>
    <w:rsid w:val="001A057A"/>
    <w:rsid w:val="001B4CBA"/>
    <w:rsid w:val="001B5FB1"/>
    <w:rsid w:val="001C21FF"/>
    <w:rsid w:val="001C410E"/>
    <w:rsid w:val="001C6505"/>
    <w:rsid w:val="001D09F5"/>
    <w:rsid w:val="001D326E"/>
    <w:rsid w:val="001D49E6"/>
    <w:rsid w:val="001D54EC"/>
    <w:rsid w:val="001D609A"/>
    <w:rsid w:val="001E0D0B"/>
    <w:rsid w:val="001E3039"/>
    <w:rsid w:val="001E398C"/>
    <w:rsid w:val="001E445D"/>
    <w:rsid w:val="001F5BCC"/>
    <w:rsid w:val="001F72DD"/>
    <w:rsid w:val="001F7807"/>
    <w:rsid w:val="0020008B"/>
    <w:rsid w:val="00203037"/>
    <w:rsid w:val="00203BF2"/>
    <w:rsid w:val="00204CD5"/>
    <w:rsid w:val="00206AC5"/>
    <w:rsid w:val="00206DFE"/>
    <w:rsid w:val="00212E17"/>
    <w:rsid w:val="0021425D"/>
    <w:rsid w:val="0022030D"/>
    <w:rsid w:val="002306AE"/>
    <w:rsid w:val="0023093A"/>
    <w:rsid w:val="00230AA0"/>
    <w:rsid w:val="00231052"/>
    <w:rsid w:val="00233B36"/>
    <w:rsid w:val="00235042"/>
    <w:rsid w:val="00235C46"/>
    <w:rsid w:val="00243BE4"/>
    <w:rsid w:val="00243E23"/>
    <w:rsid w:val="0024483A"/>
    <w:rsid w:val="00246A10"/>
    <w:rsid w:val="00247574"/>
    <w:rsid w:val="002475AB"/>
    <w:rsid w:val="002523C6"/>
    <w:rsid w:val="00253916"/>
    <w:rsid w:val="002539FD"/>
    <w:rsid w:val="0025407B"/>
    <w:rsid w:val="00262A9D"/>
    <w:rsid w:val="002656F0"/>
    <w:rsid w:val="00275685"/>
    <w:rsid w:val="00275828"/>
    <w:rsid w:val="002822D8"/>
    <w:rsid w:val="00282323"/>
    <w:rsid w:val="00282A11"/>
    <w:rsid w:val="0028432A"/>
    <w:rsid w:val="0029179F"/>
    <w:rsid w:val="00295B5C"/>
    <w:rsid w:val="00295CFF"/>
    <w:rsid w:val="00297721"/>
    <w:rsid w:val="002A57B8"/>
    <w:rsid w:val="002A5904"/>
    <w:rsid w:val="002A6B13"/>
    <w:rsid w:val="002B4059"/>
    <w:rsid w:val="002B6AF6"/>
    <w:rsid w:val="002C1D90"/>
    <w:rsid w:val="002C2E1A"/>
    <w:rsid w:val="002C6299"/>
    <w:rsid w:val="002C775D"/>
    <w:rsid w:val="002D7055"/>
    <w:rsid w:val="002D7D52"/>
    <w:rsid w:val="002E2BD3"/>
    <w:rsid w:val="002E3FF6"/>
    <w:rsid w:val="002F0541"/>
    <w:rsid w:val="002F1559"/>
    <w:rsid w:val="002F2EC3"/>
    <w:rsid w:val="002F36BF"/>
    <w:rsid w:val="002F3EA8"/>
    <w:rsid w:val="002F45D3"/>
    <w:rsid w:val="002F5899"/>
    <w:rsid w:val="002F637D"/>
    <w:rsid w:val="00301DF6"/>
    <w:rsid w:val="0030237A"/>
    <w:rsid w:val="003027C8"/>
    <w:rsid w:val="003046B7"/>
    <w:rsid w:val="00310DF5"/>
    <w:rsid w:val="00313545"/>
    <w:rsid w:val="00314027"/>
    <w:rsid w:val="003140CC"/>
    <w:rsid w:val="00316D00"/>
    <w:rsid w:val="00317367"/>
    <w:rsid w:val="00320C1D"/>
    <w:rsid w:val="00321082"/>
    <w:rsid w:val="00323DAB"/>
    <w:rsid w:val="003313E1"/>
    <w:rsid w:val="00332380"/>
    <w:rsid w:val="00332FCF"/>
    <w:rsid w:val="00340C80"/>
    <w:rsid w:val="00340D20"/>
    <w:rsid w:val="0034168E"/>
    <w:rsid w:val="00341FB4"/>
    <w:rsid w:val="00345EC4"/>
    <w:rsid w:val="003469D7"/>
    <w:rsid w:val="0034774F"/>
    <w:rsid w:val="003531DD"/>
    <w:rsid w:val="0035372E"/>
    <w:rsid w:val="00362514"/>
    <w:rsid w:val="00364F16"/>
    <w:rsid w:val="00365BEB"/>
    <w:rsid w:val="0036705B"/>
    <w:rsid w:val="00367DA4"/>
    <w:rsid w:val="003701B9"/>
    <w:rsid w:val="003738D5"/>
    <w:rsid w:val="00375D60"/>
    <w:rsid w:val="00376669"/>
    <w:rsid w:val="00383370"/>
    <w:rsid w:val="00383E40"/>
    <w:rsid w:val="00385A0B"/>
    <w:rsid w:val="00385BEA"/>
    <w:rsid w:val="00386E3C"/>
    <w:rsid w:val="00393E2C"/>
    <w:rsid w:val="003963ED"/>
    <w:rsid w:val="003A2DC1"/>
    <w:rsid w:val="003A40D7"/>
    <w:rsid w:val="003A4CF1"/>
    <w:rsid w:val="003A7ABD"/>
    <w:rsid w:val="003B504D"/>
    <w:rsid w:val="003C3D99"/>
    <w:rsid w:val="003C4D69"/>
    <w:rsid w:val="003C71B1"/>
    <w:rsid w:val="003D2899"/>
    <w:rsid w:val="003D3304"/>
    <w:rsid w:val="003D6A5A"/>
    <w:rsid w:val="003D7566"/>
    <w:rsid w:val="003E0355"/>
    <w:rsid w:val="003E08DC"/>
    <w:rsid w:val="003E2C2D"/>
    <w:rsid w:val="003E344E"/>
    <w:rsid w:val="003E3E29"/>
    <w:rsid w:val="003E431D"/>
    <w:rsid w:val="003E62AE"/>
    <w:rsid w:val="003E7D38"/>
    <w:rsid w:val="003F1042"/>
    <w:rsid w:val="004010F9"/>
    <w:rsid w:val="00401A30"/>
    <w:rsid w:val="0040230D"/>
    <w:rsid w:val="00406A88"/>
    <w:rsid w:val="00407D0B"/>
    <w:rsid w:val="00413DB6"/>
    <w:rsid w:val="00416183"/>
    <w:rsid w:val="00420522"/>
    <w:rsid w:val="004213A3"/>
    <w:rsid w:val="00423ED4"/>
    <w:rsid w:val="00426DEC"/>
    <w:rsid w:val="00430EE5"/>
    <w:rsid w:val="00431C12"/>
    <w:rsid w:val="004415DC"/>
    <w:rsid w:val="00441926"/>
    <w:rsid w:val="004430BB"/>
    <w:rsid w:val="00443BF1"/>
    <w:rsid w:val="004442B3"/>
    <w:rsid w:val="004453C2"/>
    <w:rsid w:val="004454A3"/>
    <w:rsid w:val="00445A9E"/>
    <w:rsid w:val="0045590F"/>
    <w:rsid w:val="00456681"/>
    <w:rsid w:val="00460B38"/>
    <w:rsid w:val="00464A72"/>
    <w:rsid w:val="004704B8"/>
    <w:rsid w:val="00471A65"/>
    <w:rsid w:val="004763B2"/>
    <w:rsid w:val="0047693B"/>
    <w:rsid w:val="00484F41"/>
    <w:rsid w:val="00496973"/>
    <w:rsid w:val="004A0546"/>
    <w:rsid w:val="004A2EDC"/>
    <w:rsid w:val="004A4F86"/>
    <w:rsid w:val="004B0A09"/>
    <w:rsid w:val="004B282E"/>
    <w:rsid w:val="004B35FD"/>
    <w:rsid w:val="004B4A84"/>
    <w:rsid w:val="004B69C4"/>
    <w:rsid w:val="004C24A4"/>
    <w:rsid w:val="004C2AF4"/>
    <w:rsid w:val="004C316F"/>
    <w:rsid w:val="004C4F77"/>
    <w:rsid w:val="004D13AA"/>
    <w:rsid w:val="004D6646"/>
    <w:rsid w:val="004E1082"/>
    <w:rsid w:val="004E3093"/>
    <w:rsid w:val="004E4146"/>
    <w:rsid w:val="004E646E"/>
    <w:rsid w:val="004E6A1D"/>
    <w:rsid w:val="004F0C23"/>
    <w:rsid w:val="004F13A2"/>
    <w:rsid w:val="004F4DC3"/>
    <w:rsid w:val="00500B2A"/>
    <w:rsid w:val="00505A7C"/>
    <w:rsid w:val="005071D9"/>
    <w:rsid w:val="0051591C"/>
    <w:rsid w:val="0052069C"/>
    <w:rsid w:val="005239A7"/>
    <w:rsid w:val="00523BA5"/>
    <w:rsid w:val="005253D1"/>
    <w:rsid w:val="00530594"/>
    <w:rsid w:val="005358DD"/>
    <w:rsid w:val="00537D63"/>
    <w:rsid w:val="0054178E"/>
    <w:rsid w:val="0054327C"/>
    <w:rsid w:val="00543AF3"/>
    <w:rsid w:val="00544341"/>
    <w:rsid w:val="00545E2E"/>
    <w:rsid w:val="005460E1"/>
    <w:rsid w:val="0055150A"/>
    <w:rsid w:val="00555694"/>
    <w:rsid w:val="00564AC4"/>
    <w:rsid w:val="0056544B"/>
    <w:rsid w:val="00565749"/>
    <w:rsid w:val="00566606"/>
    <w:rsid w:val="00566821"/>
    <w:rsid w:val="005672F5"/>
    <w:rsid w:val="005702FF"/>
    <w:rsid w:val="00570B4F"/>
    <w:rsid w:val="00571AFE"/>
    <w:rsid w:val="00573134"/>
    <w:rsid w:val="005816AE"/>
    <w:rsid w:val="00581748"/>
    <w:rsid w:val="00581FAD"/>
    <w:rsid w:val="0058346F"/>
    <w:rsid w:val="005838EE"/>
    <w:rsid w:val="00583FBA"/>
    <w:rsid w:val="005860E6"/>
    <w:rsid w:val="0058689D"/>
    <w:rsid w:val="005924EE"/>
    <w:rsid w:val="00593606"/>
    <w:rsid w:val="00595C73"/>
    <w:rsid w:val="005A1923"/>
    <w:rsid w:val="005A2411"/>
    <w:rsid w:val="005A2B43"/>
    <w:rsid w:val="005A2CA3"/>
    <w:rsid w:val="005A56E9"/>
    <w:rsid w:val="005A6978"/>
    <w:rsid w:val="005A6B82"/>
    <w:rsid w:val="005A7EA8"/>
    <w:rsid w:val="005B0644"/>
    <w:rsid w:val="005B41A4"/>
    <w:rsid w:val="005B6373"/>
    <w:rsid w:val="005C519F"/>
    <w:rsid w:val="005C76E5"/>
    <w:rsid w:val="005D0AEA"/>
    <w:rsid w:val="005D13E3"/>
    <w:rsid w:val="005E24E7"/>
    <w:rsid w:val="005E2D46"/>
    <w:rsid w:val="005E38AA"/>
    <w:rsid w:val="005F38B3"/>
    <w:rsid w:val="005F4C29"/>
    <w:rsid w:val="005F504E"/>
    <w:rsid w:val="005F50A8"/>
    <w:rsid w:val="005F7D67"/>
    <w:rsid w:val="006011C9"/>
    <w:rsid w:val="00605BEA"/>
    <w:rsid w:val="0061005E"/>
    <w:rsid w:val="00610EB9"/>
    <w:rsid w:val="0061443D"/>
    <w:rsid w:val="0061518B"/>
    <w:rsid w:val="00617A2B"/>
    <w:rsid w:val="0062295D"/>
    <w:rsid w:val="006316BF"/>
    <w:rsid w:val="00631DFA"/>
    <w:rsid w:val="006326DE"/>
    <w:rsid w:val="006337D4"/>
    <w:rsid w:val="00636ABA"/>
    <w:rsid w:val="00642407"/>
    <w:rsid w:val="00642488"/>
    <w:rsid w:val="006445C3"/>
    <w:rsid w:val="00645CD9"/>
    <w:rsid w:val="0064626D"/>
    <w:rsid w:val="00650DF2"/>
    <w:rsid w:val="00651132"/>
    <w:rsid w:val="006534A7"/>
    <w:rsid w:val="006548F1"/>
    <w:rsid w:val="00655886"/>
    <w:rsid w:val="00655E55"/>
    <w:rsid w:val="006614E2"/>
    <w:rsid w:val="006614EB"/>
    <w:rsid w:val="006635D5"/>
    <w:rsid w:val="0067137F"/>
    <w:rsid w:val="00674742"/>
    <w:rsid w:val="00674ED0"/>
    <w:rsid w:val="00675B03"/>
    <w:rsid w:val="00683CBF"/>
    <w:rsid w:val="00696844"/>
    <w:rsid w:val="006B300D"/>
    <w:rsid w:val="006B4DDF"/>
    <w:rsid w:val="006B6D86"/>
    <w:rsid w:val="006B77F6"/>
    <w:rsid w:val="006C04E1"/>
    <w:rsid w:val="006C095F"/>
    <w:rsid w:val="006C132E"/>
    <w:rsid w:val="006C3246"/>
    <w:rsid w:val="006C36B0"/>
    <w:rsid w:val="006C3EB0"/>
    <w:rsid w:val="006C5CA0"/>
    <w:rsid w:val="006C7016"/>
    <w:rsid w:val="006D00E6"/>
    <w:rsid w:val="006D1447"/>
    <w:rsid w:val="006D2C6C"/>
    <w:rsid w:val="006D3991"/>
    <w:rsid w:val="006D47D2"/>
    <w:rsid w:val="006E64A6"/>
    <w:rsid w:val="006F70B7"/>
    <w:rsid w:val="00700980"/>
    <w:rsid w:val="00701923"/>
    <w:rsid w:val="007040EE"/>
    <w:rsid w:val="00705D1B"/>
    <w:rsid w:val="00705EA4"/>
    <w:rsid w:val="00707F31"/>
    <w:rsid w:val="007119AD"/>
    <w:rsid w:val="007121BB"/>
    <w:rsid w:val="00717A46"/>
    <w:rsid w:val="0072014A"/>
    <w:rsid w:val="007218F9"/>
    <w:rsid w:val="0072273C"/>
    <w:rsid w:val="00725ABE"/>
    <w:rsid w:val="00726F99"/>
    <w:rsid w:val="00727AC5"/>
    <w:rsid w:val="00730466"/>
    <w:rsid w:val="00733B8C"/>
    <w:rsid w:val="00742051"/>
    <w:rsid w:val="0074343F"/>
    <w:rsid w:val="00746BC3"/>
    <w:rsid w:val="00753E5F"/>
    <w:rsid w:val="0075412F"/>
    <w:rsid w:val="007618A7"/>
    <w:rsid w:val="00761E84"/>
    <w:rsid w:val="00770494"/>
    <w:rsid w:val="0078294F"/>
    <w:rsid w:val="007841E2"/>
    <w:rsid w:val="00784685"/>
    <w:rsid w:val="007854CF"/>
    <w:rsid w:val="007878CC"/>
    <w:rsid w:val="007926B9"/>
    <w:rsid w:val="00794115"/>
    <w:rsid w:val="0079687A"/>
    <w:rsid w:val="00797787"/>
    <w:rsid w:val="007A2563"/>
    <w:rsid w:val="007B0A56"/>
    <w:rsid w:val="007B1BD7"/>
    <w:rsid w:val="007B4AEA"/>
    <w:rsid w:val="007C2F9D"/>
    <w:rsid w:val="007C3ABB"/>
    <w:rsid w:val="007C4657"/>
    <w:rsid w:val="007C4A49"/>
    <w:rsid w:val="007C52BC"/>
    <w:rsid w:val="007C78AF"/>
    <w:rsid w:val="007D250C"/>
    <w:rsid w:val="007D3C48"/>
    <w:rsid w:val="007E0E28"/>
    <w:rsid w:val="007E2E96"/>
    <w:rsid w:val="007E2EA8"/>
    <w:rsid w:val="007E4EF5"/>
    <w:rsid w:val="007E4EF6"/>
    <w:rsid w:val="007E681D"/>
    <w:rsid w:val="007F3E84"/>
    <w:rsid w:val="007F6329"/>
    <w:rsid w:val="008026F1"/>
    <w:rsid w:val="00803FCB"/>
    <w:rsid w:val="00811C02"/>
    <w:rsid w:val="00814DA4"/>
    <w:rsid w:val="00816BC5"/>
    <w:rsid w:val="008176E3"/>
    <w:rsid w:val="0083388B"/>
    <w:rsid w:val="00833B31"/>
    <w:rsid w:val="00837075"/>
    <w:rsid w:val="0083734B"/>
    <w:rsid w:val="00837849"/>
    <w:rsid w:val="00846557"/>
    <w:rsid w:val="00846B19"/>
    <w:rsid w:val="0085072D"/>
    <w:rsid w:val="00851F8B"/>
    <w:rsid w:val="00852C8F"/>
    <w:rsid w:val="00853237"/>
    <w:rsid w:val="00853624"/>
    <w:rsid w:val="00854422"/>
    <w:rsid w:val="00855D34"/>
    <w:rsid w:val="008568EC"/>
    <w:rsid w:val="00863A01"/>
    <w:rsid w:val="00866A11"/>
    <w:rsid w:val="00870B80"/>
    <w:rsid w:val="0087638D"/>
    <w:rsid w:val="00884599"/>
    <w:rsid w:val="00885F36"/>
    <w:rsid w:val="00886A67"/>
    <w:rsid w:val="00892C6F"/>
    <w:rsid w:val="0089354E"/>
    <w:rsid w:val="00894B15"/>
    <w:rsid w:val="008A4555"/>
    <w:rsid w:val="008A5D7A"/>
    <w:rsid w:val="008A5E2F"/>
    <w:rsid w:val="008B03C4"/>
    <w:rsid w:val="008B0777"/>
    <w:rsid w:val="008B6B50"/>
    <w:rsid w:val="008C2D13"/>
    <w:rsid w:val="008C4029"/>
    <w:rsid w:val="008C4ED8"/>
    <w:rsid w:val="008D3572"/>
    <w:rsid w:val="008D426F"/>
    <w:rsid w:val="008D49D8"/>
    <w:rsid w:val="008E25D6"/>
    <w:rsid w:val="008E3762"/>
    <w:rsid w:val="008E6EE4"/>
    <w:rsid w:val="008F7CB6"/>
    <w:rsid w:val="00902755"/>
    <w:rsid w:val="0091060A"/>
    <w:rsid w:val="00916753"/>
    <w:rsid w:val="0091678C"/>
    <w:rsid w:val="00922C22"/>
    <w:rsid w:val="00923BA7"/>
    <w:rsid w:val="00925207"/>
    <w:rsid w:val="00927D89"/>
    <w:rsid w:val="00931554"/>
    <w:rsid w:val="009336B1"/>
    <w:rsid w:val="00933A42"/>
    <w:rsid w:val="0093781A"/>
    <w:rsid w:val="00940065"/>
    <w:rsid w:val="00941015"/>
    <w:rsid w:val="009435E0"/>
    <w:rsid w:val="00953D90"/>
    <w:rsid w:val="0095406E"/>
    <w:rsid w:val="00954F8C"/>
    <w:rsid w:val="00964AEA"/>
    <w:rsid w:val="009709CD"/>
    <w:rsid w:val="0098164B"/>
    <w:rsid w:val="00984DBF"/>
    <w:rsid w:val="00985426"/>
    <w:rsid w:val="0098626F"/>
    <w:rsid w:val="00991933"/>
    <w:rsid w:val="00992414"/>
    <w:rsid w:val="00992FCE"/>
    <w:rsid w:val="009940B8"/>
    <w:rsid w:val="00995D75"/>
    <w:rsid w:val="009961AE"/>
    <w:rsid w:val="009A00B5"/>
    <w:rsid w:val="009A0817"/>
    <w:rsid w:val="009A18FE"/>
    <w:rsid w:val="009A2795"/>
    <w:rsid w:val="009A42F2"/>
    <w:rsid w:val="009A43A2"/>
    <w:rsid w:val="009A650D"/>
    <w:rsid w:val="009A7B48"/>
    <w:rsid w:val="009C1015"/>
    <w:rsid w:val="009C131C"/>
    <w:rsid w:val="009C30F1"/>
    <w:rsid w:val="009C4BEE"/>
    <w:rsid w:val="009C514F"/>
    <w:rsid w:val="009D4157"/>
    <w:rsid w:val="009D5A86"/>
    <w:rsid w:val="009D6B7F"/>
    <w:rsid w:val="009D7BCA"/>
    <w:rsid w:val="009E05AD"/>
    <w:rsid w:val="009E1D45"/>
    <w:rsid w:val="009E200E"/>
    <w:rsid w:val="009E2536"/>
    <w:rsid w:val="009E2B07"/>
    <w:rsid w:val="009E2DC8"/>
    <w:rsid w:val="009E441D"/>
    <w:rsid w:val="009E4E99"/>
    <w:rsid w:val="009F023B"/>
    <w:rsid w:val="009F024D"/>
    <w:rsid w:val="009F0737"/>
    <w:rsid w:val="009F67C0"/>
    <w:rsid w:val="009F68CA"/>
    <w:rsid w:val="00A038CF"/>
    <w:rsid w:val="00A03F4F"/>
    <w:rsid w:val="00A03FC0"/>
    <w:rsid w:val="00A0610F"/>
    <w:rsid w:val="00A067ED"/>
    <w:rsid w:val="00A06A07"/>
    <w:rsid w:val="00A07849"/>
    <w:rsid w:val="00A1522E"/>
    <w:rsid w:val="00A177A4"/>
    <w:rsid w:val="00A24FE8"/>
    <w:rsid w:val="00A3022C"/>
    <w:rsid w:val="00A30C11"/>
    <w:rsid w:val="00A31952"/>
    <w:rsid w:val="00A31CF5"/>
    <w:rsid w:val="00A3210D"/>
    <w:rsid w:val="00A358C2"/>
    <w:rsid w:val="00A36492"/>
    <w:rsid w:val="00A36EC7"/>
    <w:rsid w:val="00A415D8"/>
    <w:rsid w:val="00A4384E"/>
    <w:rsid w:val="00A46E92"/>
    <w:rsid w:val="00A4706E"/>
    <w:rsid w:val="00A52F95"/>
    <w:rsid w:val="00A552BD"/>
    <w:rsid w:val="00A55844"/>
    <w:rsid w:val="00A67EA5"/>
    <w:rsid w:val="00A719E8"/>
    <w:rsid w:val="00A74129"/>
    <w:rsid w:val="00A8143B"/>
    <w:rsid w:val="00A81BB4"/>
    <w:rsid w:val="00A82DF2"/>
    <w:rsid w:val="00A83608"/>
    <w:rsid w:val="00A84566"/>
    <w:rsid w:val="00A84F24"/>
    <w:rsid w:val="00A8770F"/>
    <w:rsid w:val="00A90191"/>
    <w:rsid w:val="00A932E8"/>
    <w:rsid w:val="00AA08E7"/>
    <w:rsid w:val="00AB1B71"/>
    <w:rsid w:val="00AB3E22"/>
    <w:rsid w:val="00AC2F29"/>
    <w:rsid w:val="00AC7C0E"/>
    <w:rsid w:val="00AD2CBE"/>
    <w:rsid w:val="00AD5ED0"/>
    <w:rsid w:val="00AD6D47"/>
    <w:rsid w:val="00AE22ED"/>
    <w:rsid w:val="00AE3C4E"/>
    <w:rsid w:val="00AE4E0D"/>
    <w:rsid w:val="00AE4F5C"/>
    <w:rsid w:val="00AF0AD3"/>
    <w:rsid w:val="00AF1724"/>
    <w:rsid w:val="00AF2B4B"/>
    <w:rsid w:val="00AF375F"/>
    <w:rsid w:val="00AF7E9B"/>
    <w:rsid w:val="00B01E46"/>
    <w:rsid w:val="00B0212B"/>
    <w:rsid w:val="00B028FD"/>
    <w:rsid w:val="00B05621"/>
    <w:rsid w:val="00B0580B"/>
    <w:rsid w:val="00B06A5C"/>
    <w:rsid w:val="00B0758E"/>
    <w:rsid w:val="00B11C3F"/>
    <w:rsid w:val="00B13F83"/>
    <w:rsid w:val="00B1731C"/>
    <w:rsid w:val="00B17C3A"/>
    <w:rsid w:val="00B233A9"/>
    <w:rsid w:val="00B23C80"/>
    <w:rsid w:val="00B369D5"/>
    <w:rsid w:val="00B37B06"/>
    <w:rsid w:val="00B43D3F"/>
    <w:rsid w:val="00B46E36"/>
    <w:rsid w:val="00B47352"/>
    <w:rsid w:val="00B4746E"/>
    <w:rsid w:val="00B47780"/>
    <w:rsid w:val="00B514DC"/>
    <w:rsid w:val="00B528D7"/>
    <w:rsid w:val="00B53D6B"/>
    <w:rsid w:val="00B55B3C"/>
    <w:rsid w:val="00B6064E"/>
    <w:rsid w:val="00B64250"/>
    <w:rsid w:val="00B65C5C"/>
    <w:rsid w:val="00B70DA3"/>
    <w:rsid w:val="00B711D9"/>
    <w:rsid w:val="00B71686"/>
    <w:rsid w:val="00B80C35"/>
    <w:rsid w:val="00B82DF7"/>
    <w:rsid w:val="00B93466"/>
    <w:rsid w:val="00B94A3A"/>
    <w:rsid w:val="00BC20B9"/>
    <w:rsid w:val="00BC2EA7"/>
    <w:rsid w:val="00BC3F3A"/>
    <w:rsid w:val="00BC6467"/>
    <w:rsid w:val="00BD2ACB"/>
    <w:rsid w:val="00BE06C9"/>
    <w:rsid w:val="00BE10EA"/>
    <w:rsid w:val="00BE30C6"/>
    <w:rsid w:val="00BE3138"/>
    <w:rsid w:val="00BE59BF"/>
    <w:rsid w:val="00BF37AC"/>
    <w:rsid w:val="00BF3A65"/>
    <w:rsid w:val="00BF40DF"/>
    <w:rsid w:val="00BF6671"/>
    <w:rsid w:val="00C018B9"/>
    <w:rsid w:val="00C01B57"/>
    <w:rsid w:val="00C07056"/>
    <w:rsid w:val="00C13E1E"/>
    <w:rsid w:val="00C20B4A"/>
    <w:rsid w:val="00C210AC"/>
    <w:rsid w:val="00C25F7C"/>
    <w:rsid w:val="00C27EDD"/>
    <w:rsid w:val="00C320B7"/>
    <w:rsid w:val="00C32C2E"/>
    <w:rsid w:val="00C33969"/>
    <w:rsid w:val="00C35AC8"/>
    <w:rsid w:val="00C35DA3"/>
    <w:rsid w:val="00C36854"/>
    <w:rsid w:val="00C40CC0"/>
    <w:rsid w:val="00C44166"/>
    <w:rsid w:val="00C46BBD"/>
    <w:rsid w:val="00C53131"/>
    <w:rsid w:val="00C539C2"/>
    <w:rsid w:val="00C54A54"/>
    <w:rsid w:val="00C5590E"/>
    <w:rsid w:val="00C60E34"/>
    <w:rsid w:val="00C62303"/>
    <w:rsid w:val="00C6534B"/>
    <w:rsid w:val="00C65764"/>
    <w:rsid w:val="00C71C21"/>
    <w:rsid w:val="00C71E0D"/>
    <w:rsid w:val="00C748D0"/>
    <w:rsid w:val="00C768D1"/>
    <w:rsid w:val="00C77B25"/>
    <w:rsid w:val="00C77D3A"/>
    <w:rsid w:val="00C85399"/>
    <w:rsid w:val="00C8690D"/>
    <w:rsid w:val="00C86EB1"/>
    <w:rsid w:val="00C90F5C"/>
    <w:rsid w:val="00C93050"/>
    <w:rsid w:val="00C93931"/>
    <w:rsid w:val="00C96D85"/>
    <w:rsid w:val="00CA03D2"/>
    <w:rsid w:val="00CA0527"/>
    <w:rsid w:val="00CA6855"/>
    <w:rsid w:val="00CA6BBF"/>
    <w:rsid w:val="00CB2813"/>
    <w:rsid w:val="00CB57AC"/>
    <w:rsid w:val="00CB70F4"/>
    <w:rsid w:val="00CB7F1A"/>
    <w:rsid w:val="00CC1054"/>
    <w:rsid w:val="00CC2732"/>
    <w:rsid w:val="00CC62AC"/>
    <w:rsid w:val="00CD0335"/>
    <w:rsid w:val="00CD048F"/>
    <w:rsid w:val="00CD3119"/>
    <w:rsid w:val="00CD68E2"/>
    <w:rsid w:val="00CD6C4F"/>
    <w:rsid w:val="00CE0075"/>
    <w:rsid w:val="00CE33B8"/>
    <w:rsid w:val="00CE736E"/>
    <w:rsid w:val="00CE7EAE"/>
    <w:rsid w:val="00CF017E"/>
    <w:rsid w:val="00CF0AF5"/>
    <w:rsid w:val="00CF63C0"/>
    <w:rsid w:val="00D00608"/>
    <w:rsid w:val="00D011F2"/>
    <w:rsid w:val="00D021BA"/>
    <w:rsid w:val="00D02708"/>
    <w:rsid w:val="00D068E4"/>
    <w:rsid w:val="00D153F2"/>
    <w:rsid w:val="00D1651C"/>
    <w:rsid w:val="00D1735B"/>
    <w:rsid w:val="00D20308"/>
    <w:rsid w:val="00D21415"/>
    <w:rsid w:val="00D21A86"/>
    <w:rsid w:val="00D30EC9"/>
    <w:rsid w:val="00D33E3F"/>
    <w:rsid w:val="00D34821"/>
    <w:rsid w:val="00D34A09"/>
    <w:rsid w:val="00D41E8D"/>
    <w:rsid w:val="00D43CAB"/>
    <w:rsid w:val="00D457A9"/>
    <w:rsid w:val="00D45957"/>
    <w:rsid w:val="00D51E5C"/>
    <w:rsid w:val="00D522CA"/>
    <w:rsid w:val="00D564C1"/>
    <w:rsid w:val="00D56B01"/>
    <w:rsid w:val="00D65C76"/>
    <w:rsid w:val="00D664B0"/>
    <w:rsid w:val="00D70A29"/>
    <w:rsid w:val="00D72715"/>
    <w:rsid w:val="00D72948"/>
    <w:rsid w:val="00D7328B"/>
    <w:rsid w:val="00D75407"/>
    <w:rsid w:val="00D7591D"/>
    <w:rsid w:val="00D818BD"/>
    <w:rsid w:val="00D83397"/>
    <w:rsid w:val="00D83601"/>
    <w:rsid w:val="00D86B0F"/>
    <w:rsid w:val="00D937F8"/>
    <w:rsid w:val="00D94659"/>
    <w:rsid w:val="00D96025"/>
    <w:rsid w:val="00D96210"/>
    <w:rsid w:val="00D96860"/>
    <w:rsid w:val="00D96ED0"/>
    <w:rsid w:val="00DA1AC0"/>
    <w:rsid w:val="00DA45B4"/>
    <w:rsid w:val="00DB5957"/>
    <w:rsid w:val="00DB6168"/>
    <w:rsid w:val="00DC0150"/>
    <w:rsid w:val="00DC0C34"/>
    <w:rsid w:val="00DC1647"/>
    <w:rsid w:val="00DC5B2B"/>
    <w:rsid w:val="00DC70B1"/>
    <w:rsid w:val="00DD2505"/>
    <w:rsid w:val="00DE02D0"/>
    <w:rsid w:val="00DF0C63"/>
    <w:rsid w:val="00DF176A"/>
    <w:rsid w:val="00DF3859"/>
    <w:rsid w:val="00E034CF"/>
    <w:rsid w:val="00E037C2"/>
    <w:rsid w:val="00E05644"/>
    <w:rsid w:val="00E05B24"/>
    <w:rsid w:val="00E10A8A"/>
    <w:rsid w:val="00E14F84"/>
    <w:rsid w:val="00E14FA5"/>
    <w:rsid w:val="00E16D74"/>
    <w:rsid w:val="00E20342"/>
    <w:rsid w:val="00E206D8"/>
    <w:rsid w:val="00E2115F"/>
    <w:rsid w:val="00E24DBA"/>
    <w:rsid w:val="00E40F9B"/>
    <w:rsid w:val="00E424FC"/>
    <w:rsid w:val="00E43C2B"/>
    <w:rsid w:val="00E445ED"/>
    <w:rsid w:val="00E47E2A"/>
    <w:rsid w:val="00E50AC7"/>
    <w:rsid w:val="00E53D46"/>
    <w:rsid w:val="00E5454E"/>
    <w:rsid w:val="00E5712A"/>
    <w:rsid w:val="00E636ED"/>
    <w:rsid w:val="00E664A4"/>
    <w:rsid w:val="00E66BEC"/>
    <w:rsid w:val="00E67598"/>
    <w:rsid w:val="00E73BED"/>
    <w:rsid w:val="00E73F69"/>
    <w:rsid w:val="00E747C5"/>
    <w:rsid w:val="00E74EEE"/>
    <w:rsid w:val="00E75B7E"/>
    <w:rsid w:val="00E7619E"/>
    <w:rsid w:val="00E81256"/>
    <w:rsid w:val="00E851CD"/>
    <w:rsid w:val="00E861A7"/>
    <w:rsid w:val="00E8722F"/>
    <w:rsid w:val="00EA0005"/>
    <w:rsid w:val="00EA15EB"/>
    <w:rsid w:val="00EA23C8"/>
    <w:rsid w:val="00EA3689"/>
    <w:rsid w:val="00EA64E6"/>
    <w:rsid w:val="00EA67AE"/>
    <w:rsid w:val="00EB14AA"/>
    <w:rsid w:val="00EB3159"/>
    <w:rsid w:val="00EC5FFB"/>
    <w:rsid w:val="00EC6265"/>
    <w:rsid w:val="00EC6C72"/>
    <w:rsid w:val="00EC7095"/>
    <w:rsid w:val="00ED3F8B"/>
    <w:rsid w:val="00EE00BA"/>
    <w:rsid w:val="00EE2A26"/>
    <w:rsid w:val="00EE367A"/>
    <w:rsid w:val="00EE4EEC"/>
    <w:rsid w:val="00EE6AA1"/>
    <w:rsid w:val="00F03DB4"/>
    <w:rsid w:val="00F04D10"/>
    <w:rsid w:val="00F126F1"/>
    <w:rsid w:val="00F136B0"/>
    <w:rsid w:val="00F13886"/>
    <w:rsid w:val="00F151D6"/>
    <w:rsid w:val="00F22030"/>
    <w:rsid w:val="00F24BBA"/>
    <w:rsid w:val="00F2627C"/>
    <w:rsid w:val="00F26300"/>
    <w:rsid w:val="00F271AA"/>
    <w:rsid w:val="00F307A7"/>
    <w:rsid w:val="00F30A6F"/>
    <w:rsid w:val="00F3124C"/>
    <w:rsid w:val="00F34BB4"/>
    <w:rsid w:val="00F355DF"/>
    <w:rsid w:val="00F36A23"/>
    <w:rsid w:val="00F45927"/>
    <w:rsid w:val="00F56BBF"/>
    <w:rsid w:val="00F60F76"/>
    <w:rsid w:val="00F6119D"/>
    <w:rsid w:val="00F62FCF"/>
    <w:rsid w:val="00F701C3"/>
    <w:rsid w:val="00F72A26"/>
    <w:rsid w:val="00F746C8"/>
    <w:rsid w:val="00F74CF9"/>
    <w:rsid w:val="00F81DAD"/>
    <w:rsid w:val="00F82684"/>
    <w:rsid w:val="00F93A65"/>
    <w:rsid w:val="00F94A12"/>
    <w:rsid w:val="00FA090E"/>
    <w:rsid w:val="00FA7196"/>
    <w:rsid w:val="00FA72D1"/>
    <w:rsid w:val="00FB1690"/>
    <w:rsid w:val="00FB173B"/>
    <w:rsid w:val="00FB2589"/>
    <w:rsid w:val="00FB30B7"/>
    <w:rsid w:val="00FB3D7E"/>
    <w:rsid w:val="00FB56A5"/>
    <w:rsid w:val="00FC1527"/>
    <w:rsid w:val="00FC3F86"/>
    <w:rsid w:val="00FD321C"/>
    <w:rsid w:val="00FD3A18"/>
    <w:rsid w:val="00FD4FB1"/>
    <w:rsid w:val="00FD50E8"/>
    <w:rsid w:val="00FE1333"/>
    <w:rsid w:val="00FE391F"/>
    <w:rsid w:val="00FE4A69"/>
    <w:rsid w:val="00FE72A7"/>
    <w:rsid w:val="00FF1050"/>
    <w:rsid w:val="00FF12CA"/>
    <w:rsid w:val="00FF2A5A"/>
    <w:rsid w:val="00FF2DE1"/>
    <w:rsid w:val="00FF40EA"/>
    <w:rsid w:val="00FF4E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7E94A1"/>
  <w15:docId w15:val="{463FACB5-5C4D-4DCC-A034-551C77D7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2BC"/>
  </w:style>
  <w:style w:type="paragraph" w:styleId="Heading1">
    <w:name w:val="heading 1"/>
    <w:basedOn w:val="Normal"/>
    <w:link w:val="Heading1Char"/>
    <w:qFormat/>
    <w:rsid w:val="008A5D7A"/>
    <w:pPr>
      <w:keepLines/>
      <w:numPr>
        <w:numId w:val="1"/>
      </w:numPr>
      <w:spacing w:after="240"/>
      <w:jc w:val="center"/>
      <w:outlineLvl w:val="0"/>
    </w:pPr>
    <w:rPr>
      <w:rFonts w:ascii="Times New Roman Bold" w:eastAsiaTheme="majorEastAsia" w:hAnsi="Times New Roman Bold" w:cs="Times New Roman"/>
      <w:b/>
      <w:bCs/>
      <w:caps/>
      <w:szCs w:val="28"/>
    </w:rPr>
  </w:style>
  <w:style w:type="paragraph" w:styleId="Heading2">
    <w:name w:val="heading 2"/>
    <w:basedOn w:val="Normal"/>
    <w:link w:val="Heading2Char"/>
    <w:unhideWhenUsed/>
    <w:qFormat/>
    <w:rsid w:val="003E3E29"/>
    <w:pPr>
      <w:numPr>
        <w:ilvl w:val="1"/>
        <w:numId w:val="1"/>
      </w:numPr>
      <w:tabs>
        <w:tab w:val="left" w:pos="2340"/>
      </w:tabs>
      <w:spacing w:after="240"/>
      <w:jc w:val="both"/>
      <w:outlineLvl w:val="1"/>
    </w:pPr>
    <w:rPr>
      <w:rFonts w:eastAsiaTheme="majorEastAsia" w:cs="Times New Roman"/>
      <w:b/>
      <w:bCs/>
      <w:szCs w:val="26"/>
    </w:rPr>
  </w:style>
  <w:style w:type="paragraph" w:styleId="Heading3">
    <w:name w:val="heading 3"/>
    <w:basedOn w:val="Normal"/>
    <w:link w:val="Heading3Char"/>
    <w:unhideWhenUsed/>
    <w:qFormat/>
    <w:rsid w:val="008A5D7A"/>
    <w:pPr>
      <w:numPr>
        <w:ilvl w:val="2"/>
        <w:numId w:val="1"/>
      </w:numPr>
      <w:tabs>
        <w:tab w:val="left" w:pos="2160"/>
      </w:tabs>
      <w:spacing w:after="240"/>
      <w:jc w:val="both"/>
      <w:outlineLvl w:val="2"/>
    </w:pPr>
    <w:rPr>
      <w:rFonts w:eastAsiaTheme="majorEastAsia" w:cs="Times New Roman"/>
      <w:bCs/>
    </w:rPr>
  </w:style>
  <w:style w:type="paragraph" w:styleId="Heading4">
    <w:name w:val="heading 4"/>
    <w:basedOn w:val="Normal"/>
    <w:link w:val="Heading4Char"/>
    <w:unhideWhenUsed/>
    <w:qFormat/>
    <w:rsid w:val="008A5D7A"/>
    <w:pPr>
      <w:numPr>
        <w:ilvl w:val="3"/>
        <w:numId w:val="1"/>
      </w:numPr>
      <w:tabs>
        <w:tab w:val="left" w:pos="2880"/>
      </w:tabs>
      <w:spacing w:after="240"/>
      <w:jc w:val="both"/>
      <w:outlineLvl w:val="3"/>
    </w:pPr>
    <w:rPr>
      <w:rFonts w:eastAsiaTheme="majorEastAsia" w:cs="Times New Roman"/>
      <w:bCs/>
      <w:iCs/>
    </w:rPr>
  </w:style>
  <w:style w:type="paragraph" w:styleId="Heading5">
    <w:name w:val="heading 5"/>
    <w:basedOn w:val="Normal"/>
    <w:link w:val="Heading5Char"/>
    <w:unhideWhenUsed/>
    <w:qFormat/>
    <w:rsid w:val="00375D60"/>
    <w:pPr>
      <w:numPr>
        <w:ilvl w:val="4"/>
        <w:numId w:val="1"/>
      </w:numPr>
      <w:spacing w:after="240"/>
      <w:jc w:val="both"/>
      <w:outlineLvl w:val="4"/>
    </w:pPr>
    <w:rPr>
      <w:rFonts w:eastAsiaTheme="majorEastAsia" w:cs="Times New Roman"/>
    </w:rPr>
  </w:style>
  <w:style w:type="paragraph" w:styleId="Heading6">
    <w:name w:val="heading 6"/>
    <w:basedOn w:val="Normal"/>
    <w:link w:val="Heading6Char"/>
    <w:unhideWhenUsed/>
    <w:qFormat/>
    <w:rsid w:val="008A5D7A"/>
    <w:pPr>
      <w:numPr>
        <w:ilvl w:val="5"/>
        <w:numId w:val="1"/>
      </w:numPr>
      <w:tabs>
        <w:tab w:val="left" w:pos="4320"/>
      </w:tabs>
      <w:spacing w:after="240"/>
      <w:jc w:val="both"/>
      <w:outlineLvl w:val="5"/>
    </w:pPr>
    <w:rPr>
      <w:rFonts w:eastAsiaTheme="majorEastAsia" w:cs="Times New Roman"/>
      <w:iCs/>
    </w:rPr>
  </w:style>
  <w:style w:type="paragraph" w:styleId="Heading7">
    <w:name w:val="heading 7"/>
    <w:aliases w:val="h7"/>
    <w:basedOn w:val="Normal"/>
    <w:link w:val="Heading7Char"/>
    <w:unhideWhenUsed/>
    <w:qFormat/>
    <w:rsid w:val="008A5D7A"/>
    <w:pPr>
      <w:numPr>
        <w:ilvl w:val="6"/>
        <w:numId w:val="1"/>
      </w:numPr>
      <w:tabs>
        <w:tab w:val="left" w:pos="5040"/>
      </w:tabs>
      <w:spacing w:after="240"/>
      <w:jc w:val="both"/>
      <w:outlineLvl w:val="6"/>
    </w:pPr>
    <w:rPr>
      <w:rFonts w:eastAsiaTheme="majorEastAsia" w:cs="Times New Roman"/>
      <w:iCs/>
    </w:rPr>
  </w:style>
  <w:style w:type="paragraph" w:styleId="Heading8">
    <w:name w:val="heading 8"/>
    <w:aliases w:val="h8"/>
    <w:basedOn w:val="Normal"/>
    <w:link w:val="Heading8Char"/>
    <w:unhideWhenUsed/>
    <w:qFormat/>
    <w:rsid w:val="008A5D7A"/>
    <w:pPr>
      <w:numPr>
        <w:ilvl w:val="7"/>
        <w:numId w:val="1"/>
      </w:numPr>
      <w:tabs>
        <w:tab w:val="left" w:pos="5760"/>
      </w:tabs>
      <w:spacing w:after="240"/>
      <w:jc w:val="both"/>
      <w:outlineLvl w:val="7"/>
    </w:pPr>
    <w:rPr>
      <w:rFonts w:eastAsiaTheme="majorEastAsia" w:cs="Times New Roman"/>
      <w:szCs w:val="20"/>
    </w:rPr>
  </w:style>
  <w:style w:type="paragraph" w:styleId="Heading9">
    <w:name w:val="heading 9"/>
    <w:aliases w:val="h9"/>
    <w:basedOn w:val="Normal"/>
    <w:link w:val="Heading9Char"/>
    <w:unhideWhenUsed/>
    <w:qFormat/>
    <w:rsid w:val="008A5D7A"/>
    <w:pPr>
      <w:numPr>
        <w:ilvl w:val="8"/>
        <w:numId w:val="1"/>
      </w:numPr>
      <w:tabs>
        <w:tab w:val="left" w:pos="6480"/>
      </w:tabs>
      <w:spacing w:after="240"/>
      <w:jc w:val="both"/>
      <w:outlineLvl w:val="8"/>
    </w:pPr>
    <w:rPr>
      <w:rFonts w:eastAsiaTheme="majorEastAsia" w:cs="Times New Roman"/>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5D7A"/>
    <w:rPr>
      <w:rFonts w:ascii="Times New Roman Bold" w:eastAsiaTheme="majorEastAsia" w:hAnsi="Times New Roman Bold" w:cs="Times New Roman"/>
      <w:b/>
      <w:bCs/>
      <w:caps/>
      <w:szCs w:val="28"/>
    </w:rPr>
  </w:style>
  <w:style w:type="character" w:customStyle="1" w:styleId="Heading2Char">
    <w:name w:val="Heading 2 Char"/>
    <w:basedOn w:val="DefaultParagraphFont"/>
    <w:link w:val="Heading2"/>
    <w:rsid w:val="003E3E29"/>
    <w:rPr>
      <w:rFonts w:eastAsiaTheme="majorEastAsia" w:cs="Times New Roman"/>
      <w:b/>
      <w:bCs/>
      <w:szCs w:val="26"/>
    </w:rPr>
  </w:style>
  <w:style w:type="character" w:customStyle="1" w:styleId="Heading3Char">
    <w:name w:val="Heading 3 Char"/>
    <w:basedOn w:val="DefaultParagraphFont"/>
    <w:link w:val="Heading3"/>
    <w:rsid w:val="008B0777"/>
    <w:rPr>
      <w:rFonts w:eastAsiaTheme="majorEastAsia" w:cs="Times New Roman"/>
      <w:bCs/>
    </w:rPr>
  </w:style>
  <w:style w:type="character" w:customStyle="1" w:styleId="Heading4Char">
    <w:name w:val="Heading 4 Char"/>
    <w:basedOn w:val="DefaultParagraphFont"/>
    <w:link w:val="Heading4"/>
    <w:rsid w:val="008B0777"/>
    <w:rPr>
      <w:rFonts w:eastAsiaTheme="majorEastAsia" w:cs="Times New Roman"/>
      <w:bCs/>
      <w:iCs/>
    </w:rPr>
  </w:style>
  <w:style w:type="character" w:customStyle="1" w:styleId="Heading5Char">
    <w:name w:val="Heading 5 Char"/>
    <w:basedOn w:val="DefaultParagraphFont"/>
    <w:link w:val="Heading5"/>
    <w:rsid w:val="00375D60"/>
    <w:rPr>
      <w:rFonts w:eastAsiaTheme="majorEastAsia" w:cs="Times New Roman"/>
    </w:rPr>
  </w:style>
  <w:style w:type="character" w:customStyle="1" w:styleId="Heading6Char">
    <w:name w:val="Heading 6 Char"/>
    <w:basedOn w:val="DefaultParagraphFont"/>
    <w:link w:val="Heading6"/>
    <w:rsid w:val="008B0777"/>
    <w:rPr>
      <w:rFonts w:eastAsiaTheme="majorEastAsia" w:cs="Times New Roman"/>
      <w:iCs/>
    </w:rPr>
  </w:style>
  <w:style w:type="character" w:customStyle="1" w:styleId="Heading7Char">
    <w:name w:val="Heading 7 Char"/>
    <w:aliases w:val="h7 Char"/>
    <w:basedOn w:val="DefaultParagraphFont"/>
    <w:link w:val="Heading7"/>
    <w:semiHidden/>
    <w:rsid w:val="008B0777"/>
    <w:rPr>
      <w:rFonts w:eastAsiaTheme="majorEastAsia" w:cs="Times New Roman"/>
      <w:iCs/>
    </w:rPr>
  </w:style>
  <w:style w:type="character" w:customStyle="1" w:styleId="Heading8Char">
    <w:name w:val="Heading 8 Char"/>
    <w:aliases w:val="h8 Char"/>
    <w:basedOn w:val="DefaultParagraphFont"/>
    <w:link w:val="Heading8"/>
    <w:semiHidden/>
    <w:rsid w:val="008B0777"/>
    <w:rPr>
      <w:rFonts w:eastAsiaTheme="majorEastAsia" w:cs="Times New Roman"/>
      <w:szCs w:val="20"/>
    </w:rPr>
  </w:style>
  <w:style w:type="character" w:customStyle="1" w:styleId="Heading9Char">
    <w:name w:val="Heading 9 Char"/>
    <w:aliases w:val="h9 Char"/>
    <w:basedOn w:val="DefaultParagraphFont"/>
    <w:link w:val="Heading9"/>
    <w:semiHidden/>
    <w:rsid w:val="008B0777"/>
    <w:rPr>
      <w:rFonts w:eastAsiaTheme="majorEastAsia" w:cs="Times New Roman"/>
      <w:iCs/>
      <w:szCs w:val="20"/>
    </w:rPr>
  </w:style>
  <w:style w:type="paragraph" w:styleId="BodyText">
    <w:name w:val="Body Text"/>
    <w:basedOn w:val="Normal"/>
    <w:link w:val="BodyTextChar"/>
    <w:uiPriority w:val="99"/>
    <w:semiHidden/>
    <w:unhideWhenUsed/>
    <w:rsid w:val="00F136B0"/>
    <w:pPr>
      <w:spacing w:after="120"/>
    </w:pPr>
  </w:style>
  <w:style w:type="character" w:customStyle="1" w:styleId="BodyTextChar">
    <w:name w:val="Body Text Char"/>
    <w:basedOn w:val="DefaultParagraphFont"/>
    <w:link w:val="BodyText"/>
    <w:uiPriority w:val="99"/>
    <w:semiHidden/>
    <w:rsid w:val="00F136B0"/>
  </w:style>
  <w:style w:type="paragraph" w:customStyle="1" w:styleId="00BlockInd5">
    <w:name w:val="00 Block Ind .5"/>
    <w:basedOn w:val="Normal"/>
    <w:qFormat/>
    <w:rsid w:val="00F136B0"/>
    <w:pPr>
      <w:spacing w:after="240"/>
      <w:ind w:left="720" w:right="720"/>
    </w:pPr>
  </w:style>
  <w:style w:type="paragraph" w:styleId="Header">
    <w:name w:val="header"/>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BF3A65"/>
    <w:pPr>
      <w:spacing w:after="240"/>
      <w:ind w:firstLine="720"/>
      <w:jc w:val="both"/>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jc w:val="both"/>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4442B3"/>
    <w:pPr>
      <w:spacing w:after="240"/>
      <w:ind w:left="1440" w:firstLine="720"/>
    </w:pPr>
  </w:style>
  <w:style w:type="paragraph" w:customStyle="1" w:styleId="00Normal">
    <w:name w:val="00 Normal"/>
    <w:basedOn w:val="Normal"/>
    <w:qFormat/>
    <w:rsid w:val="00BF3A65"/>
    <w:pPr>
      <w:spacing w:after="240"/>
      <w:jc w:val="both"/>
    </w:pPr>
  </w:style>
  <w:style w:type="paragraph" w:customStyle="1" w:styleId="00NumberList">
    <w:name w:val="00 Number List"/>
    <w:basedOn w:val="Normal"/>
    <w:qFormat/>
    <w:rsid w:val="00EC6265"/>
    <w:pPr>
      <w:numPr>
        <w:numId w:val="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BF3A65"/>
    <w:pPr>
      <w:keepNext/>
      <w:spacing w:after="240"/>
      <w:jc w:val="center"/>
    </w:pPr>
    <w:rPr>
      <w:b/>
      <w:caps/>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uiPriority w:val="1"/>
    <w:semiHidden/>
    <w:rsid w:val="00F136B0"/>
    <w:rPr>
      <w:rFonts w:ascii="Arial" w:hAnsi="Arial"/>
      <w:sz w:val="16"/>
    </w:rPr>
  </w:style>
  <w:style w:type="paragraph" w:styleId="EndnoteText">
    <w:name w:val="endnote text"/>
    <w:basedOn w:val="Normal"/>
    <w:link w:val="EndnoteTextChar"/>
    <w:uiPriority w:val="99"/>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unhideWhenUsed/>
    <w:rsid w:val="00F136B0"/>
    <w:pPr>
      <w:tabs>
        <w:tab w:val="right" w:pos="9360"/>
      </w:tabs>
      <w:ind w:left="5040"/>
    </w:pPr>
  </w:style>
  <w:style w:type="character" w:customStyle="1" w:styleId="SignatureChar">
    <w:name w:val="Signature Char"/>
    <w:basedOn w:val="DefaultParagraphFont"/>
    <w:link w:val="Signature"/>
    <w:uiPriority w:val="99"/>
    <w:rsid w:val="00F136B0"/>
  </w:style>
  <w:style w:type="paragraph" w:styleId="TOC1">
    <w:name w:val="toc 1"/>
    <w:basedOn w:val="Normal"/>
    <w:next w:val="Normal"/>
    <w:autoRedefine/>
    <w:uiPriority w:val="39"/>
    <w:unhideWhenUsed/>
    <w:rsid w:val="003E3E29"/>
    <w:pPr>
      <w:tabs>
        <w:tab w:val="right" w:leader="dot" w:pos="9346"/>
      </w:tabs>
      <w:spacing w:before="240" w:after="240"/>
      <w:jc w:val="center"/>
    </w:pPr>
    <w:rPr>
      <w:caps/>
    </w:rPr>
  </w:style>
  <w:style w:type="paragraph" w:styleId="TOC2">
    <w:name w:val="toc 2"/>
    <w:basedOn w:val="Normal"/>
    <w:next w:val="Normal"/>
    <w:autoRedefine/>
    <w:uiPriority w:val="39"/>
    <w:unhideWhenUsed/>
    <w:rsid w:val="003E3E29"/>
    <w:pPr>
      <w:tabs>
        <w:tab w:val="left" w:pos="2880"/>
        <w:tab w:val="right" w:leader="dot" w:pos="9346"/>
      </w:tabs>
      <w:ind w:left="2880" w:right="720" w:hanging="216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caps/>
      <w:u w:val="single"/>
    </w:rPr>
  </w:style>
  <w:style w:type="paragraph" w:customStyle="1" w:styleId="TOCPage">
    <w:name w:val="TOC Page"/>
    <w:basedOn w:val="Normal"/>
    <w:semiHidden/>
    <w:qFormat/>
    <w:rsid w:val="00F136B0"/>
    <w:pPr>
      <w:spacing w:after="240"/>
      <w:jc w:val="right"/>
    </w:pPr>
    <w:rPr>
      <w:b/>
      <w:u w:val="single"/>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semiHidden/>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paragraph" w:customStyle="1" w:styleId="MKTGBioBodyText">
    <w:name w:val="MKTG Bio Body Text"/>
    <w:qFormat/>
    <w:rsid w:val="00D41E8D"/>
    <w:pPr>
      <w:spacing w:after="120" w:line="260" w:lineRule="atLeast"/>
    </w:pPr>
    <w:rPr>
      <w:rFonts w:ascii="Garamond" w:hAnsi="Garamond"/>
    </w:rPr>
  </w:style>
  <w:style w:type="paragraph" w:customStyle="1" w:styleId="MKTGBioContact">
    <w:name w:val="MKTG Bio Contact"/>
    <w:basedOn w:val="Normal"/>
    <w:qFormat/>
    <w:rsid w:val="00D41E8D"/>
    <w:pPr>
      <w:spacing w:line="260" w:lineRule="atLeast"/>
      <w:contextualSpacing/>
    </w:pPr>
    <w:rPr>
      <w:rFonts w:ascii="Garamond" w:hAnsi="Garamond"/>
    </w:rPr>
  </w:style>
  <w:style w:type="paragraph" w:customStyle="1" w:styleId="MKTGBioHeading1">
    <w:name w:val="MKTG Bio Heading 1"/>
    <w:qFormat/>
    <w:rsid w:val="00D41E8D"/>
    <w:pPr>
      <w:spacing w:after="60"/>
      <w:outlineLvl w:val="1"/>
    </w:pPr>
    <w:rPr>
      <w:rFonts w:ascii="Garamond" w:hAnsi="Garamond"/>
      <w:b/>
    </w:rPr>
  </w:style>
  <w:style w:type="paragraph" w:customStyle="1" w:styleId="MKTGBioHeading2">
    <w:name w:val="MKTG Bio Heading 2"/>
    <w:qFormat/>
    <w:rsid w:val="00D41E8D"/>
    <w:pPr>
      <w:keepNext/>
      <w:spacing w:before="240" w:after="120"/>
    </w:pPr>
    <w:rPr>
      <w:rFonts w:ascii="Garamond" w:hAnsi="Garamond"/>
      <w:b/>
    </w:rPr>
  </w:style>
  <w:style w:type="paragraph" w:customStyle="1" w:styleId="MKTGBioPractice1">
    <w:name w:val="MKTG Bio Practice 1"/>
    <w:qFormat/>
    <w:rsid w:val="00D41E8D"/>
    <w:pPr>
      <w:keepNext/>
      <w:spacing w:before="240" w:after="60"/>
    </w:pPr>
    <w:rPr>
      <w:rFonts w:ascii="Garamond" w:hAnsi="Garamond"/>
      <w:b/>
    </w:rPr>
  </w:style>
  <w:style w:type="paragraph" w:customStyle="1" w:styleId="MKTGBioPractice1-NoSpaceBefore">
    <w:name w:val="MKTG Bio Practice 1 - No Space Before"/>
    <w:basedOn w:val="MKTGBioPractice1"/>
    <w:qFormat/>
    <w:rsid w:val="00D41E8D"/>
    <w:pPr>
      <w:spacing w:before="0"/>
    </w:pPr>
  </w:style>
  <w:style w:type="paragraph" w:customStyle="1" w:styleId="MKTGBioTitle">
    <w:name w:val="MKTG Bio Title"/>
    <w:basedOn w:val="MKTGBioContact"/>
    <w:qFormat/>
    <w:rsid w:val="00D41E8D"/>
    <w:pPr>
      <w:spacing w:after="240"/>
      <w:contextualSpacing w:val="0"/>
    </w:pPr>
    <w:rPr>
      <w:i/>
    </w:rPr>
  </w:style>
  <w:style w:type="paragraph" w:customStyle="1" w:styleId="MKTGBodyText">
    <w:name w:val="MKTG Body Text"/>
    <w:qFormat/>
    <w:rsid w:val="00D41E8D"/>
    <w:pPr>
      <w:spacing w:after="120"/>
    </w:pPr>
    <w:rPr>
      <w:rFonts w:ascii="Garamond" w:hAnsi="Garamond"/>
    </w:rPr>
  </w:style>
  <w:style w:type="paragraph" w:customStyle="1" w:styleId="MKTGBullets">
    <w:name w:val="MKTG Bullets"/>
    <w:qFormat/>
    <w:rsid w:val="000F5D81"/>
    <w:pPr>
      <w:numPr>
        <w:numId w:val="6"/>
      </w:numPr>
      <w:spacing w:after="240" w:line="240" w:lineRule="exact"/>
    </w:pPr>
    <w:rPr>
      <w:rFonts w:ascii="Garamond" w:hAnsi="Garamond"/>
    </w:rPr>
  </w:style>
  <w:style w:type="numbering" w:customStyle="1" w:styleId="MKTGBullets-list">
    <w:name w:val="MKTG Bullets-list"/>
    <w:basedOn w:val="NoList"/>
    <w:rsid w:val="000F5D81"/>
    <w:pPr>
      <w:numPr>
        <w:numId w:val="4"/>
      </w:numPr>
    </w:pPr>
  </w:style>
  <w:style w:type="paragraph" w:customStyle="1" w:styleId="MKTGGutterBullet">
    <w:name w:val="MKTG Gutter Bullet"/>
    <w:basedOn w:val="ListBullet"/>
    <w:qFormat/>
    <w:rsid w:val="00085F67"/>
    <w:pPr>
      <w:numPr>
        <w:numId w:val="7"/>
      </w:numPr>
      <w:spacing w:line="240" w:lineRule="atLeast"/>
      <w:contextualSpacing w:val="0"/>
    </w:pPr>
    <w:rPr>
      <w:rFonts w:ascii="Garamond" w:hAnsi="Garamond"/>
    </w:rPr>
  </w:style>
  <w:style w:type="paragraph" w:styleId="ListBullet">
    <w:name w:val="List Bullet"/>
    <w:basedOn w:val="Normal"/>
    <w:uiPriority w:val="99"/>
    <w:semiHidden/>
    <w:unhideWhenUsed/>
    <w:rsid w:val="00D41E8D"/>
    <w:pPr>
      <w:numPr>
        <w:numId w:val="5"/>
      </w:numPr>
      <w:contextualSpacing/>
    </w:pPr>
  </w:style>
  <w:style w:type="paragraph" w:customStyle="1" w:styleId="MKTGHeaderTitle1">
    <w:name w:val="MKTG Header Title 1"/>
    <w:qFormat/>
    <w:rsid w:val="00D41E8D"/>
    <w:pPr>
      <w:outlineLvl w:val="0"/>
    </w:pPr>
    <w:rPr>
      <w:rFonts w:ascii="Garamond" w:eastAsia="Garamond" w:hAnsi="Garamond" w:cs="Garamond"/>
      <w:color w:val="000000"/>
      <w:sz w:val="36"/>
    </w:rPr>
  </w:style>
  <w:style w:type="paragraph" w:customStyle="1" w:styleId="MKTGHeading1">
    <w:name w:val="MKTG Heading 1"/>
    <w:basedOn w:val="MKTGHeaderTitle1"/>
    <w:qFormat/>
    <w:rsid w:val="00D41E8D"/>
    <w:pPr>
      <w:spacing w:after="240"/>
      <w:outlineLvl w:val="1"/>
    </w:pPr>
  </w:style>
  <w:style w:type="paragraph" w:customStyle="1" w:styleId="MKTGHeading2">
    <w:name w:val="MKTG Heading 2"/>
    <w:basedOn w:val="MKTGHeading1"/>
    <w:qFormat/>
    <w:rsid w:val="00D41E8D"/>
    <w:pPr>
      <w:keepNext/>
      <w:spacing w:before="240" w:after="60"/>
      <w:outlineLvl w:val="2"/>
    </w:pPr>
    <w:rPr>
      <w:b/>
      <w:sz w:val="24"/>
    </w:rPr>
  </w:style>
  <w:style w:type="paragraph" w:customStyle="1" w:styleId="MKTGHeading3">
    <w:name w:val="MKTG Heading 3"/>
    <w:basedOn w:val="MKTGHeading2"/>
    <w:qFormat/>
    <w:rsid w:val="00D41E8D"/>
    <w:pPr>
      <w:outlineLvl w:val="3"/>
    </w:pPr>
    <w:rPr>
      <w:i/>
    </w:rPr>
  </w:style>
  <w:style w:type="paragraph" w:customStyle="1" w:styleId="MKTGOfficeAddress">
    <w:name w:val="MKTG Office Address"/>
    <w:qFormat/>
    <w:rsid w:val="00D41E8D"/>
    <w:pPr>
      <w:keepLines/>
      <w:spacing w:after="120"/>
      <w:contextualSpacing/>
    </w:pPr>
    <w:rPr>
      <w:rFonts w:ascii="Garamond" w:hAnsi="Garamond"/>
    </w:rPr>
  </w:style>
  <w:style w:type="paragraph" w:customStyle="1" w:styleId="MKTGTableHeading1">
    <w:name w:val="MKTG Table Heading 1"/>
    <w:qFormat/>
    <w:rsid w:val="00D41E8D"/>
    <w:pPr>
      <w:spacing w:before="40" w:after="40"/>
    </w:pPr>
    <w:rPr>
      <w:rFonts w:ascii="Garamond" w:hAnsi="Garamond"/>
      <w:b/>
    </w:rPr>
  </w:style>
  <w:style w:type="paragraph" w:customStyle="1" w:styleId="MKTGTableBodyText">
    <w:name w:val="MKTG Table Body Text"/>
    <w:basedOn w:val="MKTGTableHeading1"/>
    <w:qFormat/>
    <w:rsid w:val="00D41E8D"/>
    <w:pPr>
      <w:spacing w:before="60" w:after="60"/>
    </w:pPr>
    <w:rPr>
      <w:b w:val="0"/>
    </w:rPr>
  </w:style>
  <w:style w:type="character" w:customStyle="1" w:styleId="MKTGTimeline">
    <w:name w:val="MKTG Timeline"/>
    <w:basedOn w:val="DefaultParagraphFont"/>
    <w:uiPriority w:val="1"/>
    <w:qFormat/>
    <w:rsid w:val="00D41E8D"/>
    <w:rPr>
      <w:rFonts w:ascii="Garamond" w:hAnsi="Garamond"/>
      <w:b/>
      <w:sz w:val="24"/>
    </w:rPr>
  </w:style>
  <w:style w:type="table" w:styleId="TableGrid">
    <w:name w:val="Table Grid"/>
    <w:basedOn w:val="TableNormal"/>
    <w:uiPriority w:val="59"/>
    <w:rsid w:val="002E2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21082"/>
    <w:rPr>
      <w:color w:val="0000FF" w:themeColor="hyperlink"/>
      <w:u w:val="single"/>
    </w:rPr>
  </w:style>
  <w:style w:type="paragraph" w:customStyle="1" w:styleId="BoldCenter12pt">
    <w:name w:val="Bold Center 12 pt"/>
    <w:basedOn w:val="Normal"/>
    <w:next w:val="BodyText"/>
    <w:link w:val="BoldCenter12ptChar"/>
    <w:qFormat/>
    <w:rsid w:val="007C52BC"/>
    <w:pPr>
      <w:keepNext/>
      <w:spacing w:after="240"/>
      <w:jc w:val="center"/>
    </w:pPr>
    <w:rPr>
      <w:rFonts w:eastAsia="Times New Roman" w:cs="Times New Roman"/>
      <w:b/>
      <w:caps/>
      <w:szCs w:val="20"/>
    </w:rPr>
  </w:style>
  <w:style w:type="character" w:customStyle="1" w:styleId="BoldCenter12ptChar">
    <w:name w:val="Bold Center 12 pt Char"/>
    <w:basedOn w:val="DefaultParagraphFont"/>
    <w:link w:val="BoldCenter12pt"/>
    <w:rsid w:val="007C52BC"/>
    <w:rPr>
      <w:rFonts w:eastAsia="Times New Roman" w:cs="Times New Roman"/>
      <w:b/>
      <w:caps/>
      <w:szCs w:val="20"/>
    </w:rPr>
  </w:style>
  <w:style w:type="character" w:customStyle="1" w:styleId="zzmpTrailerItem">
    <w:name w:val="zzmpTrailerItem"/>
    <w:rsid w:val="007C52BC"/>
    <w:rPr>
      <w:rFonts w:ascii="Times New Roman" w:hAnsi="Times New Roman" w:cs="Times New Roman"/>
      <w:dstrike w:val="0"/>
      <w:noProof/>
      <w:color w:val="auto"/>
      <w:spacing w:val="0"/>
      <w:position w:val="0"/>
      <w:sz w:val="16"/>
      <w:szCs w:val="16"/>
      <w:u w:val="none"/>
      <w:effect w:val="none"/>
      <w:vertAlign w:val="baseline"/>
    </w:rPr>
  </w:style>
  <w:style w:type="paragraph" w:customStyle="1" w:styleId="BylawsCont5">
    <w:name w:val="Bylaws Cont 5"/>
    <w:basedOn w:val="Normal"/>
    <w:rsid w:val="007C52BC"/>
    <w:pPr>
      <w:numPr>
        <w:numId w:val="10"/>
      </w:numPr>
      <w:tabs>
        <w:tab w:val="clear" w:pos="0"/>
      </w:tabs>
      <w:spacing w:after="240"/>
      <w:jc w:val="both"/>
    </w:pPr>
    <w:rPr>
      <w:rFonts w:eastAsia="Times New Roman" w:cs="Times New Roman"/>
      <w:szCs w:val="20"/>
    </w:rPr>
  </w:style>
  <w:style w:type="paragraph" w:customStyle="1" w:styleId="BylawsCont6">
    <w:name w:val="Bylaws Cont 6"/>
    <w:basedOn w:val="BylawsCont5"/>
    <w:rsid w:val="007C52BC"/>
    <w:pPr>
      <w:numPr>
        <w:ilvl w:val="1"/>
      </w:numPr>
      <w:ind w:firstLine="0"/>
    </w:pPr>
  </w:style>
  <w:style w:type="paragraph" w:customStyle="1" w:styleId="BylawsL1">
    <w:name w:val="Bylaws_L1"/>
    <w:basedOn w:val="Normal"/>
    <w:next w:val="BodyText"/>
    <w:rsid w:val="007C52BC"/>
    <w:pPr>
      <w:keepNext/>
      <w:keepLines/>
      <w:numPr>
        <w:ilvl w:val="2"/>
        <w:numId w:val="10"/>
      </w:numPr>
      <w:tabs>
        <w:tab w:val="clear" w:pos="2160"/>
        <w:tab w:val="num" w:pos="0"/>
      </w:tabs>
      <w:spacing w:after="240"/>
      <w:ind w:left="0" w:firstLine="0"/>
      <w:jc w:val="center"/>
      <w:outlineLvl w:val="0"/>
    </w:pPr>
    <w:rPr>
      <w:rFonts w:eastAsia="Times New Roman" w:cs="Times New Roman"/>
      <w:b/>
      <w:caps/>
      <w:szCs w:val="20"/>
    </w:rPr>
  </w:style>
  <w:style w:type="paragraph" w:customStyle="1" w:styleId="BylawsL2">
    <w:name w:val="Bylaws_L2"/>
    <w:basedOn w:val="BylawsL1"/>
    <w:next w:val="BodyText"/>
    <w:rsid w:val="007C52BC"/>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7C52BC"/>
    <w:pPr>
      <w:numPr>
        <w:ilvl w:val="4"/>
      </w:numPr>
      <w:tabs>
        <w:tab w:val="clear" w:pos="3600"/>
        <w:tab w:val="num" w:pos="2160"/>
      </w:tabs>
      <w:ind w:left="720"/>
      <w:outlineLvl w:val="2"/>
    </w:pPr>
  </w:style>
  <w:style w:type="paragraph" w:customStyle="1" w:styleId="BylawsL4">
    <w:name w:val="Bylaws_L4"/>
    <w:basedOn w:val="BylawsL3"/>
    <w:next w:val="BodyText"/>
    <w:rsid w:val="007C52BC"/>
    <w:pPr>
      <w:numPr>
        <w:ilvl w:val="5"/>
      </w:numPr>
      <w:tabs>
        <w:tab w:val="clear" w:pos="4320"/>
        <w:tab w:val="num" w:pos="2880"/>
      </w:tabs>
      <w:ind w:left="1440"/>
      <w:outlineLvl w:val="3"/>
    </w:pPr>
  </w:style>
  <w:style w:type="paragraph" w:customStyle="1" w:styleId="HeadingBody1">
    <w:name w:val="HeadingBody 1"/>
    <w:basedOn w:val="Normal"/>
    <w:next w:val="Heading1"/>
    <w:link w:val="HeadingBody1Char"/>
    <w:uiPriority w:val="49"/>
    <w:semiHidden/>
    <w:rsid w:val="00AD2CBE"/>
    <w:pPr>
      <w:spacing w:after="240"/>
      <w:jc w:val="center"/>
    </w:pPr>
    <w:rPr>
      <w:rFonts w:eastAsiaTheme="majorEastAsia" w:cs="Times New Roman"/>
      <w:szCs w:val="26"/>
    </w:rPr>
  </w:style>
  <w:style w:type="character" w:customStyle="1" w:styleId="HeadingBody1Char">
    <w:name w:val="HeadingBody 1 Char"/>
    <w:basedOn w:val="Heading2Char"/>
    <w:link w:val="HeadingBody1"/>
    <w:uiPriority w:val="49"/>
    <w:semiHidden/>
    <w:rsid w:val="00AD2CBE"/>
    <w:rPr>
      <w:rFonts w:eastAsiaTheme="majorEastAsia" w:cs="Times New Roman"/>
      <w:b/>
      <w:bCs w:val="0"/>
      <w:szCs w:val="26"/>
    </w:rPr>
  </w:style>
  <w:style w:type="paragraph" w:customStyle="1" w:styleId="HeadingBody2">
    <w:name w:val="HeadingBody 2"/>
    <w:basedOn w:val="Normal"/>
    <w:next w:val="Heading2"/>
    <w:link w:val="HeadingBody2Char"/>
    <w:rsid w:val="00AD2CBE"/>
    <w:pPr>
      <w:spacing w:after="240"/>
      <w:ind w:firstLine="720"/>
      <w:jc w:val="both"/>
    </w:pPr>
    <w:rPr>
      <w:rFonts w:eastAsiaTheme="majorEastAsia" w:cs="Times New Roman"/>
      <w:szCs w:val="26"/>
    </w:rPr>
  </w:style>
  <w:style w:type="character" w:customStyle="1" w:styleId="HeadingBody2Char">
    <w:name w:val="HeadingBody 2 Char"/>
    <w:basedOn w:val="Heading2Char"/>
    <w:link w:val="HeadingBody2"/>
    <w:rsid w:val="00AD2CBE"/>
    <w:rPr>
      <w:rFonts w:eastAsiaTheme="majorEastAsia" w:cs="Times New Roman"/>
      <w:b/>
      <w:bCs w:val="0"/>
      <w:szCs w:val="26"/>
    </w:rPr>
  </w:style>
  <w:style w:type="paragraph" w:customStyle="1" w:styleId="HeadingBody3">
    <w:name w:val="HeadingBody 3"/>
    <w:basedOn w:val="Normal"/>
    <w:next w:val="Heading3"/>
    <w:link w:val="HeadingBody3Char"/>
    <w:uiPriority w:val="49"/>
    <w:semiHidden/>
    <w:rsid w:val="00AD2CBE"/>
    <w:pPr>
      <w:spacing w:after="240"/>
      <w:ind w:left="720" w:firstLine="720"/>
      <w:jc w:val="both"/>
    </w:pPr>
    <w:rPr>
      <w:rFonts w:eastAsiaTheme="majorEastAsia" w:cs="Times New Roman"/>
      <w:szCs w:val="26"/>
    </w:rPr>
  </w:style>
  <w:style w:type="character" w:customStyle="1" w:styleId="HeadingBody3Char">
    <w:name w:val="HeadingBody 3 Char"/>
    <w:basedOn w:val="Heading2Char"/>
    <w:link w:val="HeadingBody3"/>
    <w:uiPriority w:val="49"/>
    <w:semiHidden/>
    <w:rsid w:val="00AD2CBE"/>
    <w:rPr>
      <w:rFonts w:eastAsiaTheme="majorEastAsia" w:cs="Times New Roman"/>
      <w:b/>
      <w:bCs w:val="0"/>
      <w:szCs w:val="26"/>
    </w:rPr>
  </w:style>
  <w:style w:type="paragraph" w:customStyle="1" w:styleId="HeadingBody4">
    <w:name w:val="HeadingBody 4"/>
    <w:basedOn w:val="Normal"/>
    <w:next w:val="Heading4"/>
    <w:link w:val="HeadingBody4Char"/>
    <w:uiPriority w:val="49"/>
    <w:semiHidden/>
    <w:rsid w:val="00AD2CBE"/>
    <w:pPr>
      <w:spacing w:after="240"/>
      <w:ind w:left="1440" w:firstLine="720"/>
      <w:jc w:val="both"/>
    </w:pPr>
    <w:rPr>
      <w:rFonts w:eastAsiaTheme="majorEastAsia" w:cs="Times New Roman"/>
      <w:szCs w:val="26"/>
    </w:rPr>
  </w:style>
  <w:style w:type="character" w:customStyle="1" w:styleId="HeadingBody4Char">
    <w:name w:val="HeadingBody 4 Char"/>
    <w:basedOn w:val="Heading2Char"/>
    <w:link w:val="HeadingBody4"/>
    <w:uiPriority w:val="49"/>
    <w:semiHidden/>
    <w:rsid w:val="00AD2CBE"/>
    <w:rPr>
      <w:rFonts w:eastAsiaTheme="majorEastAsia" w:cs="Times New Roman"/>
      <w:b/>
      <w:bCs w:val="0"/>
      <w:szCs w:val="26"/>
    </w:rPr>
  </w:style>
  <w:style w:type="paragraph" w:customStyle="1" w:styleId="HeadingBody5">
    <w:name w:val="HeadingBody 5"/>
    <w:basedOn w:val="Normal"/>
    <w:next w:val="Heading5"/>
    <w:link w:val="HeadingBody5Char"/>
    <w:uiPriority w:val="49"/>
    <w:semiHidden/>
    <w:rsid w:val="00AD2CBE"/>
    <w:pPr>
      <w:spacing w:after="240"/>
      <w:ind w:left="1440" w:firstLine="720"/>
      <w:jc w:val="both"/>
    </w:pPr>
    <w:rPr>
      <w:rFonts w:eastAsiaTheme="majorEastAsia" w:cs="Times New Roman"/>
      <w:szCs w:val="26"/>
    </w:rPr>
  </w:style>
  <w:style w:type="character" w:customStyle="1" w:styleId="HeadingBody5Char">
    <w:name w:val="HeadingBody 5 Char"/>
    <w:basedOn w:val="Heading2Char"/>
    <w:link w:val="HeadingBody5"/>
    <w:uiPriority w:val="49"/>
    <w:semiHidden/>
    <w:rsid w:val="00AD2CBE"/>
    <w:rPr>
      <w:rFonts w:eastAsiaTheme="majorEastAsia" w:cs="Times New Roman"/>
      <w:b/>
      <w:bCs w:val="0"/>
      <w:szCs w:val="26"/>
    </w:rPr>
  </w:style>
  <w:style w:type="paragraph" w:customStyle="1" w:styleId="HeadingBody6">
    <w:name w:val="HeadingBody 6"/>
    <w:basedOn w:val="Normal"/>
    <w:next w:val="Heading6"/>
    <w:link w:val="HeadingBody6Char"/>
    <w:uiPriority w:val="49"/>
    <w:semiHidden/>
    <w:rsid w:val="00AD2CBE"/>
    <w:pPr>
      <w:spacing w:after="240"/>
      <w:ind w:left="2880" w:firstLine="720"/>
      <w:jc w:val="both"/>
    </w:pPr>
    <w:rPr>
      <w:rFonts w:eastAsiaTheme="majorEastAsia" w:cs="Times New Roman"/>
      <w:szCs w:val="26"/>
    </w:rPr>
  </w:style>
  <w:style w:type="character" w:customStyle="1" w:styleId="HeadingBody6Char">
    <w:name w:val="HeadingBody 6 Char"/>
    <w:basedOn w:val="Heading2Char"/>
    <w:link w:val="HeadingBody6"/>
    <w:uiPriority w:val="49"/>
    <w:semiHidden/>
    <w:rsid w:val="00AD2CBE"/>
    <w:rPr>
      <w:rFonts w:eastAsiaTheme="majorEastAsia" w:cs="Times New Roman"/>
      <w:b/>
      <w:bCs w:val="0"/>
      <w:szCs w:val="26"/>
    </w:rPr>
  </w:style>
  <w:style w:type="paragraph" w:customStyle="1" w:styleId="HeadingBody7">
    <w:name w:val="HeadingBody 7"/>
    <w:basedOn w:val="Normal"/>
    <w:next w:val="Heading7"/>
    <w:link w:val="HeadingBody7Char"/>
    <w:uiPriority w:val="49"/>
    <w:semiHidden/>
    <w:rsid w:val="00AD2CBE"/>
    <w:pPr>
      <w:spacing w:after="240"/>
      <w:ind w:left="3600" w:firstLine="720"/>
      <w:jc w:val="both"/>
    </w:pPr>
    <w:rPr>
      <w:rFonts w:eastAsiaTheme="majorEastAsia" w:cs="Times New Roman"/>
      <w:szCs w:val="26"/>
    </w:rPr>
  </w:style>
  <w:style w:type="character" w:customStyle="1" w:styleId="HeadingBody7Char">
    <w:name w:val="HeadingBody 7 Char"/>
    <w:basedOn w:val="Heading2Char"/>
    <w:link w:val="HeadingBody7"/>
    <w:uiPriority w:val="49"/>
    <w:semiHidden/>
    <w:rsid w:val="00AD2CBE"/>
    <w:rPr>
      <w:rFonts w:eastAsiaTheme="majorEastAsia" w:cs="Times New Roman"/>
      <w:b/>
      <w:bCs w:val="0"/>
      <w:szCs w:val="26"/>
    </w:rPr>
  </w:style>
  <w:style w:type="paragraph" w:customStyle="1" w:styleId="HeadingBody8">
    <w:name w:val="HeadingBody 8"/>
    <w:basedOn w:val="Normal"/>
    <w:next w:val="Heading8"/>
    <w:link w:val="HeadingBody8Char"/>
    <w:uiPriority w:val="49"/>
    <w:semiHidden/>
    <w:rsid w:val="00AD2CBE"/>
    <w:pPr>
      <w:spacing w:after="240"/>
      <w:ind w:left="4320" w:firstLine="720"/>
      <w:jc w:val="both"/>
    </w:pPr>
    <w:rPr>
      <w:rFonts w:eastAsiaTheme="majorEastAsia" w:cs="Times New Roman"/>
      <w:szCs w:val="26"/>
    </w:rPr>
  </w:style>
  <w:style w:type="character" w:customStyle="1" w:styleId="HeadingBody8Char">
    <w:name w:val="HeadingBody 8 Char"/>
    <w:basedOn w:val="Heading2Char"/>
    <w:link w:val="HeadingBody8"/>
    <w:uiPriority w:val="49"/>
    <w:semiHidden/>
    <w:rsid w:val="00AD2CBE"/>
    <w:rPr>
      <w:rFonts w:eastAsiaTheme="majorEastAsia" w:cs="Times New Roman"/>
      <w:b/>
      <w:bCs w:val="0"/>
      <w:szCs w:val="26"/>
    </w:rPr>
  </w:style>
  <w:style w:type="paragraph" w:customStyle="1" w:styleId="HeadingBody9">
    <w:name w:val="HeadingBody 9"/>
    <w:basedOn w:val="Normal"/>
    <w:next w:val="Heading9"/>
    <w:link w:val="HeadingBody9Char"/>
    <w:uiPriority w:val="49"/>
    <w:semiHidden/>
    <w:rsid w:val="00AD2CBE"/>
    <w:pPr>
      <w:spacing w:after="240"/>
      <w:ind w:left="5040" w:firstLine="720"/>
      <w:jc w:val="both"/>
    </w:pPr>
    <w:rPr>
      <w:rFonts w:eastAsiaTheme="majorEastAsia" w:cs="Times New Roman"/>
      <w:szCs w:val="26"/>
    </w:rPr>
  </w:style>
  <w:style w:type="character" w:customStyle="1" w:styleId="HeadingBody9Char">
    <w:name w:val="HeadingBody 9 Char"/>
    <w:basedOn w:val="Heading2Char"/>
    <w:link w:val="HeadingBody9"/>
    <w:uiPriority w:val="49"/>
    <w:semiHidden/>
    <w:rsid w:val="00AD2CBE"/>
    <w:rPr>
      <w:rFonts w:eastAsiaTheme="majorEastAsia" w:cs="Times New Roman"/>
      <w:b/>
      <w:bCs w:val="0"/>
      <w:szCs w:val="26"/>
    </w:rPr>
  </w:style>
  <w:style w:type="paragraph" w:styleId="BalloonText">
    <w:name w:val="Balloon Text"/>
    <w:basedOn w:val="Normal"/>
    <w:link w:val="BalloonTextChar"/>
    <w:uiPriority w:val="99"/>
    <w:semiHidden/>
    <w:unhideWhenUsed/>
    <w:rsid w:val="005A1923"/>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5A1923"/>
    <w:rPr>
      <w:rFonts w:ascii="Tahoma" w:eastAsia="Times New Roman" w:hAnsi="Tahoma" w:cs="Tahoma"/>
      <w:sz w:val="16"/>
      <w:szCs w:val="16"/>
    </w:rPr>
  </w:style>
  <w:style w:type="paragraph" w:styleId="Bibliography">
    <w:name w:val="Bibliography"/>
    <w:basedOn w:val="Normal"/>
    <w:next w:val="Normal"/>
    <w:uiPriority w:val="37"/>
    <w:semiHidden/>
    <w:unhideWhenUsed/>
    <w:rsid w:val="00D664B0"/>
  </w:style>
  <w:style w:type="paragraph" w:styleId="BodyText2">
    <w:name w:val="Body Text 2"/>
    <w:basedOn w:val="Normal"/>
    <w:link w:val="BodyText2Char"/>
    <w:uiPriority w:val="99"/>
    <w:semiHidden/>
    <w:unhideWhenUsed/>
    <w:rsid w:val="00D664B0"/>
    <w:pPr>
      <w:spacing w:after="120" w:line="480" w:lineRule="auto"/>
    </w:pPr>
  </w:style>
  <w:style w:type="character" w:customStyle="1" w:styleId="BodyText2Char">
    <w:name w:val="Body Text 2 Char"/>
    <w:basedOn w:val="DefaultParagraphFont"/>
    <w:link w:val="BodyText2"/>
    <w:uiPriority w:val="99"/>
    <w:semiHidden/>
    <w:rsid w:val="00D664B0"/>
  </w:style>
  <w:style w:type="paragraph" w:styleId="BodyText3">
    <w:name w:val="Body Text 3"/>
    <w:basedOn w:val="Normal"/>
    <w:link w:val="BodyText3Char"/>
    <w:uiPriority w:val="99"/>
    <w:semiHidden/>
    <w:unhideWhenUsed/>
    <w:rsid w:val="00D664B0"/>
    <w:pPr>
      <w:spacing w:after="120"/>
    </w:pPr>
    <w:rPr>
      <w:sz w:val="16"/>
      <w:szCs w:val="16"/>
    </w:rPr>
  </w:style>
  <w:style w:type="character" w:customStyle="1" w:styleId="BodyText3Char">
    <w:name w:val="Body Text 3 Char"/>
    <w:basedOn w:val="DefaultParagraphFont"/>
    <w:link w:val="BodyText3"/>
    <w:uiPriority w:val="99"/>
    <w:semiHidden/>
    <w:rsid w:val="00D664B0"/>
    <w:rPr>
      <w:sz w:val="16"/>
      <w:szCs w:val="16"/>
    </w:rPr>
  </w:style>
  <w:style w:type="paragraph" w:styleId="BodyTextFirstIndent">
    <w:name w:val="Body Text First Indent"/>
    <w:basedOn w:val="BodyText"/>
    <w:link w:val="BodyTextFirstIndentChar"/>
    <w:uiPriority w:val="99"/>
    <w:semiHidden/>
    <w:unhideWhenUsed/>
    <w:rsid w:val="00D664B0"/>
    <w:pPr>
      <w:spacing w:after="0"/>
      <w:ind w:firstLine="360"/>
    </w:pPr>
  </w:style>
  <w:style w:type="character" w:customStyle="1" w:styleId="BodyTextFirstIndentChar">
    <w:name w:val="Body Text First Indent Char"/>
    <w:basedOn w:val="BodyTextChar"/>
    <w:link w:val="BodyTextFirstIndent"/>
    <w:uiPriority w:val="99"/>
    <w:semiHidden/>
    <w:rsid w:val="00D664B0"/>
  </w:style>
  <w:style w:type="paragraph" w:styleId="BodyTextIndent">
    <w:name w:val="Body Text Indent"/>
    <w:basedOn w:val="Normal"/>
    <w:link w:val="BodyTextIndentChar"/>
    <w:uiPriority w:val="99"/>
    <w:semiHidden/>
    <w:unhideWhenUsed/>
    <w:rsid w:val="00D664B0"/>
    <w:pPr>
      <w:spacing w:after="120"/>
      <w:ind w:left="360"/>
    </w:pPr>
  </w:style>
  <w:style w:type="character" w:customStyle="1" w:styleId="BodyTextIndentChar">
    <w:name w:val="Body Text Indent Char"/>
    <w:basedOn w:val="DefaultParagraphFont"/>
    <w:link w:val="BodyTextIndent"/>
    <w:uiPriority w:val="99"/>
    <w:semiHidden/>
    <w:rsid w:val="00D664B0"/>
  </w:style>
  <w:style w:type="paragraph" w:styleId="BodyTextFirstIndent2">
    <w:name w:val="Body Text First Indent 2"/>
    <w:basedOn w:val="BodyTextIndent"/>
    <w:link w:val="BodyTextFirstIndent2Char"/>
    <w:uiPriority w:val="99"/>
    <w:semiHidden/>
    <w:unhideWhenUsed/>
    <w:rsid w:val="00D664B0"/>
    <w:pPr>
      <w:spacing w:after="0"/>
      <w:ind w:firstLine="360"/>
    </w:pPr>
  </w:style>
  <w:style w:type="character" w:customStyle="1" w:styleId="BodyTextFirstIndent2Char">
    <w:name w:val="Body Text First Indent 2 Char"/>
    <w:basedOn w:val="BodyTextIndentChar"/>
    <w:link w:val="BodyTextFirstIndent2"/>
    <w:uiPriority w:val="99"/>
    <w:semiHidden/>
    <w:rsid w:val="00D664B0"/>
  </w:style>
  <w:style w:type="paragraph" w:styleId="BodyTextIndent2">
    <w:name w:val="Body Text Indent 2"/>
    <w:basedOn w:val="Normal"/>
    <w:link w:val="BodyTextIndent2Char"/>
    <w:uiPriority w:val="99"/>
    <w:semiHidden/>
    <w:unhideWhenUsed/>
    <w:rsid w:val="00D664B0"/>
    <w:pPr>
      <w:spacing w:after="120" w:line="480" w:lineRule="auto"/>
      <w:ind w:left="360"/>
    </w:pPr>
  </w:style>
  <w:style w:type="character" w:customStyle="1" w:styleId="BodyTextIndent2Char">
    <w:name w:val="Body Text Indent 2 Char"/>
    <w:basedOn w:val="DefaultParagraphFont"/>
    <w:link w:val="BodyTextIndent2"/>
    <w:uiPriority w:val="99"/>
    <w:semiHidden/>
    <w:rsid w:val="00D664B0"/>
  </w:style>
  <w:style w:type="paragraph" w:styleId="BodyTextIndent3">
    <w:name w:val="Body Text Indent 3"/>
    <w:basedOn w:val="Normal"/>
    <w:link w:val="BodyTextIndent3Char"/>
    <w:uiPriority w:val="99"/>
    <w:semiHidden/>
    <w:unhideWhenUsed/>
    <w:rsid w:val="00D664B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D664B0"/>
    <w:rPr>
      <w:sz w:val="16"/>
      <w:szCs w:val="16"/>
    </w:rPr>
  </w:style>
  <w:style w:type="paragraph" w:customStyle="1" w:styleId="BodyText1">
    <w:name w:val="Body Text1"/>
    <w:aliases w:val="b1"/>
    <w:basedOn w:val="Normal"/>
    <w:rsid w:val="0098164B"/>
    <w:pPr>
      <w:spacing w:after="240"/>
      <w:ind w:firstLine="720"/>
      <w:jc w:val="both"/>
    </w:pPr>
    <w:rPr>
      <w:rFonts w:eastAsia="Times New Roman" w:cs="Times New Roman"/>
      <w:szCs w:val="20"/>
    </w:rPr>
  </w:style>
  <w:style w:type="character" w:customStyle="1" w:styleId="00BodyText5Char">
    <w:name w:val="00 Body Text .5 Char"/>
    <w:basedOn w:val="DefaultParagraphFont"/>
    <w:link w:val="00BodyText5"/>
    <w:rsid w:val="00FE4A69"/>
  </w:style>
  <w:style w:type="paragraph" w:customStyle="1" w:styleId="BodyText5">
    <w:name w:val="* Body Text .5"/>
    <w:basedOn w:val="Normal"/>
    <w:link w:val="BodyText5Char"/>
    <w:rsid w:val="001501DB"/>
    <w:pPr>
      <w:spacing w:after="240"/>
      <w:ind w:firstLine="720"/>
      <w:jc w:val="both"/>
    </w:pPr>
    <w:rPr>
      <w:rFonts w:eastAsia="Times New Roman" w:cs="Times New Roman"/>
    </w:rPr>
  </w:style>
  <w:style w:type="character" w:customStyle="1" w:styleId="BodyText5Char">
    <w:name w:val="* Body Text .5 Char"/>
    <w:link w:val="BodyText5"/>
    <w:rsid w:val="001501DB"/>
    <w:rPr>
      <w:rFonts w:eastAsia="Times New Roman" w:cs="Times New Roman"/>
    </w:rPr>
  </w:style>
  <w:style w:type="paragraph" w:customStyle="1" w:styleId="ArticleL1">
    <w:name w:val="Article_L1"/>
    <w:basedOn w:val="Normal"/>
    <w:next w:val="BodyText"/>
    <w:rsid w:val="00953D90"/>
    <w:pPr>
      <w:keepNext/>
      <w:keepLines/>
      <w:spacing w:after="240"/>
      <w:jc w:val="center"/>
      <w:outlineLvl w:val="0"/>
    </w:pPr>
    <w:rPr>
      <w:rFonts w:eastAsia="Times New Roman" w:cs="Times New Roman"/>
      <w:b/>
      <w:caps/>
      <w:szCs w:val="20"/>
    </w:rPr>
  </w:style>
  <w:style w:type="paragraph" w:customStyle="1" w:styleId="ArticleL2">
    <w:name w:val="Article_L2"/>
    <w:basedOn w:val="ArticleL1"/>
    <w:next w:val="BodyText"/>
    <w:rsid w:val="00953D90"/>
    <w:pPr>
      <w:keepNext w:val="0"/>
      <w:keepLines w:val="0"/>
      <w:ind w:firstLine="720"/>
      <w:jc w:val="both"/>
      <w:outlineLvl w:val="1"/>
    </w:pPr>
    <w:rPr>
      <w:b w:val="0"/>
      <w:caps w:val="0"/>
    </w:rPr>
  </w:style>
  <w:style w:type="paragraph" w:customStyle="1" w:styleId="ArticleL3">
    <w:name w:val="Article_L3"/>
    <w:basedOn w:val="ArticleL2"/>
    <w:next w:val="BodyText"/>
    <w:link w:val="ArticleL3Char"/>
    <w:rsid w:val="00953D90"/>
    <w:pPr>
      <w:ind w:left="2160" w:hanging="360"/>
      <w:outlineLvl w:val="2"/>
    </w:pPr>
  </w:style>
  <w:style w:type="paragraph" w:customStyle="1" w:styleId="ArticleL4">
    <w:name w:val="Article_L4"/>
    <w:basedOn w:val="ArticleL3"/>
    <w:next w:val="BodyText"/>
    <w:rsid w:val="00953D90"/>
    <w:pPr>
      <w:ind w:left="2880"/>
      <w:outlineLvl w:val="3"/>
    </w:pPr>
  </w:style>
  <w:style w:type="paragraph" w:customStyle="1" w:styleId="ArticleL5">
    <w:name w:val="Article_L5"/>
    <w:basedOn w:val="ArticleL4"/>
    <w:next w:val="BodyText"/>
    <w:rsid w:val="00953D90"/>
    <w:pPr>
      <w:ind w:left="3600"/>
      <w:outlineLvl w:val="4"/>
    </w:pPr>
  </w:style>
  <w:style w:type="paragraph" w:customStyle="1" w:styleId="ArticleL6">
    <w:name w:val="Article_L6"/>
    <w:basedOn w:val="ArticleL5"/>
    <w:next w:val="BodyText"/>
    <w:rsid w:val="00953D90"/>
    <w:pPr>
      <w:ind w:left="4320"/>
      <w:outlineLvl w:val="5"/>
    </w:pPr>
  </w:style>
  <w:style w:type="character" w:customStyle="1" w:styleId="ArticleL3Char">
    <w:name w:val="Article_L3 Char"/>
    <w:link w:val="ArticleL3"/>
    <w:rsid w:val="00953D90"/>
    <w:rPr>
      <w:rFonts w:eastAsia="Times New Roman" w:cs="Times New Roman"/>
      <w:szCs w:val="20"/>
    </w:rPr>
  </w:style>
  <w:style w:type="character" w:styleId="CommentReference">
    <w:name w:val="annotation reference"/>
    <w:basedOn w:val="DefaultParagraphFont"/>
    <w:uiPriority w:val="99"/>
    <w:semiHidden/>
    <w:unhideWhenUsed/>
    <w:rsid w:val="007119AD"/>
    <w:rPr>
      <w:sz w:val="16"/>
      <w:szCs w:val="16"/>
    </w:rPr>
  </w:style>
  <w:style w:type="paragraph" w:styleId="CommentText">
    <w:name w:val="annotation text"/>
    <w:basedOn w:val="Normal"/>
    <w:link w:val="CommentTextChar"/>
    <w:uiPriority w:val="99"/>
    <w:unhideWhenUsed/>
    <w:rsid w:val="007119AD"/>
    <w:rPr>
      <w:sz w:val="20"/>
      <w:szCs w:val="20"/>
    </w:rPr>
  </w:style>
  <w:style w:type="character" w:customStyle="1" w:styleId="CommentTextChar">
    <w:name w:val="Comment Text Char"/>
    <w:basedOn w:val="DefaultParagraphFont"/>
    <w:link w:val="CommentText"/>
    <w:uiPriority w:val="99"/>
    <w:rsid w:val="007119AD"/>
    <w:rPr>
      <w:sz w:val="20"/>
      <w:szCs w:val="20"/>
    </w:rPr>
  </w:style>
  <w:style w:type="paragraph" w:customStyle="1" w:styleId="TableText">
    <w:name w:val="Table Text"/>
    <w:basedOn w:val="Normal"/>
    <w:qFormat/>
    <w:rsid w:val="00B65C5C"/>
    <w:pPr>
      <w:spacing w:after="240"/>
      <w:ind w:firstLine="720"/>
      <w:jc w:val="both"/>
    </w:pPr>
  </w:style>
  <w:style w:type="paragraph" w:styleId="CommentSubject">
    <w:name w:val="annotation subject"/>
    <w:basedOn w:val="CommentText"/>
    <w:next w:val="CommentText"/>
    <w:link w:val="CommentSubjectChar"/>
    <w:uiPriority w:val="99"/>
    <w:semiHidden/>
    <w:unhideWhenUsed/>
    <w:rsid w:val="00F45927"/>
    <w:rPr>
      <w:b/>
      <w:bCs/>
    </w:rPr>
  </w:style>
  <w:style w:type="character" w:customStyle="1" w:styleId="CommentSubjectChar">
    <w:name w:val="Comment Subject Char"/>
    <w:basedOn w:val="CommentTextChar"/>
    <w:link w:val="CommentSubject"/>
    <w:uiPriority w:val="99"/>
    <w:semiHidden/>
    <w:rsid w:val="00F4592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372200">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footer" Target="footer16.xml"/><Relationship Id="rId21" Type="http://schemas.openxmlformats.org/officeDocument/2006/relationships/header" Target="header7.xml"/><Relationship Id="rId34" Type="http://schemas.openxmlformats.org/officeDocument/2006/relationships/header" Target="header14.xml"/><Relationship Id="rId42" Type="http://schemas.openxmlformats.org/officeDocument/2006/relationships/footer" Target="footer19.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1.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2.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footer" Target="footer13.xml"/><Relationship Id="rId43" Type="http://schemas.openxmlformats.org/officeDocument/2006/relationships/footer" Target="footer20.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5.xml"/><Relationship Id="rId20" Type="http://schemas.openxmlformats.org/officeDocument/2006/relationships/hyperlink" Target="mailto:aburr@midaut.org" TargetMode="External"/><Relationship Id="rId41" Type="http://schemas.openxmlformats.org/officeDocument/2006/relationships/footer" Target="footer18.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B694D-B15A-4F3C-9E84-EA170568C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102</TotalTime>
  <Pages>84</Pages>
  <Words>31721</Words>
  <Characters>180814</Characters>
  <Application>Microsoft Office Word</Application>
  <DocSecurity>0</DocSecurity>
  <Lines>1506</Lines>
  <Paragraphs>424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ARC</dc:creator>
  <cp:lastModifiedBy>Barnes, Mary (G&amp;B)</cp:lastModifiedBy>
  <cp:revision>18</cp:revision>
  <cp:lastPrinted>2020-08-21T17:03:00Z</cp:lastPrinted>
  <dcterms:created xsi:type="dcterms:W3CDTF">2025-02-25T16:45:00Z</dcterms:created>
  <dcterms:modified xsi:type="dcterms:W3CDTF">2025-03-04T21:49:00Z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pcgBlank</vt:lpwstr>
  </property>
  <property fmtid="{D5CDD505-2E9C-101B-9397-08002B2CF9AE}" pid="3" name="DocID">
    <vt:lpwstr>DMWEST #38365246 v4</vt:lpwstr>
  </property>
</Properties>
</file>