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2BB9" w14:textId="77777777" w:rsidR="00DE02BE" w:rsidRDefault="00DE02BE">
      <w:pPr>
        <w:jc w:val="both"/>
      </w:pPr>
    </w:p>
    <w:p w14:paraId="6B63108D" w14:textId="77777777" w:rsidR="00DE02BE" w:rsidRDefault="006B4A9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D7E780E" wp14:editId="17D06BFB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5944235" cy="6407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E698B" w14:textId="77777777" w:rsidR="00DE02BE" w:rsidRDefault="00DE02BE">
                            <w:pPr>
                              <w:jc w:val="center"/>
                            </w:pPr>
                          </w:p>
                          <w:p w14:paraId="24B3DEBA" w14:textId="77777777" w:rsidR="00DE02BE" w:rsidRDefault="00DE02BE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40"/>
                              </w:rPr>
                              <w:t>INVITATION TO BID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E780E" id="Rectangle 2" o:spid="_x0000_s1026" style="position:absolute;left:0;text-align:left;margin-left:0;margin-top:-.7pt;width:468.05pt;height:5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" o:allowincell="f" strokeweight="2pt">
                <v:textbox inset="1pt,1pt,1pt,1pt">
                  <w:txbxContent>
                    <w:p w14:paraId="57CE698B" w14:textId="77777777" w:rsidR="00DE02BE" w:rsidRDefault="00DE02BE">
                      <w:pPr>
                        <w:jc w:val="center"/>
                      </w:pPr>
                    </w:p>
                    <w:p w14:paraId="24B3DEBA" w14:textId="77777777" w:rsidR="00DE02BE" w:rsidRDefault="00DE02BE">
                      <w:pPr>
                        <w:jc w:val="center"/>
                      </w:pPr>
                      <w:r>
                        <w:rPr>
                          <w:b/>
                          <w:sz w:val="40"/>
                        </w:rPr>
                        <w:t>INVITATION TO BID</w:t>
                      </w:r>
                    </w:p>
                  </w:txbxContent>
                </v:textbox>
              </v:rect>
            </w:pict>
          </mc:Fallback>
        </mc:AlternateContent>
      </w:r>
    </w:p>
    <w:p w14:paraId="527EE1D7" w14:textId="77777777" w:rsidR="00DE02BE" w:rsidRDefault="00DE02BE">
      <w:pPr>
        <w:jc w:val="both"/>
      </w:pPr>
    </w:p>
    <w:p w14:paraId="68AACF3E" w14:textId="77777777" w:rsidR="00DE02BE" w:rsidRDefault="00DE02BE">
      <w:pPr>
        <w:jc w:val="both"/>
      </w:pPr>
    </w:p>
    <w:p w14:paraId="7BDD6B11" w14:textId="77777777" w:rsidR="00DE02BE" w:rsidRDefault="00DE02BE">
      <w:pPr>
        <w:jc w:val="both"/>
      </w:pPr>
    </w:p>
    <w:p w14:paraId="78615A71" w14:textId="77777777" w:rsidR="00DE02BE" w:rsidRDefault="00DE02BE">
      <w:pPr>
        <w:jc w:val="both"/>
      </w:pPr>
    </w:p>
    <w:p w14:paraId="49D79736" w14:textId="77777777" w:rsidR="00DE02BE" w:rsidRDefault="00DE02BE">
      <w:pPr>
        <w:jc w:val="both"/>
      </w:pPr>
    </w:p>
    <w:p w14:paraId="6ED0DDB0" w14:textId="578C740B" w:rsidR="00DE02BE" w:rsidRDefault="00DE02BE" w:rsidP="00653A65">
      <w:pPr>
        <w:spacing w:line="480" w:lineRule="auto"/>
        <w:jc w:val="both"/>
      </w:pPr>
      <w:r>
        <w:t xml:space="preserve">Separate sealed bids for construction of </w:t>
      </w:r>
      <w:r w:rsidR="00653A65">
        <w:rPr>
          <w:u w:val="single"/>
        </w:rPr>
        <w:t xml:space="preserve"> </w:t>
      </w:r>
      <w:r w:rsidR="00B97FA5">
        <w:rPr>
          <w:u w:val="single"/>
        </w:rPr>
        <w:t>TROPIC TOWN PARK IMPROVEMENTS 2025</w:t>
      </w:r>
      <w:r w:rsidR="00653A65">
        <w:rPr>
          <w:u w:val="single"/>
        </w:rPr>
        <w:t xml:space="preserve"> </w:t>
      </w:r>
      <w:r>
        <w:t xml:space="preserve">  will be </w:t>
      </w:r>
      <w:r w:rsidR="00653A65">
        <w:t xml:space="preserve">received </w:t>
      </w:r>
      <w:r>
        <w:t>by</w:t>
      </w:r>
      <w:r w:rsidR="00653A65">
        <w:rPr>
          <w:u w:val="single"/>
        </w:rPr>
        <w:t xml:space="preserve"> </w:t>
      </w:r>
      <w:r w:rsidR="00B97FA5">
        <w:rPr>
          <w:u w:val="single"/>
        </w:rPr>
        <w:t>Tropic Town</w:t>
      </w:r>
      <w:r w:rsidR="00653A65">
        <w:rPr>
          <w:u w:val="single"/>
        </w:rPr>
        <w:t xml:space="preserve">  </w:t>
      </w:r>
      <w:r w:rsidR="00653A65" w:rsidRPr="00653A65">
        <w:t>f</w:t>
      </w:r>
      <w:r w:rsidRPr="00653A65">
        <w:t>rom bidders</w:t>
      </w:r>
      <w:r w:rsidR="00653A65">
        <w:t>.</w:t>
      </w:r>
    </w:p>
    <w:p w14:paraId="5DD5986E" w14:textId="4F86F2A8" w:rsidR="00DE02BE" w:rsidRDefault="00DE02BE" w:rsidP="00653A6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</w:pPr>
      <w:r>
        <w:t xml:space="preserve">Bids </w:t>
      </w:r>
      <w:r w:rsidR="008D2CCB">
        <w:t xml:space="preserve">are due by </w:t>
      </w:r>
      <w:r w:rsidR="008D2CCB">
        <w:rPr>
          <w:u w:val="single"/>
        </w:rPr>
        <w:t>2:00</w:t>
      </w:r>
      <w:r w:rsidR="00B97FA5">
        <w:rPr>
          <w:u w:val="single"/>
        </w:rPr>
        <w:t xml:space="preserve"> PM</w:t>
      </w:r>
      <w:r w:rsidR="00653A65">
        <w:rPr>
          <w:u w:val="single"/>
        </w:rPr>
        <w:t xml:space="preserve"> </w:t>
      </w:r>
      <w:r>
        <w:t xml:space="preserve"> on </w:t>
      </w:r>
      <w:r w:rsidR="00653A65">
        <w:rPr>
          <w:u w:val="single"/>
        </w:rPr>
        <w:t xml:space="preserve"> </w:t>
      </w:r>
      <w:r w:rsidR="00B97FA5">
        <w:rPr>
          <w:u w:val="single"/>
        </w:rPr>
        <w:t>3/</w:t>
      </w:r>
      <w:r w:rsidR="00186259">
        <w:rPr>
          <w:u w:val="single"/>
        </w:rPr>
        <w:t>27</w:t>
      </w:r>
      <w:r w:rsidR="00B97FA5">
        <w:rPr>
          <w:u w:val="single"/>
        </w:rPr>
        <w:t>/2025</w:t>
      </w:r>
      <w:r w:rsidR="00653A65">
        <w:rPr>
          <w:u w:val="single"/>
        </w:rPr>
        <w:t xml:space="preserve"> </w:t>
      </w:r>
      <w:r w:rsidR="008D2CCB">
        <w:t xml:space="preserve">. Bid results will be posted the following business day. </w:t>
      </w:r>
    </w:p>
    <w:p w14:paraId="66459896" w14:textId="77777777" w:rsidR="00DE02BE" w:rsidRDefault="00DE02BE">
      <w:pPr>
        <w:ind w:firstLine="1440"/>
        <w:jc w:val="both"/>
      </w:pPr>
    </w:p>
    <w:p w14:paraId="16FBB086" w14:textId="77777777" w:rsidR="00DE02BE" w:rsidRDefault="00DE02BE">
      <w:pPr>
        <w:jc w:val="both"/>
      </w:pPr>
      <w:r>
        <w:t>The work to be performed under this project shall consist of furnishing all labor, materials and equipment required to construct the facilities</w:t>
      </w:r>
      <w:r w:rsidR="0064394D">
        <w:t xml:space="preserve"> and features called for by the</w:t>
      </w:r>
      <w:r>
        <w:t xml:space="preserve"> CONTRACT DOCUMENTS and as shown on the DRAWINGS.  </w:t>
      </w:r>
    </w:p>
    <w:p w14:paraId="50AFCC16" w14:textId="77777777" w:rsidR="00DE02BE" w:rsidRDefault="00DE02BE">
      <w:pPr>
        <w:jc w:val="both"/>
      </w:pPr>
    </w:p>
    <w:p w14:paraId="033545CE" w14:textId="66449755" w:rsidR="00DE02BE" w:rsidRPr="00653A65" w:rsidRDefault="00B97FA5" w:rsidP="005A6D95">
      <w:pPr>
        <w:rPr>
          <w:iCs/>
        </w:rPr>
      </w:pPr>
      <w:r>
        <w:rPr>
          <w:iCs/>
        </w:rPr>
        <w:t xml:space="preserve">Project includes the earthwork &amp; grading, landscaping, sprinkler system adjustments, tree removal, fence installation, ADA compliant 5' concrete flatwork, concrete removal, </w:t>
      </w:r>
      <w:r w:rsidR="008D2CCB">
        <w:rPr>
          <w:iCs/>
        </w:rPr>
        <w:t>concrete</w:t>
      </w:r>
      <w:r>
        <w:rPr>
          <w:iCs/>
        </w:rPr>
        <w:t xml:space="preserve"> repair, concrete footings for owner supplied pavilions, installation of new post-tensioned concrete slabs for new pickleball and basketball courts, court striping &amp; surfacing, court lighting, new electrical service &amp; meter, wiring, and electrical work.</w:t>
      </w:r>
    </w:p>
    <w:p w14:paraId="2DC3B333" w14:textId="77777777" w:rsidR="00DE02BE" w:rsidRDefault="00DE02BE">
      <w:pPr>
        <w:jc w:val="both"/>
      </w:pPr>
    </w:p>
    <w:p w14:paraId="47BE6A52" w14:textId="3BBD8A76" w:rsidR="00DE02BE" w:rsidRDefault="00DE02BE">
      <w:pPr>
        <w:jc w:val="both"/>
      </w:pPr>
      <w:r>
        <w:t xml:space="preserve">This project is funded by </w:t>
      </w:r>
      <w:r w:rsidR="00653A65">
        <w:rPr>
          <w:u w:val="single"/>
        </w:rPr>
        <w:t xml:space="preserve"> </w:t>
      </w:r>
      <w:r w:rsidR="00B97FA5">
        <w:rPr>
          <w:u w:val="single"/>
        </w:rPr>
        <w:t>CDBG (Community Development Block Grant), LWCF (Land Water Conservation Fund)</w:t>
      </w:r>
      <w:r>
        <w:t>.</w:t>
      </w:r>
    </w:p>
    <w:p w14:paraId="6F019E82" w14:textId="77777777" w:rsidR="00DE02BE" w:rsidRDefault="00DE02BE">
      <w:pPr>
        <w:jc w:val="both"/>
      </w:pPr>
    </w:p>
    <w:p w14:paraId="2C2ACF73" w14:textId="51ABA384" w:rsidR="00DE02BE" w:rsidRDefault="00DE02BE" w:rsidP="00653A6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480" w:lineRule="auto"/>
        <w:jc w:val="both"/>
      </w:pPr>
      <w:r w:rsidRPr="00384F85">
        <w:t>Plans and specifications have been prepared by Sunrise Engineering</w:t>
      </w:r>
      <w:r w:rsidR="00981B50">
        <w:t>, LLC</w:t>
      </w:r>
      <w:r w:rsidRPr="00384F85">
        <w:t xml:space="preserve">. and will be available after </w:t>
      </w:r>
      <w:r w:rsidR="00653A65">
        <w:rPr>
          <w:u w:val="single"/>
        </w:rPr>
        <w:t xml:space="preserve"> </w:t>
      </w:r>
      <w:r w:rsidR="00186259">
        <w:rPr>
          <w:u w:val="single"/>
        </w:rPr>
        <w:t>3</w:t>
      </w:r>
      <w:r w:rsidR="00B97FA5">
        <w:rPr>
          <w:u w:val="single"/>
        </w:rPr>
        <w:t>/</w:t>
      </w:r>
      <w:r w:rsidR="00186259">
        <w:rPr>
          <w:u w:val="single"/>
        </w:rPr>
        <w:t>04</w:t>
      </w:r>
      <w:r w:rsidR="00B97FA5">
        <w:rPr>
          <w:u w:val="single"/>
        </w:rPr>
        <w:t>/2025</w:t>
      </w:r>
      <w:r w:rsidR="00653A65">
        <w:rPr>
          <w:u w:val="single"/>
        </w:rPr>
        <w:t xml:space="preserve"> </w:t>
      </w:r>
      <w:r w:rsidR="00E42887" w:rsidRPr="00384F85">
        <w:t>on</w:t>
      </w:r>
      <w:r w:rsidR="00AE7F36" w:rsidRPr="00384F85">
        <w:t xml:space="preserve"> their website plan</w:t>
      </w:r>
      <w:r w:rsidR="00E42887" w:rsidRPr="00384F85">
        <w:t xml:space="preserve"> </w:t>
      </w:r>
      <w:r w:rsidR="00AE7F36" w:rsidRPr="00384F85">
        <w:t xml:space="preserve">room at </w:t>
      </w:r>
      <w:hyperlink r:id="rId6" w:history="1">
        <w:r w:rsidR="00BF58B7" w:rsidRPr="00384F85">
          <w:rPr>
            <w:rStyle w:val="Hyperlink"/>
          </w:rPr>
          <w:t>http://www.sunrise-eng.com</w:t>
        </w:r>
      </w:hyperlink>
      <w:r w:rsidR="00AE7F36" w:rsidRPr="00384F85">
        <w:t xml:space="preserve">. Click on </w:t>
      </w:r>
      <w:r w:rsidR="00E42887" w:rsidRPr="00384F85">
        <w:t xml:space="preserve">“Plan Room” at the bottom of the homepage. </w:t>
      </w:r>
      <w:r w:rsidR="00864BF2" w:rsidRPr="00384F85">
        <w:t>Bidders</w:t>
      </w:r>
      <w:r w:rsidR="00E42887" w:rsidRPr="00384F85">
        <w:t xml:space="preserve"> must r</w:t>
      </w:r>
      <w:r w:rsidR="00AE7F36" w:rsidRPr="00384F85">
        <w:t>egister</w:t>
      </w:r>
      <w:r w:rsidR="00864BF2" w:rsidRPr="00384F85">
        <w:t xml:space="preserve"> and sign-</w:t>
      </w:r>
      <w:r w:rsidR="00E42887" w:rsidRPr="00384F85">
        <w:t>in</w:t>
      </w:r>
      <w:r w:rsidR="00AE7F36" w:rsidRPr="00384F85">
        <w:t xml:space="preserve"> </w:t>
      </w:r>
      <w:r w:rsidR="00864BF2" w:rsidRPr="00384F85">
        <w:t xml:space="preserve">and choose to become a plan holder </w:t>
      </w:r>
      <w:r w:rsidR="00AE7F36" w:rsidRPr="00384F85">
        <w:t xml:space="preserve">to obtain access to </w:t>
      </w:r>
      <w:r w:rsidR="00BF58B7" w:rsidRPr="00384F85">
        <w:t>CONTRACT DOCUMENTS</w:t>
      </w:r>
      <w:r w:rsidR="00AE7F36" w:rsidRPr="00384F85">
        <w:t xml:space="preserve"> and </w:t>
      </w:r>
      <w:r w:rsidR="00BF58B7" w:rsidRPr="00384F85">
        <w:t>DRAWINGS</w:t>
      </w:r>
      <w:r w:rsidR="00E42887" w:rsidRPr="00384F85">
        <w:t xml:space="preserve">. </w:t>
      </w:r>
      <w:r w:rsidR="00864BF2" w:rsidRPr="00384F85">
        <w:t>Notices regarding changes/amendments to</w:t>
      </w:r>
      <w:r w:rsidR="00E42887" w:rsidRPr="00384F85">
        <w:t xml:space="preserve"> </w:t>
      </w:r>
      <w:r w:rsidR="00BF58B7" w:rsidRPr="00384F85">
        <w:t>the CONTRACT DOCUMENTS and DRAWINGS</w:t>
      </w:r>
      <w:r w:rsidR="00E42887" w:rsidRPr="00384F85">
        <w:t xml:space="preserve"> will be sent to the e-mail address ass</w:t>
      </w:r>
      <w:r w:rsidR="00BF58B7" w:rsidRPr="00384F85">
        <w:t>ociated with the bidder’s registration. Bidders</w:t>
      </w:r>
      <w:r w:rsidR="00E42887" w:rsidRPr="00384F85">
        <w:t xml:space="preserve"> are responsible to maintain </w:t>
      </w:r>
      <w:r w:rsidR="00BF58B7" w:rsidRPr="00384F85">
        <w:t xml:space="preserve">current and </w:t>
      </w:r>
      <w:r w:rsidR="00E42887" w:rsidRPr="00384F85">
        <w:t>correct contact information</w:t>
      </w:r>
      <w:r w:rsidR="00384F85" w:rsidRPr="00384F85">
        <w:t xml:space="preserve"> and check the </w:t>
      </w:r>
      <w:r w:rsidR="008D2CCB" w:rsidRPr="00384F85">
        <w:t>plan room</w:t>
      </w:r>
      <w:r w:rsidR="00384F85" w:rsidRPr="00384F85">
        <w:t xml:space="preserve"> often to receive updates or additional documents/changes/amendments</w:t>
      </w:r>
      <w:r w:rsidR="00E42887" w:rsidRPr="00384F85">
        <w:t>.</w:t>
      </w:r>
      <w:r w:rsidR="00AE7F36">
        <w:t xml:space="preserve"> </w:t>
      </w:r>
      <w:r>
        <w:t xml:space="preserve">The ENGINEER for this Contract will be Sunrise Engineering and they will be represented by </w:t>
      </w:r>
      <w:r w:rsidR="00653A65">
        <w:rPr>
          <w:u w:val="single"/>
        </w:rPr>
        <w:t xml:space="preserve"> </w:t>
      </w:r>
      <w:r w:rsidR="00B97FA5">
        <w:rPr>
          <w:u w:val="single"/>
        </w:rPr>
        <w:t>Jason Brimhall</w:t>
      </w:r>
      <w:r w:rsidR="00653A65">
        <w:rPr>
          <w:u w:val="single"/>
        </w:rPr>
        <w:t xml:space="preserve"> </w:t>
      </w:r>
      <w:r>
        <w:t>, P.E. as Project Engineer.</w:t>
      </w:r>
    </w:p>
    <w:p w14:paraId="016529C0" w14:textId="77777777" w:rsidR="00DE02BE" w:rsidRDefault="00DE02BE">
      <w:pPr>
        <w:jc w:val="both"/>
      </w:pPr>
    </w:p>
    <w:p w14:paraId="714C0EA5" w14:textId="6FF4AE8B" w:rsidR="00DE02BE" w:rsidRDefault="00DE02BE" w:rsidP="008D2CCB">
      <w:pPr>
        <w:spacing w:line="480" w:lineRule="auto"/>
        <w:jc w:val="both"/>
      </w:pPr>
      <w:r>
        <w:t>A pre-bid tour will</w:t>
      </w:r>
      <w:r w:rsidR="008D2CCB">
        <w:t xml:space="preserve"> not</w:t>
      </w:r>
      <w:r>
        <w:t xml:space="preserve"> be held</w:t>
      </w:r>
      <w:r w:rsidR="008D2CCB">
        <w:t>.</w:t>
      </w:r>
      <w:r>
        <w:t xml:space="preserve"> </w:t>
      </w:r>
    </w:p>
    <w:p w14:paraId="0DDAC9DA" w14:textId="77777777" w:rsidR="00202341" w:rsidRDefault="00202341">
      <w:pPr>
        <w:jc w:val="both"/>
      </w:pPr>
    </w:p>
    <w:p w14:paraId="3948FAE9" w14:textId="77777777" w:rsidR="00B97FA5" w:rsidRDefault="00B97FA5">
      <w:pPr>
        <w:jc w:val="both"/>
      </w:pPr>
    </w:p>
    <w:p w14:paraId="71A1198A" w14:textId="77777777" w:rsidR="00B97FA5" w:rsidRDefault="00B97FA5">
      <w:pPr>
        <w:jc w:val="both"/>
      </w:pPr>
    </w:p>
    <w:p w14:paraId="58E19B86" w14:textId="77777777" w:rsidR="00B97FA5" w:rsidRDefault="00B97FA5">
      <w:pPr>
        <w:jc w:val="both"/>
        <w:sectPr w:rsidR="00B97FA5" w:rsidSect="00EF0B3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/>
          <w:pgMar w:top="720" w:right="1440" w:bottom="720" w:left="1440" w:header="720" w:footer="720" w:gutter="0"/>
          <w:cols w:space="720"/>
          <w:noEndnote/>
          <w:docGrid w:linePitch="272"/>
        </w:sectPr>
      </w:pPr>
    </w:p>
    <w:p w14:paraId="3FFC9B60" w14:textId="77777777" w:rsidR="00B97FA5" w:rsidRDefault="00B97FA5">
      <w:pPr>
        <w:jc w:val="both"/>
      </w:pPr>
    </w:p>
    <w:sectPr w:rsidR="00B97FA5" w:rsidSect="00EF0B3B">
      <w:endnotePr>
        <w:numFmt w:val="decimal"/>
      </w:endnotePr>
      <w:pgSz w:w="12240" w:h="15840"/>
      <w:pgMar w:top="720" w:right="1440" w:bottom="720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0BC9A" w14:textId="77777777" w:rsidR="00B97FA5" w:rsidRDefault="00B97FA5">
      <w:r>
        <w:separator/>
      </w:r>
    </w:p>
  </w:endnote>
  <w:endnote w:type="continuationSeparator" w:id="0">
    <w:p w14:paraId="36C50234" w14:textId="77777777" w:rsidR="00B97FA5" w:rsidRDefault="00B9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5228" w14:textId="77777777" w:rsidR="00E343E6" w:rsidRDefault="00E343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2777" w14:textId="77777777" w:rsidR="00DE02BE" w:rsidRDefault="00DE02BE">
    <w:pPr>
      <w:tabs>
        <w:tab w:val="right" w:pos="9360"/>
      </w:tabs>
      <w:rPr>
        <w:sz w:val="16"/>
      </w:rPr>
    </w:pPr>
    <w:r>
      <w:rPr>
        <w:sz w:val="16"/>
      </w:rPr>
      <w:t>Sunrise Engineering</w:t>
    </w:r>
    <w:r>
      <w:rPr>
        <w:sz w:val="16"/>
      </w:rPr>
      <w:tab/>
      <w:t>Invitation to Bid</w:t>
    </w:r>
  </w:p>
  <w:p w14:paraId="39D1D2CD" w14:textId="77777777" w:rsidR="00060EC6" w:rsidRDefault="00E343E6">
    <w:pPr>
      <w:tabs>
        <w:tab w:val="right" w:pos="9360"/>
      </w:tabs>
      <w:rPr>
        <w:sz w:val="16"/>
      </w:rPr>
    </w:pPr>
    <w:r>
      <w:rPr>
        <w:sz w:val="16"/>
      </w:rPr>
      <w:t>Contract</w:t>
    </w:r>
    <w:r w:rsidR="00DE02BE">
      <w:rPr>
        <w:sz w:val="16"/>
      </w:rPr>
      <w:t xml:space="preserve"> Documents</w:t>
    </w:r>
    <w:r w:rsidR="00DE02BE">
      <w:rPr>
        <w:sz w:val="16"/>
      </w:rPr>
      <w:tab/>
      <w:t xml:space="preserve">Page </w:t>
    </w:r>
    <w:r w:rsidR="00DE02BE">
      <w:rPr>
        <w:sz w:val="16"/>
      </w:rPr>
      <w:fldChar w:fldCharType="begin"/>
    </w:r>
    <w:r w:rsidR="00DE02BE">
      <w:rPr>
        <w:sz w:val="16"/>
      </w:rPr>
      <w:instrText>PAGE</w:instrText>
    </w:r>
    <w:r w:rsidR="00DE02BE">
      <w:rPr>
        <w:sz w:val="16"/>
      </w:rPr>
      <w:fldChar w:fldCharType="separate"/>
    </w:r>
    <w:r w:rsidR="00384F85">
      <w:rPr>
        <w:noProof/>
        <w:sz w:val="16"/>
      </w:rPr>
      <w:t>1</w:t>
    </w:r>
    <w:r w:rsidR="00DE02BE">
      <w:rPr>
        <w:sz w:val="16"/>
      </w:rPr>
      <w:fldChar w:fldCharType="end"/>
    </w:r>
    <w:r w:rsidR="00DE02BE">
      <w:rPr>
        <w:sz w:val="16"/>
      </w:rPr>
      <w:t xml:space="preserve"> of </w:t>
    </w:r>
    <w:r w:rsidR="00060EC6">
      <w:rPr>
        <w:sz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2FAAD" w14:textId="77777777" w:rsidR="00E343E6" w:rsidRDefault="00E34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B67E" w14:textId="77777777" w:rsidR="00B97FA5" w:rsidRDefault="00B97FA5">
      <w:r>
        <w:separator/>
      </w:r>
    </w:p>
  </w:footnote>
  <w:footnote w:type="continuationSeparator" w:id="0">
    <w:p w14:paraId="5C8EAE0E" w14:textId="77777777" w:rsidR="00B97FA5" w:rsidRDefault="00B97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125A" w14:textId="77777777" w:rsidR="00E343E6" w:rsidRDefault="00E343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6EE4" w14:textId="77777777" w:rsidR="00DE02BE" w:rsidRDefault="00DE02BE">
    <w:pPr>
      <w:tabs>
        <w:tab w:val="right" w:pos="9360"/>
      </w:tabs>
      <w:rPr>
        <w:sz w:val="16"/>
      </w:rPr>
    </w:pPr>
    <w:r>
      <w:rPr>
        <w:sz w:val="16"/>
      </w:rPr>
      <w:tab/>
      <w:t>Form 401</w:t>
    </w:r>
  </w:p>
  <w:p w14:paraId="05DA1379" w14:textId="77777777" w:rsidR="00DE02BE" w:rsidRDefault="00DE02BE">
    <w:pPr>
      <w:spacing w:line="14" w:lineRule="exact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EF9C" w14:textId="77777777" w:rsidR="00E343E6" w:rsidRDefault="00E343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A5"/>
    <w:rsid w:val="0004676A"/>
    <w:rsid w:val="00060EC6"/>
    <w:rsid w:val="00080F98"/>
    <w:rsid w:val="0009387A"/>
    <w:rsid w:val="000C5421"/>
    <w:rsid w:val="00186259"/>
    <w:rsid w:val="00202341"/>
    <w:rsid w:val="00203E9D"/>
    <w:rsid w:val="00297EE7"/>
    <w:rsid w:val="003747C7"/>
    <w:rsid w:val="00384F85"/>
    <w:rsid w:val="00391F5F"/>
    <w:rsid w:val="004250B6"/>
    <w:rsid w:val="00486F92"/>
    <w:rsid w:val="005A6D95"/>
    <w:rsid w:val="0063538E"/>
    <w:rsid w:val="0064394D"/>
    <w:rsid w:val="00653A65"/>
    <w:rsid w:val="00654581"/>
    <w:rsid w:val="00656A18"/>
    <w:rsid w:val="00673A26"/>
    <w:rsid w:val="006B4A9F"/>
    <w:rsid w:val="0074454F"/>
    <w:rsid w:val="00764C3C"/>
    <w:rsid w:val="007E366C"/>
    <w:rsid w:val="008247D7"/>
    <w:rsid w:val="00864BF2"/>
    <w:rsid w:val="008D2CCB"/>
    <w:rsid w:val="0094576D"/>
    <w:rsid w:val="00981B50"/>
    <w:rsid w:val="009D1AB1"/>
    <w:rsid w:val="009D2B1D"/>
    <w:rsid w:val="00AB2935"/>
    <w:rsid w:val="00AE7F36"/>
    <w:rsid w:val="00B3696D"/>
    <w:rsid w:val="00B61D9A"/>
    <w:rsid w:val="00B72E3C"/>
    <w:rsid w:val="00B90BFD"/>
    <w:rsid w:val="00B9530A"/>
    <w:rsid w:val="00B97FA5"/>
    <w:rsid w:val="00BF58B7"/>
    <w:rsid w:val="00D21F5A"/>
    <w:rsid w:val="00DE02BE"/>
    <w:rsid w:val="00E343E6"/>
    <w:rsid w:val="00E42887"/>
    <w:rsid w:val="00EF0B3B"/>
    <w:rsid w:val="00F6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18A31F"/>
  <w15:chartTrackingRefBased/>
  <w15:docId w15:val="{F1758A04-7322-4F69-A396-5FD0F90E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AE7F36"/>
    <w:rPr>
      <w:color w:val="0000FF"/>
      <w:u w:val="single"/>
    </w:rPr>
  </w:style>
  <w:style w:type="character" w:styleId="FollowedHyperlink">
    <w:name w:val="FollowedHyperlink"/>
    <w:rsid w:val="00AE7F3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nrise-eng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FLM\Projects\_FILLMORE%20WIG\_BID%20TABS%20&amp;%20Lessons%20Learned%20&amp;%20Tools\Contract%20Docs%20and%20Specs%20Tools\Contract%20Docs%20Templates\Form_401_Planroom_Invitation_to_Bi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Form_401_Planroom_Invitation_to_Bid.dotx</Template>
  <TotalTime>3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Separate sealed bids for construction of 							  will be received</vt:lpstr>
    </vt:vector>
  </TitlesOfParts>
  <Company>Sunrise Engineering, Inc.</Company>
  <LinksUpToDate>false</LinksUpToDate>
  <CharactersWithSpaces>1883</CharactersWithSpaces>
  <SharedDoc>false</SharedDoc>
  <HLinks>
    <vt:vector size="6" baseType="variant">
      <vt:variant>
        <vt:i4>3538982</vt:i4>
      </vt:variant>
      <vt:variant>
        <vt:i4>0</vt:i4>
      </vt:variant>
      <vt:variant>
        <vt:i4>0</vt:i4>
      </vt:variant>
      <vt:variant>
        <vt:i4>5</vt:i4>
      </vt:variant>
      <vt:variant>
        <vt:lpwstr>http://www.sunrise-eng.com/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Separate sealed bids for construction of 							  will be received</dc:title>
  <dc:subject/>
  <dc:creator>Steven Taylor</dc:creator>
  <cp:keywords/>
  <cp:lastModifiedBy>Steven Taylor</cp:lastModifiedBy>
  <cp:revision>4</cp:revision>
  <cp:lastPrinted>2025-02-13T20:58:00Z</cp:lastPrinted>
  <dcterms:created xsi:type="dcterms:W3CDTF">2025-02-13T20:58:00Z</dcterms:created>
  <dcterms:modified xsi:type="dcterms:W3CDTF">2025-02-24T23:36:00Z</dcterms:modified>
</cp:coreProperties>
</file>