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00C0" w14:textId="77777777" w:rsidR="00F47AAE" w:rsidRDefault="00F47AAE" w:rsidP="00B1719F">
      <w:pPr>
        <w:pStyle w:val="00Center"/>
      </w:pPr>
      <w:r>
        <w:t>NOTICE OF SPECIAL MEETING</w:t>
      </w:r>
    </w:p>
    <w:p w14:paraId="54CFD084" w14:textId="54211FA5"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666E19">
        <w:t>TECH RIDGE</w:t>
      </w:r>
      <w:r w:rsidR="00705F03">
        <w:t xml:space="preserve"> PUBLIC INFRASTRUCTURE DISTRICT</w:t>
      </w:r>
      <w:r>
        <w:t>:</w:t>
      </w:r>
    </w:p>
    <w:p w14:paraId="437F4114" w14:textId="569DE4EE"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666E19">
        <w:t>Tech Ridge</w:t>
      </w:r>
      <w:r w:rsidR="00705F03">
        <w:t xml:space="preserve"> Public Infrastructure District</w:t>
      </w:r>
      <w:r w:rsidR="001A69EB">
        <w:t xml:space="preserve"> </w:t>
      </w:r>
      <w:r>
        <w:t xml:space="preserve">(the “District”) will be held </w:t>
      </w:r>
      <w:r w:rsidR="00AA1A73">
        <w:t xml:space="preserve">on </w:t>
      </w:r>
      <w:r w:rsidR="00666E19">
        <w:t>February</w:t>
      </w:r>
      <w:r w:rsidR="007A40A3">
        <w:t xml:space="preserve"> </w:t>
      </w:r>
      <w:r w:rsidR="005F59B9">
        <w:t>10</w:t>
      </w:r>
      <w:r w:rsidR="00705F03">
        <w:t xml:space="preserve">, </w:t>
      </w:r>
      <w:r w:rsidR="00666E19">
        <w:t>2025</w:t>
      </w:r>
      <w:r w:rsidR="00A31A94">
        <w:t xml:space="preserve"> (including by electronic means)</w:t>
      </w:r>
      <w:r w:rsidR="008D15A5">
        <w:t>,</w:t>
      </w:r>
      <w:r w:rsidR="00AA1A73">
        <w:t xml:space="preserve"> </w:t>
      </w:r>
      <w:r>
        <w:t xml:space="preserve">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49B01D0C" w:rsidR="00F47AAE" w:rsidRDefault="00666E19" w:rsidP="00F47AAE">
      <w:pPr>
        <w:ind w:left="4320"/>
        <w:jc w:val="center"/>
      </w:pPr>
      <w:r>
        <w:t>Clerk/Secretary</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63CEC3C1" w:rsidR="00B1719F" w:rsidRPr="00DF4B4E" w:rsidRDefault="003B6C5B" w:rsidP="00B1719F">
      <w:pPr>
        <w:ind w:left="3600"/>
        <w:jc w:val="center"/>
      </w:pPr>
      <w:r>
        <w:t>Vice Chair</w:t>
      </w:r>
      <w:r w:rsidR="00052F1F">
        <w:t>/Treasurer</w:t>
      </w:r>
    </w:p>
    <w:p w14:paraId="1C69CBD4" w14:textId="77777777" w:rsidR="00B1719F" w:rsidRDefault="00B1719F" w:rsidP="00B1719F">
      <w:pPr>
        <w:ind w:left="3600"/>
      </w:pPr>
    </w:p>
    <w:p w14:paraId="21BD48A7" w14:textId="77777777" w:rsidR="00B1719F" w:rsidRDefault="00B1719F" w:rsidP="00B1719F">
      <w:pPr>
        <w:ind w:left="3600"/>
      </w:pPr>
    </w:p>
    <w:p w14:paraId="264F1A79" w14:textId="77777777" w:rsidR="00BE527E" w:rsidRPr="00ED0863" w:rsidRDefault="00BE527E" w:rsidP="00BE527E">
      <w:pPr>
        <w:tabs>
          <w:tab w:val="right" w:pos="9360"/>
        </w:tabs>
        <w:ind w:left="3600"/>
        <w:rPr>
          <w:u w:val="single"/>
        </w:rPr>
      </w:pPr>
      <w:r>
        <w:rPr>
          <w:u w:val="single"/>
        </w:rPr>
        <w:tab/>
      </w:r>
    </w:p>
    <w:p w14:paraId="110F8D44" w14:textId="36C84110" w:rsidR="00BE527E" w:rsidRDefault="007A2D49" w:rsidP="00BE527E">
      <w:pPr>
        <w:ind w:left="3600"/>
        <w:jc w:val="center"/>
      </w:pPr>
      <w:r>
        <w:t>Clerk/Secretary</w:t>
      </w:r>
    </w:p>
    <w:p w14:paraId="24533BB9" w14:textId="77777777" w:rsidR="00BE527E" w:rsidRDefault="00BE527E" w:rsidP="00BE527E">
      <w:pPr>
        <w:ind w:left="3600"/>
        <w:jc w:val="center"/>
      </w:pPr>
    </w:p>
    <w:p w14:paraId="6E935C76" w14:textId="77777777" w:rsidR="00BE527E" w:rsidRPr="00DF4B4E" w:rsidRDefault="00BE527E" w:rsidP="00B1719F">
      <w:pPr>
        <w:ind w:left="3600"/>
      </w:pPr>
    </w:p>
    <w:p w14:paraId="16881DFD" w14:textId="57948140" w:rsidR="00BE527E" w:rsidRPr="00ED0863" w:rsidRDefault="00BE527E" w:rsidP="00BE527E">
      <w:pPr>
        <w:tabs>
          <w:tab w:val="right" w:pos="9360"/>
        </w:tabs>
        <w:ind w:left="3600"/>
        <w:rPr>
          <w:u w:val="single"/>
        </w:rPr>
      </w:pPr>
    </w:p>
    <w:p w14:paraId="35584627" w14:textId="53620BCB" w:rsidR="00BE527E" w:rsidRPr="00DF4B4E" w:rsidRDefault="00BE527E" w:rsidP="00D10FFB">
      <w:pPr>
        <w:ind w:left="3600"/>
        <w:jc w:val="center"/>
      </w:pPr>
    </w:p>
    <w:p w14:paraId="5AA6248C" w14:textId="77777777" w:rsidR="00F47AAE" w:rsidRPr="00DF4B4E" w:rsidRDefault="00F47AAE" w:rsidP="00712D2E">
      <w:pPr>
        <w:tabs>
          <w:tab w:val="center" w:pos="6480"/>
        </w:tabs>
        <w:jc w:val="right"/>
      </w:pPr>
    </w:p>
    <w:p w14:paraId="6E158B8A" w14:textId="77777777" w:rsidR="007A2D49" w:rsidRDefault="007A2D49">
      <w:r>
        <w:br w:type="page"/>
      </w:r>
    </w:p>
    <w:p w14:paraId="6D9559FF" w14:textId="3F746E3C" w:rsidR="007E5CB8" w:rsidRDefault="00666E19" w:rsidP="007E5CB8">
      <w:pPr>
        <w:jc w:val="right"/>
      </w:pPr>
      <w:r>
        <w:lastRenderedPageBreak/>
        <w:t>February</w:t>
      </w:r>
      <w:r w:rsidR="007A40A3">
        <w:t xml:space="preserve"> </w:t>
      </w:r>
      <w:r w:rsidR="005F59B9">
        <w:t>10</w:t>
      </w:r>
      <w:r w:rsidR="00705F03">
        <w:t xml:space="preserve">, </w:t>
      </w:r>
      <w:r>
        <w:t>2025</w:t>
      </w:r>
    </w:p>
    <w:p w14:paraId="15AA6AB9" w14:textId="77777777" w:rsidR="007E5CB8" w:rsidRDefault="007E5CB8" w:rsidP="007E5CB8">
      <w:pPr>
        <w:jc w:val="right"/>
      </w:pPr>
    </w:p>
    <w:p w14:paraId="45CD0204" w14:textId="110797CC" w:rsidR="007E5CB8" w:rsidRDefault="007E5CB8" w:rsidP="00B1719F">
      <w:pPr>
        <w:pStyle w:val="00BodyText5"/>
      </w:pPr>
      <w:r>
        <w:t xml:space="preserve">The Board of </w:t>
      </w:r>
      <w:r w:rsidR="003D5DB5">
        <w:t>Trustees</w:t>
      </w:r>
      <w:r>
        <w:t xml:space="preserve"> (the “Board”) of the </w:t>
      </w:r>
      <w:r w:rsidR="00666E19">
        <w:t>Tech Ridge</w:t>
      </w:r>
      <w:r w:rsidR="00705F03">
        <w:t xml:space="preserve">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666E19">
        <w:t>February</w:t>
      </w:r>
      <w:r w:rsidR="007A40A3">
        <w:t xml:space="preserve"> </w:t>
      </w:r>
      <w:r w:rsidR="005F59B9">
        <w:t>10</w:t>
      </w:r>
      <w:r w:rsidR="00705F03">
        <w:t xml:space="preserve">, </w:t>
      </w:r>
      <w:r w:rsidR="00666E19">
        <w:t>2025</w:t>
      </w:r>
      <w:r w:rsidR="00D3569B">
        <w:t xml:space="preserve">, </w:t>
      </w:r>
      <w:r>
        <w:t xml:space="preserve">at </w:t>
      </w:r>
      <w:r w:rsidR="005F59B9">
        <w:t>3</w:t>
      </w:r>
      <w:r w:rsidR="007A40A3">
        <w:t>:</w:t>
      </w:r>
      <w:r w:rsidR="00666E19">
        <w:t>3</w:t>
      </w:r>
      <w:r w:rsidR="007A40A3">
        <w:t xml:space="preserve">0 </w:t>
      </w:r>
      <w:r w:rsidR="00666E19">
        <w:t>p</w:t>
      </w:r>
      <w:r w:rsidR="007A40A3">
        <w:t>.m.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168"/>
      </w:tblGrid>
      <w:tr w:rsidR="005A478E" w14:paraId="28B98241" w14:textId="77777777" w:rsidTr="00BE527E">
        <w:trPr>
          <w:jc w:val="center"/>
        </w:trPr>
        <w:tc>
          <w:tcPr>
            <w:tcW w:w="3312" w:type="dxa"/>
          </w:tcPr>
          <w:p w14:paraId="60013B6F" w14:textId="62230851" w:rsidR="005A478E" w:rsidRDefault="00AC3B60" w:rsidP="00A814F1">
            <w:pPr>
              <w:pStyle w:val="BodyText1"/>
              <w:spacing w:after="0"/>
              <w:ind w:firstLine="0"/>
            </w:pPr>
            <w:r>
              <w:t>Isaac Barlow</w:t>
            </w:r>
          </w:p>
        </w:tc>
        <w:tc>
          <w:tcPr>
            <w:tcW w:w="3168" w:type="dxa"/>
          </w:tcPr>
          <w:p w14:paraId="2A520C95" w14:textId="77777777" w:rsidR="005A478E" w:rsidRDefault="005A478E" w:rsidP="00A814F1">
            <w:pPr>
              <w:pStyle w:val="BodyText1"/>
              <w:spacing w:after="0"/>
              <w:ind w:firstLine="0"/>
            </w:pPr>
            <w:r>
              <w:t>Chair</w:t>
            </w:r>
          </w:p>
        </w:tc>
      </w:tr>
      <w:tr w:rsidR="005A478E" w14:paraId="194A68B6" w14:textId="77777777" w:rsidTr="00BE527E">
        <w:trPr>
          <w:jc w:val="center"/>
        </w:trPr>
        <w:tc>
          <w:tcPr>
            <w:tcW w:w="3312" w:type="dxa"/>
          </w:tcPr>
          <w:p w14:paraId="6FC6AE15" w14:textId="6CEF7EFE" w:rsidR="005A478E" w:rsidRDefault="00AC3B60" w:rsidP="00A814F1">
            <w:pPr>
              <w:pStyle w:val="BodyText1"/>
              <w:spacing w:after="0"/>
              <w:ind w:firstLine="0"/>
            </w:pPr>
            <w:r>
              <w:t>David Nilsson</w:t>
            </w:r>
          </w:p>
        </w:tc>
        <w:tc>
          <w:tcPr>
            <w:tcW w:w="3168" w:type="dxa"/>
          </w:tcPr>
          <w:p w14:paraId="34115DDB" w14:textId="74D38A89" w:rsidR="005A478E" w:rsidRDefault="003B6C5B" w:rsidP="00A814F1">
            <w:pPr>
              <w:pStyle w:val="BodyText1"/>
              <w:spacing w:after="0"/>
              <w:ind w:firstLine="0"/>
            </w:pPr>
            <w:r>
              <w:t>Vice Chair</w:t>
            </w:r>
            <w:r w:rsidR="00052F1F">
              <w:t>/</w:t>
            </w:r>
            <w:r w:rsidR="00052F1F">
              <w:t>Treasurer</w:t>
            </w:r>
          </w:p>
        </w:tc>
      </w:tr>
      <w:tr w:rsidR="00BE527E" w14:paraId="511D6163" w14:textId="77777777" w:rsidTr="00BE527E">
        <w:trPr>
          <w:jc w:val="center"/>
        </w:trPr>
        <w:tc>
          <w:tcPr>
            <w:tcW w:w="3312" w:type="dxa"/>
          </w:tcPr>
          <w:p w14:paraId="207729AF" w14:textId="6D96F25E" w:rsidR="00BE527E" w:rsidRDefault="00AC3B60" w:rsidP="00A814F1">
            <w:pPr>
              <w:pStyle w:val="BodyText1"/>
              <w:spacing w:after="0"/>
              <w:ind w:firstLine="0"/>
            </w:pPr>
            <w:r>
              <w:t>Brad Buhanan</w:t>
            </w:r>
          </w:p>
        </w:tc>
        <w:tc>
          <w:tcPr>
            <w:tcW w:w="3168" w:type="dxa"/>
          </w:tcPr>
          <w:p w14:paraId="6ABCE79F" w14:textId="77777777" w:rsidR="00BE527E" w:rsidRDefault="00666E19" w:rsidP="00A814F1">
            <w:pPr>
              <w:pStyle w:val="BodyText1"/>
              <w:spacing w:after="0"/>
              <w:ind w:firstLine="0"/>
            </w:pPr>
            <w:r>
              <w:t>Clerk/Secretary</w:t>
            </w:r>
          </w:p>
          <w:p w14:paraId="0C25A264" w14:textId="77777777" w:rsidR="00666E19" w:rsidRDefault="00666E19" w:rsidP="00A814F1">
            <w:pPr>
              <w:pStyle w:val="BodyText1"/>
              <w:spacing w:after="0"/>
              <w:ind w:firstLine="0"/>
            </w:pPr>
          </w:p>
          <w:p w14:paraId="1686EC21" w14:textId="70B53600" w:rsidR="00666E19" w:rsidRDefault="00666E19" w:rsidP="00A814F1">
            <w:pPr>
              <w:pStyle w:val="BodyText1"/>
              <w:spacing w:after="0"/>
              <w:ind w:firstLine="0"/>
            </w:pPr>
          </w:p>
        </w:tc>
      </w:tr>
    </w:tbl>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021C256" w:rsidR="005A478E" w:rsidRDefault="005A478E" w:rsidP="00A814F1">
            <w:pPr>
              <w:pStyle w:val="BodyText1"/>
              <w:spacing w:after="0"/>
              <w:ind w:firstLine="0"/>
            </w:pPr>
          </w:p>
        </w:tc>
        <w:tc>
          <w:tcPr>
            <w:tcW w:w="3427" w:type="dxa"/>
          </w:tcPr>
          <w:p w14:paraId="048B8CBE" w14:textId="52DCEA9F" w:rsidR="005A478E" w:rsidRDefault="005A478E" w:rsidP="00A814F1">
            <w:pPr>
              <w:pStyle w:val="BodyText1"/>
              <w:spacing w:after="0"/>
              <w:ind w:firstLine="0"/>
            </w:pPr>
          </w:p>
        </w:tc>
      </w:tr>
      <w:tr w:rsidR="005A478E" w14:paraId="75DD74A9" w14:textId="77777777" w:rsidTr="00A814F1">
        <w:trPr>
          <w:jc w:val="center"/>
        </w:trPr>
        <w:tc>
          <w:tcPr>
            <w:tcW w:w="3312" w:type="dxa"/>
          </w:tcPr>
          <w:p w14:paraId="2092B34C" w14:textId="7BC4C9C0" w:rsidR="005A478E" w:rsidRDefault="00666E19" w:rsidP="00A814F1">
            <w:pPr>
              <w:pStyle w:val="BodyText1"/>
              <w:spacing w:after="0"/>
              <w:ind w:firstLine="0"/>
            </w:pPr>
            <w:r>
              <w:t>Darci Stephens</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0CC8B5AE" w:rsidR="005011C7" w:rsidRDefault="005011C7" w:rsidP="005011C7">
      <w:pPr>
        <w:pStyle w:val="00BodyText5"/>
      </w:pPr>
      <w:r>
        <w:t xml:space="preserve">After the meeting had been duly called to order and after other matters not pertinent to this Resolution had been discussed, the </w:t>
      </w:r>
      <w:r w:rsidR="00666E19">
        <w:t>Clerk/Secretary</w:t>
      </w:r>
      <w:r>
        <w:t xml:space="preserve"> presented to the </w:t>
      </w:r>
      <w:r w:rsidR="007E5CB8">
        <w:t>Board</w:t>
      </w:r>
      <w:r>
        <w:t xml:space="preserve"> a Certificate of Compliance with Open Meeting Law with respect to this </w:t>
      </w:r>
      <w:r w:rsidR="00BE6138">
        <w:t xml:space="preserve">February </w:t>
      </w:r>
      <w:r w:rsidR="005F59B9">
        <w:t>10</w:t>
      </w:r>
      <w:r w:rsidR="00705F03">
        <w:t>, 202</w:t>
      </w:r>
      <w:r w:rsidR="00666E19">
        <w:t>5</w:t>
      </w:r>
      <w:r w:rsidR="00D3569B">
        <w:t>,</w:t>
      </w:r>
      <w:r>
        <w:t xml:space="preserve"> meeting, a copy of which is attached hereto as </w:t>
      </w:r>
      <w:r>
        <w:rPr>
          <w:u w:val="single"/>
        </w:rPr>
        <w:t>Exhibit A</w:t>
      </w:r>
      <w:r>
        <w:t>.</w:t>
      </w:r>
    </w:p>
    <w:p w14:paraId="5108C604" w14:textId="2DB963B1" w:rsidR="005011C7" w:rsidRDefault="005011C7" w:rsidP="005011C7">
      <w:pPr>
        <w:pStyle w:val="00BodyText5"/>
      </w:pPr>
      <w:r>
        <w:t xml:space="preserve">Thereupon, the following resolution was introduced in written form, discussed in full, and pursuant to a motion made by </w:t>
      </w:r>
      <w:r w:rsidR="00666E19">
        <w:t>_____________</w:t>
      </w:r>
      <w:r>
        <w:t xml:space="preserve"> and seconded by </w:t>
      </w:r>
      <w:r w:rsidR="00666E19">
        <w:t>______________</w:t>
      </w:r>
      <w:r w:rsidR="001A69EB">
        <w:t>,</w:t>
      </w:r>
      <w:r w:rsidR="00E57E0F">
        <w:t xml:space="preserve"> </w:t>
      </w:r>
      <w:r>
        <w:t>adopted by the following vote:</w:t>
      </w:r>
    </w:p>
    <w:p w14:paraId="58A16F27" w14:textId="6764F716" w:rsidR="005011C7" w:rsidRDefault="005011C7" w:rsidP="005011C7">
      <w:pPr>
        <w:pStyle w:val="00BodyText5"/>
      </w:pPr>
      <w:r>
        <w:t xml:space="preserve">AYE: </w:t>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4E510E93" w:rsidR="005011C7" w:rsidRDefault="005011C7" w:rsidP="005011C7">
      <w:pPr>
        <w:pStyle w:val="00BodyText5"/>
      </w:pPr>
      <w:r>
        <w:t xml:space="preserve">The resolution was then signed by the Chair and recorded by the </w:t>
      </w:r>
      <w:r w:rsidR="00666E19">
        <w:t>Clerk/Secretary</w:t>
      </w:r>
      <w:r w:rsidR="00BE527E">
        <w:t xml:space="preserve"> </w:t>
      </w:r>
      <w:r>
        <w:t xml:space="preserve">in the official records of </w:t>
      </w:r>
      <w:r w:rsidR="002F7C16">
        <w:t xml:space="preserve">the </w:t>
      </w:r>
      <w:r w:rsidR="00705F03">
        <w:t>District</w:t>
      </w:r>
      <w:r>
        <w:t>.  The resolution is as follows:</w:t>
      </w:r>
    </w:p>
    <w:p w14:paraId="0B558D32" w14:textId="4B61F968" w:rsidR="003A1724" w:rsidRDefault="005011C7" w:rsidP="00D44884">
      <w:pPr>
        <w:pStyle w:val="00Center"/>
      </w:pPr>
      <w:r>
        <w:br w:type="page"/>
      </w:r>
      <w:r w:rsidR="003A1724">
        <w:lastRenderedPageBreak/>
        <w:t xml:space="preserve">RESOLUTION NO. </w:t>
      </w:r>
      <w:r w:rsidR="0056375A">
        <w:t xml:space="preserve"> </w:t>
      </w:r>
      <w:r w:rsidR="00666E19">
        <w:t>2025</w:t>
      </w:r>
      <w:r w:rsidR="00880F11">
        <w:t>-</w:t>
      </w:r>
      <w:r w:rsidR="00F27B42">
        <w:t>05</w:t>
      </w:r>
    </w:p>
    <w:p w14:paraId="6C167521" w14:textId="25A4E7C3"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666E19">
        <w:t>TECH RIDGE</w:t>
      </w:r>
      <w:r w:rsidR="00705F03">
        <w:t xml:space="preserve"> PUBLIC INFRASTRUCTURE DISTRICT</w:t>
      </w:r>
      <w:r w:rsidR="001A69EB">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666E19">
        <w:t>TECH RIDGE</w:t>
      </w:r>
      <w:r w:rsidR="00705F03">
        <w:t xml:space="preserve">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05F326B6"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666E19">
        <w:t>Tech Ridge</w:t>
      </w:r>
      <w:r w:rsidR="00705F03">
        <w:t xml:space="preserve"> Public Infrastructure District</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666E19">
        <w:t>Tech Ridge</w:t>
      </w:r>
      <w:r w:rsidR="00705F03">
        <w:t xml:space="preserve"> Assessment Area</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7E62B3">
        <w:t>48,990,000</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060C67B5"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w:t>
      </w:r>
      <w:r w:rsidR="0074713D">
        <w:t xml:space="preserve"> or finance</w:t>
      </w:r>
      <w:r>
        <w:t xml:space="preserv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46786F2E"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D10FFB">
        <w:t>Vice Chair</w:t>
      </w:r>
      <w:r w:rsidR="00052F1F">
        <w:t>/</w:t>
      </w:r>
      <w:r w:rsidR="00052F1F">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r w:rsidRPr="00936C5A">
        <w:t xml:space="preserve">WHEREAS,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0C1D6733"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w:t>
      </w:r>
      <w:r w:rsidR="008D15A5">
        <w:t xml:space="preserve">assessment </w:t>
      </w:r>
      <w:r w:rsidRPr="00936C5A">
        <w:t>installments over a period of up to 30 years</w:t>
      </w:r>
      <w:r w:rsidR="008D15A5">
        <w:t>;</w:t>
      </w:r>
    </w:p>
    <w:p w14:paraId="6477769F" w14:textId="14F1FB18"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666E19">
        <w:t>Tech Ridge</w:t>
      </w:r>
      <w:r w:rsidR="00705F03">
        <w:t xml:space="preserve">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4D6BEA5F"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D10FFB">
        <w:t>Vice Chair</w:t>
      </w:r>
      <w:r w:rsidR="00052F1F">
        <w:t>/</w:t>
      </w:r>
      <w:r w:rsidR="00052F1F">
        <w:t>Treasurer</w:t>
      </w:r>
      <w:r>
        <w:t xml:space="preserve"> and the </w:t>
      </w:r>
      <w:r w:rsidR="00666E19">
        <w:t>Clerk/Secretary</w:t>
      </w:r>
      <w:r w:rsidR="00BE527E">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4059C88F"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D10FFB">
        <w:t>Vice Chair</w:t>
      </w:r>
      <w:r w:rsidR="00052F1F">
        <w:t>/Treasurer</w:t>
      </w:r>
      <w:r>
        <w:t xml:space="preserve"> and the </w:t>
      </w:r>
      <w:r w:rsidR="00666E19">
        <w:t>Clerk/Secretary</w:t>
      </w:r>
      <w:r w:rsidR="00BE527E">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4F6FF123" w:rsidR="00C94468" w:rsidRDefault="00C94468" w:rsidP="00944C5D">
      <w:pPr>
        <w:pStyle w:val="Heading1"/>
        <w:tabs>
          <w:tab w:val="clear" w:pos="1800"/>
        </w:tabs>
      </w:pPr>
      <w:r>
        <w:t xml:space="preserve">The Appraisal, in substantially the form attached hereto as </w:t>
      </w:r>
      <w:r w:rsidRPr="00C94468">
        <w:rPr>
          <w:u w:val="single"/>
        </w:rPr>
        <w:t>Exhibit D</w:t>
      </w:r>
      <w:r>
        <w:t>, is all respects hereby authorized, approved and accepted</w:t>
      </w:r>
      <w:r w:rsidR="001A69EB">
        <w:t>,</w:t>
      </w:r>
      <w:r>
        <w:t xml:space="preserve"> and the Chair, </w:t>
      </w:r>
      <w:r w:rsidR="00D10FFB">
        <w:t>Vice Chair</w:t>
      </w:r>
      <w:r w:rsidR="00052F1F">
        <w:t>/Treasurer</w:t>
      </w:r>
      <w:r w:rsidR="008D15A5">
        <w:t xml:space="preserve"> and</w:t>
      </w:r>
      <w:r w:rsidR="00642429">
        <w:t xml:space="preserve"> </w:t>
      </w:r>
      <w:r w:rsidR="00666E19">
        <w:t>Clerk/Secretary</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1482A7BB" w:rsidR="00944C5D" w:rsidRDefault="00085213" w:rsidP="00944C5D">
      <w:pPr>
        <w:pStyle w:val="Heading1"/>
        <w:tabs>
          <w:tab w:val="clear" w:pos="1800"/>
        </w:tabs>
      </w:pPr>
      <w:r>
        <w:t xml:space="preserve">The </w:t>
      </w:r>
      <w:r w:rsidR="00DB5D63">
        <w:t>Chair</w:t>
      </w:r>
      <w:r w:rsidR="009A29FD">
        <w:t xml:space="preserve">, </w:t>
      </w:r>
      <w:r w:rsidR="00D10FFB">
        <w:t>Vice Chair</w:t>
      </w:r>
      <w:r w:rsidR="00052F1F">
        <w:t>/Treasurer</w:t>
      </w:r>
      <w:r w:rsidR="008D15A5">
        <w:t xml:space="preserve"> and</w:t>
      </w:r>
      <w:r w:rsidR="00642429">
        <w:t xml:space="preserve"> </w:t>
      </w:r>
      <w:r w:rsidR="00666E19">
        <w:t>Clerk/Secretary</w:t>
      </w:r>
      <w:r w:rsidR="00642429">
        <w:t xml:space="preserve">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w:t>
      </w:r>
      <w:r w:rsidR="00944C5D" w:rsidRPr="00EA3C2D">
        <w:lastRenderedPageBreak/>
        <w:t xml:space="preserve">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73696681"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D10FFB">
        <w:t>Vice Chair</w:t>
      </w:r>
      <w:r w:rsidR="00052F1F">
        <w:t>/Treasurer</w:t>
      </w:r>
      <w:r w:rsidR="000D0074">
        <w:t xml:space="preserve"> and the</w:t>
      </w:r>
      <w:r w:rsidR="00653D3F">
        <w:t xml:space="preserve"> </w:t>
      </w:r>
      <w:r w:rsidR="00666E19">
        <w:t>Clerk/Secretary</w:t>
      </w:r>
      <w:r w:rsidR="00642429">
        <w:t xml:space="preserve"> </w:t>
      </w:r>
      <w:r w:rsidR="00653D3F">
        <w:t xml:space="preserve">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6EA53437" w14:textId="36765360" w:rsidR="00B26FD4" w:rsidRDefault="006C407B" w:rsidP="007E5CB8">
      <w:pPr>
        <w:pStyle w:val="Heading1"/>
      </w:pPr>
      <w:r>
        <w:tab/>
      </w:r>
      <w:r w:rsidR="003C0B43">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07407665" w14:textId="77777777" w:rsidR="008D15A5"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22B9085B" w14:textId="43478F65" w:rsidR="00CA236A" w:rsidRDefault="008D15A5" w:rsidP="000C7132">
      <w:pPr>
        <w:pStyle w:val="Heading1"/>
        <w:tabs>
          <w:tab w:val="clear" w:pos="1800"/>
        </w:tabs>
      </w:pPr>
      <w:r>
        <w:t>T</w:t>
      </w:r>
      <w:r w:rsidRPr="00642578">
        <w:t xml:space="preserve">he </w:t>
      </w:r>
      <w:r>
        <w:t>District</w:t>
      </w:r>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w:t>
      </w:r>
      <w:r w:rsidRPr="00642578">
        <w:lastRenderedPageBreak/>
        <w:t xml:space="preserve">maximum principal amount of the </w:t>
      </w:r>
      <w:r>
        <w:t>assessment bonds</w:t>
      </w:r>
      <w:r w:rsidRPr="00642578">
        <w:t xml:space="preserve"> which will be issued to finance the reimbursed costs of the </w:t>
      </w:r>
      <w:r>
        <w:t>Improvements</w:t>
      </w:r>
      <w:r w:rsidRPr="00642578">
        <w:t xml:space="preserve"> is not expected to exceed $</w:t>
      </w:r>
      <w:r w:rsidR="00C73DDB">
        <w:rPr>
          <w:szCs w:val="24"/>
        </w:rPr>
        <w:t>48,990,000</w:t>
      </w:r>
      <w:r>
        <w:t>.</w:t>
      </w:r>
      <w:r w:rsidR="00CA236A">
        <w:br w:type="page"/>
      </w:r>
    </w:p>
    <w:p w14:paraId="7689CB08" w14:textId="556A899A"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666E19">
        <w:t>Tech Ridge</w:t>
      </w:r>
      <w:r w:rsidR="00705F03">
        <w:t xml:space="preserve"> Public Infrastructure District</w:t>
      </w:r>
      <w:r>
        <w:t xml:space="preserve">, this </w:t>
      </w:r>
      <w:r w:rsidR="00BE6138">
        <w:t xml:space="preserve">February </w:t>
      </w:r>
      <w:r w:rsidR="005F59B9">
        <w:t>10</w:t>
      </w:r>
      <w:r w:rsidR="00705F03">
        <w:t xml:space="preserve">, </w:t>
      </w:r>
      <w:r w:rsidR="00666E19">
        <w:t>2025</w:t>
      </w:r>
      <w:r>
        <w:t>.</w:t>
      </w:r>
    </w:p>
    <w:p w14:paraId="1A710E7B" w14:textId="77777777" w:rsidR="004C7E0C" w:rsidRDefault="004C7E0C" w:rsidP="000C7132">
      <w:pPr>
        <w:pStyle w:val="00BodyText5"/>
      </w:pPr>
    </w:p>
    <w:p w14:paraId="14B6283F" w14:textId="50398E61" w:rsidR="004C7E0C" w:rsidRDefault="00666E19" w:rsidP="004C7E0C">
      <w:pPr>
        <w:pStyle w:val="00BodyText5"/>
        <w:ind w:left="4320" w:firstLine="0"/>
      </w:pPr>
      <w:r>
        <w:t>TECH RIDGE</w:t>
      </w:r>
      <w:r w:rsidR="00705F03">
        <w:t xml:space="preserve">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628DC859" w:rsidR="000C7132" w:rsidRDefault="00C93EE8" w:rsidP="00C93EE8">
      <w:pPr>
        <w:ind w:right="4320"/>
      </w:pPr>
      <w:r>
        <w:t xml:space="preserve">                        </w:t>
      </w:r>
      <w:r w:rsidR="00666E19">
        <w:t>Clerk/Secretary</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71CC8529" w:rsidR="004C7E0C" w:rsidRPr="004C7E0C" w:rsidRDefault="00666E19" w:rsidP="00C93EE8">
      <w:pPr>
        <w:tabs>
          <w:tab w:val="right" w:pos="8640"/>
        </w:tabs>
        <w:ind w:left="4680"/>
      </w:pPr>
      <w:r>
        <w:t>TECH RIDGE</w:t>
      </w:r>
      <w:r w:rsidR="00705F03">
        <w:t xml:space="preserve">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1C9422F4" w:rsidR="000C7132" w:rsidRDefault="00C93EE8" w:rsidP="00C93EE8">
      <w:pPr>
        <w:ind w:right="4320"/>
      </w:pPr>
      <w:r>
        <w:t xml:space="preserve">                         </w:t>
      </w:r>
      <w:r w:rsidR="00666E19">
        <w:t>Clerk/Secretary</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60C8A874" w:rsidR="000C7132" w:rsidRDefault="000C7132" w:rsidP="00C6188A">
      <w:pPr>
        <w:tabs>
          <w:tab w:val="left" w:pos="2880"/>
        </w:tabs>
      </w:pPr>
      <w:r>
        <w:t xml:space="preserve">STATE OF </w:t>
      </w:r>
      <w:r w:rsidR="007A2D49">
        <w:t>UTAH</w:t>
      </w:r>
      <w:r w:rsidR="00C6188A">
        <w:tab/>
      </w:r>
      <w:r>
        <w:t>)</w:t>
      </w:r>
    </w:p>
    <w:p w14:paraId="6AF21093" w14:textId="77777777" w:rsidR="000C7132" w:rsidRDefault="000C7132" w:rsidP="00C6188A">
      <w:pPr>
        <w:tabs>
          <w:tab w:val="left" w:pos="2880"/>
        </w:tabs>
      </w:pPr>
      <w:r>
        <w:tab/>
        <w:t>: ss.</w:t>
      </w:r>
    </w:p>
    <w:p w14:paraId="6372D01C" w14:textId="1BAD1FA3" w:rsidR="000C7132" w:rsidRDefault="007A2D49" w:rsidP="00C6188A">
      <w:pPr>
        <w:tabs>
          <w:tab w:val="left" w:pos="2880"/>
          <w:tab w:val="left" w:pos="3600"/>
        </w:tabs>
      </w:pPr>
      <w:r>
        <w:t>WASHINGTON</w:t>
      </w:r>
      <w:r w:rsidR="00402965">
        <w:t xml:space="preserve"> </w:t>
      </w:r>
      <w:r w:rsidR="000C7132">
        <w:t>COUNTY</w:t>
      </w:r>
      <w:r w:rsidR="000C7132">
        <w:tab/>
        <w:t>)</w:t>
      </w:r>
    </w:p>
    <w:p w14:paraId="46A6B3FD" w14:textId="77777777" w:rsidR="000C7132" w:rsidRDefault="000C7132" w:rsidP="000C7132"/>
    <w:p w14:paraId="0453C762" w14:textId="2C4C1BD5" w:rsidR="000C7132" w:rsidRDefault="000C7132" w:rsidP="000C7132">
      <w:pPr>
        <w:pStyle w:val="00BodyText5"/>
      </w:pPr>
      <w:r>
        <w:t xml:space="preserve">I, </w:t>
      </w:r>
      <w:r w:rsidR="00AC3B60">
        <w:t>Brad Buhanan</w:t>
      </w:r>
      <w:r>
        <w:t xml:space="preserve">, the undersigned </w:t>
      </w:r>
      <w:r w:rsidR="00666E19">
        <w:t>Clerk/Secretary</w:t>
      </w:r>
      <w:r>
        <w:t xml:space="preserve"> of the </w:t>
      </w:r>
      <w:r w:rsidR="00666E19">
        <w:t>Tech Ridge</w:t>
      </w:r>
      <w:r w:rsidR="00705F03">
        <w:t xml:space="preserve"> Public Infrastructure District</w:t>
      </w:r>
      <w:r w:rsidR="001A69EB">
        <w:t xml:space="preserve"> </w:t>
      </w:r>
      <w:r>
        <w:t>(the “District”), do hereby certify:</w:t>
      </w:r>
    </w:p>
    <w:p w14:paraId="1D149F3E" w14:textId="7CDD60C5"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BE6138">
        <w:t xml:space="preserve">February </w:t>
      </w:r>
      <w:r w:rsidR="005F59B9">
        <w:t>10</w:t>
      </w:r>
      <w:r w:rsidR="00705F03">
        <w:t xml:space="preserve">, </w:t>
      </w:r>
      <w:r w:rsidR="00666E19">
        <w:t>2025</w:t>
      </w:r>
      <w:r>
        <w:t xml:space="preserve">, commencing at the hour of </w:t>
      </w:r>
      <w:r w:rsidR="005F59B9">
        <w:t>3</w:t>
      </w:r>
      <w:r w:rsidR="007A40A3">
        <w:t>:</w:t>
      </w:r>
      <w:r w:rsidR="007A2D49">
        <w:t>3</w:t>
      </w:r>
      <w:r w:rsidR="007A40A3">
        <w:t xml:space="preserve">0 </w:t>
      </w:r>
      <w:r w:rsidR="007A2D49">
        <w:t>p</w:t>
      </w:r>
      <w:r w:rsidR="007A40A3">
        <w:t>.m.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0A0E09A1" w:rsidR="000C7132" w:rsidRDefault="000C7132" w:rsidP="000C7132">
      <w:pPr>
        <w:pStyle w:val="00BodyText5"/>
      </w:pPr>
      <w:r>
        <w:t>IN WITNESS WHEREOF, I have hereunto set my hand this</w:t>
      </w:r>
      <w:r w:rsidR="00733D3C">
        <w:t xml:space="preserve"> </w:t>
      </w:r>
      <w:r w:rsidR="00BE6138">
        <w:t xml:space="preserve">February </w:t>
      </w:r>
      <w:r w:rsidR="005F59B9">
        <w:t>10</w:t>
      </w:r>
      <w:r w:rsidR="00705F03">
        <w:t xml:space="preserve">, </w:t>
      </w:r>
      <w:r w:rsidR="00666E19">
        <w:t>2025</w:t>
      </w:r>
      <w:r>
        <w:t>.</w:t>
      </w:r>
    </w:p>
    <w:p w14:paraId="6D0A39D7" w14:textId="77777777" w:rsidR="000C7132" w:rsidRDefault="000C7132" w:rsidP="000C7132"/>
    <w:p w14:paraId="5393A6CD" w14:textId="7DBC37D9" w:rsidR="004C7E0C" w:rsidRPr="004C7E0C" w:rsidRDefault="00666E19" w:rsidP="004C7E0C">
      <w:pPr>
        <w:tabs>
          <w:tab w:val="right" w:pos="8640"/>
        </w:tabs>
        <w:ind w:left="4680"/>
      </w:pPr>
      <w:r>
        <w:t>TECH RIDGE</w:t>
      </w:r>
      <w:r w:rsidR="00705F03">
        <w:t xml:space="preserve">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0042887F" w:rsidR="000C7132" w:rsidRDefault="00666E19" w:rsidP="00054CEB">
      <w:pPr>
        <w:tabs>
          <w:tab w:val="right" w:pos="8640"/>
        </w:tabs>
        <w:ind w:left="4680"/>
        <w:jc w:val="center"/>
      </w:pPr>
      <w:r>
        <w:t>Clerk/Secretary</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958BBC5" w:rsidR="003E606D" w:rsidRPr="002706D2" w:rsidRDefault="00D42828" w:rsidP="003E606D">
      <w:pPr>
        <w:pStyle w:val="00BodyText5"/>
      </w:pPr>
      <w:r>
        <w:t xml:space="preserve">I, </w:t>
      </w:r>
      <w:r w:rsidR="00AC3B60">
        <w:t>Brad Buhanan</w:t>
      </w:r>
      <w:r w:rsidRPr="00006663">
        <w:t xml:space="preserve">, the undersigned </w:t>
      </w:r>
      <w:r w:rsidR="00666E19">
        <w:t>Clerk/Secretary</w:t>
      </w:r>
      <w:r w:rsidRPr="00006663">
        <w:t xml:space="preserve"> of the </w:t>
      </w:r>
      <w:r w:rsidR="00666E19">
        <w:t>Tech Ridge</w:t>
      </w:r>
      <w:r w:rsidR="00705F03">
        <w:t xml:space="preserve">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3" w:history="1">
        <w:r w:rsidRPr="00845FF3">
          <w:rPr>
            <w:rStyle w:val="Hyperlink"/>
          </w:rPr>
          <w:t>http://pmn.utah.gov</w:t>
        </w:r>
      </w:hyperlink>
      <w:r>
        <w:t>) at least twenty-four (24) hours prior to the convening of the meeting</w:t>
      </w:r>
      <w:r w:rsidR="00936C5A">
        <w:t>; and</w:t>
      </w:r>
    </w:p>
    <w:p w14:paraId="1D69D064" w14:textId="72CBF6DC" w:rsidR="00936C5A" w:rsidRDefault="00936C5A" w:rsidP="00936C5A">
      <w:pPr>
        <w:pStyle w:val="Heading3"/>
      </w:pPr>
      <w:r>
        <w:t xml:space="preserve">By causing a Notice, in the form attached hereto as </w:t>
      </w:r>
      <w:r w:rsidRPr="00936C5A">
        <w:rPr>
          <w:u w:val="single"/>
        </w:rPr>
        <w:t>Schedule 1</w:t>
      </w:r>
      <w:r>
        <w:t xml:space="preserve">, to be posted </w:t>
      </w:r>
      <w:r w:rsidR="008D15A5">
        <w:t xml:space="preserve">at the meeting location </w:t>
      </w:r>
      <w:r>
        <w:t>at least twenty-four (24) hours prior to the convening of the meeting,</w:t>
      </w:r>
      <w:r w:rsidR="008D15A5">
        <w:t xml:space="preserve"> said Notice having continually remained so posted and available for public inspection until the completion of the meeting.</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3EE3E129" w:rsidR="00D42828" w:rsidRDefault="00D42828" w:rsidP="00D42828">
      <w:pPr>
        <w:pStyle w:val="00BodyText5"/>
      </w:pPr>
      <w:r>
        <w:t xml:space="preserve">IN WITNESS WHEREOF, I have hereunto subscribed my official signature this </w:t>
      </w:r>
      <w:r w:rsidR="00BE6138">
        <w:t xml:space="preserve">February </w:t>
      </w:r>
      <w:r w:rsidR="005F59B9">
        <w:t>10</w:t>
      </w:r>
      <w:r w:rsidR="00705F03">
        <w:t xml:space="preserve">, </w:t>
      </w:r>
      <w:r w:rsidR="00666E19">
        <w:t>2025</w:t>
      </w:r>
      <w:r>
        <w:t>.</w:t>
      </w:r>
    </w:p>
    <w:p w14:paraId="684B5BC2" w14:textId="77777777" w:rsidR="00D42828" w:rsidRDefault="00D42828" w:rsidP="00D42828"/>
    <w:p w14:paraId="016202A0" w14:textId="5DCE5E99" w:rsidR="004C7E0C" w:rsidRPr="004C7E0C" w:rsidRDefault="00666E19" w:rsidP="004C7E0C">
      <w:pPr>
        <w:tabs>
          <w:tab w:val="right" w:pos="8640"/>
        </w:tabs>
        <w:ind w:left="4680"/>
      </w:pPr>
      <w:r>
        <w:t>TECH RIDGE</w:t>
      </w:r>
      <w:r w:rsidR="00705F03">
        <w:t xml:space="preserve">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2BE06A69" w:rsidR="00D42828" w:rsidRDefault="00666E19" w:rsidP="00054CEB">
      <w:pPr>
        <w:tabs>
          <w:tab w:val="right" w:pos="8640"/>
        </w:tabs>
        <w:ind w:left="468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14"/>
          <w:footerReference w:type="first" r:id="rId15"/>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C6CDDFB" w14:textId="77777777" w:rsidR="00EB1ECC" w:rsidRDefault="00EB1ECC" w:rsidP="008C3AAE">
      <w:pPr>
        <w:jc w:val="center"/>
        <w:rPr>
          <w:u w:val="single"/>
        </w:rPr>
        <w:sectPr w:rsidR="00EB1ECC" w:rsidSect="00E57E0F">
          <w:footerReference w:type="default" r:id="rId16"/>
          <w:footerReference w:type="first" r:id="rId17"/>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055ADC9C" w14:textId="77777777" w:rsidR="008C3AAE" w:rsidRDefault="008C3AAE" w:rsidP="007473F6">
      <w:pPr>
        <w:jc w:val="center"/>
      </w:pPr>
    </w:p>
    <w:p w14:paraId="1908DF6C" w14:textId="77777777" w:rsidR="00D42828" w:rsidRDefault="00D42828" w:rsidP="00D42828"/>
    <w:p w14:paraId="1C859765" w14:textId="77777777" w:rsidR="000953C8" w:rsidRDefault="000953C8" w:rsidP="007473F6">
      <w:pPr>
        <w:jc w:val="center"/>
        <w:sectPr w:rsidR="000953C8" w:rsidSect="00E57E0F">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[On file with the District]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37BFDFB2" w14:textId="77777777" w:rsidR="00CB0D0E" w:rsidRDefault="00CB0D0E" w:rsidP="00CB0D0E">
      <w:pPr>
        <w:jc w:val="center"/>
      </w:pPr>
    </w:p>
    <w:p w14:paraId="5AB99BFB" w14:textId="2F243EAF" w:rsidR="000953C8" w:rsidRDefault="000953C8" w:rsidP="00D42828"/>
    <w:p w14:paraId="30FE261B" w14:textId="77777777" w:rsidR="007E62B3" w:rsidRPr="007E62B3" w:rsidRDefault="007E62B3" w:rsidP="007E62B3"/>
    <w:p w14:paraId="614BEDBD" w14:textId="77777777" w:rsidR="007E62B3" w:rsidRPr="007E62B3" w:rsidRDefault="007E62B3" w:rsidP="007E62B3"/>
    <w:p w14:paraId="5FE49B1D" w14:textId="77777777" w:rsidR="007E62B3" w:rsidRPr="007E62B3" w:rsidRDefault="007E62B3" w:rsidP="007E62B3"/>
    <w:p w14:paraId="34318BDC" w14:textId="77777777" w:rsidR="007E62B3" w:rsidRPr="007E62B3" w:rsidRDefault="007E62B3" w:rsidP="007E62B3"/>
    <w:p w14:paraId="071B8B67" w14:textId="77777777" w:rsidR="007E62B3" w:rsidRPr="007E62B3" w:rsidRDefault="007E62B3" w:rsidP="007E62B3"/>
    <w:p w14:paraId="3E5CBAC3" w14:textId="77777777" w:rsidR="007E62B3" w:rsidRPr="007E62B3" w:rsidRDefault="007E62B3" w:rsidP="007E62B3"/>
    <w:p w14:paraId="6C2422E5" w14:textId="77777777" w:rsidR="007E62B3" w:rsidRPr="007E62B3" w:rsidRDefault="007E62B3" w:rsidP="007E62B3"/>
    <w:p w14:paraId="7338A58A" w14:textId="77777777" w:rsidR="007E62B3" w:rsidRPr="007E62B3" w:rsidRDefault="007E62B3" w:rsidP="007E62B3"/>
    <w:p w14:paraId="5BA80A3A" w14:textId="77777777" w:rsidR="007E62B3" w:rsidRPr="007E62B3" w:rsidRDefault="007E62B3" w:rsidP="007E62B3"/>
    <w:p w14:paraId="1FFEE1C2" w14:textId="77777777" w:rsidR="007E62B3" w:rsidRPr="007E62B3" w:rsidRDefault="007E62B3" w:rsidP="007E62B3"/>
    <w:p w14:paraId="5B9D4559" w14:textId="77777777" w:rsidR="007E62B3" w:rsidRPr="007E62B3" w:rsidRDefault="007E62B3" w:rsidP="007E62B3"/>
    <w:p w14:paraId="5E0E908A" w14:textId="77777777" w:rsidR="007E62B3" w:rsidRPr="007E62B3" w:rsidRDefault="007E62B3" w:rsidP="007E62B3"/>
    <w:p w14:paraId="7DB87421" w14:textId="77777777" w:rsidR="007E62B3" w:rsidRPr="007E62B3" w:rsidRDefault="007E62B3" w:rsidP="007E62B3"/>
    <w:p w14:paraId="09A02BB1" w14:textId="77777777" w:rsidR="007E62B3" w:rsidRPr="007E62B3" w:rsidRDefault="007E62B3" w:rsidP="007E62B3"/>
    <w:p w14:paraId="2C1F55F6" w14:textId="77777777" w:rsidR="007E62B3" w:rsidRPr="007E62B3" w:rsidRDefault="007E62B3" w:rsidP="007E62B3"/>
    <w:p w14:paraId="0C3EF6BC" w14:textId="77777777" w:rsidR="007E62B3" w:rsidRPr="007E62B3" w:rsidRDefault="007E62B3" w:rsidP="007E62B3"/>
    <w:p w14:paraId="2DA6410B" w14:textId="77777777" w:rsidR="007E62B3" w:rsidRPr="007E62B3" w:rsidRDefault="007E62B3" w:rsidP="007E62B3"/>
    <w:p w14:paraId="27309930" w14:textId="77777777" w:rsidR="007E62B3" w:rsidRPr="007E62B3" w:rsidRDefault="007E62B3" w:rsidP="007E62B3"/>
    <w:p w14:paraId="364FCA4A" w14:textId="77777777" w:rsidR="007E62B3" w:rsidRPr="007E62B3" w:rsidRDefault="007E62B3" w:rsidP="007E62B3"/>
    <w:p w14:paraId="3F236458" w14:textId="77777777" w:rsidR="007E62B3" w:rsidRPr="007E62B3" w:rsidRDefault="007E62B3" w:rsidP="007E62B3"/>
    <w:p w14:paraId="1D3366CD" w14:textId="77777777" w:rsidR="007E62B3" w:rsidRPr="007E62B3" w:rsidRDefault="007E62B3" w:rsidP="007E62B3"/>
    <w:p w14:paraId="675C7B9C" w14:textId="77777777" w:rsidR="007E62B3" w:rsidRDefault="007E62B3" w:rsidP="007E62B3"/>
    <w:p w14:paraId="0CD526CE" w14:textId="77777777" w:rsidR="007E62B3" w:rsidRPr="007E62B3" w:rsidRDefault="007E62B3" w:rsidP="007E62B3"/>
    <w:p w14:paraId="3ECD6E88" w14:textId="77777777" w:rsidR="007E62B3" w:rsidRDefault="007E62B3" w:rsidP="007E62B3"/>
    <w:p w14:paraId="71CD9FA6" w14:textId="78729AE3" w:rsidR="007E62B3" w:rsidRPr="007E62B3" w:rsidRDefault="007E62B3" w:rsidP="007E62B3">
      <w:pPr>
        <w:tabs>
          <w:tab w:val="left" w:pos="5940"/>
        </w:tabs>
      </w:pPr>
      <w:r>
        <w:tab/>
      </w:r>
    </w:p>
    <w:sectPr w:rsidR="007E62B3" w:rsidRPr="007E62B3" w:rsidSect="00E57E0F">
      <w:footerReference w:type="first" r:id="rId3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CB61" w14:textId="77777777" w:rsidR="00434399" w:rsidRDefault="004343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8413" w14:textId="77777777" w:rsidR="00CB0D0E" w:rsidRDefault="00CB0D0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BAF3" w14:textId="562A83D4"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52F1F">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52F1F">
      <w:rPr>
        <w:rStyle w:val="PageNumber"/>
        <w:rFonts w:ascii="Arial" w:hAnsi="Arial"/>
        <w:noProof/>
        <w:sz w:val="16"/>
      </w:rPr>
      <w:t>2/10/2025</w:t>
    </w:r>
    <w:r>
      <w:rPr>
        <w:rStyle w:val="PageNumber"/>
        <w:rFonts w:ascii="Arial" w:hAnsi="Arial"/>
        <w:sz w:val="16"/>
      </w:rPr>
      <w:fldChar w:fldCharType="end"/>
    </w:r>
  </w:p>
  <w:p w14:paraId="62F4E0E7" w14:textId="607BE967"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52F1F">
      <w:rPr>
        <w:rFonts w:ascii="Arial" w:hAnsi="Arial" w:cs="Arial"/>
        <w:sz w:val="16"/>
      </w:rPr>
      <w:t>4897-2829-1092, v. 4</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47D" w14:textId="27068F80" w:rsidR="00132A34" w:rsidRDefault="00D42828" w:rsidP="00D42828">
    <w:pPr>
      <w:pStyle w:val="Footer"/>
      <w:tabs>
        <w:tab w:val="clear" w:pos="4680"/>
        <w:tab w:val="clear" w:pos="9360"/>
        <w:tab w:val="center" w:pos="432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52F1F">
      <w:rPr>
        <w:rFonts w:ascii="Arial" w:hAnsi="Arial" w:cs="Arial"/>
        <w:sz w:val="16"/>
      </w:rPr>
      <w:t>4897-2829-1092, v. 4</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6EFD" w14:textId="77777777" w:rsidR="00434399" w:rsidRDefault="00434399" w:rsidP="00D42828">
    <w:pPr>
      <w:pStyle w:val="Footer"/>
      <w:tabs>
        <w:tab w:val="clear" w:pos="4680"/>
        <w:tab w:val="clear" w:pos="9360"/>
        <w:tab w:val="center" w:pos="4320"/>
        <w:tab w:val="right" w:pos="86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201A" w14:textId="2B844C10"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52F1F">
      <w:rPr>
        <w:rFonts w:ascii="Arial" w:hAnsi="Arial" w:cs="Arial"/>
        <w:sz w:val="16"/>
      </w:rPr>
      <w:t>4897-2829-1092, v. 4</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D7F8" w14:textId="1402F97A"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52F1F">
      <w:rPr>
        <w:rStyle w:val="PageNumber"/>
        <w:rFonts w:ascii="Arial" w:hAnsi="Arial"/>
        <w:noProof/>
        <w:sz w:val="16"/>
      </w:rPr>
      <w:t>2/10/2025</w:t>
    </w:r>
    <w:r>
      <w:rPr>
        <w:rStyle w:val="PageNumber"/>
        <w:rFonts w:ascii="Arial" w:hAnsi="Arial"/>
        <w:sz w:val="16"/>
      </w:rPr>
      <w:fldChar w:fldCharType="end"/>
    </w:r>
  </w:p>
  <w:p w14:paraId="752833FC" w14:textId="3D889767"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52F1F">
      <w:rPr>
        <w:rFonts w:ascii="Arial" w:hAnsi="Arial" w:cs="Arial"/>
        <w:sz w:val="16"/>
      </w:rPr>
      <w:t>4897-2829-1092, v. 4</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3683" w14:textId="77777777" w:rsidR="00132A34" w:rsidRDefault="00132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4AF" w14:textId="54439C4E"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52F1F">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52F1F">
      <w:rPr>
        <w:rStyle w:val="PageNumber"/>
        <w:rFonts w:ascii="Arial" w:hAnsi="Arial"/>
        <w:noProof/>
        <w:sz w:val="16"/>
      </w:rPr>
      <w:t>2/10/2025</w:t>
    </w:r>
    <w:r>
      <w:rPr>
        <w:rStyle w:val="PageNumber"/>
        <w:rFonts w:ascii="Arial" w:hAnsi="Arial"/>
        <w:sz w:val="16"/>
      </w:rPr>
      <w:fldChar w:fldCharType="end"/>
    </w:r>
  </w:p>
  <w:p w14:paraId="2F4EA6A1" w14:textId="11CECA96"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52F1F">
      <w:rPr>
        <w:rFonts w:ascii="Arial" w:hAnsi="Arial" w:cs="Arial"/>
        <w:sz w:val="16"/>
      </w:rPr>
      <w:t>4897-2829-1092, v. 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B06A" w14:textId="77777777" w:rsidR="00434399" w:rsidRDefault="00434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3708" w14:textId="77777777" w:rsidR="00434399" w:rsidRDefault="00434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37B6" w14:textId="77777777" w:rsidR="00434399" w:rsidRDefault="004343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DFC8" w14:textId="77777777" w:rsidR="00132A34" w:rsidRDefault="00132A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3EE4" w14:textId="77777777" w:rsidR="00132A34" w:rsidRDefault="00132A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2999" w14:textId="77777777" w:rsidR="00132A34" w:rsidRDefault="00132A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3A39" w14:textId="77777777" w:rsidR="00CB0D0E" w:rsidRDefault="00CB0D0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99EC" w14:textId="77777777" w:rsidR="00CB0D0E" w:rsidRDefault="00CB0D0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0B0" w14:textId="77777777" w:rsidR="00CB0D0E" w:rsidRDefault="00CB0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73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97-2829-1092, v. 4"/>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2F1F"/>
    <w:rsid w:val="00054CEB"/>
    <w:rsid w:val="00055CDD"/>
    <w:rsid w:val="00064A0C"/>
    <w:rsid w:val="0006757B"/>
    <w:rsid w:val="000679BD"/>
    <w:rsid w:val="000762AB"/>
    <w:rsid w:val="00080CAE"/>
    <w:rsid w:val="00081137"/>
    <w:rsid w:val="00081860"/>
    <w:rsid w:val="00085213"/>
    <w:rsid w:val="000953C8"/>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2E9E"/>
    <w:rsid w:val="0018569D"/>
    <w:rsid w:val="0019197B"/>
    <w:rsid w:val="001969C4"/>
    <w:rsid w:val="0019793A"/>
    <w:rsid w:val="001A209D"/>
    <w:rsid w:val="001A69EB"/>
    <w:rsid w:val="001A725B"/>
    <w:rsid w:val="001C0A7D"/>
    <w:rsid w:val="001C120D"/>
    <w:rsid w:val="001C309B"/>
    <w:rsid w:val="001C480F"/>
    <w:rsid w:val="001D0FF1"/>
    <w:rsid w:val="001D2693"/>
    <w:rsid w:val="001E174D"/>
    <w:rsid w:val="00201523"/>
    <w:rsid w:val="0023131B"/>
    <w:rsid w:val="00241078"/>
    <w:rsid w:val="00252AF5"/>
    <w:rsid w:val="00267ED9"/>
    <w:rsid w:val="002714B9"/>
    <w:rsid w:val="0027180B"/>
    <w:rsid w:val="00272C32"/>
    <w:rsid w:val="002741DB"/>
    <w:rsid w:val="00275FA8"/>
    <w:rsid w:val="00285FD0"/>
    <w:rsid w:val="002B2FF8"/>
    <w:rsid w:val="002C0C9D"/>
    <w:rsid w:val="002C3DC0"/>
    <w:rsid w:val="002D2FAE"/>
    <w:rsid w:val="002D5CC7"/>
    <w:rsid w:val="002F7C16"/>
    <w:rsid w:val="00301A6F"/>
    <w:rsid w:val="00353E50"/>
    <w:rsid w:val="00366D7A"/>
    <w:rsid w:val="00372EC0"/>
    <w:rsid w:val="003749A5"/>
    <w:rsid w:val="0038578F"/>
    <w:rsid w:val="00386145"/>
    <w:rsid w:val="003910C6"/>
    <w:rsid w:val="00391352"/>
    <w:rsid w:val="0039374E"/>
    <w:rsid w:val="003A1724"/>
    <w:rsid w:val="003A2B0A"/>
    <w:rsid w:val="003B3FBE"/>
    <w:rsid w:val="003B57E4"/>
    <w:rsid w:val="003B6C5B"/>
    <w:rsid w:val="003B6D95"/>
    <w:rsid w:val="003C0B43"/>
    <w:rsid w:val="003C337A"/>
    <w:rsid w:val="003C4B0E"/>
    <w:rsid w:val="003D5DB5"/>
    <w:rsid w:val="003E09A3"/>
    <w:rsid w:val="003E606D"/>
    <w:rsid w:val="00402965"/>
    <w:rsid w:val="0040411F"/>
    <w:rsid w:val="00410170"/>
    <w:rsid w:val="00416C48"/>
    <w:rsid w:val="004259C6"/>
    <w:rsid w:val="0043161F"/>
    <w:rsid w:val="00431D58"/>
    <w:rsid w:val="00434399"/>
    <w:rsid w:val="00435C85"/>
    <w:rsid w:val="00436892"/>
    <w:rsid w:val="00445B3A"/>
    <w:rsid w:val="004479C6"/>
    <w:rsid w:val="00450449"/>
    <w:rsid w:val="00463E81"/>
    <w:rsid w:val="0047672D"/>
    <w:rsid w:val="00476B31"/>
    <w:rsid w:val="00480ACD"/>
    <w:rsid w:val="0048353A"/>
    <w:rsid w:val="00484FD3"/>
    <w:rsid w:val="004A333B"/>
    <w:rsid w:val="004B0092"/>
    <w:rsid w:val="004B6351"/>
    <w:rsid w:val="004C2F5A"/>
    <w:rsid w:val="004C671D"/>
    <w:rsid w:val="004C7E0C"/>
    <w:rsid w:val="004D5889"/>
    <w:rsid w:val="004E355E"/>
    <w:rsid w:val="004E6480"/>
    <w:rsid w:val="004F2E37"/>
    <w:rsid w:val="004F79E4"/>
    <w:rsid w:val="005011C7"/>
    <w:rsid w:val="00504A8E"/>
    <w:rsid w:val="00507EA7"/>
    <w:rsid w:val="00523460"/>
    <w:rsid w:val="005402A0"/>
    <w:rsid w:val="00551C65"/>
    <w:rsid w:val="00553018"/>
    <w:rsid w:val="00555EDA"/>
    <w:rsid w:val="00556916"/>
    <w:rsid w:val="0056122C"/>
    <w:rsid w:val="0056375A"/>
    <w:rsid w:val="005A478E"/>
    <w:rsid w:val="005A77BD"/>
    <w:rsid w:val="005B0657"/>
    <w:rsid w:val="005C1EE7"/>
    <w:rsid w:val="005D287C"/>
    <w:rsid w:val="005D4AF9"/>
    <w:rsid w:val="005D56EF"/>
    <w:rsid w:val="005E05A6"/>
    <w:rsid w:val="005F59B9"/>
    <w:rsid w:val="005F60E8"/>
    <w:rsid w:val="00604AF6"/>
    <w:rsid w:val="006116B9"/>
    <w:rsid w:val="00612772"/>
    <w:rsid w:val="00613D7E"/>
    <w:rsid w:val="006151A6"/>
    <w:rsid w:val="006155C9"/>
    <w:rsid w:val="00620F60"/>
    <w:rsid w:val="00625222"/>
    <w:rsid w:val="0062768B"/>
    <w:rsid w:val="006331CE"/>
    <w:rsid w:val="00636F8B"/>
    <w:rsid w:val="006412C7"/>
    <w:rsid w:val="00642429"/>
    <w:rsid w:val="006459EC"/>
    <w:rsid w:val="006472D1"/>
    <w:rsid w:val="006477AD"/>
    <w:rsid w:val="006523F2"/>
    <w:rsid w:val="00653D3F"/>
    <w:rsid w:val="006629EC"/>
    <w:rsid w:val="00666E19"/>
    <w:rsid w:val="006767D4"/>
    <w:rsid w:val="006777AA"/>
    <w:rsid w:val="006804CA"/>
    <w:rsid w:val="006960F8"/>
    <w:rsid w:val="006A4F01"/>
    <w:rsid w:val="006B593B"/>
    <w:rsid w:val="006C2D5E"/>
    <w:rsid w:val="006C407B"/>
    <w:rsid w:val="006C438F"/>
    <w:rsid w:val="006C54D3"/>
    <w:rsid w:val="006C5D93"/>
    <w:rsid w:val="006C759A"/>
    <w:rsid w:val="006D04AC"/>
    <w:rsid w:val="006D6587"/>
    <w:rsid w:val="00701772"/>
    <w:rsid w:val="0070456E"/>
    <w:rsid w:val="00704DD0"/>
    <w:rsid w:val="00705369"/>
    <w:rsid w:val="00705F03"/>
    <w:rsid w:val="00712D2E"/>
    <w:rsid w:val="007219D6"/>
    <w:rsid w:val="00733D3C"/>
    <w:rsid w:val="00735C6C"/>
    <w:rsid w:val="00745BDC"/>
    <w:rsid w:val="0074713D"/>
    <w:rsid w:val="0074738D"/>
    <w:rsid w:val="007473F6"/>
    <w:rsid w:val="007541BF"/>
    <w:rsid w:val="00756EB8"/>
    <w:rsid w:val="007619BF"/>
    <w:rsid w:val="0076562D"/>
    <w:rsid w:val="00766C80"/>
    <w:rsid w:val="00772D1A"/>
    <w:rsid w:val="0078213E"/>
    <w:rsid w:val="00782332"/>
    <w:rsid w:val="00796023"/>
    <w:rsid w:val="007A2D49"/>
    <w:rsid w:val="007A40A3"/>
    <w:rsid w:val="007B6408"/>
    <w:rsid w:val="007C2D09"/>
    <w:rsid w:val="007C5543"/>
    <w:rsid w:val="007D5AF5"/>
    <w:rsid w:val="007D5BCB"/>
    <w:rsid w:val="007E5CB8"/>
    <w:rsid w:val="007E62B3"/>
    <w:rsid w:val="007F1050"/>
    <w:rsid w:val="007F1E0C"/>
    <w:rsid w:val="007F4E76"/>
    <w:rsid w:val="0080021C"/>
    <w:rsid w:val="0081508A"/>
    <w:rsid w:val="008162C6"/>
    <w:rsid w:val="00830D2B"/>
    <w:rsid w:val="00835C9E"/>
    <w:rsid w:val="008423BD"/>
    <w:rsid w:val="00854113"/>
    <w:rsid w:val="00861750"/>
    <w:rsid w:val="00871B86"/>
    <w:rsid w:val="00872BEF"/>
    <w:rsid w:val="00875BFC"/>
    <w:rsid w:val="00875DD3"/>
    <w:rsid w:val="00877BBC"/>
    <w:rsid w:val="00880F11"/>
    <w:rsid w:val="008968E8"/>
    <w:rsid w:val="00897819"/>
    <w:rsid w:val="008A2B93"/>
    <w:rsid w:val="008C216A"/>
    <w:rsid w:val="008C3AAE"/>
    <w:rsid w:val="008D15A5"/>
    <w:rsid w:val="008F2D15"/>
    <w:rsid w:val="008F3388"/>
    <w:rsid w:val="008F7C81"/>
    <w:rsid w:val="00904063"/>
    <w:rsid w:val="00936C5A"/>
    <w:rsid w:val="0094192F"/>
    <w:rsid w:val="00944C5D"/>
    <w:rsid w:val="009504F9"/>
    <w:rsid w:val="00952CC2"/>
    <w:rsid w:val="00954144"/>
    <w:rsid w:val="0096191F"/>
    <w:rsid w:val="00967007"/>
    <w:rsid w:val="00973615"/>
    <w:rsid w:val="00975066"/>
    <w:rsid w:val="00982AED"/>
    <w:rsid w:val="0099289F"/>
    <w:rsid w:val="009A29FD"/>
    <w:rsid w:val="009C6978"/>
    <w:rsid w:val="009D06B6"/>
    <w:rsid w:val="009F7958"/>
    <w:rsid w:val="00A06E1F"/>
    <w:rsid w:val="00A144F6"/>
    <w:rsid w:val="00A233F0"/>
    <w:rsid w:val="00A252C4"/>
    <w:rsid w:val="00A31A94"/>
    <w:rsid w:val="00A41386"/>
    <w:rsid w:val="00A937B5"/>
    <w:rsid w:val="00AA1A73"/>
    <w:rsid w:val="00AA25AD"/>
    <w:rsid w:val="00AB5A18"/>
    <w:rsid w:val="00AC1F52"/>
    <w:rsid w:val="00AC3B60"/>
    <w:rsid w:val="00AC641E"/>
    <w:rsid w:val="00AD134C"/>
    <w:rsid w:val="00AD2B2F"/>
    <w:rsid w:val="00AD53B8"/>
    <w:rsid w:val="00AF3B43"/>
    <w:rsid w:val="00AF4728"/>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BE527E"/>
    <w:rsid w:val="00BE6138"/>
    <w:rsid w:val="00BF11B1"/>
    <w:rsid w:val="00BF798D"/>
    <w:rsid w:val="00C03F73"/>
    <w:rsid w:val="00C05282"/>
    <w:rsid w:val="00C119AA"/>
    <w:rsid w:val="00C138CF"/>
    <w:rsid w:val="00C26E65"/>
    <w:rsid w:val="00C32836"/>
    <w:rsid w:val="00C332CE"/>
    <w:rsid w:val="00C347C6"/>
    <w:rsid w:val="00C34F96"/>
    <w:rsid w:val="00C43B53"/>
    <w:rsid w:val="00C54A94"/>
    <w:rsid w:val="00C6188A"/>
    <w:rsid w:val="00C62F6F"/>
    <w:rsid w:val="00C648D7"/>
    <w:rsid w:val="00C656F5"/>
    <w:rsid w:val="00C73DDB"/>
    <w:rsid w:val="00C74A5C"/>
    <w:rsid w:val="00C8017C"/>
    <w:rsid w:val="00C815C1"/>
    <w:rsid w:val="00C81789"/>
    <w:rsid w:val="00C847B1"/>
    <w:rsid w:val="00C92360"/>
    <w:rsid w:val="00C93EE8"/>
    <w:rsid w:val="00C94468"/>
    <w:rsid w:val="00CA236A"/>
    <w:rsid w:val="00CB0D0E"/>
    <w:rsid w:val="00CB2E1E"/>
    <w:rsid w:val="00CF4EFE"/>
    <w:rsid w:val="00D06221"/>
    <w:rsid w:val="00D06E90"/>
    <w:rsid w:val="00D071C0"/>
    <w:rsid w:val="00D10FFB"/>
    <w:rsid w:val="00D2676D"/>
    <w:rsid w:val="00D3569B"/>
    <w:rsid w:val="00D3782B"/>
    <w:rsid w:val="00D42828"/>
    <w:rsid w:val="00D44884"/>
    <w:rsid w:val="00D44FE6"/>
    <w:rsid w:val="00D519BE"/>
    <w:rsid w:val="00D9261D"/>
    <w:rsid w:val="00DB0A90"/>
    <w:rsid w:val="00DB4D60"/>
    <w:rsid w:val="00DB5D63"/>
    <w:rsid w:val="00DC06AD"/>
    <w:rsid w:val="00DD0E71"/>
    <w:rsid w:val="00DE0A72"/>
    <w:rsid w:val="00DE3E51"/>
    <w:rsid w:val="00DE5861"/>
    <w:rsid w:val="00DF19FC"/>
    <w:rsid w:val="00E00BC4"/>
    <w:rsid w:val="00E107F3"/>
    <w:rsid w:val="00E15922"/>
    <w:rsid w:val="00E1723B"/>
    <w:rsid w:val="00E24F2F"/>
    <w:rsid w:val="00E31FC7"/>
    <w:rsid w:val="00E34A6D"/>
    <w:rsid w:val="00E417A1"/>
    <w:rsid w:val="00E44E6E"/>
    <w:rsid w:val="00E46BFE"/>
    <w:rsid w:val="00E474EF"/>
    <w:rsid w:val="00E57E0F"/>
    <w:rsid w:val="00E706D9"/>
    <w:rsid w:val="00E71701"/>
    <w:rsid w:val="00E72E86"/>
    <w:rsid w:val="00EA11A0"/>
    <w:rsid w:val="00EB1ECC"/>
    <w:rsid w:val="00EC19DC"/>
    <w:rsid w:val="00EE1AEF"/>
    <w:rsid w:val="00EE564C"/>
    <w:rsid w:val="00EF3373"/>
    <w:rsid w:val="00EF789F"/>
    <w:rsid w:val="00F00265"/>
    <w:rsid w:val="00F14625"/>
    <w:rsid w:val="00F16563"/>
    <w:rsid w:val="00F27895"/>
    <w:rsid w:val="00F27B42"/>
    <w:rsid w:val="00F34B46"/>
    <w:rsid w:val="00F47AAE"/>
    <w:rsid w:val="00F57383"/>
    <w:rsid w:val="00F661C2"/>
    <w:rsid w:val="00F662FA"/>
    <w:rsid w:val="00F71A60"/>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3409"/>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mn.utah.gov" TargetMode="External"/><Relationship Id="rId18" Type="http://schemas.openxmlformats.org/officeDocument/2006/relationships/header" Target="header4.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4</TotalTime>
  <Pages>15</Pages>
  <Words>2394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Stephens, Darci (G&amp;B)</cp:lastModifiedBy>
  <cp:revision>6</cp:revision>
  <cp:lastPrinted>2024-11-15T18:38:00Z</cp:lastPrinted>
  <dcterms:created xsi:type="dcterms:W3CDTF">2025-02-07T23:00:00Z</dcterms:created>
  <dcterms:modified xsi:type="dcterms:W3CDTF">2025-02-10T21:15:00Z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