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4474CF93"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2200C0">
        <w:t>COURTYARDS AT SHURTZ CANYON</w:t>
      </w:r>
      <w:r w:rsidR="00705F03">
        <w:t xml:space="preserve"> PUBLIC INFRASTRUCTURE DISTRICT</w:t>
      </w:r>
      <w:r>
        <w:t>:</w:t>
      </w:r>
    </w:p>
    <w:p w14:paraId="437F4114" w14:textId="10734588"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2200C0">
        <w:t>Courtyards at Shurtz Canyon</w:t>
      </w:r>
      <w:r w:rsidR="00705F03">
        <w:t xml:space="preserve"> Public Infrastructure District</w:t>
      </w:r>
      <w:r w:rsidR="001A69EB">
        <w:t xml:space="preserve"> </w:t>
      </w:r>
      <w:r>
        <w:t xml:space="preserve">(the “District”) will be held </w:t>
      </w:r>
      <w:r w:rsidR="00AA1A73">
        <w:t xml:space="preserve">on </w:t>
      </w:r>
      <w:r w:rsidR="002200C0">
        <w:t>January 8, 2025</w:t>
      </w:r>
      <w:r w:rsidR="00AA1A73">
        <w:t xml:space="preserve"> </w:t>
      </w:r>
      <w:r>
        <w:t xml:space="preserve">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03F5D105" w:rsidR="00F47AAE" w:rsidRDefault="007B6408" w:rsidP="00F47AAE">
      <w:pPr>
        <w:ind w:left="4320"/>
        <w:jc w:val="center"/>
      </w:pPr>
      <w:r>
        <w:t>Secretary/Clerk</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56063B34" w:rsidR="00B1719F" w:rsidRPr="00DF4B4E" w:rsidRDefault="003B6C5B" w:rsidP="00B1719F">
      <w:pPr>
        <w:ind w:left="3600"/>
        <w:jc w:val="center"/>
      </w:pPr>
      <w:r>
        <w:t>Vice Chair</w:t>
      </w:r>
      <w:r w:rsidR="005D57D4">
        <w:t>/Treasurer</w:t>
      </w:r>
    </w:p>
    <w:p w14:paraId="1C69CBD4" w14:textId="77777777" w:rsidR="00B1719F" w:rsidRDefault="00B1719F" w:rsidP="00B1719F">
      <w:pPr>
        <w:ind w:left="3600"/>
      </w:pPr>
    </w:p>
    <w:p w14:paraId="21BD48A7" w14:textId="77777777" w:rsidR="00B1719F"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7280A441" w:rsidR="00B1719F" w:rsidRPr="00DF4B4E" w:rsidRDefault="007B6408" w:rsidP="00B1719F">
      <w:pPr>
        <w:ind w:left="3600"/>
        <w:jc w:val="center"/>
      </w:pPr>
      <w:r>
        <w:t>Secretary/Clerk</w:t>
      </w:r>
    </w:p>
    <w:p w14:paraId="480CC1AD" w14:textId="77777777" w:rsidR="00BE527E" w:rsidRDefault="00BE527E" w:rsidP="00BE527E"/>
    <w:p w14:paraId="4070F651" w14:textId="77777777" w:rsidR="00BE527E" w:rsidRDefault="00BE527E" w:rsidP="00BE527E"/>
    <w:p w14:paraId="5AA6248C" w14:textId="2DD24352" w:rsidR="005D57D4" w:rsidRDefault="005D57D4" w:rsidP="00712D2E">
      <w:pPr>
        <w:tabs>
          <w:tab w:val="center" w:pos="6480"/>
        </w:tabs>
        <w:jc w:val="right"/>
      </w:pPr>
      <w:r>
        <w:br w:type="page"/>
      </w:r>
    </w:p>
    <w:p w14:paraId="6D9559FF" w14:textId="5E10471C" w:rsidR="007E5CB8" w:rsidRDefault="002200C0" w:rsidP="007E5CB8">
      <w:pPr>
        <w:jc w:val="right"/>
      </w:pPr>
      <w:r>
        <w:lastRenderedPageBreak/>
        <w:t>January 8, 2025</w:t>
      </w:r>
    </w:p>
    <w:p w14:paraId="15AA6AB9" w14:textId="77777777" w:rsidR="007E5CB8" w:rsidRDefault="007E5CB8" w:rsidP="007E5CB8">
      <w:pPr>
        <w:jc w:val="right"/>
      </w:pPr>
    </w:p>
    <w:p w14:paraId="45CD0204" w14:textId="112FAB90" w:rsidR="007E5CB8" w:rsidRDefault="007E5CB8" w:rsidP="00B1719F">
      <w:pPr>
        <w:pStyle w:val="00BodyText5"/>
      </w:pPr>
      <w:r>
        <w:t xml:space="preserve">The Board of </w:t>
      </w:r>
      <w:r w:rsidR="003D5DB5">
        <w:t>Trustees</w:t>
      </w:r>
      <w:r>
        <w:t xml:space="preserve"> (the “Board”) of the </w:t>
      </w:r>
      <w:r w:rsidR="002200C0">
        <w:t>Courtyards at Shurtz Canyon</w:t>
      </w:r>
      <w:r w:rsidR="00705F03">
        <w:t xml:space="preserve"> Public Infrastructure District</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2200C0">
        <w:t>January 8, 2025</w:t>
      </w:r>
      <w:r>
        <w:t xml:space="preserve"> at</w:t>
      </w:r>
      <w:r w:rsidR="002200C0">
        <w:t xml:space="preserve"> 11</w:t>
      </w:r>
      <w:r w:rsidR="007A40A3">
        <w:t>:00 a.m.</w:t>
      </w:r>
      <w:r w:rsidR="00733D3C">
        <w:t>,</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168"/>
      </w:tblGrid>
      <w:tr w:rsidR="005A478E" w:rsidRPr="00440205" w14:paraId="28B98241" w14:textId="77777777" w:rsidTr="00BE527E">
        <w:trPr>
          <w:jc w:val="center"/>
        </w:trPr>
        <w:tc>
          <w:tcPr>
            <w:tcW w:w="3312" w:type="dxa"/>
          </w:tcPr>
          <w:p w14:paraId="60013B6F" w14:textId="7C9AFD79" w:rsidR="005A478E" w:rsidRPr="00440205" w:rsidRDefault="00440205" w:rsidP="00A814F1">
            <w:pPr>
              <w:pStyle w:val="BodyText1"/>
              <w:spacing w:after="0"/>
              <w:ind w:firstLine="0"/>
            </w:pPr>
            <w:r w:rsidRPr="00440205">
              <w:t>Roger Thomas</w:t>
            </w:r>
          </w:p>
        </w:tc>
        <w:tc>
          <w:tcPr>
            <w:tcW w:w="3168" w:type="dxa"/>
          </w:tcPr>
          <w:p w14:paraId="2A520C95" w14:textId="77777777" w:rsidR="005A478E" w:rsidRPr="00440205" w:rsidRDefault="005A478E" w:rsidP="00A814F1">
            <w:pPr>
              <w:pStyle w:val="BodyText1"/>
              <w:spacing w:after="0"/>
              <w:ind w:firstLine="0"/>
            </w:pPr>
            <w:r w:rsidRPr="00440205">
              <w:t>Chair</w:t>
            </w:r>
          </w:p>
        </w:tc>
      </w:tr>
      <w:tr w:rsidR="005A478E" w:rsidRPr="00440205" w14:paraId="194A68B6" w14:textId="77777777" w:rsidTr="00BE527E">
        <w:trPr>
          <w:jc w:val="center"/>
        </w:trPr>
        <w:tc>
          <w:tcPr>
            <w:tcW w:w="3312" w:type="dxa"/>
          </w:tcPr>
          <w:p w14:paraId="6FC6AE15" w14:textId="51380814" w:rsidR="005A478E" w:rsidRPr="00440205" w:rsidRDefault="00440205" w:rsidP="00A814F1">
            <w:pPr>
              <w:pStyle w:val="BodyText1"/>
              <w:spacing w:after="0"/>
              <w:ind w:firstLine="0"/>
            </w:pPr>
            <w:r w:rsidRPr="00440205">
              <w:t>Tawny Thomas</w:t>
            </w:r>
          </w:p>
        </w:tc>
        <w:tc>
          <w:tcPr>
            <w:tcW w:w="3168" w:type="dxa"/>
          </w:tcPr>
          <w:p w14:paraId="34115DDB" w14:textId="6C61C060" w:rsidR="005A478E" w:rsidRPr="00440205" w:rsidRDefault="003B6C5B" w:rsidP="00A814F1">
            <w:pPr>
              <w:pStyle w:val="BodyText1"/>
              <w:spacing w:after="0"/>
              <w:ind w:firstLine="0"/>
            </w:pPr>
            <w:r w:rsidRPr="00440205">
              <w:t>Vice Chair</w:t>
            </w:r>
            <w:r w:rsidR="00440205" w:rsidRPr="00440205">
              <w:t>/Treasurer</w:t>
            </w:r>
          </w:p>
        </w:tc>
      </w:tr>
      <w:tr w:rsidR="005A478E" w14:paraId="352251F6" w14:textId="77777777" w:rsidTr="00BE527E">
        <w:trPr>
          <w:trHeight w:val="20"/>
          <w:jc w:val="center"/>
        </w:trPr>
        <w:tc>
          <w:tcPr>
            <w:tcW w:w="3312" w:type="dxa"/>
          </w:tcPr>
          <w:p w14:paraId="569FD2E6" w14:textId="5F7E8EB4" w:rsidR="005A478E" w:rsidRPr="00440205" w:rsidRDefault="00440205" w:rsidP="00A814F1">
            <w:pPr>
              <w:pStyle w:val="BodyText1"/>
              <w:spacing w:after="0"/>
              <w:ind w:firstLine="0"/>
            </w:pPr>
            <w:r w:rsidRPr="00440205">
              <w:t>Rebekah Lowery</w:t>
            </w:r>
          </w:p>
        </w:tc>
        <w:tc>
          <w:tcPr>
            <w:tcW w:w="3168" w:type="dxa"/>
          </w:tcPr>
          <w:p w14:paraId="4C6AB804" w14:textId="6A64B3E2" w:rsidR="005A478E" w:rsidRDefault="007B6408" w:rsidP="00A814F1">
            <w:pPr>
              <w:pStyle w:val="BodyText1"/>
              <w:spacing w:after="0"/>
              <w:ind w:firstLine="0"/>
            </w:pPr>
            <w:r w:rsidRPr="00440205">
              <w:t>Secretary/Clerk</w:t>
            </w:r>
            <w:r w:rsidR="00440205">
              <w:t xml:space="preserve"> [</w:t>
            </w:r>
            <w:r w:rsidR="00440205" w:rsidRPr="00440205">
              <w:rPr>
                <w:highlight w:val="yellow"/>
              </w:rPr>
              <w:t>CONFIRM TITLES</w:t>
            </w:r>
            <w:r w:rsidR="00440205">
              <w:t>]</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130CCC4" w:rsidR="005A478E" w:rsidRDefault="00705F03" w:rsidP="00A814F1">
            <w:pPr>
              <w:pStyle w:val="BodyText1"/>
              <w:spacing w:after="0"/>
              <w:ind w:firstLine="0"/>
            </w:pPr>
            <w:r>
              <w:t>Matt Ence</w:t>
            </w:r>
          </w:p>
        </w:tc>
        <w:tc>
          <w:tcPr>
            <w:tcW w:w="3427" w:type="dxa"/>
          </w:tcPr>
          <w:p w14:paraId="048B8CBE" w14:textId="13C6FA73" w:rsidR="005A478E" w:rsidRDefault="0002016B" w:rsidP="00A814F1">
            <w:pPr>
              <w:pStyle w:val="BodyText1"/>
              <w:spacing w:after="0"/>
              <w:ind w:firstLine="0"/>
            </w:pPr>
            <w:r>
              <w:t>District</w:t>
            </w:r>
            <w:r w:rsidR="00C32836">
              <w:t xml:space="preserve"> Counsel</w:t>
            </w:r>
          </w:p>
        </w:tc>
      </w:tr>
      <w:tr w:rsidR="005A478E" w14:paraId="75DD74A9" w14:textId="77777777" w:rsidTr="00A814F1">
        <w:trPr>
          <w:jc w:val="center"/>
        </w:trPr>
        <w:tc>
          <w:tcPr>
            <w:tcW w:w="3312" w:type="dxa"/>
          </w:tcPr>
          <w:p w14:paraId="2092B34C" w14:textId="666DB8D7" w:rsidR="005A478E" w:rsidRDefault="006B593B" w:rsidP="00A814F1">
            <w:pPr>
              <w:pStyle w:val="BodyText1"/>
              <w:spacing w:after="0"/>
              <w:ind w:firstLine="0"/>
            </w:pPr>
            <w:r>
              <w:t>Aaron Wade</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1AAD30D1" w:rsidR="005011C7" w:rsidRDefault="005011C7" w:rsidP="005011C7">
      <w:pPr>
        <w:pStyle w:val="00BodyText5"/>
      </w:pPr>
      <w:r>
        <w:t xml:space="preserve">After the meeting had been duly called to order and after other matters not pertinent to this Resolution had been discussed, the </w:t>
      </w:r>
      <w:r w:rsidR="007B6408">
        <w:t>Secretary/Clerk</w:t>
      </w:r>
      <w:r>
        <w:t xml:space="preserve"> presented to the </w:t>
      </w:r>
      <w:r w:rsidR="007E5CB8">
        <w:t>Board</w:t>
      </w:r>
      <w:r>
        <w:t xml:space="preserve"> a Certificate of Compliance with Open Meeting Law with respect to this </w:t>
      </w:r>
      <w:r w:rsidR="002200C0">
        <w:t>January 8, 2025</w:t>
      </w:r>
      <w:r>
        <w:t xml:space="preserve"> meeting, a copy of which is attached hereto as </w:t>
      </w:r>
      <w:r>
        <w:rPr>
          <w:u w:val="single"/>
        </w:rPr>
        <w:t>Exhibit A</w:t>
      </w:r>
      <w:r>
        <w:t>.</w:t>
      </w:r>
    </w:p>
    <w:p w14:paraId="5108C604" w14:textId="3DCCEFC3" w:rsidR="005011C7" w:rsidRDefault="005011C7" w:rsidP="005011C7">
      <w:pPr>
        <w:pStyle w:val="00BodyText5"/>
      </w:pPr>
      <w:r>
        <w:t xml:space="preserve">Thereupon, the following resolution was introduced in written form, discussed in full, and pursuant to a motion made by </w:t>
      </w:r>
      <w:r w:rsidR="002200C0">
        <w:t>_______________</w:t>
      </w:r>
      <w:r>
        <w:t xml:space="preserve"> and seconded by </w:t>
      </w:r>
      <w:r w:rsidR="002200C0">
        <w:t>_______________</w:t>
      </w:r>
      <w:r w:rsidR="001A69EB">
        <w:t>,</w:t>
      </w:r>
      <w:r w:rsidR="00E57E0F">
        <w:t xml:space="preserve"> </w:t>
      </w:r>
      <w:r>
        <w:t>adopted by the following vote:</w:t>
      </w:r>
    </w:p>
    <w:p w14:paraId="58A16F27" w14:textId="2D93DF7D" w:rsidR="005011C7" w:rsidRDefault="005011C7" w:rsidP="005011C7">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2E1D7D89" w:rsidR="005011C7" w:rsidRDefault="005011C7" w:rsidP="005011C7">
      <w:pPr>
        <w:pStyle w:val="00BodyText5"/>
      </w:pPr>
      <w:r>
        <w:t xml:space="preserve">The resolution was then signed by the Chair and recorded by the </w:t>
      </w:r>
      <w:r w:rsidR="007B6408">
        <w:t>Secretary/Clerk</w:t>
      </w:r>
      <w:r w:rsidR="00BE527E">
        <w:t xml:space="preserve"> </w:t>
      </w:r>
      <w:r>
        <w:t xml:space="preserve">in the official records of </w:t>
      </w:r>
      <w:r w:rsidR="002F7C16">
        <w:t xml:space="preserve">the </w:t>
      </w:r>
      <w:r w:rsidR="002200C0">
        <w:t>Courtyards at Shurtz Canyon</w:t>
      </w:r>
      <w:r w:rsidR="00705F03">
        <w:t xml:space="preserve"> Public Infrastructure District</w:t>
      </w:r>
      <w:r>
        <w:t>.  The resolution is as follows:</w:t>
      </w:r>
    </w:p>
    <w:p w14:paraId="0B558D32" w14:textId="7F78A578" w:rsidR="003A1724" w:rsidRDefault="005011C7" w:rsidP="00D44884">
      <w:pPr>
        <w:pStyle w:val="00Center"/>
      </w:pPr>
      <w:r>
        <w:br w:type="page"/>
      </w:r>
      <w:r w:rsidR="003A1724">
        <w:lastRenderedPageBreak/>
        <w:t xml:space="preserve">RESOLUTION NO. </w:t>
      </w:r>
      <w:r w:rsidR="0056375A">
        <w:t xml:space="preserve"> </w:t>
      </w:r>
      <w:r w:rsidR="00880F11">
        <w:t>202</w:t>
      </w:r>
      <w:r w:rsidR="002200C0">
        <w:t>5</w:t>
      </w:r>
      <w:r w:rsidR="00880F11">
        <w:t>-</w:t>
      </w:r>
      <w:r w:rsidR="002200C0">
        <w:t>[##]</w:t>
      </w:r>
    </w:p>
    <w:p w14:paraId="6C167521" w14:textId="7A19EAEB"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2200C0">
        <w:t>COURTYARDS AT SHURTZ CANYON</w:t>
      </w:r>
      <w:r w:rsidR="00705F03">
        <w:t xml:space="preserve"> PUBLIC INFRASTRUCTURE DISTRICT</w:t>
      </w:r>
      <w:r w:rsidR="001A69EB">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2200C0">
        <w:t>COURTYARDS AT SHURTZ CANYON</w:t>
      </w:r>
      <w:r w:rsidR="00705F03">
        <w:t xml:space="preserve"> ASSESSMENT AREA</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6DA8B39A"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2200C0">
        <w:t>Courtyards at Shurtz Canyon</w:t>
      </w:r>
      <w:r w:rsidR="00705F03">
        <w:t xml:space="preserve"> Public Infrastructure District</w:t>
      </w:r>
      <w:r w:rsidR="001A69EB">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2200C0">
        <w:t>Courtyards at Shurtz Canyon</w:t>
      </w:r>
      <w:r w:rsidR="00705F03">
        <w:t xml:space="preserve"> Assessment Area</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310C19">
        <w:t>5,890,000</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060C67B5"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w:t>
      </w:r>
      <w:r w:rsidR="0074713D">
        <w:t xml:space="preserve"> or finance</w:t>
      </w:r>
      <w:r>
        <w:t xml:space="preserv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28822213"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w:t>
      </w:r>
      <w:r w:rsidR="003B6D95">
        <w:lastRenderedPageBreak/>
        <w:t xml:space="preserve">levied in the Assessment Area </w:t>
      </w:r>
      <w:r>
        <w:t xml:space="preserve">and other terms and conditions needed to finalize the </w:t>
      </w:r>
      <w:r w:rsidR="003B6D95">
        <w:t>Designation 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D10FFB">
        <w:t>Vice Chair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r w:rsidRPr="00936C5A">
        <w:t xml:space="preserve">WHEREAS,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7B838BD1"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installments over a period of up to 30 years:</w:t>
      </w:r>
    </w:p>
    <w:p w14:paraId="6477769F" w14:textId="59388804"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2200C0">
        <w:t>Courtyards at Shurtz Canyon</w:t>
      </w:r>
      <w:r w:rsidR="00705F03">
        <w:t xml:space="preserve">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777E63DF"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D10FFB">
        <w:t>Vice Chair</w:t>
      </w:r>
      <w:r>
        <w:t xml:space="preserve"> and the </w:t>
      </w:r>
      <w:r w:rsidR="008E25E2">
        <w:t>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5E90E4F8"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D10FFB">
        <w:t>Vice Chair</w:t>
      </w:r>
      <w:r>
        <w:t xml:space="preserve"> and the </w:t>
      </w:r>
      <w:r w:rsidR="008E25E2">
        <w:t>Secretary/Clerk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42AA0204" w:rsidR="00C94468" w:rsidRDefault="00C94468" w:rsidP="00944C5D">
      <w:pPr>
        <w:pStyle w:val="Heading1"/>
        <w:tabs>
          <w:tab w:val="clear" w:pos="1800"/>
        </w:tabs>
      </w:pPr>
      <w:r>
        <w:t xml:space="preserve">The Appraisal, in substantially the form attached hereto as </w:t>
      </w:r>
      <w:r w:rsidRPr="00C94468">
        <w:rPr>
          <w:u w:val="single"/>
        </w:rPr>
        <w:t>Exhibit D</w:t>
      </w:r>
      <w:r>
        <w:t>, is all respects hereby authorized, approved and accepted</w:t>
      </w:r>
      <w:r w:rsidR="001A69EB">
        <w:t>,</w:t>
      </w:r>
      <w:r>
        <w:t xml:space="preserve"> and the Chair, </w:t>
      </w:r>
      <w:r w:rsidR="00D10FFB">
        <w:t>Vice Chair</w:t>
      </w:r>
      <w:r w:rsidR="00642429">
        <w:t xml:space="preserve">, </w:t>
      </w:r>
      <w:r w:rsidR="008E6554">
        <w:t xml:space="preserve">or </w:t>
      </w:r>
      <w:r w:rsidR="007B6408">
        <w:t>Secretary/Clerk</w:t>
      </w:r>
      <w:r w:rsidR="00642429">
        <w:t xml:space="preserve">, </w:t>
      </w:r>
      <w:r>
        <w:t>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0F1C37C9" w:rsidR="00944C5D" w:rsidRDefault="00085213" w:rsidP="00944C5D">
      <w:pPr>
        <w:pStyle w:val="Heading1"/>
        <w:tabs>
          <w:tab w:val="clear" w:pos="1800"/>
        </w:tabs>
      </w:pPr>
      <w:r>
        <w:t xml:space="preserve">The </w:t>
      </w:r>
      <w:r w:rsidR="00DB5D63">
        <w:t>Chair</w:t>
      </w:r>
      <w:r w:rsidR="009A29FD">
        <w:t xml:space="preserve">, </w:t>
      </w:r>
      <w:r w:rsidR="00D10FFB">
        <w:t>Vice Chair</w:t>
      </w:r>
      <w:r w:rsidR="00642429">
        <w:t xml:space="preserve">, </w:t>
      </w:r>
      <w:r w:rsidR="007B6408">
        <w:t>Secretary/Clerk</w:t>
      </w:r>
      <w:r w:rsidR="00642429">
        <w:t xml:space="preserve"> </w:t>
      </w:r>
      <w:r w:rsidR="00416C48">
        <w:t xml:space="preserve">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 xml:space="preserve">the </w:t>
      </w:r>
      <w:r w:rsidR="00B6613E">
        <w:lastRenderedPageBreak/>
        <w:t>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4062B547"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D10FFB">
        <w:t>Vice Chair</w:t>
      </w:r>
      <w:r w:rsidR="000D0074">
        <w:t xml:space="preserve"> and the</w:t>
      </w:r>
      <w:r w:rsidR="00653D3F">
        <w:t xml:space="preserve"> </w:t>
      </w:r>
      <w:r w:rsidR="008E25E2">
        <w:t>Secretary/Clerk</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41578826" w14:textId="04ECE9DD" w:rsidR="006C407B" w:rsidRDefault="006C407B">
      <w:pPr>
        <w:pStyle w:val="Heading1"/>
      </w:pPr>
      <w:r>
        <w:tab/>
        <w:t>T</w:t>
      </w:r>
      <w:r w:rsidRPr="00642578">
        <w:t xml:space="preserve">he </w:t>
      </w:r>
      <w:r>
        <w:t>District</w:t>
      </w:r>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2200C0">
        <w:t>5,890,000</w:t>
      </w:r>
      <w:r>
        <w:t>.</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22B9085B" w14:textId="4AE39678" w:rsidR="00CA236A" w:rsidRDefault="003A1724" w:rsidP="000C7132">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lastRenderedPageBreak/>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r w:rsidR="00CA236A">
        <w:br w:type="page"/>
      </w:r>
    </w:p>
    <w:p w14:paraId="7689CB08" w14:textId="25CEEDB7"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2200C0">
        <w:t>Courtyards at Shurtz Canyon</w:t>
      </w:r>
      <w:r w:rsidR="00705F03">
        <w:t xml:space="preserve"> Public Infrastructure District</w:t>
      </w:r>
      <w:r>
        <w:t xml:space="preserve">, this </w:t>
      </w:r>
      <w:r w:rsidR="002200C0">
        <w:t>January 8, 2025</w:t>
      </w:r>
      <w:r>
        <w:t>.</w:t>
      </w:r>
    </w:p>
    <w:p w14:paraId="1A710E7B" w14:textId="77777777" w:rsidR="004C7E0C" w:rsidRDefault="004C7E0C" w:rsidP="000C7132">
      <w:pPr>
        <w:pStyle w:val="00BodyText5"/>
      </w:pPr>
    </w:p>
    <w:p w14:paraId="14B6283F" w14:textId="447F0717" w:rsidR="004C7E0C" w:rsidRDefault="002200C0" w:rsidP="004C7E0C">
      <w:pPr>
        <w:pStyle w:val="00BodyText5"/>
        <w:ind w:left="4320" w:firstLine="0"/>
      </w:pPr>
      <w:r>
        <w:t>COURTYARDS AT SHURTZ CANYON</w:t>
      </w:r>
      <w:r w:rsidR="00705F03">
        <w:t xml:space="preserve"> PUBLIC INFRASTRUCTURE DISTRICT</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5A93062F" w:rsidR="000C7132" w:rsidRDefault="00C93EE8" w:rsidP="00C93EE8">
      <w:pPr>
        <w:ind w:right="4320"/>
      </w:pPr>
      <w:r>
        <w:t xml:space="preserve">                        </w:t>
      </w:r>
      <w:r w:rsidR="007B6408">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C93EE8">
      <w:pPr>
        <w:rPr>
          <w:lang w:val="fr-FR"/>
        </w:rPr>
      </w:pPr>
    </w:p>
    <w:p w14:paraId="3FE2FBE8" w14:textId="2246C0D3" w:rsidR="004C7E0C" w:rsidRPr="004C7E0C" w:rsidRDefault="002200C0" w:rsidP="00C93EE8">
      <w:pPr>
        <w:tabs>
          <w:tab w:val="right" w:pos="8640"/>
        </w:tabs>
        <w:ind w:left="4680"/>
      </w:pPr>
      <w:r>
        <w:t>COURTYARDS AT SHURTZ CANYON</w:t>
      </w:r>
      <w:r w:rsidR="00705F03">
        <w:t xml:space="preserve"> PUBLIC INFRASTRUCTURE DISTRICT</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0AA06FD8" w:rsidR="000C7132" w:rsidRDefault="00C93EE8" w:rsidP="00C93EE8">
      <w:pPr>
        <w:ind w:right="4320"/>
      </w:pPr>
      <w:r>
        <w:t xml:space="preserve">                         </w:t>
      </w:r>
      <w:r w:rsidR="007B6408">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6CE10D7E" w:rsidR="000C7132" w:rsidRDefault="000C7132" w:rsidP="00C6188A">
      <w:pPr>
        <w:tabs>
          <w:tab w:val="left" w:pos="2880"/>
        </w:tabs>
      </w:pPr>
      <w:r>
        <w:t xml:space="preserve">STATE OF </w:t>
      </w:r>
      <w:r w:rsidR="002741DB">
        <w:t>_________</w:t>
      </w:r>
      <w:r w:rsidR="00C6188A">
        <w:tab/>
      </w:r>
      <w:r>
        <w:t>)</w:t>
      </w:r>
    </w:p>
    <w:p w14:paraId="6AF21093" w14:textId="77777777" w:rsidR="000C7132" w:rsidRDefault="000C7132" w:rsidP="00C6188A">
      <w:pPr>
        <w:tabs>
          <w:tab w:val="left" w:pos="2880"/>
        </w:tabs>
      </w:pPr>
      <w:r>
        <w:tab/>
        <w:t>: ss.</w:t>
      </w:r>
    </w:p>
    <w:p w14:paraId="6372D01C" w14:textId="4E4C9657" w:rsidR="000C7132" w:rsidRDefault="00705F03" w:rsidP="00C6188A">
      <w:pPr>
        <w:tabs>
          <w:tab w:val="left" w:pos="2880"/>
          <w:tab w:val="left" w:pos="3600"/>
        </w:tabs>
      </w:pPr>
      <w:r>
        <w:t>_________</w:t>
      </w:r>
      <w:r w:rsidR="00402965">
        <w:t xml:space="preserve"> </w:t>
      </w:r>
      <w:r w:rsidR="000C7132">
        <w:t>COUNTY</w:t>
      </w:r>
      <w:r w:rsidR="000C7132">
        <w:tab/>
        <w:t>)</w:t>
      </w:r>
    </w:p>
    <w:p w14:paraId="46A6B3FD" w14:textId="77777777" w:rsidR="000C7132" w:rsidRDefault="000C7132" w:rsidP="000C7132"/>
    <w:p w14:paraId="0453C762" w14:textId="1898300A" w:rsidR="000C7132" w:rsidRDefault="000C7132" w:rsidP="000C7132">
      <w:pPr>
        <w:pStyle w:val="00BodyText5"/>
      </w:pPr>
      <w:r>
        <w:t xml:space="preserve">I, </w:t>
      </w:r>
      <w:r w:rsidR="00440205">
        <w:rPr>
          <w:highlight w:val="yellow"/>
        </w:rPr>
        <w:t>[SECRETARY NAME]</w:t>
      </w:r>
      <w:r>
        <w:t xml:space="preserve">, the undersigned </w:t>
      </w:r>
      <w:r w:rsidR="007B6408">
        <w:t>Secretary/Clerk</w:t>
      </w:r>
      <w:r>
        <w:t xml:space="preserve"> of the </w:t>
      </w:r>
      <w:r w:rsidR="002200C0">
        <w:t>Courtyards at Shurtz Canyon</w:t>
      </w:r>
      <w:r w:rsidR="00705F03">
        <w:t xml:space="preserve"> Public Infrastructure District</w:t>
      </w:r>
      <w:r w:rsidR="001A69EB">
        <w:t xml:space="preserve"> </w:t>
      </w:r>
      <w:r>
        <w:t>(the “District”), do hereby certify:</w:t>
      </w:r>
    </w:p>
    <w:p w14:paraId="1D149F3E" w14:textId="52620703"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2200C0">
        <w:t>January 8, 2025</w:t>
      </w:r>
      <w:r>
        <w:t xml:space="preserve">, commencing at the hour of </w:t>
      </w:r>
      <w:r w:rsidR="002200C0">
        <w:t>11</w:t>
      </w:r>
      <w:r w:rsidR="007A40A3">
        <w:t>:00 a.m.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1700A0A7" w:rsidR="000C7132" w:rsidRDefault="000C7132" w:rsidP="000C7132">
      <w:pPr>
        <w:pStyle w:val="00BodyText5"/>
      </w:pPr>
      <w:r>
        <w:t>IN WITNESS WHEREOF, I have hereunto set my hand this</w:t>
      </w:r>
      <w:r w:rsidR="00733D3C">
        <w:t xml:space="preserve"> </w:t>
      </w:r>
      <w:r w:rsidR="002200C0">
        <w:t>January 8, 2025</w:t>
      </w:r>
      <w:r>
        <w:t>.</w:t>
      </w:r>
    </w:p>
    <w:p w14:paraId="6D0A39D7" w14:textId="77777777" w:rsidR="000C7132" w:rsidRDefault="000C7132" w:rsidP="000C7132"/>
    <w:p w14:paraId="5393A6CD" w14:textId="54927846" w:rsidR="004C7E0C" w:rsidRPr="004C7E0C" w:rsidRDefault="002200C0" w:rsidP="004C7E0C">
      <w:pPr>
        <w:tabs>
          <w:tab w:val="right" w:pos="8640"/>
        </w:tabs>
        <w:ind w:left="4680"/>
      </w:pPr>
      <w:r>
        <w:t>COURTYARDS AT SHURTZ CANYON</w:t>
      </w:r>
      <w:r w:rsidR="00705F03">
        <w:t xml:space="preserve"> PUBLIC INFRASTRUCTURE DISTRICT</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3287CF87" w:rsidR="000C7132" w:rsidRDefault="007B6408" w:rsidP="00054CEB">
      <w:pPr>
        <w:tabs>
          <w:tab w:val="right" w:pos="8640"/>
        </w:tabs>
        <w:ind w:left="468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21F4C33" w:rsidR="003E606D" w:rsidRPr="002706D2" w:rsidRDefault="00D42828" w:rsidP="003E606D">
      <w:pPr>
        <w:pStyle w:val="00BodyText5"/>
      </w:pPr>
      <w:r>
        <w:t xml:space="preserve">I, </w:t>
      </w:r>
      <w:r w:rsidR="00440205">
        <w:rPr>
          <w:highlight w:val="yellow"/>
        </w:rPr>
        <w:t>[SECRETARY NAME]</w:t>
      </w:r>
      <w:r w:rsidRPr="00006663">
        <w:t xml:space="preserve">, the undersigned </w:t>
      </w:r>
      <w:r w:rsidR="007B6408">
        <w:t>Secretary/Clerk</w:t>
      </w:r>
      <w:r w:rsidRPr="00006663">
        <w:t xml:space="preserve"> of the </w:t>
      </w:r>
      <w:r w:rsidR="002200C0">
        <w:t>Courtyards at Shurtz Canyon</w:t>
      </w:r>
      <w:r w:rsidR="00705F03">
        <w:t xml:space="preserve"> Public Infrastructure District</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3" w:history="1">
        <w:r w:rsidRPr="00845FF3">
          <w:rPr>
            <w:rStyle w:val="Hyperlink"/>
          </w:rPr>
          <w:t>http://pmn.utah.gov</w:t>
        </w:r>
      </w:hyperlink>
      <w:r>
        <w:t>) at least twenty-four (24) hours prior to the convening of the meeting</w:t>
      </w:r>
      <w:r w:rsidR="00936C5A">
        <w:t>; and</w:t>
      </w:r>
    </w:p>
    <w:p w14:paraId="1D69D064" w14:textId="6AD66690" w:rsidR="00936C5A" w:rsidRDefault="00936C5A" w:rsidP="00936C5A">
      <w:pPr>
        <w:pStyle w:val="Heading3"/>
      </w:pPr>
      <w:r>
        <w:t xml:space="preserve">By causing a Notice, in the form attached hereto as </w:t>
      </w:r>
      <w:r w:rsidRPr="00936C5A">
        <w:rPr>
          <w:u w:val="single"/>
        </w:rPr>
        <w:t>Schedule 1</w:t>
      </w:r>
      <w:r>
        <w:t>,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763D17E8" w:rsidR="00D42828" w:rsidRDefault="00D42828" w:rsidP="00D42828">
      <w:pPr>
        <w:pStyle w:val="00BodyText5"/>
      </w:pPr>
      <w:r>
        <w:t xml:space="preserve">IN WITNESS WHEREOF, I have hereunto subscribed my official signature this </w:t>
      </w:r>
      <w:r w:rsidR="002200C0">
        <w:t>January 8, 2025</w:t>
      </w:r>
      <w:r>
        <w:t>.</w:t>
      </w:r>
    </w:p>
    <w:p w14:paraId="684B5BC2" w14:textId="77777777" w:rsidR="00D42828" w:rsidRDefault="00D42828" w:rsidP="00D42828"/>
    <w:p w14:paraId="016202A0" w14:textId="6C19EC05" w:rsidR="004C7E0C" w:rsidRPr="004C7E0C" w:rsidRDefault="002200C0" w:rsidP="004C7E0C">
      <w:pPr>
        <w:tabs>
          <w:tab w:val="right" w:pos="8640"/>
        </w:tabs>
        <w:ind w:left="4680"/>
      </w:pPr>
      <w:r>
        <w:t>COURTYARDS AT SHURTZ CANYON</w:t>
      </w:r>
      <w:r w:rsidR="00705F03">
        <w:t xml:space="preserve"> PUBLIC INFRASTRUCTURE DISTRICT</w:t>
      </w: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683DDF91" w:rsidR="00D42828" w:rsidRDefault="007B6408" w:rsidP="00054CEB">
      <w:pPr>
        <w:tabs>
          <w:tab w:val="right" w:pos="8640"/>
        </w:tabs>
        <w:ind w:left="468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14"/>
          <w:footerReference w:type="first" r:id="rId15"/>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2BC660CF" w:rsidR="0056375A" w:rsidRDefault="00EB1ECC" w:rsidP="008C3AAE">
      <w:pPr>
        <w:jc w:val="center"/>
      </w:pPr>
      <w:r>
        <w:t>DESIGNATION</w:t>
      </w:r>
      <w:r w:rsidR="00FF0857">
        <w:t xml:space="preserve"> RESOLUTION</w:t>
      </w:r>
    </w:p>
    <w:p w14:paraId="6D7539F0" w14:textId="77777777" w:rsidR="008C3AAE" w:rsidRDefault="008C3AAE" w:rsidP="008C3AAE">
      <w:pPr>
        <w:jc w:val="center"/>
      </w:pPr>
    </w:p>
    <w:p w14:paraId="3F5E7BBD" w14:textId="1E8B0F6B" w:rsidR="008C3AAE" w:rsidRDefault="00C93EE8" w:rsidP="008C3AAE">
      <w:pPr>
        <w:jc w:val="center"/>
      </w:pPr>
      <w:r>
        <w:t>[</w:t>
      </w:r>
      <w:r w:rsidR="008C3AAE">
        <w:t xml:space="preserve">See Transcript Document </w:t>
      </w:r>
      <w:r w:rsidR="00705F03">
        <w:t>__</w:t>
      </w:r>
      <w:r>
        <w:t>]</w:t>
      </w:r>
    </w:p>
    <w:p w14:paraId="0987DE6E" w14:textId="77777777" w:rsidR="003A1724" w:rsidRDefault="003A1724" w:rsidP="00D42828"/>
    <w:p w14:paraId="3C6CDDFB" w14:textId="77777777" w:rsidR="00EB1ECC" w:rsidRDefault="00EB1ECC" w:rsidP="008C3AAE">
      <w:pPr>
        <w:jc w:val="center"/>
        <w:rPr>
          <w:u w:val="single"/>
        </w:rPr>
        <w:sectPr w:rsidR="00EB1ECC" w:rsidSect="00E57E0F">
          <w:footerReference w:type="default" r:id="rId16"/>
          <w:footerReference w:type="first" r:id="rId17"/>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055ADC9C" w14:textId="77777777" w:rsidR="008C3AAE" w:rsidRDefault="008C3AAE" w:rsidP="007473F6">
      <w:pPr>
        <w:jc w:val="center"/>
      </w:pPr>
    </w:p>
    <w:p w14:paraId="3DC350AB" w14:textId="0839FFEC" w:rsidR="008C3AAE" w:rsidRDefault="00C93EE8" w:rsidP="007473F6">
      <w:pPr>
        <w:jc w:val="center"/>
      </w:pPr>
      <w:r>
        <w:t>[</w:t>
      </w:r>
      <w:r w:rsidR="008C3AAE">
        <w:t xml:space="preserve">See Transcript Document </w:t>
      </w:r>
      <w:r w:rsidR="00705F03">
        <w:t>__</w:t>
      </w:r>
      <w:r>
        <w:t>]</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13AB9FBD" w:rsidR="00045F56" w:rsidRDefault="00045F56" w:rsidP="000953C8">
      <w:pPr>
        <w:jc w:val="center"/>
      </w:pPr>
      <w:r>
        <w:t>[On file with the District]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52895C33" w14:textId="71B408DE" w:rsidR="008C3AAE" w:rsidRDefault="00C93EE8" w:rsidP="00CB0D0E">
      <w:pPr>
        <w:jc w:val="center"/>
      </w:pPr>
      <w:r>
        <w:t>[</w:t>
      </w:r>
      <w:r w:rsidR="008C3AAE">
        <w:t xml:space="preserve">See Transcript Document </w:t>
      </w:r>
      <w:r w:rsidR="00705F03">
        <w:t>__</w:t>
      </w:r>
      <w:r>
        <w: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B80C3" w14:textId="77777777" w:rsidR="002200C0" w:rsidRDefault="002200C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196F380B"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310C19">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310C19">
      <w:rPr>
        <w:rStyle w:val="PageNumber"/>
        <w:rFonts w:ascii="Arial" w:hAnsi="Arial"/>
        <w:noProof/>
        <w:sz w:val="16"/>
      </w:rPr>
      <w:t>1/6/2025</w:t>
    </w:r>
    <w:r>
      <w:rPr>
        <w:rStyle w:val="PageNumber"/>
        <w:rFonts w:ascii="Arial" w:hAnsi="Arial"/>
        <w:sz w:val="16"/>
      </w:rPr>
      <w:fldChar w:fldCharType="end"/>
    </w:r>
  </w:p>
  <w:p w14:paraId="62F4E0E7" w14:textId="6E24D5E4"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10C19">
      <w:rPr>
        <w:rFonts w:ascii="Arial" w:hAnsi="Arial" w:cs="Arial"/>
        <w:sz w:val="16"/>
      </w:rPr>
      <w:t>4902-4048-0781,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7FD36B3F" w:rsidR="00132A34" w:rsidRDefault="00D42828" w:rsidP="002200C0">
    <w:pPr>
      <w:pStyle w:val="Footer"/>
      <w:tabs>
        <w:tab w:val="clear" w:pos="4680"/>
        <w:tab w:val="clear" w:pos="9360"/>
        <w:tab w:val="center" w:pos="432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10C19">
      <w:rPr>
        <w:rFonts w:ascii="Arial" w:hAnsi="Arial" w:cs="Arial"/>
        <w:sz w:val="16"/>
      </w:rPr>
      <w:t>4902-4048-0781,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0FD5CA47"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10C19">
      <w:rPr>
        <w:rFonts w:ascii="Arial" w:hAnsi="Arial" w:cs="Arial"/>
        <w:sz w:val="16"/>
      </w:rPr>
      <w:t>4902-4048-0781,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3F8E3183"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310C19">
      <w:rPr>
        <w:rStyle w:val="PageNumber"/>
        <w:rFonts w:ascii="Arial" w:hAnsi="Arial"/>
        <w:noProof/>
        <w:sz w:val="16"/>
      </w:rPr>
      <w:t>1/6/2025</w:t>
    </w:r>
    <w:r>
      <w:rPr>
        <w:rStyle w:val="PageNumber"/>
        <w:rFonts w:ascii="Arial" w:hAnsi="Arial"/>
        <w:sz w:val="16"/>
      </w:rPr>
      <w:fldChar w:fldCharType="end"/>
    </w:r>
  </w:p>
  <w:p w14:paraId="752833FC" w14:textId="37DDD70E"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10C19">
      <w:rPr>
        <w:rFonts w:ascii="Arial" w:hAnsi="Arial" w:cs="Arial"/>
        <w:sz w:val="16"/>
      </w:rPr>
      <w:t>4902-4048-0781,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2BE13929"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310C19">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310C19">
      <w:rPr>
        <w:rStyle w:val="PageNumber"/>
        <w:rFonts w:ascii="Arial" w:hAnsi="Arial"/>
        <w:noProof/>
        <w:sz w:val="16"/>
      </w:rPr>
      <w:t>1/6/2025</w:t>
    </w:r>
    <w:r>
      <w:rPr>
        <w:rStyle w:val="PageNumber"/>
        <w:rFonts w:ascii="Arial" w:hAnsi="Arial"/>
        <w:sz w:val="16"/>
      </w:rPr>
      <w:fldChar w:fldCharType="end"/>
    </w:r>
  </w:p>
  <w:p w14:paraId="2F4EA6A1" w14:textId="005B56C3"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10C19">
      <w:rPr>
        <w:rFonts w:ascii="Arial" w:hAnsi="Arial" w:cs="Arial"/>
        <w:sz w:val="16"/>
      </w:rPr>
      <w:t>4902-4048-0781,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3F68B" w14:textId="77777777" w:rsidR="002200C0" w:rsidRDefault="00220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B5659" w14:textId="77777777" w:rsidR="002200C0" w:rsidRDefault="00220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74E5F" w14:textId="77777777" w:rsidR="002200C0" w:rsidRDefault="002200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02-4048-0781, v. 2"/>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4CEB"/>
    <w:rsid w:val="00055CDD"/>
    <w:rsid w:val="00064A0C"/>
    <w:rsid w:val="0006757B"/>
    <w:rsid w:val="000679BD"/>
    <w:rsid w:val="00073B95"/>
    <w:rsid w:val="000762AB"/>
    <w:rsid w:val="00080CAE"/>
    <w:rsid w:val="00081137"/>
    <w:rsid w:val="00081860"/>
    <w:rsid w:val="00085213"/>
    <w:rsid w:val="000953C8"/>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569D"/>
    <w:rsid w:val="0019197B"/>
    <w:rsid w:val="001969C4"/>
    <w:rsid w:val="0019793A"/>
    <w:rsid w:val="001A209D"/>
    <w:rsid w:val="001A69EB"/>
    <w:rsid w:val="001A725B"/>
    <w:rsid w:val="001C0A7D"/>
    <w:rsid w:val="001C120D"/>
    <w:rsid w:val="001C309B"/>
    <w:rsid w:val="001D0FF1"/>
    <w:rsid w:val="001D2693"/>
    <w:rsid w:val="001E174D"/>
    <w:rsid w:val="00201523"/>
    <w:rsid w:val="002200C0"/>
    <w:rsid w:val="002217DF"/>
    <w:rsid w:val="0023131B"/>
    <w:rsid w:val="00241078"/>
    <w:rsid w:val="00252AF5"/>
    <w:rsid w:val="00267ED9"/>
    <w:rsid w:val="002714B9"/>
    <w:rsid w:val="0027180B"/>
    <w:rsid w:val="00272C32"/>
    <w:rsid w:val="002741DB"/>
    <w:rsid w:val="00275FA8"/>
    <w:rsid w:val="00285FD0"/>
    <w:rsid w:val="002B1951"/>
    <w:rsid w:val="002B2FF8"/>
    <w:rsid w:val="002C0C9D"/>
    <w:rsid w:val="002C3DC0"/>
    <w:rsid w:val="002D2FAE"/>
    <w:rsid w:val="002D5CC7"/>
    <w:rsid w:val="002F7C16"/>
    <w:rsid w:val="00310C19"/>
    <w:rsid w:val="00353E50"/>
    <w:rsid w:val="00366D7A"/>
    <w:rsid w:val="003719EB"/>
    <w:rsid w:val="00372EC0"/>
    <w:rsid w:val="003749A5"/>
    <w:rsid w:val="0038578F"/>
    <w:rsid w:val="00386145"/>
    <w:rsid w:val="003910C6"/>
    <w:rsid w:val="00391352"/>
    <w:rsid w:val="0039374E"/>
    <w:rsid w:val="003A1724"/>
    <w:rsid w:val="003A2B0A"/>
    <w:rsid w:val="003B3FBE"/>
    <w:rsid w:val="003B6C5B"/>
    <w:rsid w:val="003B6D95"/>
    <w:rsid w:val="003C0B43"/>
    <w:rsid w:val="003C337A"/>
    <w:rsid w:val="003C4B0E"/>
    <w:rsid w:val="003D5DB5"/>
    <w:rsid w:val="003E09A3"/>
    <w:rsid w:val="003E606D"/>
    <w:rsid w:val="00402965"/>
    <w:rsid w:val="0040411F"/>
    <w:rsid w:val="00410170"/>
    <w:rsid w:val="00416C48"/>
    <w:rsid w:val="004259C6"/>
    <w:rsid w:val="0043161F"/>
    <w:rsid w:val="00431D58"/>
    <w:rsid w:val="00434399"/>
    <w:rsid w:val="00435C85"/>
    <w:rsid w:val="00436892"/>
    <w:rsid w:val="00440205"/>
    <w:rsid w:val="00445B3A"/>
    <w:rsid w:val="004479C6"/>
    <w:rsid w:val="00450449"/>
    <w:rsid w:val="00463E81"/>
    <w:rsid w:val="004653EA"/>
    <w:rsid w:val="00476B31"/>
    <w:rsid w:val="00480ACD"/>
    <w:rsid w:val="0048353A"/>
    <w:rsid w:val="00484FD3"/>
    <w:rsid w:val="004A333B"/>
    <w:rsid w:val="004B0092"/>
    <w:rsid w:val="004B6351"/>
    <w:rsid w:val="004C2F5A"/>
    <w:rsid w:val="004C671D"/>
    <w:rsid w:val="004C7E0C"/>
    <w:rsid w:val="004D5889"/>
    <w:rsid w:val="004E355E"/>
    <w:rsid w:val="004E6480"/>
    <w:rsid w:val="004F2E37"/>
    <w:rsid w:val="004F79E4"/>
    <w:rsid w:val="005011C7"/>
    <w:rsid w:val="00504A8E"/>
    <w:rsid w:val="00507EA7"/>
    <w:rsid w:val="00523460"/>
    <w:rsid w:val="005402A0"/>
    <w:rsid w:val="00551C65"/>
    <w:rsid w:val="00553018"/>
    <w:rsid w:val="00555EDA"/>
    <w:rsid w:val="00556916"/>
    <w:rsid w:val="0056122C"/>
    <w:rsid w:val="0056375A"/>
    <w:rsid w:val="005A478E"/>
    <w:rsid w:val="005A77BD"/>
    <w:rsid w:val="005B0657"/>
    <w:rsid w:val="005C1EE7"/>
    <w:rsid w:val="005D287C"/>
    <w:rsid w:val="005D56EF"/>
    <w:rsid w:val="005D57D4"/>
    <w:rsid w:val="005E05A6"/>
    <w:rsid w:val="005F60E8"/>
    <w:rsid w:val="00604AF6"/>
    <w:rsid w:val="006116B9"/>
    <w:rsid w:val="00612772"/>
    <w:rsid w:val="00613D7E"/>
    <w:rsid w:val="006151A6"/>
    <w:rsid w:val="006155C9"/>
    <w:rsid w:val="00620F60"/>
    <w:rsid w:val="00625222"/>
    <w:rsid w:val="0062768B"/>
    <w:rsid w:val="006331CE"/>
    <w:rsid w:val="00636F8B"/>
    <w:rsid w:val="006412C7"/>
    <w:rsid w:val="00642429"/>
    <w:rsid w:val="006459EC"/>
    <w:rsid w:val="006472D1"/>
    <w:rsid w:val="006477AD"/>
    <w:rsid w:val="006523F2"/>
    <w:rsid w:val="00653D3F"/>
    <w:rsid w:val="006629EC"/>
    <w:rsid w:val="006767D4"/>
    <w:rsid w:val="006777AA"/>
    <w:rsid w:val="006960F8"/>
    <w:rsid w:val="006A4F01"/>
    <w:rsid w:val="006B593B"/>
    <w:rsid w:val="006C2D5E"/>
    <w:rsid w:val="006C407B"/>
    <w:rsid w:val="006C438F"/>
    <w:rsid w:val="006C54D3"/>
    <w:rsid w:val="006C5D93"/>
    <w:rsid w:val="006C759A"/>
    <w:rsid w:val="006D04AC"/>
    <w:rsid w:val="006D6587"/>
    <w:rsid w:val="006F00FF"/>
    <w:rsid w:val="0070456E"/>
    <w:rsid w:val="00704DD0"/>
    <w:rsid w:val="00705369"/>
    <w:rsid w:val="00705F03"/>
    <w:rsid w:val="00712D2E"/>
    <w:rsid w:val="007219D6"/>
    <w:rsid w:val="00733D3C"/>
    <w:rsid w:val="00735C6C"/>
    <w:rsid w:val="00745BDC"/>
    <w:rsid w:val="0074713D"/>
    <w:rsid w:val="007473F6"/>
    <w:rsid w:val="007541BF"/>
    <w:rsid w:val="00756EB8"/>
    <w:rsid w:val="007619BF"/>
    <w:rsid w:val="00766C80"/>
    <w:rsid w:val="00772D1A"/>
    <w:rsid w:val="0078213E"/>
    <w:rsid w:val="00782332"/>
    <w:rsid w:val="00796023"/>
    <w:rsid w:val="007A40A3"/>
    <w:rsid w:val="007B6408"/>
    <w:rsid w:val="007C2D09"/>
    <w:rsid w:val="007C5543"/>
    <w:rsid w:val="007D5AF5"/>
    <w:rsid w:val="007D5BCB"/>
    <w:rsid w:val="007E5CB8"/>
    <w:rsid w:val="007F1050"/>
    <w:rsid w:val="007F1E0C"/>
    <w:rsid w:val="007F4E76"/>
    <w:rsid w:val="0080021C"/>
    <w:rsid w:val="0081508A"/>
    <w:rsid w:val="008162C6"/>
    <w:rsid w:val="00830D2B"/>
    <w:rsid w:val="00835C9E"/>
    <w:rsid w:val="008423BD"/>
    <w:rsid w:val="00854113"/>
    <w:rsid w:val="00861750"/>
    <w:rsid w:val="00871B86"/>
    <w:rsid w:val="00872BEF"/>
    <w:rsid w:val="00875BFC"/>
    <w:rsid w:val="00875DD3"/>
    <w:rsid w:val="00877BBC"/>
    <w:rsid w:val="00880F11"/>
    <w:rsid w:val="008968E8"/>
    <w:rsid w:val="00897819"/>
    <w:rsid w:val="008A2B93"/>
    <w:rsid w:val="008C216A"/>
    <w:rsid w:val="008C3AAE"/>
    <w:rsid w:val="008E25E2"/>
    <w:rsid w:val="008E6554"/>
    <w:rsid w:val="008F2D15"/>
    <w:rsid w:val="008F3388"/>
    <w:rsid w:val="008F7C81"/>
    <w:rsid w:val="00904063"/>
    <w:rsid w:val="009107F7"/>
    <w:rsid w:val="00936C5A"/>
    <w:rsid w:val="0094192F"/>
    <w:rsid w:val="00944C5D"/>
    <w:rsid w:val="009504F9"/>
    <w:rsid w:val="00952CC2"/>
    <w:rsid w:val="00954144"/>
    <w:rsid w:val="0096191F"/>
    <w:rsid w:val="00967007"/>
    <w:rsid w:val="00973615"/>
    <w:rsid w:val="00975066"/>
    <w:rsid w:val="00982AED"/>
    <w:rsid w:val="0099289F"/>
    <w:rsid w:val="009A29FD"/>
    <w:rsid w:val="009C6978"/>
    <w:rsid w:val="009D06B6"/>
    <w:rsid w:val="009F7958"/>
    <w:rsid w:val="00A06E1F"/>
    <w:rsid w:val="00A144F6"/>
    <w:rsid w:val="00A233F0"/>
    <w:rsid w:val="00A41386"/>
    <w:rsid w:val="00A937B5"/>
    <w:rsid w:val="00AA1A73"/>
    <w:rsid w:val="00AA25AD"/>
    <w:rsid w:val="00AB5A18"/>
    <w:rsid w:val="00AC1F52"/>
    <w:rsid w:val="00AC641E"/>
    <w:rsid w:val="00AD134C"/>
    <w:rsid w:val="00AD2B2F"/>
    <w:rsid w:val="00AD53B8"/>
    <w:rsid w:val="00AF3B43"/>
    <w:rsid w:val="00B055CD"/>
    <w:rsid w:val="00B1719F"/>
    <w:rsid w:val="00B26FD4"/>
    <w:rsid w:val="00B31BD6"/>
    <w:rsid w:val="00B378F7"/>
    <w:rsid w:val="00B40F6D"/>
    <w:rsid w:val="00B42F8E"/>
    <w:rsid w:val="00B43B9E"/>
    <w:rsid w:val="00B43FF6"/>
    <w:rsid w:val="00B529AF"/>
    <w:rsid w:val="00B5709F"/>
    <w:rsid w:val="00B6613E"/>
    <w:rsid w:val="00B8290B"/>
    <w:rsid w:val="00B843C5"/>
    <w:rsid w:val="00B85FE2"/>
    <w:rsid w:val="00BB109B"/>
    <w:rsid w:val="00BC14DE"/>
    <w:rsid w:val="00BC4324"/>
    <w:rsid w:val="00BC71B9"/>
    <w:rsid w:val="00BD0540"/>
    <w:rsid w:val="00BE0E53"/>
    <w:rsid w:val="00BE527E"/>
    <w:rsid w:val="00BF798D"/>
    <w:rsid w:val="00C03F73"/>
    <w:rsid w:val="00C05282"/>
    <w:rsid w:val="00C119AA"/>
    <w:rsid w:val="00C138CF"/>
    <w:rsid w:val="00C26E65"/>
    <w:rsid w:val="00C32836"/>
    <w:rsid w:val="00C332CE"/>
    <w:rsid w:val="00C347C6"/>
    <w:rsid w:val="00C34F96"/>
    <w:rsid w:val="00C43B53"/>
    <w:rsid w:val="00C54A94"/>
    <w:rsid w:val="00C6188A"/>
    <w:rsid w:val="00C62F6F"/>
    <w:rsid w:val="00C656F5"/>
    <w:rsid w:val="00C8017C"/>
    <w:rsid w:val="00C815C1"/>
    <w:rsid w:val="00C81789"/>
    <w:rsid w:val="00C847B1"/>
    <w:rsid w:val="00C93EE8"/>
    <w:rsid w:val="00C94468"/>
    <w:rsid w:val="00CA236A"/>
    <w:rsid w:val="00CB0D0E"/>
    <w:rsid w:val="00CF4EFE"/>
    <w:rsid w:val="00D06221"/>
    <w:rsid w:val="00D06E90"/>
    <w:rsid w:val="00D071C0"/>
    <w:rsid w:val="00D10FFB"/>
    <w:rsid w:val="00D2676D"/>
    <w:rsid w:val="00D3782B"/>
    <w:rsid w:val="00D42828"/>
    <w:rsid w:val="00D44884"/>
    <w:rsid w:val="00D44FE6"/>
    <w:rsid w:val="00D519BE"/>
    <w:rsid w:val="00D9261D"/>
    <w:rsid w:val="00DB0A90"/>
    <w:rsid w:val="00DB4D60"/>
    <w:rsid w:val="00DB5D63"/>
    <w:rsid w:val="00DC06AD"/>
    <w:rsid w:val="00DD0E71"/>
    <w:rsid w:val="00DE0A72"/>
    <w:rsid w:val="00DE3E51"/>
    <w:rsid w:val="00DE5861"/>
    <w:rsid w:val="00DF19FC"/>
    <w:rsid w:val="00E00BC4"/>
    <w:rsid w:val="00E107F3"/>
    <w:rsid w:val="00E15922"/>
    <w:rsid w:val="00E1723B"/>
    <w:rsid w:val="00E24F2F"/>
    <w:rsid w:val="00E31FC7"/>
    <w:rsid w:val="00E34A6D"/>
    <w:rsid w:val="00E417A1"/>
    <w:rsid w:val="00E46BFE"/>
    <w:rsid w:val="00E474EF"/>
    <w:rsid w:val="00E57E0F"/>
    <w:rsid w:val="00E706D9"/>
    <w:rsid w:val="00E71701"/>
    <w:rsid w:val="00E72E86"/>
    <w:rsid w:val="00EA11A0"/>
    <w:rsid w:val="00EB1ECC"/>
    <w:rsid w:val="00EC19DC"/>
    <w:rsid w:val="00EC558A"/>
    <w:rsid w:val="00EE1AEF"/>
    <w:rsid w:val="00EE564C"/>
    <w:rsid w:val="00EF789F"/>
    <w:rsid w:val="00F00265"/>
    <w:rsid w:val="00F14625"/>
    <w:rsid w:val="00F16563"/>
    <w:rsid w:val="00F27895"/>
    <w:rsid w:val="00F34B46"/>
    <w:rsid w:val="00F47AAE"/>
    <w:rsid w:val="00F57383"/>
    <w:rsid w:val="00F661C2"/>
    <w:rsid w:val="00F71A60"/>
    <w:rsid w:val="00F86656"/>
    <w:rsid w:val="00F92F48"/>
    <w:rsid w:val="00F93FF3"/>
    <w:rsid w:val="00F95B2F"/>
    <w:rsid w:val="00FA1A0F"/>
    <w:rsid w:val="00FD0FB6"/>
    <w:rsid w:val="00FD3F53"/>
    <w:rsid w:val="00FD4010"/>
    <w:rsid w:val="00FE770F"/>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pmn.utah.gov" TargetMode="External"/><Relationship Id="rId18" Type="http://schemas.openxmlformats.org/officeDocument/2006/relationships/header" Target="header4.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2.xml"/><Relationship Id="rId30"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61</TotalTime>
  <Pages>15</Pages>
  <Words>2464</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9</cp:revision>
  <cp:lastPrinted>2024-11-15T18:38:00Z</cp:lastPrinted>
  <dcterms:created xsi:type="dcterms:W3CDTF">2025-01-06T14:11:00Z</dcterms:created>
  <dcterms:modified xsi:type="dcterms:W3CDTF">2025-01-06T19:18:00Z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