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37B890CF"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705F03">
        <w:t>TRAILS AT SHURTZ CANYON PUBLIC INFRASTRUCTURE DISTRICT</w:t>
      </w:r>
      <w:r>
        <w:t>:</w:t>
      </w:r>
    </w:p>
    <w:p w14:paraId="437F4114" w14:textId="367DCF82"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705F03">
        <w:t>Trails at Shurtz Canyon Public Infrastructure District</w:t>
      </w:r>
      <w:r w:rsidR="001A69EB">
        <w:t xml:space="preserve"> </w:t>
      </w:r>
      <w:r>
        <w:t xml:space="preserve">(the “District”) will be held </w:t>
      </w:r>
      <w:r w:rsidR="00AA1A73">
        <w:t xml:space="preserve">on </w:t>
      </w:r>
      <w:r w:rsidR="007A40A3">
        <w:t>December 26</w:t>
      </w:r>
      <w:r w:rsidR="00705F03">
        <w:t>, 2024</w:t>
      </w:r>
      <w:r w:rsidR="00AA1A73">
        <w:t xml:space="preserve"> </w:t>
      </w:r>
      <w:r>
        <w:t xml:space="preserve">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03F5D105" w:rsidR="00F47AAE" w:rsidRDefault="007B6408" w:rsidP="00F47AAE">
      <w:pPr>
        <w:ind w:left="4320"/>
        <w:jc w:val="center"/>
      </w:pPr>
      <w:r>
        <w:t>Secretary/Clerk</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109DBB57" w:rsidR="00B1719F" w:rsidRPr="00DF4B4E" w:rsidRDefault="003B6C5B" w:rsidP="00B1719F">
      <w:pPr>
        <w:ind w:left="3600"/>
        <w:jc w:val="center"/>
      </w:pPr>
      <w:r>
        <w:t>Vice Chair</w:t>
      </w:r>
      <w:r w:rsidR="009C6978">
        <w:t>/Treasurer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7280A441" w:rsidR="00B1719F" w:rsidRPr="00DF4B4E" w:rsidRDefault="007B6408" w:rsidP="00B1719F">
      <w:pPr>
        <w:ind w:left="3600"/>
        <w:jc w:val="center"/>
      </w:pPr>
      <w:r>
        <w:t>Secretary/Clerk</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57E0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403E51BC" w:rsidR="007E5CB8" w:rsidRDefault="007A40A3" w:rsidP="007E5CB8">
      <w:pPr>
        <w:jc w:val="right"/>
      </w:pPr>
      <w:r>
        <w:t>December 26</w:t>
      </w:r>
      <w:r w:rsidR="00705F03">
        <w:t>, 2024</w:t>
      </w:r>
    </w:p>
    <w:p w14:paraId="15AA6AB9" w14:textId="77777777" w:rsidR="007E5CB8" w:rsidRDefault="007E5CB8" w:rsidP="007E5CB8">
      <w:pPr>
        <w:jc w:val="right"/>
      </w:pPr>
    </w:p>
    <w:p w14:paraId="45CD0204" w14:textId="79945CAE" w:rsidR="007E5CB8" w:rsidRDefault="007E5CB8" w:rsidP="00B1719F">
      <w:pPr>
        <w:pStyle w:val="00BodyText5"/>
      </w:pPr>
      <w:r>
        <w:t xml:space="preserve">The Board of </w:t>
      </w:r>
      <w:r w:rsidR="003D5DB5">
        <w:t>Trustees</w:t>
      </w:r>
      <w:r>
        <w:t xml:space="preserve"> (the “Board”) of the </w:t>
      </w:r>
      <w:r w:rsidR="00705F03">
        <w:t>Trails at Shurtz Canyon Public Infrastructure District</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7A40A3">
        <w:t>December 26</w:t>
      </w:r>
      <w:r w:rsidR="00705F03">
        <w:t xml:space="preserve">, </w:t>
      </w:r>
      <w:proofErr w:type="gramStart"/>
      <w:r w:rsidR="00705F03">
        <w:t>2024</w:t>
      </w:r>
      <w:proofErr w:type="gramEnd"/>
      <w:r>
        <w:t xml:space="preserve"> at </w:t>
      </w:r>
      <w:r w:rsidR="007A40A3">
        <w:t>9:00 a.m.</w:t>
      </w:r>
      <w:r w:rsidR="00733D3C">
        <w:t>,</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4FA81F2E" w:rsidR="005A478E" w:rsidRDefault="005A478E" w:rsidP="00A814F1">
            <w:pPr>
              <w:pStyle w:val="BodyText1"/>
              <w:spacing w:after="0"/>
              <w:ind w:firstLine="0"/>
            </w:pP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7FC10824" w:rsidR="005A478E" w:rsidRDefault="005A478E" w:rsidP="00A814F1">
            <w:pPr>
              <w:pStyle w:val="BodyText1"/>
              <w:spacing w:after="0"/>
              <w:ind w:firstLine="0"/>
            </w:pPr>
          </w:p>
        </w:tc>
        <w:tc>
          <w:tcPr>
            <w:tcW w:w="3427" w:type="dxa"/>
          </w:tcPr>
          <w:p w14:paraId="34115DDB" w14:textId="713A61C5" w:rsidR="005A478E" w:rsidRDefault="003B6C5B" w:rsidP="00A814F1">
            <w:pPr>
              <w:pStyle w:val="BodyText1"/>
              <w:spacing w:after="0"/>
              <w:ind w:firstLine="0"/>
            </w:pPr>
            <w:r>
              <w:t>Vice Chair</w:t>
            </w:r>
            <w:r w:rsidR="009C6978">
              <w:t>/Treasurer</w:t>
            </w:r>
          </w:p>
        </w:tc>
      </w:tr>
      <w:tr w:rsidR="005A478E" w14:paraId="352251F6" w14:textId="77777777" w:rsidTr="00877BBC">
        <w:trPr>
          <w:trHeight w:val="513"/>
          <w:jc w:val="center"/>
        </w:trPr>
        <w:tc>
          <w:tcPr>
            <w:tcW w:w="3312" w:type="dxa"/>
          </w:tcPr>
          <w:p w14:paraId="569FD2E6" w14:textId="2B624484" w:rsidR="005A478E" w:rsidRDefault="005A478E" w:rsidP="00A814F1">
            <w:pPr>
              <w:pStyle w:val="BodyText1"/>
              <w:spacing w:after="0"/>
              <w:ind w:firstLine="0"/>
            </w:pPr>
          </w:p>
        </w:tc>
        <w:tc>
          <w:tcPr>
            <w:tcW w:w="3427" w:type="dxa"/>
          </w:tcPr>
          <w:p w14:paraId="4C6AB804" w14:textId="0CEB039D" w:rsidR="005A478E" w:rsidRDefault="007B6408" w:rsidP="00A814F1">
            <w:pPr>
              <w:pStyle w:val="BodyText1"/>
              <w:spacing w:after="0"/>
              <w:ind w:firstLine="0"/>
            </w:pPr>
            <w:r>
              <w:t>Secretary/Clerk</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130CCC4" w:rsidR="005A478E" w:rsidRDefault="00705F03" w:rsidP="00A814F1">
            <w:pPr>
              <w:pStyle w:val="BodyText1"/>
              <w:spacing w:after="0"/>
              <w:ind w:firstLine="0"/>
            </w:pPr>
            <w:r>
              <w:t>Matt Ence</w:t>
            </w:r>
          </w:p>
        </w:tc>
        <w:tc>
          <w:tcPr>
            <w:tcW w:w="3427" w:type="dxa"/>
          </w:tcPr>
          <w:p w14:paraId="048B8CBE" w14:textId="13C6FA73" w:rsidR="005A478E" w:rsidRDefault="0002016B" w:rsidP="00A814F1">
            <w:pPr>
              <w:pStyle w:val="BodyText1"/>
              <w:spacing w:after="0"/>
              <w:ind w:firstLine="0"/>
            </w:pPr>
            <w:r>
              <w:t>District</w:t>
            </w:r>
            <w:r w:rsidR="00C32836">
              <w:t xml:space="preserve"> Counsel</w:t>
            </w:r>
          </w:p>
        </w:tc>
      </w:tr>
      <w:tr w:rsidR="005A478E" w14:paraId="75DD74A9" w14:textId="77777777" w:rsidTr="00A814F1">
        <w:trPr>
          <w:jc w:val="center"/>
        </w:trPr>
        <w:tc>
          <w:tcPr>
            <w:tcW w:w="3312" w:type="dxa"/>
          </w:tcPr>
          <w:p w14:paraId="2092B34C" w14:textId="666DB8D7" w:rsidR="005A478E" w:rsidRDefault="006B593B" w:rsidP="00A814F1">
            <w:pPr>
              <w:pStyle w:val="BodyText1"/>
              <w:spacing w:after="0"/>
              <w:ind w:firstLine="0"/>
            </w:pPr>
            <w:r>
              <w:t>Aaron Wade</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3905AA03" w:rsidR="005011C7" w:rsidRDefault="005011C7" w:rsidP="005011C7">
      <w:pPr>
        <w:pStyle w:val="00BodyText5"/>
      </w:pPr>
      <w:r>
        <w:t xml:space="preserve">After the meeting had been duly called to order and after other matters not pertinent to this Resolution had been discussed, the </w:t>
      </w:r>
      <w:r w:rsidR="007B6408">
        <w:t>Secretary/Clerk</w:t>
      </w:r>
      <w:r>
        <w:t xml:space="preserve"> presented to the </w:t>
      </w:r>
      <w:r w:rsidR="007E5CB8">
        <w:t>Board</w:t>
      </w:r>
      <w:r>
        <w:t xml:space="preserve"> a Certificate of Compliance with Open Meeting Law with respect to this </w:t>
      </w:r>
      <w:r w:rsidR="007A40A3">
        <w:t>December 26</w:t>
      </w:r>
      <w:r w:rsidR="00705F03">
        <w:t xml:space="preserve">, </w:t>
      </w:r>
      <w:proofErr w:type="gramStart"/>
      <w:r w:rsidR="00705F03">
        <w:t>2024</w:t>
      </w:r>
      <w:proofErr w:type="gramEnd"/>
      <w:r>
        <w:t xml:space="preserve"> meeting, a copy of which is attached hereto as </w:t>
      </w:r>
      <w:r>
        <w:rPr>
          <w:u w:val="single"/>
        </w:rPr>
        <w:t>Exhibit A</w:t>
      </w:r>
      <w:r>
        <w:t>.</w:t>
      </w:r>
    </w:p>
    <w:p w14:paraId="5108C604" w14:textId="47AA5DC4" w:rsidR="005011C7" w:rsidRDefault="005011C7" w:rsidP="005011C7">
      <w:pPr>
        <w:pStyle w:val="00BodyText5"/>
      </w:pPr>
      <w:r>
        <w:t xml:space="preserve">Thereupon, the following resolution was introduced in written form, discussed in full, and pursuant to a motion made by </w:t>
      </w:r>
      <w:r w:rsidR="00705F03">
        <w:t>__________</w:t>
      </w:r>
      <w:r>
        <w:t xml:space="preserve"> and seconded by </w:t>
      </w:r>
      <w:r w:rsidR="00705F03">
        <w:t>________</w:t>
      </w:r>
      <w:r w:rsidR="001A69EB">
        <w:t>,</w:t>
      </w:r>
      <w:r w:rsidR="00E57E0F">
        <w:t xml:space="preserve"> </w:t>
      </w:r>
      <w:r>
        <w:t>adopted by the following vote:</w:t>
      </w:r>
    </w:p>
    <w:p w14:paraId="58A16F27" w14:textId="6BF426D1" w:rsidR="005011C7" w:rsidRDefault="005011C7" w:rsidP="005011C7">
      <w:pPr>
        <w:pStyle w:val="00BodyText5"/>
      </w:pPr>
      <w:r>
        <w:t xml:space="preserve">AYE: </w:t>
      </w:r>
      <w:r w:rsidR="0056375A">
        <w:tab/>
      </w:r>
      <w:r w:rsidR="00E107F3">
        <w:t>UNANIMOUS</w:t>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0EF4C440" w:rsidR="005011C7" w:rsidRDefault="005011C7" w:rsidP="005011C7">
      <w:pPr>
        <w:pStyle w:val="00BodyText5"/>
      </w:pPr>
      <w:r>
        <w:t xml:space="preserve">The resolution was then signed by the Chair and recorded by the </w:t>
      </w:r>
      <w:r w:rsidR="007B6408">
        <w:t>Secretary/Clerk</w:t>
      </w:r>
      <w:r>
        <w:t xml:space="preserve"> in the official records of </w:t>
      </w:r>
      <w:r w:rsidR="002F7C16">
        <w:t xml:space="preserve">the </w:t>
      </w:r>
      <w:r w:rsidR="00705F03">
        <w:t>Trails at Shurtz Canyon Public Infrastructure District</w:t>
      </w:r>
      <w:r>
        <w:t>.  The resolution is as follows:</w:t>
      </w:r>
    </w:p>
    <w:p w14:paraId="0B558D32" w14:textId="35CF7524" w:rsidR="003A1724" w:rsidRDefault="005011C7" w:rsidP="00D44884">
      <w:pPr>
        <w:pStyle w:val="00Center"/>
      </w:pPr>
      <w:r>
        <w:br w:type="page"/>
      </w:r>
      <w:r w:rsidR="003A1724">
        <w:lastRenderedPageBreak/>
        <w:t xml:space="preserve">RESOLUTION NO. </w:t>
      </w:r>
      <w:r w:rsidR="0056375A">
        <w:t xml:space="preserve"> </w:t>
      </w:r>
      <w:r w:rsidR="00880F11">
        <w:t>202</w:t>
      </w:r>
      <w:r w:rsidR="006472D1">
        <w:t>4</w:t>
      </w:r>
      <w:proofErr w:type="gramStart"/>
      <w:r w:rsidR="00880F11">
        <w:t>-</w:t>
      </w:r>
      <w:r w:rsidR="00705F03">
        <w:t>[</w:t>
      </w:r>
      <w:proofErr w:type="gramEnd"/>
      <w:r w:rsidR="00705F03">
        <w:t>__]</w:t>
      </w:r>
    </w:p>
    <w:p w14:paraId="6C167521" w14:textId="7D7B1107"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705F03">
        <w:t>TRAILS AT SHURTZ CANYON PUBLIC INFRASTRUCTURE DISTRICT</w:t>
      </w:r>
      <w:r w:rsidR="001A69EB">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705F03">
        <w:t>TRAILS AT SHURTZ CANYON ASSESSMENT AREA</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449AC848"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705F03">
        <w:t>Trails at Shurtz Canyon Public Infrastructure District</w:t>
      </w:r>
      <w:r w:rsidR="001A69EB">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705F03">
        <w:t>Trails at Shurtz Canyon Assessment Area</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7A40A3" w:rsidRPr="00075DB7">
        <w:t>18,168,749</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060C67B5" w:rsidR="003B3FBE" w:rsidRDefault="003B3FBE" w:rsidP="00D44884">
      <w:pPr>
        <w:pStyle w:val="00BodyText5"/>
      </w:pPr>
      <w:proofErr w:type="gramStart"/>
      <w:r>
        <w:t>WHEREAS,</w:t>
      </w:r>
      <w:proofErr w:type="gramEnd"/>
      <w:r>
        <w:t xml:space="preserve">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w:t>
      </w:r>
      <w:proofErr w:type="spellStart"/>
      <w:r>
        <w:t>i</w:t>
      </w:r>
      <w:proofErr w:type="spellEnd"/>
      <w:r>
        <w:t>)</w:t>
      </w:r>
      <w:r w:rsidR="00171EDB">
        <w:t> </w:t>
      </w:r>
      <w:r w:rsidR="00B6613E">
        <w:t>the District</w:t>
      </w:r>
      <w:r>
        <w:t xml:space="preserve"> is authorized to provide</w:t>
      </w:r>
      <w:r w:rsidR="0074713D">
        <w:t xml:space="preserve"> or finance</w:t>
      </w:r>
      <w:r>
        <w:t xml:space="preserv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proofErr w:type="gramStart"/>
      <w:r>
        <w:t>WHEREAS,</w:t>
      </w:r>
      <w:proofErr w:type="gramEnd"/>
      <w:r>
        <w:t xml:space="preserve">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proofErr w:type="gramStart"/>
      <w:r>
        <w:t>WHEREAS,</w:t>
      </w:r>
      <w:proofErr w:type="gramEnd"/>
      <w:r>
        <w:t xml:space="preserve">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w:t>
      </w:r>
      <w:proofErr w:type="gramStart"/>
      <w:r>
        <w:t>adopted</w:t>
      </w:r>
      <w:proofErr w:type="gramEnd"/>
      <w:r>
        <w:t xml:space="preserve"> and which is attached hereto as </w:t>
      </w:r>
      <w:r w:rsidRPr="00C94468">
        <w:rPr>
          <w:u w:val="single"/>
        </w:rPr>
        <w:t>Exhibit D</w:t>
      </w:r>
      <w:r>
        <w:t>; and</w:t>
      </w:r>
    </w:p>
    <w:p w14:paraId="226A5624" w14:textId="6F07FE3B"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w:t>
      </w:r>
      <w:r w:rsidR="003B6D95">
        <w:lastRenderedPageBreak/>
        <w:t xml:space="preserve">levied in the Assessment Area </w:t>
      </w:r>
      <w:r>
        <w:t xml:space="preserve">and other terms and conditions needed to finalize the </w:t>
      </w:r>
      <w:r w:rsidR="003B6D95">
        <w:t>Designation 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8162C6">
        <w:t>Vice Chair</w:t>
      </w:r>
      <w:r w:rsidR="009C6978">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proofErr w:type="gramStart"/>
      <w:r w:rsidRPr="00936C5A">
        <w:t>WHEREAS,</w:t>
      </w:r>
      <w:proofErr w:type="gramEnd"/>
      <w:r w:rsidRPr="00936C5A">
        <w:t xml:space="preserve">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7B838BD1"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installments over a period of up to 30 years:</w:t>
      </w:r>
    </w:p>
    <w:p w14:paraId="6477769F" w14:textId="012D8A25"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705F03">
        <w:t>Trails at Shurtz Canyon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 xml:space="preserve">the </w:t>
      </w:r>
      <w:proofErr w:type="gramStart"/>
      <w:r w:rsidR="00B6613E">
        <w:t>District</w:t>
      </w:r>
      <w:proofErr w:type="gramEnd"/>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702816DA"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8162C6">
        <w:t>Vice Chair</w:t>
      </w:r>
      <w:r w:rsidR="009C6978">
        <w:t>/Treasurer</w:t>
      </w:r>
      <w:r>
        <w:t xml:space="preserve"> and the </w:t>
      </w:r>
      <w:r w:rsidR="007B6408">
        <w:t>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51E0F5D7"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8162C6">
        <w:t>Vice Chair</w:t>
      </w:r>
      <w:r w:rsidR="009C6978">
        <w:t>/Treasurer</w:t>
      </w:r>
      <w:r>
        <w:t xml:space="preserve"> and the </w:t>
      </w:r>
      <w:r w:rsidR="007B6408">
        <w:t>Secretary/Clerk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56A5A7EB" w:rsidR="00C94468" w:rsidRDefault="00C94468" w:rsidP="00944C5D">
      <w:pPr>
        <w:pStyle w:val="Heading1"/>
        <w:tabs>
          <w:tab w:val="clear" w:pos="1800"/>
        </w:tabs>
      </w:pPr>
      <w:r>
        <w:t xml:space="preserve">The Appraisal, in substantially the form attached hereto as </w:t>
      </w:r>
      <w:r w:rsidRPr="00C94468">
        <w:rPr>
          <w:u w:val="single"/>
        </w:rPr>
        <w:t>Exhibit D</w:t>
      </w:r>
      <w:r>
        <w:t>, is all respects hereby authorized, approved and accepted</w:t>
      </w:r>
      <w:r w:rsidR="001A69EB">
        <w:t>,</w:t>
      </w:r>
      <w:r>
        <w:t xml:space="preserve"> and the Chair, </w:t>
      </w:r>
      <w:r w:rsidR="008162C6">
        <w:t>Vice Chair</w:t>
      </w:r>
      <w:r w:rsidR="009C6978">
        <w:t>/Treasurer</w:t>
      </w:r>
      <w:r>
        <w:t xml:space="preserve"> and </w:t>
      </w:r>
      <w:r w:rsidR="007B6408">
        <w:t>Secretary/Clerk</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0D51FF70" w:rsidR="00944C5D" w:rsidRDefault="00085213" w:rsidP="00944C5D">
      <w:pPr>
        <w:pStyle w:val="Heading1"/>
        <w:tabs>
          <w:tab w:val="clear" w:pos="1800"/>
        </w:tabs>
      </w:pPr>
      <w:r>
        <w:t xml:space="preserve">The </w:t>
      </w:r>
      <w:r w:rsidR="00DB5D63">
        <w:t>Chair</w:t>
      </w:r>
      <w:r w:rsidR="009A29FD">
        <w:t xml:space="preserve">, </w:t>
      </w:r>
      <w:r w:rsidR="008162C6">
        <w:t>Vice Chair</w:t>
      </w:r>
      <w:r w:rsidR="009C6978">
        <w:t>/Treasurer</w:t>
      </w:r>
      <w:r w:rsidR="00DB5D63">
        <w:t xml:space="preserve"> and </w:t>
      </w:r>
      <w:r w:rsidR="007B6408">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w:t>
      </w:r>
      <w:r w:rsidR="00944C5D" w:rsidRPr="00EA3C2D">
        <w:lastRenderedPageBreak/>
        <w:t xml:space="preserve">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13E10AED"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8162C6">
        <w:t>Vice Chair</w:t>
      </w:r>
      <w:r w:rsidR="009C6978">
        <w:t>/Treasurer</w:t>
      </w:r>
      <w:r w:rsidR="000D0074">
        <w:t xml:space="preserve"> and the</w:t>
      </w:r>
      <w:r w:rsidR="00653D3F">
        <w:t xml:space="preserve"> </w:t>
      </w:r>
      <w:r w:rsidR="007B6408">
        <w:t>Secretary/Clerk</w:t>
      </w:r>
      <w:r w:rsidR="00653D3F">
        <w:t xml:space="preserve"> on behalf of </w:t>
      </w:r>
      <w:r w:rsidR="00B6613E">
        <w:t xml:space="preserve">the </w:t>
      </w:r>
      <w:proofErr w:type="gramStart"/>
      <w:r w:rsidR="00B6613E">
        <w:t>District</w:t>
      </w:r>
      <w:proofErr w:type="gramEnd"/>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41578826" w14:textId="03C7B880" w:rsidR="006C407B" w:rsidRDefault="006C407B">
      <w:pPr>
        <w:pStyle w:val="Heading1"/>
      </w:pPr>
      <w:r>
        <w:tab/>
        <w:t>T</w:t>
      </w:r>
      <w:r w:rsidRPr="00642578">
        <w:t xml:space="preserve">he </w:t>
      </w:r>
      <w:proofErr w:type="gramStart"/>
      <w:r>
        <w:t>District</w:t>
      </w:r>
      <w:proofErr w:type="gramEnd"/>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1969C4">
        <w:rPr>
          <w:szCs w:val="24"/>
        </w:rPr>
        <w:t>7,995,000</w:t>
      </w:r>
      <w:r>
        <w:t>.</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 xml:space="preserve">the </w:t>
      </w:r>
      <w:proofErr w:type="gramStart"/>
      <w:r w:rsidR="00B6613E">
        <w:t>District</w:t>
      </w:r>
      <w:proofErr w:type="gramEnd"/>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22B9085B" w14:textId="4AE39678" w:rsidR="00CA236A" w:rsidRDefault="003A1724" w:rsidP="000C7132">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lastRenderedPageBreak/>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r w:rsidR="00CA236A">
        <w:br w:type="page"/>
      </w:r>
    </w:p>
    <w:p w14:paraId="7689CB08" w14:textId="32D42B8A"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705F03">
        <w:t>Trails at Shurtz Canyon Public Infrastructure District</w:t>
      </w:r>
      <w:r>
        <w:t xml:space="preserve">, this </w:t>
      </w:r>
      <w:r w:rsidR="007A40A3">
        <w:t>December 26</w:t>
      </w:r>
      <w:r w:rsidR="00705F03">
        <w:t>, 2024</w:t>
      </w:r>
      <w:r>
        <w:t>.</w:t>
      </w:r>
    </w:p>
    <w:p w14:paraId="1A710E7B" w14:textId="77777777" w:rsidR="004C7E0C" w:rsidRDefault="004C7E0C" w:rsidP="000C7132">
      <w:pPr>
        <w:pStyle w:val="00BodyText5"/>
      </w:pPr>
    </w:p>
    <w:p w14:paraId="14B6283F" w14:textId="5D18A946" w:rsidR="004C7E0C" w:rsidRDefault="00705F03" w:rsidP="004C7E0C">
      <w:pPr>
        <w:pStyle w:val="00BodyText5"/>
        <w:ind w:left="4320" w:firstLine="0"/>
      </w:pPr>
      <w:r>
        <w:t>TRAILS AT SHURTZ CANYON PUBLIC INFRASTRUCTURE DISTRICT</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5A93062F" w:rsidR="000C7132" w:rsidRDefault="00C93EE8" w:rsidP="00C93EE8">
      <w:pPr>
        <w:ind w:right="4320"/>
      </w:pPr>
      <w:r>
        <w:t xml:space="preserve">                        </w:t>
      </w:r>
      <w:r w:rsidR="007B6408">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C93EE8">
      <w:pPr>
        <w:rPr>
          <w:lang w:val="fr-FR"/>
        </w:rPr>
      </w:pPr>
    </w:p>
    <w:p w14:paraId="3FE2FBE8" w14:textId="4CE85CE3" w:rsidR="004C7E0C" w:rsidRPr="004C7E0C" w:rsidRDefault="00705F03" w:rsidP="00C93EE8">
      <w:pPr>
        <w:tabs>
          <w:tab w:val="right" w:pos="8640"/>
        </w:tabs>
        <w:ind w:left="4680"/>
      </w:pPr>
      <w:r>
        <w:t>TRAILS AT SHURTZ CANYON PUBLIC INFRASTRUCTURE DISTRICT</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0AA06FD8" w:rsidR="000C7132" w:rsidRDefault="00C93EE8" w:rsidP="00C93EE8">
      <w:pPr>
        <w:ind w:right="4320"/>
      </w:pPr>
      <w:r>
        <w:t xml:space="preserve">                         </w:t>
      </w:r>
      <w:r w:rsidR="007B6408">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6CE10D7E" w:rsidR="000C7132" w:rsidRDefault="000C7132" w:rsidP="00C6188A">
      <w:pPr>
        <w:tabs>
          <w:tab w:val="left" w:pos="2880"/>
        </w:tabs>
      </w:pPr>
      <w:r>
        <w:t xml:space="preserve">STATE OF </w:t>
      </w:r>
      <w:r w:rsidR="002741DB">
        <w:t>_________</w:t>
      </w:r>
      <w:r w:rsidR="00C6188A">
        <w:tab/>
      </w:r>
      <w:r>
        <w:t>)</w:t>
      </w:r>
    </w:p>
    <w:p w14:paraId="6AF21093" w14:textId="77777777" w:rsidR="000C7132" w:rsidRDefault="000C7132" w:rsidP="00C6188A">
      <w:pPr>
        <w:tabs>
          <w:tab w:val="left" w:pos="2880"/>
        </w:tabs>
      </w:pPr>
      <w:r>
        <w:tab/>
        <w:t>: ss.</w:t>
      </w:r>
    </w:p>
    <w:p w14:paraId="6372D01C" w14:textId="4E4C9657" w:rsidR="000C7132" w:rsidRDefault="00705F03" w:rsidP="00C6188A">
      <w:pPr>
        <w:tabs>
          <w:tab w:val="left" w:pos="2880"/>
          <w:tab w:val="left" w:pos="3600"/>
        </w:tabs>
      </w:pPr>
      <w:r>
        <w:t>_________</w:t>
      </w:r>
      <w:r w:rsidR="00402965">
        <w:t xml:space="preserve"> </w:t>
      </w:r>
      <w:r w:rsidR="000C7132">
        <w:t>COUNTY</w:t>
      </w:r>
      <w:r w:rsidR="000C7132">
        <w:tab/>
        <w:t>)</w:t>
      </w:r>
    </w:p>
    <w:p w14:paraId="46A6B3FD" w14:textId="77777777" w:rsidR="000C7132" w:rsidRDefault="000C7132" w:rsidP="000C7132"/>
    <w:p w14:paraId="0453C762" w14:textId="083E97C7" w:rsidR="000C7132" w:rsidRDefault="000C7132" w:rsidP="000C7132">
      <w:pPr>
        <w:pStyle w:val="00BodyText5"/>
      </w:pPr>
      <w:r>
        <w:t xml:space="preserve">I, </w:t>
      </w:r>
      <w:r w:rsidR="00705F03">
        <w:t>[</w:t>
      </w:r>
      <w:r w:rsidR="007B6408">
        <w:t>SECRETARY/CLERK</w:t>
      </w:r>
      <w:r w:rsidR="00705F03">
        <w:t>]</w:t>
      </w:r>
      <w:r>
        <w:t xml:space="preserve">, the undersigned </w:t>
      </w:r>
      <w:r w:rsidR="007B6408">
        <w:t>Secretary/Clerk</w:t>
      </w:r>
      <w:r>
        <w:t xml:space="preserve"> of the </w:t>
      </w:r>
      <w:r w:rsidR="00705F03">
        <w:t>Trails at Shurtz Canyon Public Infrastructure District</w:t>
      </w:r>
      <w:r w:rsidR="001A69EB">
        <w:t xml:space="preserve"> </w:t>
      </w:r>
      <w:r>
        <w:t>(the “District”), do hereby certify:</w:t>
      </w:r>
    </w:p>
    <w:p w14:paraId="1D149F3E" w14:textId="50C19881"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7A40A3">
        <w:t>December 26</w:t>
      </w:r>
      <w:r w:rsidR="00705F03">
        <w:t>, 2024</w:t>
      </w:r>
      <w:r>
        <w:t xml:space="preserve">, commencing at the hour of </w:t>
      </w:r>
      <w:r w:rsidR="007A40A3">
        <w:t>9:00 a.m.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4EFBE392" w:rsidR="000C7132" w:rsidRDefault="000C7132" w:rsidP="000C7132">
      <w:pPr>
        <w:pStyle w:val="00BodyText5"/>
      </w:pPr>
      <w:r>
        <w:t>IN WITNESS WHEREOF, I have hereunto set my hand this</w:t>
      </w:r>
      <w:r w:rsidR="00733D3C">
        <w:t xml:space="preserve"> </w:t>
      </w:r>
      <w:r w:rsidR="007A40A3">
        <w:t>December 26</w:t>
      </w:r>
      <w:r w:rsidR="00705F03">
        <w:t>, 2024</w:t>
      </w:r>
      <w:r>
        <w:t>.</w:t>
      </w:r>
    </w:p>
    <w:p w14:paraId="6D0A39D7" w14:textId="77777777" w:rsidR="000C7132" w:rsidRDefault="000C7132" w:rsidP="000C7132"/>
    <w:p w14:paraId="5393A6CD" w14:textId="088275C8" w:rsidR="004C7E0C" w:rsidRPr="004C7E0C" w:rsidRDefault="00705F03" w:rsidP="004C7E0C">
      <w:pPr>
        <w:tabs>
          <w:tab w:val="right" w:pos="8640"/>
        </w:tabs>
        <w:ind w:left="4680"/>
      </w:pPr>
      <w:r>
        <w:t>TRAILS AT SHURTZ CANYON PUBLIC INFRASTRUCTURE DISTRICT</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3287CF87" w:rsidR="000C7132" w:rsidRDefault="007B6408" w:rsidP="00054CEB">
      <w:pPr>
        <w:tabs>
          <w:tab w:val="right" w:pos="8640"/>
        </w:tabs>
        <w:ind w:left="468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AD10C5E" w:rsidR="003E606D" w:rsidRPr="002706D2" w:rsidRDefault="00D42828" w:rsidP="003E606D">
      <w:pPr>
        <w:pStyle w:val="00BodyText5"/>
      </w:pPr>
      <w:r>
        <w:t xml:space="preserve">I, </w:t>
      </w:r>
      <w:r w:rsidR="00705F03">
        <w:t>[</w:t>
      </w:r>
      <w:r w:rsidR="007B6408">
        <w:t>SECRETARY/CLERK</w:t>
      </w:r>
      <w:r w:rsidR="00705F03">
        <w:t>]</w:t>
      </w:r>
      <w:r w:rsidRPr="00006663">
        <w:t xml:space="preserve">, the undersigned </w:t>
      </w:r>
      <w:r w:rsidR="007B6408">
        <w:t>Secretary/Clerk</w:t>
      </w:r>
      <w:r w:rsidRPr="00006663">
        <w:t xml:space="preserve"> of the </w:t>
      </w:r>
      <w:r w:rsidR="00705F03">
        <w:t>Trails at Shurtz Canyon Public Infrastructure District</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9" w:history="1">
        <w:r w:rsidRPr="00845FF3">
          <w:rPr>
            <w:rStyle w:val="Hyperlink"/>
          </w:rPr>
          <w:t>http://pmn.utah.gov</w:t>
        </w:r>
      </w:hyperlink>
      <w:r>
        <w:t>) at least twenty-four (24) hours prior to the convening of the meeting</w:t>
      </w:r>
      <w:r w:rsidR="00936C5A">
        <w:t>; and</w:t>
      </w:r>
    </w:p>
    <w:p w14:paraId="1D69D064" w14:textId="6AD66690" w:rsidR="00936C5A" w:rsidRDefault="00936C5A" w:rsidP="00936C5A">
      <w:pPr>
        <w:pStyle w:val="Heading3"/>
      </w:pPr>
      <w:r>
        <w:t xml:space="preserve">By causing a Notice, in the form attached hereto as </w:t>
      </w:r>
      <w:r w:rsidRPr="00936C5A">
        <w:rPr>
          <w:u w:val="single"/>
        </w:rPr>
        <w:t>Schedule 1</w:t>
      </w:r>
      <w:r>
        <w:t>, to be posted at least twenty-four (24) hours prior to the convening of the meeting in a public location in or near the affected area that is reasonably likely to be seen by (</w:t>
      </w:r>
      <w:proofErr w:type="spellStart"/>
      <w:r>
        <w:t>i</w:t>
      </w:r>
      <w:proofErr w:type="spellEnd"/>
      <w:r>
        <w:t>) residents of the affected area or (ii) if there are no residents within the affected area, individuals who pass through or near the affected area.</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1844BFCC" w:rsidR="00D42828" w:rsidRDefault="00D42828" w:rsidP="00D42828">
      <w:pPr>
        <w:pStyle w:val="00BodyText5"/>
      </w:pPr>
      <w:r>
        <w:t xml:space="preserve">IN WITNESS WHEREOF, I have hereunto subscribed my official signature this </w:t>
      </w:r>
      <w:r w:rsidR="007A40A3">
        <w:t>December 26</w:t>
      </w:r>
      <w:r w:rsidR="00705F03">
        <w:t>, 2024</w:t>
      </w:r>
      <w:r>
        <w:t>.</w:t>
      </w:r>
    </w:p>
    <w:p w14:paraId="684B5BC2" w14:textId="77777777" w:rsidR="00D42828" w:rsidRDefault="00D42828" w:rsidP="00D42828"/>
    <w:p w14:paraId="016202A0" w14:textId="595E3DE4" w:rsidR="004C7E0C" w:rsidRPr="004C7E0C" w:rsidRDefault="00705F03" w:rsidP="004C7E0C">
      <w:pPr>
        <w:tabs>
          <w:tab w:val="right" w:pos="8640"/>
        </w:tabs>
        <w:ind w:left="4680"/>
      </w:pPr>
      <w:r>
        <w:t>TRAILS AT SHURTZ CANYON PUBLIC INFRASTRUCTURE DISTRICT</w:t>
      </w: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683DDF91" w:rsidR="00D42828" w:rsidRDefault="007B6408" w:rsidP="00054CEB">
      <w:pPr>
        <w:tabs>
          <w:tab w:val="right" w:pos="8640"/>
        </w:tabs>
        <w:ind w:left="468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2BC660CF" w:rsidR="0056375A" w:rsidRDefault="00EB1ECC" w:rsidP="008C3AAE">
      <w:pPr>
        <w:jc w:val="center"/>
      </w:pPr>
      <w:r>
        <w:t>DESIGNATION</w:t>
      </w:r>
      <w:r w:rsidR="00FF0857">
        <w:t xml:space="preserve"> RESOLUTION</w:t>
      </w:r>
    </w:p>
    <w:p w14:paraId="6D7539F0" w14:textId="77777777" w:rsidR="008C3AAE" w:rsidRDefault="008C3AAE" w:rsidP="008C3AAE">
      <w:pPr>
        <w:jc w:val="center"/>
      </w:pPr>
    </w:p>
    <w:p w14:paraId="3F5E7BBD" w14:textId="1E8B0F6B" w:rsidR="008C3AAE" w:rsidRDefault="00C93EE8" w:rsidP="008C3AAE">
      <w:pPr>
        <w:jc w:val="center"/>
      </w:pPr>
      <w:r>
        <w:t>[</w:t>
      </w:r>
      <w:r w:rsidR="008C3AAE">
        <w:t xml:space="preserve">See Transcript Document </w:t>
      </w:r>
      <w:r w:rsidR="00705F03">
        <w:t>__</w:t>
      </w:r>
      <w:r>
        <w:t>]</w:t>
      </w:r>
    </w:p>
    <w:p w14:paraId="0987DE6E" w14:textId="77777777" w:rsidR="003A1724" w:rsidRDefault="003A1724" w:rsidP="00D42828"/>
    <w:p w14:paraId="3C6CDDFB" w14:textId="77777777" w:rsidR="00EB1ECC" w:rsidRDefault="00EB1ECC" w:rsidP="008C3AAE">
      <w:pPr>
        <w:jc w:val="center"/>
        <w:rPr>
          <w:u w:val="single"/>
        </w:rPr>
        <w:sectPr w:rsidR="00EB1ECC" w:rsidSect="00E57E0F">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055ADC9C" w14:textId="77777777" w:rsidR="008C3AAE" w:rsidRDefault="008C3AAE" w:rsidP="007473F6">
      <w:pPr>
        <w:jc w:val="center"/>
      </w:pPr>
    </w:p>
    <w:p w14:paraId="3DC350AB" w14:textId="0839FFEC" w:rsidR="008C3AAE" w:rsidRDefault="00C93EE8" w:rsidP="007473F6">
      <w:pPr>
        <w:jc w:val="center"/>
      </w:pPr>
      <w:r>
        <w:t>[</w:t>
      </w:r>
      <w:r w:rsidR="008C3AAE">
        <w:t xml:space="preserve">See Transcript Document </w:t>
      </w:r>
      <w:r w:rsidR="00705F03">
        <w:t>__</w:t>
      </w:r>
      <w:r>
        <w:t>]</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13AB9FBD" w:rsidR="00045F56" w:rsidRDefault="00045F56" w:rsidP="000953C8">
      <w:pPr>
        <w:jc w:val="center"/>
      </w:pPr>
      <w:r>
        <w:t xml:space="preserve">[On file with the </w:t>
      </w:r>
      <w:proofErr w:type="gramStart"/>
      <w:r>
        <w:t>District</w:t>
      </w:r>
      <w:proofErr w:type="gramEnd"/>
      <w:r>
        <w: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52895C33" w14:textId="71B408DE" w:rsidR="008C3AAE" w:rsidRDefault="00C93EE8" w:rsidP="00CB0D0E">
      <w:pPr>
        <w:jc w:val="center"/>
      </w:pPr>
      <w:r>
        <w:t>[</w:t>
      </w:r>
      <w:r w:rsidR="008C3AAE">
        <w:t xml:space="preserve">See Transcript Document </w:t>
      </w:r>
      <w:r w:rsidR="00705F03">
        <w:t>__</w:t>
      </w:r>
      <w:r>
        <w: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50816" w14:textId="77777777" w:rsidR="00CA236A" w:rsidRDefault="00CA23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60855487"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C93EE8">
      <w:rPr>
        <w:rStyle w:val="DocID"/>
      </w:rPr>
      <w:t>DMWEST</w:t>
    </w:r>
    <w:proofErr w:type="spellEnd"/>
    <w:r w:rsidR="00C93EE8">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7A40A3">
      <w:rPr>
        <w:rStyle w:val="PageNumber"/>
        <w:rFonts w:ascii="Arial" w:hAnsi="Arial"/>
        <w:noProof/>
        <w:sz w:val="16"/>
      </w:rPr>
      <w:t>12/23/2024</w:t>
    </w:r>
    <w:r>
      <w:rPr>
        <w:rStyle w:val="PageNumber"/>
        <w:rFonts w:ascii="Arial" w:hAnsi="Arial"/>
        <w:sz w:val="16"/>
      </w:rPr>
      <w:fldChar w:fldCharType="end"/>
    </w:r>
  </w:p>
  <w:p w14:paraId="2F4EA6A1" w14:textId="3041EAE6"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47499B8D"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C93EE8">
      <w:rPr>
        <w:rStyle w:val="DocID"/>
      </w:rPr>
      <w:t>DMWEST</w:t>
    </w:r>
    <w:proofErr w:type="spellEnd"/>
    <w:r w:rsidR="00C93EE8">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7A40A3">
      <w:rPr>
        <w:rStyle w:val="PageNumber"/>
        <w:rFonts w:ascii="Arial" w:hAnsi="Arial"/>
        <w:noProof/>
        <w:sz w:val="16"/>
      </w:rPr>
      <w:t>12/23/2024</w:t>
    </w:r>
    <w:r>
      <w:rPr>
        <w:rStyle w:val="PageNumber"/>
        <w:rFonts w:ascii="Arial" w:hAnsi="Arial"/>
        <w:sz w:val="16"/>
      </w:rPr>
      <w:fldChar w:fldCharType="end"/>
    </w:r>
  </w:p>
  <w:p w14:paraId="62F4E0E7" w14:textId="354043E6"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229C" w14:textId="16B9EE24"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2FDD1" w14:textId="77777777" w:rsidR="00CA236A" w:rsidRDefault="00CA23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6A6DAE53" w:rsidR="00132A34" w:rsidRDefault="00D42828" w:rsidP="00D42828">
    <w:pPr>
      <w:pStyle w:val="Footer"/>
      <w:tabs>
        <w:tab w:val="clear" w:pos="4680"/>
        <w:tab w:val="clear" w:pos="9360"/>
        <w:tab w:val="center" w:pos="432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0ACC6EDD"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0855F3C4"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7A40A3">
      <w:rPr>
        <w:rStyle w:val="PageNumber"/>
        <w:rFonts w:ascii="Arial" w:hAnsi="Arial"/>
        <w:noProof/>
        <w:sz w:val="16"/>
      </w:rPr>
      <w:t>12/23/2024</w:t>
    </w:r>
    <w:r>
      <w:rPr>
        <w:rStyle w:val="PageNumber"/>
        <w:rFonts w:ascii="Arial" w:hAnsi="Arial"/>
        <w:sz w:val="16"/>
      </w:rPr>
      <w:fldChar w:fldCharType="end"/>
    </w:r>
  </w:p>
  <w:p w14:paraId="752833FC" w14:textId="25673A89"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03639" w14:textId="77777777" w:rsidR="00CA236A" w:rsidRDefault="00CA23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BE5E6" w14:textId="77777777" w:rsidR="00CA236A" w:rsidRDefault="00CA2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467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66-1223-0130, v. 2"/>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4CEB"/>
    <w:rsid w:val="00055CDD"/>
    <w:rsid w:val="00064A0C"/>
    <w:rsid w:val="0006757B"/>
    <w:rsid w:val="000679BD"/>
    <w:rsid w:val="000762AB"/>
    <w:rsid w:val="00080CAE"/>
    <w:rsid w:val="00081137"/>
    <w:rsid w:val="00081860"/>
    <w:rsid w:val="00085213"/>
    <w:rsid w:val="000953C8"/>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569D"/>
    <w:rsid w:val="0019197B"/>
    <w:rsid w:val="001969C4"/>
    <w:rsid w:val="0019793A"/>
    <w:rsid w:val="001A209D"/>
    <w:rsid w:val="001A69EB"/>
    <w:rsid w:val="001A725B"/>
    <w:rsid w:val="001C0A7D"/>
    <w:rsid w:val="001C120D"/>
    <w:rsid w:val="001C309B"/>
    <w:rsid w:val="001D0FF1"/>
    <w:rsid w:val="001D2693"/>
    <w:rsid w:val="001E174D"/>
    <w:rsid w:val="00201523"/>
    <w:rsid w:val="0023131B"/>
    <w:rsid w:val="00241078"/>
    <w:rsid w:val="00252AF5"/>
    <w:rsid w:val="00267ED9"/>
    <w:rsid w:val="002714B9"/>
    <w:rsid w:val="0027180B"/>
    <w:rsid w:val="00272C32"/>
    <w:rsid w:val="002741DB"/>
    <w:rsid w:val="00275FA8"/>
    <w:rsid w:val="00285FD0"/>
    <w:rsid w:val="002B2FF8"/>
    <w:rsid w:val="002C3DC0"/>
    <w:rsid w:val="002D2FAE"/>
    <w:rsid w:val="002D5CC7"/>
    <w:rsid w:val="002F7C16"/>
    <w:rsid w:val="00353E50"/>
    <w:rsid w:val="00366D7A"/>
    <w:rsid w:val="00372EC0"/>
    <w:rsid w:val="003749A5"/>
    <w:rsid w:val="0038578F"/>
    <w:rsid w:val="00386145"/>
    <w:rsid w:val="003910C6"/>
    <w:rsid w:val="0039374E"/>
    <w:rsid w:val="003A1724"/>
    <w:rsid w:val="003A2B0A"/>
    <w:rsid w:val="003B3FBE"/>
    <w:rsid w:val="003B6C5B"/>
    <w:rsid w:val="003B6D95"/>
    <w:rsid w:val="003C0B43"/>
    <w:rsid w:val="003C337A"/>
    <w:rsid w:val="003C4B0E"/>
    <w:rsid w:val="003D5DB5"/>
    <w:rsid w:val="003E09A3"/>
    <w:rsid w:val="003E606D"/>
    <w:rsid w:val="00402965"/>
    <w:rsid w:val="0040411F"/>
    <w:rsid w:val="00410170"/>
    <w:rsid w:val="00416C48"/>
    <w:rsid w:val="004259C6"/>
    <w:rsid w:val="0043161F"/>
    <w:rsid w:val="00431D58"/>
    <w:rsid w:val="00434399"/>
    <w:rsid w:val="00436892"/>
    <w:rsid w:val="00445B3A"/>
    <w:rsid w:val="004479C6"/>
    <w:rsid w:val="00450449"/>
    <w:rsid w:val="00463E81"/>
    <w:rsid w:val="00480ACD"/>
    <w:rsid w:val="0048353A"/>
    <w:rsid w:val="00484FD3"/>
    <w:rsid w:val="004B0092"/>
    <w:rsid w:val="004B6351"/>
    <w:rsid w:val="004C2F5A"/>
    <w:rsid w:val="004C671D"/>
    <w:rsid w:val="004C7E0C"/>
    <w:rsid w:val="004D5889"/>
    <w:rsid w:val="004E355E"/>
    <w:rsid w:val="004E6480"/>
    <w:rsid w:val="004F2E37"/>
    <w:rsid w:val="004F79E4"/>
    <w:rsid w:val="005011C7"/>
    <w:rsid w:val="00504A8E"/>
    <w:rsid w:val="00507EA7"/>
    <w:rsid w:val="00523460"/>
    <w:rsid w:val="005402A0"/>
    <w:rsid w:val="00551C65"/>
    <w:rsid w:val="00553018"/>
    <w:rsid w:val="00555EDA"/>
    <w:rsid w:val="00556916"/>
    <w:rsid w:val="0056122C"/>
    <w:rsid w:val="0056375A"/>
    <w:rsid w:val="005A478E"/>
    <w:rsid w:val="005A77BD"/>
    <w:rsid w:val="005B0657"/>
    <w:rsid w:val="005D287C"/>
    <w:rsid w:val="005D56EF"/>
    <w:rsid w:val="005E05A6"/>
    <w:rsid w:val="00604AF6"/>
    <w:rsid w:val="006116B9"/>
    <w:rsid w:val="00612772"/>
    <w:rsid w:val="00613D7E"/>
    <w:rsid w:val="006151A6"/>
    <w:rsid w:val="006155C9"/>
    <w:rsid w:val="00620F60"/>
    <w:rsid w:val="00625222"/>
    <w:rsid w:val="0062768B"/>
    <w:rsid w:val="006331CE"/>
    <w:rsid w:val="00636F8B"/>
    <w:rsid w:val="006412C7"/>
    <w:rsid w:val="006459EC"/>
    <w:rsid w:val="006472D1"/>
    <w:rsid w:val="006477AD"/>
    <w:rsid w:val="006523F2"/>
    <w:rsid w:val="00653D3F"/>
    <w:rsid w:val="006629EC"/>
    <w:rsid w:val="006767D4"/>
    <w:rsid w:val="006777AA"/>
    <w:rsid w:val="006960F8"/>
    <w:rsid w:val="006A4F01"/>
    <w:rsid w:val="006B593B"/>
    <w:rsid w:val="006C2D5E"/>
    <w:rsid w:val="006C407B"/>
    <w:rsid w:val="006C438F"/>
    <w:rsid w:val="006C54D3"/>
    <w:rsid w:val="006C5D93"/>
    <w:rsid w:val="006C759A"/>
    <w:rsid w:val="006D04AC"/>
    <w:rsid w:val="006D6587"/>
    <w:rsid w:val="0070456E"/>
    <w:rsid w:val="00704DD0"/>
    <w:rsid w:val="00705369"/>
    <w:rsid w:val="00705F03"/>
    <w:rsid w:val="007219D6"/>
    <w:rsid w:val="00733D3C"/>
    <w:rsid w:val="00735C6C"/>
    <w:rsid w:val="00745BDC"/>
    <w:rsid w:val="0074713D"/>
    <w:rsid w:val="007473F6"/>
    <w:rsid w:val="007541BF"/>
    <w:rsid w:val="00756EB8"/>
    <w:rsid w:val="007619BF"/>
    <w:rsid w:val="00766C80"/>
    <w:rsid w:val="00772D1A"/>
    <w:rsid w:val="0078213E"/>
    <w:rsid w:val="00782332"/>
    <w:rsid w:val="00796023"/>
    <w:rsid w:val="007A40A3"/>
    <w:rsid w:val="007B6408"/>
    <w:rsid w:val="007C2D09"/>
    <w:rsid w:val="007C5543"/>
    <w:rsid w:val="007D5BCB"/>
    <w:rsid w:val="007E5CB8"/>
    <w:rsid w:val="007F1050"/>
    <w:rsid w:val="007F1E0C"/>
    <w:rsid w:val="007F4E76"/>
    <w:rsid w:val="0080021C"/>
    <w:rsid w:val="0081508A"/>
    <w:rsid w:val="008162C6"/>
    <w:rsid w:val="00830D2B"/>
    <w:rsid w:val="008423BD"/>
    <w:rsid w:val="00854113"/>
    <w:rsid w:val="00861750"/>
    <w:rsid w:val="00871B86"/>
    <w:rsid w:val="00872BEF"/>
    <w:rsid w:val="00875BFC"/>
    <w:rsid w:val="00875DD3"/>
    <w:rsid w:val="00877BBC"/>
    <w:rsid w:val="00880F11"/>
    <w:rsid w:val="008968E8"/>
    <w:rsid w:val="00897819"/>
    <w:rsid w:val="008A2B93"/>
    <w:rsid w:val="008C216A"/>
    <w:rsid w:val="008C3AAE"/>
    <w:rsid w:val="008F2D15"/>
    <w:rsid w:val="008F3388"/>
    <w:rsid w:val="008F7C81"/>
    <w:rsid w:val="00904063"/>
    <w:rsid w:val="00936C5A"/>
    <w:rsid w:val="0094192F"/>
    <w:rsid w:val="00944C5D"/>
    <w:rsid w:val="009504F9"/>
    <w:rsid w:val="00952CC2"/>
    <w:rsid w:val="00954144"/>
    <w:rsid w:val="0096191F"/>
    <w:rsid w:val="00973615"/>
    <w:rsid w:val="00975066"/>
    <w:rsid w:val="00982AED"/>
    <w:rsid w:val="0099289F"/>
    <w:rsid w:val="009A29FD"/>
    <w:rsid w:val="009C6978"/>
    <w:rsid w:val="009D06B6"/>
    <w:rsid w:val="009F7958"/>
    <w:rsid w:val="00A06E1F"/>
    <w:rsid w:val="00A144F6"/>
    <w:rsid w:val="00A233F0"/>
    <w:rsid w:val="00A41386"/>
    <w:rsid w:val="00A937B5"/>
    <w:rsid w:val="00AA1A73"/>
    <w:rsid w:val="00AA25AD"/>
    <w:rsid w:val="00AB5A18"/>
    <w:rsid w:val="00AC1F52"/>
    <w:rsid w:val="00AC641E"/>
    <w:rsid w:val="00AD134C"/>
    <w:rsid w:val="00AD2B2F"/>
    <w:rsid w:val="00AD53B8"/>
    <w:rsid w:val="00AF3B43"/>
    <w:rsid w:val="00B055CD"/>
    <w:rsid w:val="00B1719F"/>
    <w:rsid w:val="00B26FD4"/>
    <w:rsid w:val="00B31BD6"/>
    <w:rsid w:val="00B378F7"/>
    <w:rsid w:val="00B40F6D"/>
    <w:rsid w:val="00B42F8E"/>
    <w:rsid w:val="00B43B9E"/>
    <w:rsid w:val="00B43FF6"/>
    <w:rsid w:val="00B529AF"/>
    <w:rsid w:val="00B5709F"/>
    <w:rsid w:val="00B6613E"/>
    <w:rsid w:val="00B8290B"/>
    <w:rsid w:val="00B843C5"/>
    <w:rsid w:val="00B85FE2"/>
    <w:rsid w:val="00BB109B"/>
    <w:rsid w:val="00BC14DE"/>
    <w:rsid w:val="00BC4324"/>
    <w:rsid w:val="00BC71B9"/>
    <w:rsid w:val="00BD0540"/>
    <w:rsid w:val="00BE0E53"/>
    <w:rsid w:val="00BF798D"/>
    <w:rsid w:val="00C03F73"/>
    <w:rsid w:val="00C05282"/>
    <w:rsid w:val="00C138CF"/>
    <w:rsid w:val="00C26E65"/>
    <w:rsid w:val="00C32836"/>
    <w:rsid w:val="00C332CE"/>
    <w:rsid w:val="00C347C6"/>
    <w:rsid w:val="00C34F96"/>
    <w:rsid w:val="00C43B53"/>
    <w:rsid w:val="00C54A94"/>
    <w:rsid w:val="00C6188A"/>
    <w:rsid w:val="00C62F6F"/>
    <w:rsid w:val="00C656F5"/>
    <w:rsid w:val="00C8017C"/>
    <w:rsid w:val="00C815C1"/>
    <w:rsid w:val="00C81789"/>
    <w:rsid w:val="00C847B1"/>
    <w:rsid w:val="00C93EE8"/>
    <w:rsid w:val="00C94468"/>
    <w:rsid w:val="00CA236A"/>
    <w:rsid w:val="00CB0D0E"/>
    <w:rsid w:val="00CF4EFE"/>
    <w:rsid w:val="00D06221"/>
    <w:rsid w:val="00D06E90"/>
    <w:rsid w:val="00D071C0"/>
    <w:rsid w:val="00D2676D"/>
    <w:rsid w:val="00D3782B"/>
    <w:rsid w:val="00D42828"/>
    <w:rsid w:val="00D44884"/>
    <w:rsid w:val="00D44FE6"/>
    <w:rsid w:val="00D519BE"/>
    <w:rsid w:val="00D9261D"/>
    <w:rsid w:val="00DB0A90"/>
    <w:rsid w:val="00DB4D60"/>
    <w:rsid w:val="00DB5D63"/>
    <w:rsid w:val="00DC06AD"/>
    <w:rsid w:val="00DD0E71"/>
    <w:rsid w:val="00DE0A72"/>
    <w:rsid w:val="00DE3E51"/>
    <w:rsid w:val="00DE5861"/>
    <w:rsid w:val="00DF19FC"/>
    <w:rsid w:val="00E00BC4"/>
    <w:rsid w:val="00E107F3"/>
    <w:rsid w:val="00E15922"/>
    <w:rsid w:val="00E1723B"/>
    <w:rsid w:val="00E24F2F"/>
    <w:rsid w:val="00E31FC7"/>
    <w:rsid w:val="00E34A6D"/>
    <w:rsid w:val="00E417A1"/>
    <w:rsid w:val="00E46BFE"/>
    <w:rsid w:val="00E474EF"/>
    <w:rsid w:val="00E57E0F"/>
    <w:rsid w:val="00E706D9"/>
    <w:rsid w:val="00E71701"/>
    <w:rsid w:val="00E72E86"/>
    <w:rsid w:val="00EA11A0"/>
    <w:rsid w:val="00EB1ECC"/>
    <w:rsid w:val="00EC19DC"/>
    <w:rsid w:val="00EE1AEF"/>
    <w:rsid w:val="00EE564C"/>
    <w:rsid w:val="00EF789F"/>
    <w:rsid w:val="00F00265"/>
    <w:rsid w:val="00F16563"/>
    <w:rsid w:val="00F27895"/>
    <w:rsid w:val="00F34B46"/>
    <w:rsid w:val="00F47AAE"/>
    <w:rsid w:val="00F57383"/>
    <w:rsid w:val="00F661C2"/>
    <w:rsid w:val="00F71A60"/>
    <w:rsid w:val="00F86656"/>
    <w:rsid w:val="00F92F48"/>
    <w:rsid w:val="00F93FF3"/>
    <w:rsid w:val="00F95B2F"/>
    <w:rsid w:val="00FA1A0F"/>
    <w:rsid w:val="00FD0FB6"/>
    <w:rsid w:val="00FD3F53"/>
    <w:rsid w:val="00FD4010"/>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5"/>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10</TotalTime>
  <Pages>15</Pages>
  <Words>2456</Words>
  <Characters>13250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8</cp:revision>
  <cp:lastPrinted>2024-11-15T18:38:00Z</cp:lastPrinted>
  <dcterms:created xsi:type="dcterms:W3CDTF">2024-12-05T00:30:00Z</dcterms:created>
  <dcterms:modified xsi:type="dcterms:W3CDTF">2024-12-23T17:21:00Z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