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D205" w14:textId="4DDDE610" w:rsidR="00E6642A" w:rsidRDefault="00E6642A" w:rsidP="00B862CA">
      <w:pPr>
        <w:pStyle w:val="Title"/>
        <w:spacing w:before="0" w:line="276" w:lineRule="auto"/>
      </w:pPr>
      <w:r>
        <w:t xml:space="preserve"> </w:t>
      </w:r>
      <w:r w:rsidR="0063431A">
        <w:t xml:space="preserve">MINUTES OF </w:t>
      </w:r>
      <w:r>
        <w:t>PUBLIC HEARING</w:t>
      </w:r>
    </w:p>
    <w:p w14:paraId="3CE691BE" w14:textId="180CF210" w:rsidR="00910C08" w:rsidRDefault="00472E6B" w:rsidP="00B862CA">
      <w:pPr>
        <w:pStyle w:val="Title"/>
        <w:spacing w:before="0" w:line="276" w:lineRule="auto"/>
      </w:pPr>
      <w:r>
        <w:t>REVISING THE SUBDIVISION ORDINANCE</w:t>
      </w:r>
    </w:p>
    <w:p w14:paraId="282AB8FD" w14:textId="3D8B9DA1" w:rsidR="006842C2" w:rsidRPr="0063431A" w:rsidRDefault="0063431A">
      <w:pPr>
        <w:pStyle w:val="Subtitle"/>
        <w:rPr>
          <w:i w:val="0"/>
          <w:iCs/>
        </w:rPr>
      </w:pPr>
      <w:r w:rsidRPr="0063431A">
        <w:rPr>
          <w:i w:val="0"/>
          <w:iCs/>
        </w:rPr>
        <w:t>6:30</w:t>
      </w:r>
      <w:r w:rsidR="006842C2" w:rsidRPr="0063431A">
        <w:rPr>
          <w:i w:val="0"/>
          <w:iCs/>
        </w:rPr>
        <w:t xml:space="preserve"> </w:t>
      </w:r>
      <w:r w:rsidRPr="0063431A">
        <w:rPr>
          <w:i w:val="0"/>
          <w:iCs/>
        </w:rPr>
        <w:t>P</w:t>
      </w:r>
      <w:r w:rsidR="006842C2" w:rsidRPr="0063431A">
        <w:rPr>
          <w:i w:val="0"/>
          <w:iCs/>
        </w:rPr>
        <w:t>.M. MYTON CITY HALL</w:t>
      </w:r>
    </w:p>
    <w:p w14:paraId="0A0795C2" w14:textId="0E16C0C1" w:rsidR="006842C2" w:rsidRPr="0063431A" w:rsidRDefault="005A3CB3">
      <w:pPr>
        <w:pStyle w:val="Subtitle"/>
        <w:rPr>
          <w:i w:val="0"/>
          <w:iCs/>
        </w:rPr>
      </w:pPr>
      <w:r>
        <w:rPr>
          <w:i w:val="0"/>
          <w:iCs/>
        </w:rPr>
        <w:t xml:space="preserve">December </w:t>
      </w:r>
      <w:r w:rsidR="00B862CA">
        <w:rPr>
          <w:i w:val="0"/>
          <w:iCs/>
        </w:rPr>
        <w:t>9</w:t>
      </w:r>
      <w:r>
        <w:rPr>
          <w:i w:val="0"/>
          <w:iCs/>
        </w:rPr>
        <w:t>, 2024</w:t>
      </w:r>
    </w:p>
    <w:p w14:paraId="6008F0C4" w14:textId="77777777" w:rsidR="006842C2" w:rsidRDefault="006842C2">
      <w:pPr>
        <w:suppressAutoHyphens/>
        <w:jc w:val="both"/>
        <w:rPr>
          <w:b/>
          <w:spacing w:val="-3"/>
        </w:rPr>
      </w:pPr>
    </w:p>
    <w:p w14:paraId="52097F5F" w14:textId="089F1B75" w:rsidR="006842C2" w:rsidRPr="00E7798D" w:rsidRDefault="00E7798D" w:rsidP="0063431A">
      <w:pPr>
        <w:suppressAutoHyphens/>
        <w:rPr>
          <w:bCs/>
          <w:spacing w:val="-2"/>
        </w:rPr>
      </w:pPr>
      <w:r>
        <w:rPr>
          <w:b/>
          <w:spacing w:val="-2"/>
        </w:rPr>
        <w:t>Planning Commission</w:t>
      </w:r>
      <w:r w:rsidR="006842C2">
        <w:rPr>
          <w:b/>
          <w:spacing w:val="-2"/>
        </w:rPr>
        <w:t xml:space="preserve"> Present:</w:t>
      </w:r>
      <w:r>
        <w:rPr>
          <w:b/>
          <w:spacing w:val="-2"/>
        </w:rPr>
        <w:t xml:space="preserve"> </w:t>
      </w:r>
      <w:r>
        <w:rPr>
          <w:bCs/>
          <w:spacing w:val="-2"/>
        </w:rPr>
        <w:t>Linda Harrington, Julie Sloan, Keri brown</w:t>
      </w:r>
      <w:r w:rsidR="00FF3CBB">
        <w:rPr>
          <w:bCs/>
          <w:spacing w:val="-2"/>
        </w:rPr>
        <w:t>, Linda Jacobs</w:t>
      </w:r>
    </w:p>
    <w:p w14:paraId="51683621" w14:textId="62DBC384" w:rsidR="006842C2" w:rsidRPr="0063431A" w:rsidRDefault="006842C2" w:rsidP="0063431A">
      <w:pPr>
        <w:suppressAutoHyphens/>
        <w:rPr>
          <w:bCs/>
          <w:spacing w:val="-2"/>
        </w:rPr>
      </w:pPr>
      <w:r>
        <w:rPr>
          <w:b/>
          <w:spacing w:val="-2"/>
        </w:rPr>
        <w:t>Absent:</w:t>
      </w:r>
      <w:r w:rsidR="0063431A">
        <w:rPr>
          <w:b/>
          <w:spacing w:val="-2"/>
        </w:rPr>
        <w:t xml:space="preserve"> </w:t>
      </w:r>
    </w:p>
    <w:p w14:paraId="39533D3D" w14:textId="247EFE64" w:rsidR="006842C2" w:rsidRDefault="006842C2" w:rsidP="0063431A">
      <w:pPr>
        <w:suppressAutoHyphens/>
        <w:rPr>
          <w:spacing w:val="-2"/>
        </w:rPr>
      </w:pPr>
      <w:r>
        <w:rPr>
          <w:b/>
          <w:spacing w:val="-2"/>
        </w:rPr>
        <w:t>Recorder Present:</w:t>
      </w:r>
      <w:r w:rsidR="0063431A">
        <w:rPr>
          <w:spacing w:val="-2"/>
        </w:rPr>
        <w:t xml:space="preserve"> Carrie Boren</w:t>
      </w:r>
    </w:p>
    <w:p w14:paraId="496131A4" w14:textId="1C8E46DF" w:rsidR="006842C2" w:rsidRPr="0063431A" w:rsidRDefault="006842C2" w:rsidP="0063431A">
      <w:pPr>
        <w:suppressAutoHyphens/>
        <w:rPr>
          <w:bCs/>
          <w:spacing w:val="-2"/>
        </w:rPr>
      </w:pPr>
      <w:r>
        <w:rPr>
          <w:b/>
          <w:spacing w:val="-2"/>
        </w:rPr>
        <w:t>Visitors:</w:t>
      </w:r>
      <w:r w:rsidR="0063431A">
        <w:rPr>
          <w:b/>
          <w:spacing w:val="-2"/>
        </w:rPr>
        <w:t xml:space="preserve"> </w:t>
      </w:r>
    </w:p>
    <w:p w14:paraId="30BA2A4F" w14:textId="77777777" w:rsidR="006842C2" w:rsidRDefault="006842C2">
      <w:pPr>
        <w:suppressAutoHyphens/>
        <w:jc w:val="both"/>
        <w:rPr>
          <w:spacing w:val="-2"/>
        </w:rPr>
      </w:pPr>
    </w:p>
    <w:p w14:paraId="70F5E858" w14:textId="650F2FDC" w:rsidR="006842C2" w:rsidRDefault="006842C2">
      <w:pPr>
        <w:pStyle w:val="List"/>
        <w:jc w:val="both"/>
      </w:pPr>
      <w:r>
        <w:t xml:space="preserve">Meeting was called to order at </w:t>
      </w:r>
      <w:r w:rsidR="00972431">
        <w:t>6:</w:t>
      </w:r>
      <w:r w:rsidR="00C11C00">
        <w:t>3</w:t>
      </w:r>
      <w:r w:rsidR="000552AA">
        <w:t>0</w:t>
      </w:r>
      <w:r w:rsidR="00346392">
        <w:t xml:space="preserve"> </w:t>
      </w:r>
      <w:r w:rsidR="00972431">
        <w:t>P</w:t>
      </w:r>
      <w:r>
        <w:t>.M.</w:t>
      </w:r>
      <w:r w:rsidR="007672D8"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instrText xml:space="preserve"> FORMTEXT </w:instrText>
      </w:r>
      <w:r w:rsidR="007672D8">
        <w:fldChar w:fldCharType="separate"/>
      </w:r>
      <w:r w:rsidR="007672D8">
        <w:fldChar w:fldCharType="end"/>
      </w:r>
      <w:bookmarkEnd w:id="0"/>
    </w:p>
    <w:p w14:paraId="24DF7B65" w14:textId="77777777" w:rsidR="006842C2" w:rsidRDefault="006842C2">
      <w:pPr>
        <w:pStyle w:val="List"/>
        <w:ind w:left="0" w:firstLine="0"/>
        <w:jc w:val="both"/>
        <w:rPr>
          <w:b/>
        </w:rPr>
      </w:pPr>
    </w:p>
    <w:p w14:paraId="31AF3A4F" w14:textId="12984990" w:rsidR="001673D1" w:rsidRDefault="00B17EAE" w:rsidP="000552AA">
      <w:pPr>
        <w:pStyle w:val="List"/>
        <w:ind w:left="0" w:firstLine="0"/>
        <w:jc w:val="both"/>
      </w:pPr>
      <w:r>
        <w:t>Linda Harrington</w:t>
      </w:r>
      <w:r w:rsidR="00346392">
        <w:t xml:space="preserve"> opened the public hearing for the </w:t>
      </w:r>
      <w:r>
        <w:t xml:space="preserve">revision of the subdivision </w:t>
      </w:r>
      <w:r w:rsidR="004F6A42">
        <w:t>ordinance for Myton City. Linda stated that this was the final draft on the</w:t>
      </w:r>
      <w:r w:rsidR="0020791F">
        <w:t xml:space="preserve"> revision of the subdivision ordinance</w:t>
      </w:r>
      <w:r w:rsidR="00E06BFF">
        <w:t xml:space="preserve"> and that this update will ensure that Myton City’s </w:t>
      </w:r>
      <w:r w:rsidR="005C43F2">
        <w:t xml:space="preserve">ordinances are following the state code and gives applicants a better idea of what </w:t>
      </w:r>
      <w:r w:rsidR="00B91455">
        <w:t>documentation is</w:t>
      </w:r>
      <w:r w:rsidR="005C43F2">
        <w:t xml:space="preserve"> needed to apply for a subdivisio</w:t>
      </w:r>
      <w:r w:rsidR="001673D1">
        <w:t>n and the review processes. Linda Harrington then said she will open the floor for public comment. There was no public present.</w:t>
      </w:r>
    </w:p>
    <w:p w14:paraId="34B34F83" w14:textId="77777777" w:rsidR="001673D1" w:rsidRDefault="001673D1" w:rsidP="000552AA">
      <w:pPr>
        <w:pStyle w:val="List"/>
        <w:ind w:left="0" w:firstLine="0"/>
        <w:jc w:val="both"/>
      </w:pPr>
    </w:p>
    <w:p w14:paraId="7A175157" w14:textId="44E99688" w:rsidR="001673D1" w:rsidRDefault="001673D1" w:rsidP="000552AA">
      <w:pPr>
        <w:pStyle w:val="List"/>
        <w:ind w:left="0" w:firstLine="0"/>
        <w:jc w:val="both"/>
      </w:pPr>
      <w:r>
        <w:t xml:space="preserve">Meeting Adjourned at </w:t>
      </w:r>
      <w:r w:rsidR="00CE6E0A">
        <w:t>6:37</w:t>
      </w:r>
    </w:p>
    <w:p w14:paraId="5E547474" w14:textId="77777777" w:rsidR="00CE6E0A" w:rsidRDefault="00CE6E0A" w:rsidP="000552AA">
      <w:pPr>
        <w:pStyle w:val="List"/>
        <w:ind w:left="0" w:firstLine="0"/>
        <w:jc w:val="both"/>
      </w:pPr>
    </w:p>
    <w:p w14:paraId="4388FAD7" w14:textId="77777777" w:rsidR="001673D1" w:rsidRDefault="001673D1" w:rsidP="000552AA">
      <w:pPr>
        <w:pStyle w:val="List"/>
        <w:ind w:left="0" w:firstLine="0"/>
        <w:jc w:val="both"/>
      </w:pPr>
    </w:p>
    <w:p w14:paraId="3BE27AFA" w14:textId="2A5CC1F1" w:rsidR="0076440D" w:rsidRDefault="00E06BFF" w:rsidP="000552AA">
      <w:pPr>
        <w:pStyle w:val="List"/>
        <w:ind w:left="0" w:firstLine="0"/>
        <w:jc w:val="both"/>
      </w:pPr>
      <w:r>
        <w:t xml:space="preserve"> </w:t>
      </w:r>
    </w:p>
    <w:p w14:paraId="2CD57175" w14:textId="35A2589C" w:rsidR="006842C2" w:rsidRDefault="006842C2" w:rsidP="009D1507">
      <w:pPr>
        <w:pStyle w:val="List"/>
        <w:ind w:left="0" w:firstLine="0"/>
        <w:jc w:val="both"/>
        <w:rPr>
          <w:b/>
        </w:rPr>
      </w:pPr>
    </w:p>
    <w:sectPr w:rsidR="006842C2" w:rsidSect="005D366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D9"/>
    <w:rsid w:val="00053514"/>
    <w:rsid w:val="000552AA"/>
    <w:rsid w:val="001201CA"/>
    <w:rsid w:val="00130111"/>
    <w:rsid w:val="001673D1"/>
    <w:rsid w:val="0019537B"/>
    <w:rsid w:val="001956F8"/>
    <w:rsid w:val="001B2259"/>
    <w:rsid w:val="0020791F"/>
    <w:rsid w:val="00221FE1"/>
    <w:rsid w:val="00224EFD"/>
    <w:rsid w:val="002612F7"/>
    <w:rsid w:val="002624D9"/>
    <w:rsid w:val="0028424C"/>
    <w:rsid w:val="0028680A"/>
    <w:rsid w:val="00286962"/>
    <w:rsid w:val="00290BF0"/>
    <w:rsid w:val="002A4421"/>
    <w:rsid w:val="0030656A"/>
    <w:rsid w:val="00324EB6"/>
    <w:rsid w:val="00346392"/>
    <w:rsid w:val="0035376B"/>
    <w:rsid w:val="003931B6"/>
    <w:rsid w:val="003F42F6"/>
    <w:rsid w:val="004341B0"/>
    <w:rsid w:val="0045714E"/>
    <w:rsid w:val="00472E6B"/>
    <w:rsid w:val="004C4737"/>
    <w:rsid w:val="004D2738"/>
    <w:rsid w:val="004E28EB"/>
    <w:rsid w:val="004E779C"/>
    <w:rsid w:val="004F6A42"/>
    <w:rsid w:val="00502D9C"/>
    <w:rsid w:val="00503C81"/>
    <w:rsid w:val="00514C2B"/>
    <w:rsid w:val="00567BEB"/>
    <w:rsid w:val="005A3CB3"/>
    <w:rsid w:val="005B5DE0"/>
    <w:rsid w:val="005C43F2"/>
    <w:rsid w:val="005D3663"/>
    <w:rsid w:val="005E69D2"/>
    <w:rsid w:val="005E6C82"/>
    <w:rsid w:val="0061059F"/>
    <w:rsid w:val="0063431A"/>
    <w:rsid w:val="006423EC"/>
    <w:rsid w:val="00654295"/>
    <w:rsid w:val="00654771"/>
    <w:rsid w:val="00670C02"/>
    <w:rsid w:val="006842C2"/>
    <w:rsid w:val="006B75D8"/>
    <w:rsid w:val="00725751"/>
    <w:rsid w:val="0076440D"/>
    <w:rsid w:val="007672D8"/>
    <w:rsid w:val="007A2030"/>
    <w:rsid w:val="007A3F8A"/>
    <w:rsid w:val="007C3ED3"/>
    <w:rsid w:val="007C3FAF"/>
    <w:rsid w:val="00812FEE"/>
    <w:rsid w:val="008423A2"/>
    <w:rsid w:val="008456EC"/>
    <w:rsid w:val="008460A2"/>
    <w:rsid w:val="008512CD"/>
    <w:rsid w:val="008821DE"/>
    <w:rsid w:val="008C008D"/>
    <w:rsid w:val="008E4BC4"/>
    <w:rsid w:val="008F1548"/>
    <w:rsid w:val="00910C08"/>
    <w:rsid w:val="009157F7"/>
    <w:rsid w:val="00923406"/>
    <w:rsid w:val="00935E84"/>
    <w:rsid w:val="009442E6"/>
    <w:rsid w:val="00946D1E"/>
    <w:rsid w:val="00972431"/>
    <w:rsid w:val="009A1A36"/>
    <w:rsid w:val="009A53FC"/>
    <w:rsid w:val="009B2837"/>
    <w:rsid w:val="009D1507"/>
    <w:rsid w:val="009D4F14"/>
    <w:rsid w:val="00A35605"/>
    <w:rsid w:val="00A55F4A"/>
    <w:rsid w:val="00A62C18"/>
    <w:rsid w:val="00A642A2"/>
    <w:rsid w:val="00A74101"/>
    <w:rsid w:val="00A80ECD"/>
    <w:rsid w:val="00A87792"/>
    <w:rsid w:val="00A8796A"/>
    <w:rsid w:val="00B17EAE"/>
    <w:rsid w:val="00B21F53"/>
    <w:rsid w:val="00B862CA"/>
    <w:rsid w:val="00B91455"/>
    <w:rsid w:val="00BA03C8"/>
    <w:rsid w:val="00BB5AC6"/>
    <w:rsid w:val="00BE1EA8"/>
    <w:rsid w:val="00C11C00"/>
    <w:rsid w:val="00C35BF7"/>
    <w:rsid w:val="00C672ED"/>
    <w:rsid w:val="00C750DC"/>
    <w:rsid w:val="00C820E8"/>
    <w:rsid w:val="00C900E5"/>
    <w:rsid w:val="00CD280A"/>
    <w:rsid w:val="00CE6E0A"/>
    <w:rsid w:val="00D40231"/>
    <w:rsid w:val="00D72606"/>
    <w:rsid w:val="00DC0068"/>
    <w:rsid w:val="00DC1B3C"/>
    <w:rsid w:val="00DF6385"/>
    <w:rsid w:val="00E06BFF"/>
    <w:rsid w:val="00E108EE"/>
    <w:rsid w:val="00E6642A"/>
    <w:rsid w:val="00E7798D"/>
    <w:rsid w:val="00E81DF5"/>
    <w:rsid w:val="00ED2ABC"/>
    <w:rsid w:val="00F071FB"/>
    <w:rsid w:val="00F876BA"/>
    <w:rsid w:val="00FA6313"/>
    <w:rsid w:val="00FC7B55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64006"/>
  <w15:docId w15:val="{32C09BBA-1CCE-42A6-B093-0E0FAA55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421"/>
    <w:rPr>
      <w:rFonts w:ascii="Arial" w:hAnsi="Arial"/>
    </w:rPr>
  </w:style>
  <w:style w:type="paragraph" w:styleId="Heading1">
    <w:name w:val="heading 1"/>
    <w:basedOn w:val="Normal"/>
    <w:next w:val="Normal"/>
    <w:qFormat/>
    <w:rsid w:val="002A4421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sonalData">
    <w:name w:val="Personal Data"/>
    <w:basedOn w:val="BodyText"/>
    <w:rsid w:val="002A4421"/>
    <w:pPr>
      <w:pBdr>
        <w:left w:val="single" w:sz="6" w:space="5" w:color="auto"/>
      </w:pBdr>
      <w:spacing w:after="80"/>
    </w:pPr>
    <w:rPr>
      <w:rFonts w:ascii="Times New Roman" w:hAnsi="Times New Roman"/>
    </w:rPr>
  </w:style>
  <w:style w:type="paragraph" w:styleId="BodyText">
    <w:name w:val="Body Text"/>
    <w:basedOn w:val="Normal"/>
    <w:rsid w:val="002A4421"/>
    <w:pPr>
      <w:spacing w:after="120"/>
    </w:pPr>
  </w:style>
  <w:style w:type="paragraph" w:customStyle="1" w:styleId="Objective">
    <w:name w:val="Objective"/>
    <w:basedOn w:val="BodyText"/>
    <w:rsid w:val="002A4421"/>
    <w:pPr>
      <w:pBdr>
        <w:left w:val="single" w:sz="6" w:space="5" w:color="auto"/>
      </w:pBdr>
      <w:spacing w:before="320"/>
    </w:pPr>
    <w:rPr>
      <w:i/>
      <w:sz w:val="18"/>
    </w:rPr>
  </w:style>
  <w:style w:type="paragraph" w:customStyle="1" w:styleId="Name">
    <w:name w:val="Name"/>
    <w:basedOn w:val="BodyText"/>
    <w:rsid w:val="002A4421"/>
    <w:pPr>
      <w:keepNext/>
      <w:pBdr>
        <w:left w:val="single" w:sz="6" w:space="5" w:color="auto"/>
      </w:pBdr>
      <w:spacing w:after="80"/>
    </w:pPr>
    <w:rPr>
      <w:b/>
      <w:sz w:val="24"/>
    </w:rPr>
  </w:style>
  <w:style w:type="character" w:customStyle="1" w:styleId="Job">
    <w:name w:val="Job"/>
    <w:rsid w:val="002A4421"/>
    <w:rPr>
      <w:i/>
    </w:rPr>
  </w:style>
  <w:style w:type="paragraph" w:customStyle="1" w:styleId="CompanyName">
    <w:name w:val="Company Name"/>
    <w:basedOn w:val="BodyText"/>
    <w:rsid w:val="002A4421"/>
    <w:pPr>
      <w:keepNext/>
      <w:pBdr>
        <w:left w:val="single" w:sz="6" w:space="5" w:color="auto"/>
      </w:pBdr>
      <w:spacing w:before="160" w:after="0"/>
    </w:pPr>
    <w:rPr>
      <w:b/>
    </w:rPr>
  </w:style>
  <w:style w:type="paragraph" w:customStyle="1" w:styleId="CityState">
    <w:name w:val="City/State"/>
    <w:basedOn w:val="BodyText"/>
    <w:rsid w:val="002A4421"/>
    <w:pPr>
      <w:keepNext/>
      <w:pBdr>
        <w:left w:val="single" w:sz="6" w:space="5" w:color="auto"/>
      </w:pBdr>
      <w:spacing w:after="0"/>
    </w:pPr>
    <w:rPr>
      <w:rFonts w:ascii="Times New Roman" w:hAnsi="Times New Roman"/>
      <w:b/>
      <w:i/>
    </w:rPr>
  </w:style>
  <w:style w:type="paragraph" w:customStyle="1" w:styleId="Address">
    <w:name w:val="Address"/>
    <w:basedOn w:val="BodyText"/>
    <w:rsid w:val="002A4421"/>
    <w:pPr>
      <w:keepLines/>
      <w:pBdr>
        <w:left w:val="single" w:sz="6" w:space="5" w:color="auto"/>
      </w:pBdr>
      <w:spacing w:after="0"/>
      <w:ind w:right="3240"/>
    </w:pPr>
    <w:rPr>
      <w:rFonts w:ascii="Times New Roman" w:hAnsi="Times New Roman"/>
    </w:rPr>
  </w:style>
  <w:style w:type="paragraph" w:styleId="Title">
    <w:name w:val="Title"/>
    <w:basedOn w:val="Normal"/>
    <w:qFormat/>
    <w:rsid w:val="002A4421"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qFormat/>
    <w:rsid w:val="002A4421"/>
    <w:pPr>
      <w:spacing w:after="60"/>
      <w:jc w:val="center"/>
    </w:pPr>
    <w:rPr>
      <w:i/>
      <w:sz w:val="24"/>
    </w:rPr>
  </w:style>
  <w:style w:type="paragraph" w:styleId="List">
    <w:name w:val="List"/>
    <w:basedOn w:val="Normal"/>
    <w:rsid w:val="002A4421"/>
    <w:pPr>
      <w:ind w:left="360" w:hanging="360"/>
    </w:pPr>
  </w:style>
  <w:style w:type="paragraph" w:styleId="BalloonText">
    <w:name w:val="Balloon Text"/>
    <w:basedOn w:val="Normal"/>
    <w:link w:val="BalloonTextChar"/>
    <w:rsid w:val="00CD2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2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ty_recorder\AppData\Roaming\Microsoft\Templates\MINUTES%20OF%20REGULAR%20CITY%20COUNCIL%20ME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D6074-470D-4EEB-B6A0-10236C4A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OF REGULAR CITY COUNCIL MEETING.dotx</Template>
  <TotalTime>18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REGULAR CITY COUNCIL MEETING</vt:lpstr>
    </vt:vector>
  </TitlesOfParts>
  <Company>Myton City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REGULAR CITY COUNCIL MEETING</dc:title>
  <dc:creator>city_recorder</dc:creator>
  <cp:lastModifiedBy>Carrie Boren</cp:lastModifiedBy>
  <cp:revision>16</cp:revision>
  <cp:lastPrinted>2014-12-09T18:28:00Z</cp:lastPrinted>
  <dcterms:created xsi:type="dcterms:W3CDTF">2024-12-20T16:38:00Z</dcterms:created>
  <dcterms:modified xsi:type="dcterms:W3CDTF">2024-12-20T16:51:00Z</dcterms:modified>
</cp:coreProperties>
</file>