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3F759" w14:textId="77777777" w:rsidR="00715F38" w:rsidRPr="00BF5F9F" w:rsidRDefault="00715F38" w:rsidP="00F21C54">
      <w:pPr>
        <w:jc w:val="center"/>
        <w:rPr>
          <w:sz w:val="18"/>
          <w:szCs w:val="18"/>
        </w:rPr>
      </w:pPr>
    </w:p>
    <w:p w14:paraId="4650BB5A" w14:textId="30F9DD1A" w:rsidR="00F21C54" w:rsidRDefault="00F21C54" w:rsidP="00F21C54">
      <w:pPr>
        <w:jc w:val="center"/>
        <w:rPr>
          <w:sz w:val="36"/>
          <w:szCs w:val="36"/>
        </w:rPr>
      </w:pPr>
      <w:r w:rsidRPr="00BB6669">
        <w:rPr>
          <w:sz w:val="36"/>
          <w:szCs w:val="36"/>
        </w:rPr>
        <w:t xml:space="preserve">DVFSSD Agenda </w:t>
      </w:r>
      <w:r w:rsidR="007673B5">
        <w:rPr>
          <w:sz w:val="36"/>
          <w:szCs w:val="36"/>
        </w:rPr>
        <w:t xml:space="preserve">December </w:t>
      </w:r>
      <w:r w:rsidR="00041541">
        <w:rPr>
          <w:sz w:val="36"/>
          <w:szCs w:val="36"/>
        </w:rPr>
        <w:t>19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2F645BE7" w14:textId="3259AFB4" w:rsidR="00F21C54" w:rsidRPr="00941A6C" w:rsidRDefault="005C1C4A" w:rsidP="0073022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21C54" w:rsidRPr="00941A6C">
        <w:rPr>
          <w:sz w:val="28"/>
          <w:szCs w:val="28"/>
        </w:rPr>
        <w:t>Call to order/roll call/pledg</w:t>
      </w:r>
      <w:r w:rsidR="00F21C54">
        <w:rPr>
          <w:sz w:val="28"/>
          <w:szCs w:val="28"/>
        </w:rPr>
        <w:t>e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 xml:space="preserve"> </w:t>
      </w:r>
      <w:r w:rsidR="00F21C54">
        <w:rPr>
          <w:sz w:val="28"/>
          <w:szCs w:val="28"/>
        </w:rPr>
        <w:tab/>
        <w:t>Ryan Andersen, Chair</w:t>
      </w:r>
      <w:r w:rsidR="00F21C54">
        <w:rPr>
          <w:sz w:val="28"/>
          <w:szCs w:val="28"/>
        </w:rPr>
        <w:tab/>
      </w:r>
    </w:p>
    <w:p w14:paraId="38267334" w14:textId="6B483323" w:rsidR="00F21C54" w:rsidRPr="00941A6C" w:rsidRDefault="005C1C4A" w:rsidP="0073022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21C54" w:rsidRPr="00941A6C">
        <w:rPr>
          <w:sz w:val="28"/>
          <w:szCs w:val="28"/>
        </w:rPr>
        <w:t>Approval of Agenda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Ryan Andersen, Chair</w:t>
      </w:r>
    </w:p>
    <w:p w14:paraId="2379C8EA" w14:textId="303DA249" w:rsidR="002D3A99" w:rsidRDefault="005C1C4A" w:rsidP="0073022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F21C54" w:rsidRPr="00941A6C">
        <w:rPr>
          <w:sz w:val="28"/>
          <w:szCs w:val="28"/>
        </w:rPr>
        <w:t xml:space="preserve">Approval of Meeting </w:t>
      </w:r>
      <w:r w:rsidR="00F21C54">
        <w:rPr>
          <w:sz w:val="28"/>
          <w:szCs w:val="28"/>
        </w:rPr>
        <w:t>Minutes</w:t>
      </w:r>
      <w:r w:rsidR="00B764A7">
        <w:rPr>
          <w:sz w:val="28"/>
          <w:szCs w:val="28"/>
        </w:rPr>
        <w:t xml:space="preserve"> </w:t>
      </w:r>
      <w:r w:rsidR="00B25FFB">
        <w:rPr>
          <w:sz w:val="28"/>
          <w:szCs w:val="28"/>
        </w:rPr>
        <w:t xml:space="preserve">(November 21 Fee Increase Hearing, </w:t>
      </w:r>
    </w:p>
    <w:p w14:paraId="44859FBB" w14:textId="58C5CA2A" w:rsidR="00F21C54" w:rsidRDefault="002D3A99" w:rsidP="0073022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854BF">
        <w:rPr>
          <w:sz w:val="28"/>
          <w:szCs w:val="28"/>
        </w:rPr>
        <w:t xml:space="preserve">   </w:t>
      </w:r>
      <w:r w:rsidR="00B25FFB">
        <w:rPr>
          <w:sz w:val="28"/>
          <w:szCs w:val="28"/>
        </w:rPr>
        <w:t>Budget Hearing</w:t>
      </w:r>
      <w:r>
        <w:rPr>
          <w:sz w:val="28"/>
          <w:szCs w:val="28"/>
        </w:rPr>
        <w:t>, Monthly Meeting)</w:t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B764A7">
        <w:rPr>
          <w:sz w:val="28"/>
          <w:szCs w:val="28"/>
        </w:rPr>
        <w:tab/>
      </w:r>
      <w:r w:rsidR="00B764A7">
        <w:rPr>
          <w:sz w:val="28"/>
          <w:szCs w:val="28"/>
        </w:rPr>
        <w:tab/>
      </w:r>
      <w:r w:rsidR="00B764A7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21C54">
        <w:rPr>
          <w:sz w:val="28"/>
          <w:szCs w:val="28"/>
        </w:rPr>
        <w:t>Ryan Andersen, Chair</w:t>
      </w:r>
    </w:p>
    <w:p w14:paraId="77DC59B5" w14:textId="77777777" w:rsidR="002D3A99" w:rsidRPr="00C01B0D" w:rsidRDefault="002D3A99" w:rsidP="0073022C">
      <w:pPr>
        <w:spacing w:after="0" w:line="240" w:lineRule="auto"/>
        <w:rPr>
          <w:sz w:val="18"/>
          <w:szCs w:val="18"/>
        </w:rPr>
      </w:pPr>
    </w:p>
    <w:p w14:paraId="554DA877" w14:textId="54900E10" w:rsidR="00F21C54" w:rsidRDefault="005C1C4A" w:rsidP="0073022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F21C54" w:rsidRPr="00941A6C">
        <w:rPr>
          <w:sz w:val="28"/>
          <w:szCs w:val="28"/>
        </w:rPr>
        <w:t xml:space="preserve">Treasurer’s </w:t>
      </w:r>
      <w:r w:rsidR="00F21C54">
        <w:rPr>
          <w:sz w:val="28"/>
          <w:szCs w:val="28"/>
        </w:rPr>
        <w:t>R</w:t>
      </w:r>
      <w:r w:rsidR="00F21C54" w:rsidRPr="00941A6C">
        <w:rPr>
          <w:sz w:val="28"/>
          <w:szCs w:val="28"/>
        </w:rPr>
        <w:t>eport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David Fulford, Treasurer</w:t>
      </w:r>
    </w:p>
    <w:p w14:paraId="1F44CDC6" w14:textId="52CBCEEC" w:rsidR="00F21C54" w:rsidRDefault="005C1C4A" w:rsidP="0073022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F21C54" w:rsidRPr="00941A6C">
        <w:rPr>
          <w:sz w:val="28"/>
          <w:szCs w:val="28"/>
        </w:rPr>
        <w:t>Fire Chief</w:t>
      </w:r>
      <w:r w:rsidR="00F21C54">
        <w:rPr>
          <w:sz w:val="28"/>
          <w:szCs w:val="28"/>
        </w:rPr>
        <w:t>’s R</w:t>
      </w:r>
      <w:r w:rsidR="00F21C54" w:rsidRPr="00941A6C">
        <w:rPr>
          <w:sz w:val="28"/>
          <w:szCs w:val="28"/>
        </w:rPr>
        <w:t>eport</w:t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75217B">
        <w:rPr>
          <w:sz w:val="28"/>
          <w:szCs w:val="28"/>
        </w:rPr>
        <w:t>Fire Chief John Hennessey</w:t>
      </w:r>
    </w:p>
    <w:p w14:paraId="13B5E8E1" w14:textId="7EF41F88" w:rsidR="00F21C54" w:rsidRDefault="005C1C4A" w:rsidP="0073022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C0786B">
        <w:rPr>
          <w:sz w:val="28"/>
          <w:szCs w:val="28"/>
        </w:rPr>
        <w:t>Discussion and board action, Resolution R-2024</w:t>
      </w:r>
      <w:r w:rsidR="000729F3">
        <w:rPr>
          <w:sz w:val="28"/>
          <w:szCs w:val="28"/>
        </w:rPr>
        <w:t>-1219</w:t>
      </w:r>
      <w:r w:rsidR="0036630E">
        <w:rPr>
          <w:sz w:val="28"/>
          <w:szCs w:val="28"/>
        </w:rPr>
        <w:t xml:space="preserve">, </w:t>
      </w:r>
      <w:r w:rsidR="00D31ECD">
        <w:rPr>
          <w:sz w:val="28"/>
          <w:szCs w:val="28"/>
        </w:rPr>
        <w:t xml:space="preserve">ground </w:t>
      </w:r>
      <w:r w:rsidR="00F624F6">
        <w:rPr>
          <w:sz w:val="28"/>
          <w:szCs w:val="28"/>
        </w:rPr>
        <w:t xml:space="preserve">patient </w:t>
      </w:r>
      <w:r w:rsidR="0036630E">
        <w:rPr>
          <w:sz w:val="28"/>
          <w:szCs w:val="28"/>
        </w:rPr>
        <w:t>transport</w:t>
      </w:r>
      <w:r w:rsidR="00F624F6">
        <w:rPr>
          <w:sz w:val="28"/>
          <w:szCs w:val="28"/>
        </w:rPr>
        <w:t xml:space="preserve"> </w:t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9F7660">
        <w:rPr>
          <w:sz w:val="28"/>
          <w:szCs w:val="28"/>
        </w:rPr>
        <w:t>Ryan Andersen, Chair</w:t>
      </w:r>
    </w:p>
    <w:p w14:paraId="48CEFE8E" w14:textId="77777777" w:rsidR="00C01B0D" w:rsidRPr="00C01B0D" w:rsidRDefault="00C01B0D" w:rsidP="0073022C">
      <w:pPr>
        <w:spacing w:after="0" w:line="240" w:lineRule="auto"/>
        <w:rPr>
          <w:sz w:val="18"/>
          <w:szCs w:val="18"/>
        </w:rPr>
      </w:pPr>
    </w:p>
    <w:p w14:paraId="40B4EB33" w14:textId="7FA6F765" w:rsidR="00F21C54" w:rsidRDefault="005C1C4A" w:rsidP="0073022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F84B1F">
        <w:rPr>
          <w:sz w:val="28"/>
          <w:szCs w:val="28"/>
        </w:rPr>
        <w:t xml:space="preserve">Year-end </w:t>
      </w:r>
      <w:r w:rsidR="005A745D">
        <w:rPr>
          <w:sz w:val="28"/>
          <w:szCs w:val="28"/>
        </w:rPr>
        <w:t>summary</w:t>
      </w:r>
      <w:r w:rsidR="00F84B1F">
        <w:rPr>
          <w:sz w:val="28"/>
          <w:szCs w:val="28"/>
        </w:rPr>
        <w:tab/>
      </w:r>
      <w:r w:rsidR="00F84B1F">
        <w:rPr>
          <w:sz w:val="28"/>
          <w:szCs w:val="28"/>
        </w:rPr>
        <w:tab/>
      </w:r>
      <w:r w:rsidR="00F84B1F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 w:rsidRPr="00941A6C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</w:r>
      <w:r w:rsidR="00F21C54">
        <w:rPr>
          <w:sz w:val="28"/>
          <w:szCs w:val="28"/>
        </w:rPr>
        <w:tab/>
        <w:t>Ryan Andersen, C</w:t>
      </w:r>
      <w:r w:rsidR="00F84B1F">
        <w:rPr>
          <w:sz w:val="28"/>
          <w:szCs w:val="28"/>
        </w:rPr>
        <w:t>hair</w:t>
      </w:r>
    </w:p>
    <w:p w14:paraId="475370AA" w14:textId="77777777" w:rsidR="003275CE" w:rsidRDefault="003275CE" w:rsidP="003275C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8. Change of Command ceremony, Fire Chief John R Hennessey retiring, incoming </w:t>
      </w:r>
    </w:p>
    <w:p w14:paraId="67160CBD" w14:textId="77777777" w:rsidR="003275CE" w:rsidRDefault="003275CE" w:rsidP="003275C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Fire Chief Chris Rieffer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0FD8B9D8" w14:textId="77777777" w:rsidR="005F7F02" w:rsidRPr="005F7F02" w:rsidRDefault="005F7F02" w:rsidP="003275CE">
      <w:pPr>
        <w:spacing w:after="0" w:line="240" w:lineRule="auto"/>
        <w:rPr>
          <w:sz w:val="18"/>
          <w:szCs w:val="18"/>
        </w:rPr>
      </w:pPr>
    </w:p>
    <w:p w14:paraId="47E72DCD" w14:textId="396DAAE1" w:rsidR="00F63B73" w:rsidRPr="00615565" w:rsidRDefault="00615565" w:rsidP="00615565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9</w:t>
      </w:r>
      <w:r w:rsidR="005A745D">
        <w:rPr>
          <w:sz w:val="28"/>
          <w:szCs w:val="28"/>
        </w:rPr>
        <w:t xml:space="preserve">. </w:t>
      </w:r>
      <w:r w:rsidR="0025556A">
        <w:rPr>
          <w:sz w:val="28"/>
          <w:szCs w:val="28"/>
        </w:rPr>
        <w:t>Public Comment</w:t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</w:r>
      <w:r w:rsidR="0025556A">
        <w:rPr>
          <w:sz w:val="28"/>
          <w:szCs w:val="28"/>
        </w:rPr>
        <w:tab/>
        <w:t>Ryan Andersen, Chair</w:t>
      </w:r>
    </w:p>
    <w:p w14:paraId="2416DEA1" w14:textId="4ED2347E" w:rsidR="00F63B73" w:rsidRDefault="00F63B73" w:rsidP="0073022C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10. Adjournment</w:t>
      </w:r>
    </w:p>
    <w:p w14:paraId="54258105" w14:textId="77777777" w:rsidR="00BF5F9F" w:rsidRPr="00C238D2" w:rsidRDefault="00BF5F9F" w:rsidP="0073022C">
      <w:pPr>
        <w:spacing w:after="0" w:line="240" w:lineRule="auto"/>
        <w:rPr>
          <w:sz w:val="18"/>
          <w:szCs w:val="18"/>
        </w:rPr>
      </w:pPr>
    </w:p>
    <w:p w14:paraId="03E7608D" w14:textId="77777777" w:rsidR="0017256D" w:rsidRPr="00DA75FA" w:rsidRDefault="0017256D" w:rsidP="0017256D">
      <w:pPr>
        <w:spacing w:after="0" w:line="240" w:lineRule="atLeast"/>
        <w:rPr>
          <w:i/>
          <w:iCs/>
          <w:sz w:val="24"/>
          <w:szCs w:val="24"/>
        </w:rPr>
      </w:pPr>
      <w:r w:rsidRPr="00DA75FA">
        <w:rPr>
          <w:i/>
          <w:iCs/>
          <w:sz w:val="24"/>
          <w:szCs w:val="24"/>
        </w:rPr>
        <w:t>Our Mission:</w:t>
      </w:r>
    </w:p>
    <w:p w14:paraId="5E6FBB71" w14:textId="77777777" w:rsidR="0017256D" w:rsidRPr="00DA75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4"/>
          <w:szCs w:val="24"/>
        </w:rPr>
      </w:pPr>
      <w:r w:rsidRPr="00DA75FA">
        <w:rPr>
          <w:rFonts w:ascii="Aptos" w:eastAsia="Times New Roman" w:hAnsi="Aptos" w:cs="Times New Roman"/>
          <w:i/>
          <w:iCs/>
          <w:color w:val="C00000"/>
          <w:sz w:val="24"/>
          <w:szCs w:val="24"/>
        </w:rPr>
        <w:t>"To provide the community of Dammeron Valley and the District's designated response area effective, competent, timely, and reliable fire and emergency medical services.</w:t>
      </w:r>
    </w:p>
    <w:p w14:paraId="7F76BD0E" w14:textId="77777777" w:rsidR="0017256D" w:rsidRPr="00DA75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4"/>
          <w:szCs w:val="24"/>
        </w:rPr>
      </w:pPr>
    </w:p>
    <w:p w14:paraId="093FCE95" w14:textId="77777777" w:rsidR="0017256D" w:rsidRPr="00DA75FA" w:rsidRDefault="0017256D" w:rsidP="0017256D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4"/>
          <w:szCs w:val="24"/>
        </w:rPr>
      </w:pPr>
      <w:r w:rsidRPr="00DA75FA">
        <w:rPr>
          <w:rFonts w:ascii="Aptos" w:eastAsia="Times New Roman" w:hAnsi="Aptos" w:cs="Times New Roman"/>
          <w:i/>
          <w:iCs/>
          <w:color w:val="C00000"/>
          <w:sz w:val="24"/>
          <w:szCs w:val="24"/>
        </w:rPr>
        <w:t>To oversee, maintain, and enhance, when possible, the community's park(s)."</w:t>
      </w:r>
    </w:p>
    <w:p w14:paraId="619F6B95" w14:textId="77777777" w:rsidR="000F2D1B" w:rsidRPr="00A27009" w:rsidRDefault="000F2D1B" w:rsidP="00A27009"/>
    <w:sectPr w:rsidR="000F2D1B" w:rsidRPr="00A27009" w:rsidSect="00DA75FA">
      <w:headerReference w:type="default" r:id="rId7"/>
      <w:footerReference w:type="default" r:id="rId8"/>
      <w:pgSz w:w="15840" w:h="12240" w:orient="landscape" w:code="1"/>
      <w:pgMar w:top="720" w:right="720" w:bottom="720" w:left="720" w:header="432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85FAE" w14:textId="77777777" w:rsidR="00C55635" w:rsidRDefault="00C55635" w:rsidP="00717AF4">
      <w:r>
        <w:separator/>
      </w:r>
    </w:p>
  </w:endnote>
  <w:endnote w:type="continuationSeparator" w:id="0">
    <w:p w14:paraId="38327042" w14:textId="77777777" w:rsidR="00C55635" w:rsidRDefault="00C55635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95616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956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7968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79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43392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4339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F8114" w14:textId="77777777" w:rsidR="00C55635" w:rsidRDefault="00C55635" w:rsidP="00717AF4">
      <w:r>
        <w:separator/>
      </w:r>
    </w:p>
  </w:footnote>
  <w:footnote w:type="continuationSeparator" w:id="0">
    <w:p w14:paraId="7FAB6256" w14:textId="77777777" w:rsidR="00C55635" w:rsidRDefault="00C55635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0DB4EB2E" w:rsidR="00FB0F46" w:rsidRDefault="00715F38" w:rsidP="00715F38">
    <w:pPr>
      <w:pStyle w:val="Header"/>
      <w:jc w:val="center"/>
    </w:pPr>
    <w:r w:rsidRPr="00715F38">
      <w:rPr>
        <w:noProof/>
      </w:rPr>
      <w:drawing>
        <wp:inline distT="0" distB="0" distL="0" distR="0" wp14:anchorId="70AEEC78" wp14:editId="7932E7F7">
          <wp:extent cx="910817" cy="1173480"/>
          <wp:effectExtent l="0" t="0" r="3810" b="7620"/>
          <wp:docPr id="113271406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271406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5165" cy="1191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2300"/>
    <w:rsid w:val="0000655A"/>
    <w:rsid w:val="000251FC"/>
    <w:rsid w:val="00034D98"/>
    <w:rsid w:val="00041541"/>
    <w:rsid w:val="000729F3"/>
    <w:rsid w:val="0009727F"/>
    <w:rsid w:val="000F2D1B"/>
    <w:rsid w:val="0017256D"/>
    <w:rsid w:val="001761C5"/>
    <w:rsid w:val="001858B3"/>
    <w:rsid w:val="002545DA"/>
    <w:rsid w:val="0025556A"/>
    <w:rsid w:val="00281672"/>
    <w:rsid w:val="00282659"/>
    <w:rsid w:val="002D3A99"/>
    <w:rsid w:val="002E0FD9"/>
    <w:rsid w:val="003275CE"/>
    <w:rsid w:val="00334A67"/>
    <w:rsid w:val="003518BE"/>
    <w:rsid w:val="0036630E"/>
    <w:rsid w:val="003F27FD"/>
    <w:rsid w:val="004A299F"/>
    <w:rsid w:val="00517988"/>
    <w:rsid w:val="005A06F9"/>
    <w:rsid w:val="005A745D"/>
    <w:rsid w:val="005C1C4A"/>
    <w:rsid w:val="005E0904"/>
    <w:rsid w:val="005F7F02"/>
    <w:rsid w:val="00615565"/>
    <w:rsid w:val="00624547"/>
    <w:rsid w:val="0062616E"/>
    <w:rsid w:val="0068651E"/>
    <w:rsid w:val="006F2328"/>
    <w:rsid w:val="00703484"/>
    <w:rsid w:val="00715F38"/>
    <w:rsid w:val="007165B3"/>
    <w:rsid w:val="00717AF4"/>
    <w:rsid w:val="0073022C"/>
    <w:rsid w:val="0075217B"/>
    <w:rsid w:val="007611C9"/>
    <w:rsid w:val="007673B5"/>
    <w:rsid w:val="00812C64"/>
    <w:rsid w:val="00813FA1"/>
    <w:rsid w:val="00824BC8"/>
    <w:rsid w:val="00856226"/>
    <w:rsid w:val="008820A2"/>
    <w:rsid w:val="008849C9"/>
    <w:rsid w:val="008854BF"/>
    <w:rsid w:val="009F7660"/>
    <w:rsid w:val="00A27009"/>
    <w:rsid w:val="00A37127"/>
    <w:rsid w:val="00AC2B77"/>
    <w:rsid w:val="00B25FFB"/>
    <w:rsid w:val="00B672F4"/>
    <w:rsid w:val="00B764A7"/>
    <w:rsid w:val="00B82832"/>
    <w:rsid w:val="00BC4C51"/>
    <w:rsid w:val="00BF5F9F"/>
    <w:rsid w:val="00C01B0D"/>
    <w:rsid w:val="00C0786B"/>
    <w:rsid w:val="00C238D2"/>
    <w:rsid w:val="00C55635"/>
    <w:rsid w:val="00C74AC4"/>
    <w:rsid w:val="00C900DA"/>
    <w:rsid w:val="00D31ECD"/>
    <w:rsid w:val="00DA75FA"/>
    <w:rsid w:val="00E40CF6"/>
    <w:rsid w:val="00F21C54"/>
    <w:rsid w:val="00F624F6"/>
    <w:rsid w:val="00F63B73"/>
    <w:rsid w:val="00F66503"/>
    <w:rsid w:val="00F84B1F"/>
    <w:rsid w:val="00F859DE"/>
    <w:rsid w:val="00FB0F46"/>
    <w:rsid w:val="00FB2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2024-12-17T03:29:00Z</dcterms:created>
  <dcterms:modified xsi:type="dcterms:W3CDTF">2024-12-17T03:29:00Z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