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0AA32" w14:textId="77777777" w:rsidR="00CD0BD3" w:rsidRDefault="00CD0BD3" w:rsidP="00BB2430">
      <w:pPr>
        <w:spacing w:after="0"/>
        <w:jc w:val="center"/>
        <w:rPr>
          <w:sz w:val="36"/>
          <w:szCs w:val="36"/>
        </w:rPr>
      </w:pPr>
    </w:p>
    <w:p w14:paraId="22303B6C" w14:textId="4534883F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C2996">
        <w:rPr>
          <w:sz w:val="36"/>
          <w:szCs w:val="36"/>
        </w:rPr>
        <w:t>November 21</w:t>
      </w:r>
      <w:r w:rsidR="000C2996" w:rsidRPr="000C2996">
        <w:rPr>
          <w:sz w:val="36"/>
          <w:szCs w:val="36"/>
          <w:vertAlign w:val="superscript"/>
        </w:rPr>
        <w:t>st</w:t>
      </w:r>
      <w:r w:rsidR="000C2996">
        <w:rPr>
          <w:sz w:val="36"/>
          <w:szCs w:val="36"/>
        </w:rPr>
        <w:t>, 2024</w:t>
      </w: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EAFB625" w14:textId="22141F01" w:rsidR="0097676B" w:rsidRDefault="0097676B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681D58">
        <w:rPr>
          <w:sz w:val="28"/>
          <w:szCs w:val="28"/>
        </w:rPr>
        <w:t>Approval of prior meeting minutes (</w:t>
      </w:r>
      <w:r w:rsidR="00777214">
        <w:rPr>
          <w:sz w:val="28"/>
          <w:szCs w:val="28"/>
        </w:rPr>
        <w:t>Oct 29, Nov 7</w:t>
      </w:r>
      <w:r w:rsidR="002811E9">
        <w:rPr>
          <w:sz w:val="28"/>
          <w:szCs w:val="28"/>
        </w:rPr>
        <w:t>)</w:t>
      </w:r>
      <w:r w:rsidR="002811E9">
        <w:rPr>
          <w:sz w:val="28"/>
          <w:szCs w:val="28"/>
        </w:rPr>
        <w:tab/>
      </w:r>
      <w:r w:rsidR="002811E9">
        <w:rPr>
          <w:sz w:val="28"/>
          <w:szCs w:val="28"/>
        </w:rPr>
        <w:tab/>
      </w:r>
      <w:r w:rsidR="002811E9">
        <w:rPr>
          <w:sz w:val="28"/>
          <w:szCs w:val="28"/>
        </w:rPr>
        <w:tab/>
      </w:r>
      <w:r w:rsidR="008837DE">
        <w:rPr>
          <w:sz w:val="28"/>
          <w:szCs w:val="28"/>
        </w:rPr>
        <w:tab/>
      </w:r>
      <w:r w:rsidR="008837DE">
        <w:rPr>
          <w:sz w:val="28"/>
          <w:szCs w:val="28"/>
        </w:rPr>
        <w:tab/>
      </w:r>
      <w:r w:rsidR="008837DE">
        <w:rPr>
          <w:sz w:val="28"/>
          <w:szCs w:val="28"/>
        </w:rPr>
        <w:tab/>
      </w:r>
      <w:r w:rsidR="00E46A86">
        <w:rPr>
          <w:sz w:val="28"/>
          <w:szCs w:val="28"/>
        </w:rPr>
        <w:t>Ryan Andersen, Chair</w:t>
      </w:r>
    </w:p>
    <w:p w14:paraId="7E17770F" w14:textId="4DBCF211" w:rsidR="002878E3" w:rsidRDefault="002878E3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-Remembering SSD Board Vice-Chair Larry Carlon</w:t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AC7F1F">
        <w:rPr>
          <w:sz w:val="28"/>
          <w:szCs w:val="28"/>
        </w:rPr>
        <w:tab/>
      </w:r>
      <w:r w:rsidR="003A247F">
        <w:rPr>
          <w:sz w:val="28"/>
          <w:szCs w:val="28"/>
        </w:rPr>
        <w:t>Curt Shelley, Vice</w:t>
      </w:r>
      <w:r w:rsidR="008D3A96">
        <w:rPr>
          <w:sz w:val="28"/>
          <w:szCs w:val="28"/>
        </w:rPr>
        <w:t>-Chair</w:t>
      </w:r>
    </w:p>
    <w:p w14:paraId="17B413A3" w14:textId="01D254CD" w:rsidR="002811E9" w:rsidRDefault="002811E9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-Treasurer’s Report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David Fulford</w:t>
      </w:r>
      <w:r w:rsidR="00942EC5">
        <w:rPr>
          <w:sz w:val="28"/>
          <w:szCs w:val="28"/>
        </w:rPr>
        <w:t>, Treasurer</w:t>
      </w:r>
    </w:p>
    <w:p w14:paraId="4FEF78B5" w14:textId="2FB3D910" w:rsidR="00942EC5" w:rsidRDefault="00942EC5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-Fire Chief’s Report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John Hennessey, Fire Chief</w:t>
      </w:r>
    </w:p>
    <w:p w14:paraId="541B2BDC" w14:textId="5928EB26" w:rsidR="00942EC5" w:rsidRDefault="00942EC5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3C4B1C">
        <w:rPr>
          <w:sz w:val="28"/>
          <w:szCs w:val="28"/>
        </w:rPr>
        <w:t>DVFR p</w:t>
      </w:r>
      <w:r w:rsidR="00A82785">
        <w:rPr>
          <w:sz w:val="28"/>
          <w:szCs w:val="28"/>
        </w:rPr>
        <w:t xml:space="preserve">ersonnel </w:t>
      </w:r>
      <w:r w:rsidR="003C4B1C">
        <w:rPr>
          <w:sz w:val="28"/>
          <w:szCs w:val="28"/>
        </w:rPr>
        <w:t>announcement</w:t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</w:r>
      <w:r w:rsidR="003C4B1C">
        <w:rPr>
          <w:sz w:val="28"/>
          <w:szCs w:val="28"/>
        </w:rPr>
        <w:tab/>
        <w:t>Ryan Andersen, Chai</w:t>
      </w:r>
      <w:r w:rsidR="00094C9C">
        <w:rPr>
          <w:sz w:val="28"/>
          <w:szCs w:val="28"/>
        </w:rPr>
        <w:t>r</w:t>
      </w:r>
    </w:p>
    <w:p w14:paraId="3E1AC27E" w14:textId="0867B62C" w:rsidR="00094C9C" w:rsidRDefault="00094C9C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 xml:space="preserve">-Board discussion and action, </w:t>
      </w:r>
      <w:r w:rsidR="003E51DE">
        <w:rPr>
          <w:sz w:val="28"/>
          <w:szCs w:val="28"/>
        </w:rPr>
        <w:t>employment agreement</w:t>
      </w:r>
      <w:r w:rsidR="003E51DE">
        <w:rPr>
          <w:sz w:val="28"/>
          <w:szCs w:val="28"/>
        </w:rPr>
        <w:tab/>
      </w:r>
      <w:r w:rsidR="003E51DE">
        <w:rPr>
          <w:sz w:val="28"/>
          <w:szCs w:val="28"/>
        </w:rPr>
        <w:tab/>
      </w:r>
      <w:r w:rsidR="003E51DE">
        <w:rPr>
          <w:sz w:val="28"/>
          <w:szCs w:val="28"/>
        </w:rPr>
        <w:tab/>
      </w:r>
      <w:r w:rsidR="003E51DE">
        <w:rPr>
          <w:sz w:val="28"/>
          <w:szCs w:val="28"/>
        </w:rPr>
        <w:tab/>
      </w:r>
      <w:r w:rsidR="003E51DE">
        <w:rPr>
          <w:sz w:val="28"/>
          <w:szCs w:val="28"/>
        </w:rPr>
        <w:tab/>
      </w:r>
      <w:r w:rsidR="003E51DE">
        <w:rPr>
          <w:sz w:val="28"/>
          <w:szCs w:val="28"/>
        </w:rPr>
        <w:tab/>
        <w:t>Ryan Andersen, Chair</w:t>
      </w:r>
    </w:p>
    <w:p w14:paraId="1B1BC5C5" w14:textId="7F3F2BE5" w:rsidR="002811E9" w:rsidRPr="00941A6C" w:rsidRDefault="0084673D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-Mailing of annual invoices, late fee schedule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5D3B030D" w:rsidR="00B620FB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Pr="0084673D" w:rsidRDefault="00287D0F" w:rsidP="00287D0F">
      <w:pPr>
        <w:spacing w:after="0" w:line="240" w:lineRule="atLeast"/>
        <w:rPr>
          <w:b/>
          <w:bCs/>
          <w:sz w:val="28"/>
          <w:szCs w:val="28"/>
        </w:rPr>
      </w:pPr>
      <w:r w:rsidRPr="0084673D">
        <w:rPr>
          <w:b/>
          <w:bCs/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2DD95" w14:textId="77777777" w:rsidR="00927E8E" w:rsidRDefault="00927E8E" w:rsidP="00717AF4">
      <w:r>
        <w:separator/>
      </w:r>
    </w:p>
  </w:endnote>
  <w:endnote w:type="continuationSeparator" w:id="0">
    <w:p w14:paraId="650E095B" w14:textId="77777777" w:rsidR="00927E8E" w:rsidRDefault="00927E8E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82BBC" w14:textId="77777777" w:rsidR="00927E8E" w:rsidRDefault="00927E8E" w:rsidP="00717AF4">
      <w:r>
        <w:separator/>
      </w:r>
    </w:p>
  </w:footnote>
  <w:footnote w:type="continuationSeparator" w:id="0">
    <w:p w14:paraId="69F84E2C" w14:textId="77777777" w:rsidR="00927E8E" w:rsidRDefault="00927E8E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C8C"/>
    <w:rsid w:val="000251FC"/>
    <w:rsid w:val="00030ACA"/>
    <w:rsid w:val="00034D98"/>
    <w:rsid w:val="00047B58"/>
    <w:rsid w:val="000710E6"/>
    <w:rsid w:val="00091E88"/>
    <w:rsid w:val="00094C9C"/>
    <w:rsid w:val="0009727F"/>
    <w:rsid w:val="000C2996"/>
    <w:rsid w:val="000F2D1B"/>
    <w:rsid w:val="00105184"/>
    <w:rsid w:val="001771FA"/>
    <w:rsid w:val="001A14B2"/>
    <w:rsid w:val="001F54CC"/>
    <w:rsid w:val="00217DF7"/>
    <w:rsid w:val="00250C11"/>
    <w:rsid w:val="002545DA"/>
    <w:rsid w:val="00265FDC"/>
    <w:rsid w:val="002811E9"/>
    <w:rsid w:val="00281672"/>
    <w:rsid w:val="00282659"/>
    <w:rsid w:val="002878E3"/>
    <w:rsid w:val="00287D0F"/>
    <w:rsid w:val="002B2552"/>
    <w:rsid w:val="00302715"/>
    <w:rsid w:val="003124B2"/>
    <w:rsid w:val="00316B2E"/>
    <w:rsid w:val="003518BE"/>
    <w:rsid w:val="00370EE9"/>
    <w:rsid w:val="003A247F"/>
    <w:rsid w:val="003A5A0B"/>
    <w:rsid w:val="003C15F1"/>
    <w:rsid w:val="003C4B1C"/>
    <w:rsid w:val="003E51DE"/>
    <w:rsid w:val="003F27FD"/>
    <w:rsid w:val="00401F46"/>
    <w:rsid w:val="004534F2"/>
    <w:rsid w:val="0047077B"/>
    <w:rsid w:val="00497287"/>
    <w:rsid w:val="0049771F"/>
    <w:rsid w:val="004B41C6"/>
    <w:rsid w:val="004D0F34"/>
    <w:rsid w:val="00517988"/>
    <w:rsid w:val="005918C2"/>
    <w:rsid w:val="005A06F9"/>
    <w:rsid w:val="005E0904"/>
    <w:rsid w:val="005E5EEC"/>
    <w:rsid w:val="00631A31"/>
    <w:rsid w:val="00681D58"/>
    <w:rsid w:val="0068651E"/>
    <w:rsid w:val="006B6579"/>
    <w:rsid w:val="006F2328"/>
    <w:rsid w:val="006F4B4E"/>
    <w:rsid w:val="007165B3"/>
    <w:rsid w:val="00717AF4"/>
    <w:rsid w:val="00730A23"/>
    <w:rsid w:val="007611C9"/>
    <w:rsid w:val="00777214"/>
    <w:rsid w:val="007A1916"/>
    <w:rsid w:val="007A2A47"/>
    <w:rsid w:val="00812C64"/>
    <w:rsid w:val="00813FA1"/>
    <w:rsid w:val="00842C8E"/>
    <w:rsid w:val="0084673D"/>
    <w:rsid w:val="008837DE"/>
    <w:rsid w:val="008849C9"/>
    <w:rsid w:val="008A449B"/>
    <w:rsid w:val="008A7166"/>
    <w:rsid w:val="008D3A96"/>
    <w:rsid w:val="00921236"/>
    <w:rsid w:val="00927E8E"/>
    <w:rsid w:val="00942EC5"/>
    <w:rsid w:val="0097676B"/>
    <w:rsid w:val="00993D86"/>
    <w:rsid w:val="009E7AD9"/>
    <w:rsid w:val="00A27009"/>
    <w:rsid w:val="00A37127"/>
    <w:rsid w:val="00A8150C"/>
    <w:rsid w:val="00A82785"/>
    <w:rsid w:val="00AC2B77"/>
    <w:rsid w:val="00AC7326"/>
    <w:rsid w:val="00AC7F1F"/>
    <w:rsid w:val="00B17673"/>
    <w:rsid w:val="00B25024"/>
    <w:rsid w:val="00B620FB"/>
    <w:rsid w:val="00B672F4"/>
    <w:rsid w:val="00B764A7"/>
    <w:rsid w:val="00BB2430"/>
    <w:rsid w:val="00BC5A51"/>
    <w:rsid w:val="00C131CA"/>
    <w:rsid w:val="00C15D2A"/>
    <w:rsid w:val="00C87B39"/>
    <w:rsid w:val="00C97259"/>
    <w:rsid w:val="00CD0BD3"/>
    <w:rsid w:val="00D23934"/>
    <w:rsid w:val="00D34C1A"/>
    <w:rsid w:val="00D60939"/>
    <w:rsid w:val="00E2283B"/>
    <w:rsid w:val="00E34754"/>
    <w:rsid w:val="00E40CF6"/>
    <w:rsid w:val="00E46A86"/>
    <w:rsid w:val="00EB34CC"/>
    <w:rsid w:val="00EE5828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0</TotalTime>
  <Pages>1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2024-11-18T22:17:00Z</dcterms:created>
  <dcterms:modified xsi:type="dcterms:W3CDTF">2024-11-18T22:17:00Z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