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03B6C" w14:textId="3A1F71C5" w:rsidR="00F21C54" w:rsidRDefault="00F21C54" w:rsidP="00BB2430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 w:rsidR="0047077B"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Agenda </w:t>
      </w:r>
      <w:r w:rsidR="000E386E">
        <w:rPr>
          <w:sz w:val="36"/>
          <w:szCs w:val="36"/>
        </w:rPr>
        <w:t xml:space="preserve">November </w:t>
      </w:r>
      <w:r w:rsidR="006C4A1C">
        <w:rPr>
          <w:sz w:val="36"/>
          <w:szCs w:val="36"/>
        </w:rPr>
        <w:t>21st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1CAE9FB0" w14:textId="71585DD6" w:rsidR="008018A7" w:rsidRDefault="008018A7" w:rsidP="00BB2430">
      <w:pPr>
        <w:spacing w:after="0"/>
        <w:jc w:val="center"/>
        <w:rPr>
          <w:sz w:val="36"/>
          <w:szCs w:val="36"/>
        </w:rPr>
      </w:pPr>
      <w:r>
        <w:rPr>
          <w:sz w:val="36"/>
          <w:szCs w:val="36"/>
        </w:rPr>
        <w:t>Public Hearing, Fee Increase</w:t>
      </w:r>
    </w:p>
    <w:p w14:paraId="7C600773" w14:textId="77777777" w:rsidR="00AC2544" w:rsidRDefault="00AC2544" w:rsidP="00BB2430">
      <w:pPr>
        <w:spacing w:after="0"/>
        <w:jc w:val="center"/>
        <w:rPr>
          <w:sz w:val="36"/>
          <w:szCs w:val="36"/>
        </w:rPr>
      </w:pPr>
    </w:p>
    <w:p w14:paraId="63804140" w14:textId="77777777" w:rsidR="00265FDC" w:rsidRPr="003843B3" w:rsidRDefault="00265FDC" w:rsidP="00BB2430">
      <w:pPr>
        <w:spacing w:after="0"/>
        <w:jc w:val="center"/>
        <w:rPr>
          <w:sz w:val="36"/>
          <w:szCs w:val="36"/>
        </w:rPr>
      </w:pPr>
    </w:p>
    <w:p w14:paraId="2F645BE7" w14:textId="77777777" w:rsidR="00F21C54" w:rsidRPr="00941A6C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Call to order/roll call/pledg</w:t>
      </w:r>
      <w:r>
        <w:rPr>
          <w:sz w:val="28"/>
          <w:szCs w:val="28"/>
        </w:rPr>
        <w:t>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>Ryan Andersen, Chair</w:t>
      </w:r>
      <w:r>
        <w:rPr>
          <w:sz w:val="28"/>
          <w:szCs w:val="28"/>
        </w:rPr>
        <w:tab/>
      </w:r>
    </w:p>
    <w:p w14:paraId="38267334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10D14701" w14:textId="353D334A" w:rsidR="00193B96" w:rsidRDefault="00193B96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-Discussion, </w:t>
      </w:r>
      <w:r w:rsidR="0089527B">
        <w:rPr>
          <w:sz w:val="28"/>
          <w:szCs w:val="28"/>
        </w:rPr>
        <w:t>increase annual parcel fee from $470 to $550</w:t>
      </w:r>
      <w:r w:rsidR="0089527B">
        <w:rPr>
          <w:sz w:val="28"/>
          <w:szCs w:val="28"/>
        </w:rPr>
        <w:tab/>
      </w:r>
      <w:r w:rsidR="0089527B">
        <w:rPr>
          <w:sz w:val="28"/>
          <w:szCs w:val="28"/>
        </w:rPr>
        <w:tab/>
      </w:r>
      <w:r w:rsidR="0089527B">
        <w:rPr>
          <w:sz w:val="28"/>
          <w:szCs w:val="28"/>
        </w:rPr>
        <w:tab/>
      </w:r>
      <w:r w:rsidR="0089527B">
        <w:rPr>
          <w:sz w:val="28"/>
          <w:szCs w:val="28"/>
        </w:rPr>
        <w:tab/>
      </w:r>
      <w:r w:rsidR="0089527B">
        <w:rPr>
          <w:sz w:val="28"/>
          <w:szCs w:val="28"/>
        </w:rPr>
        <w:tab/>
        <w:t>Ryan Anderson, Chair</w:t>
      </w:r>
    </w:p>
    <w:p w14:paraId="77AFD951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07F853DA" w14:textId="76013604" w:rsidR="0089527B" w:rsidRDefault="0089527B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-Board action</w:t>
      </w:r>
      <w:r w:rsidR="00362199">
        <w:rPr>
          <w:sz w:val="28"/>
          <w:szCs w:val="28"/>
        </w:rPr>
        <w:t>, increase annual parcel fee from $470 to $550</w:t>
      </w:r>
      <w:r w:rsidR="00362199">
        <w:rPr>
          <w:sz w:val="28"/>
          <w:szCs w:val="28"/>
        </w:rPr>
        <w:tab/>
      </w:r>
      <w:r w:rsidR="00362199">
        <w:rPr>
          <w:sz w:val="28"/>
          <w:szCs w:val="28"/>
        </w:rPr>
        <w:tab/>
      </w:r>
      <w:r w:rsidR="00362199">
        <w:rPr>
          <w:sz w:val="28"/>
          <w:szCs w:val="28"/>
        </w:rPr>
        <w:tab/>
      </w:r>
      <w:r w:rsidR="00362199">
        <w:rPr>
          <w:sz w:val="28"/>
          <w:szCs w:val="28"/>
        </w:rPr>
        <w:tab/>
      </w:r>
      <w:r w:rsidR="00362199">
        <w:rPr>
          <w:sz w:val="28"/>
          <w:szCs w:val="28"/>
        </w:rPr>
        <w:tab/>
        <w:t>Ryan Andersen, Chair</w:t>
      </w:r>
    </w:p>
    <w:p w14:paraId="19031955" w14:textId="0496A9B4" w:rsidR="00D2393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5680A8F4" w14:textId="77777777" w:rsidR="00B620FB" w:rsidRDefault="00B620FB" w:rsidP="00316B2E">
      <w:pPr>
        <w:spacing w:after="0" w:line="240" w:lineRule="atLeast"/>
        <w:rPr>
          <w:sz w:val="28"/>
          <w:szCs w:val="28"/>
        </w:rPr>
      </w:pPr>
    </w:p>
    <w:p w14:paraId="20677C3A" w14:textId="77777777" w:rsidR="00AC2544" w:rsidRDefault="00AC2544" w:rsidP="00316B2E">
      <w:pPr>
        <w:spacing w:after="0" w:line="240" w:lineRule="atLeast"/>
        <w:rPr>
          <w:sz w:val="28"/>
          <w:szCs w:val="28"/>
        </w:rPr>
      </w:pPr>
    </w:p>
    <w:p w14:paraId="2DB61A52" w14:textId="77777777" w:rsidR="00287D0F" w:rsidRDefault="00287D0F" w:rsidP="00316B2E">
      <w:pPr>
        <w:spacing w:after="0" w:line="240" w:lineRule="atLeast"/>
        <w:rPr>
          <w:sz w:val="28"/>
          <w:szCs w:val="28"/>
        </w:rPr>
      </w:pPr>
    </w:p>
    <w:p w14:paraId="752D93C1" w14:textId="4222E237" w:rsidR="00FD5769" w:rsidRDefault="00287D0F" w:rsidP="00287D0F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Our Mission:</w:t>
      </w:r>
    </w:p>
    <w:p w14:paraId="6263A686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"To provide the community of Dammeron Valley and the District's designated response area effective, competent, timely, and reliable fire and emergency medical services.</w:t>
      </w:r>
    </w:p>
    <w:p w14:paraId="23F83E05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</w:p>
    <w:p w14:paraId="4CC7D225" w14:textId="70FD7A8A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To oversee, maintain, and enhance, when possible, the community's park(s)."</w:t>
      </w:r>
    </w:p>
    <w:sectPr w:rsidR="00D23934" w:rsidRPr="00287D0F" w:rsidSect="00F21C54">
      <w:headerReference w:type="default" r:id="rId7"/>
      <w:footerReference w:type="default" r:id="rId8"/>
      <w:pgSz w:w="15840" w:h="12240" w:orient="landscape" w:code="1"/>
      <w:pgMar w:top="720" w:right="720" w:bottom="720" w:left="720" w:header="3024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3C8559" w14:textId="77777777" w:rsidR="00AA44A5" w:rsidRDefault="00AA44A5" w:rsidP="00717AF4">
      <w:r>
        <w:separator/>
      </w:r>
    </w:p>
  </w:endnote>
  <w:endnote w:type="continuationSeparator" w:id="0">
    <w:p w14:paraId="1A0728A8" w14:textId="77777777" w:rsidR="00AA44A5" w:rsidRDefault="00AA44A5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EA1F0" w14:textId="77777777" w:rsidR="00AA44A5" w:rsidRDefault="00AA44A5" w:rsidP="00717AF4">
      <w:r>
        <w:separator/>
      </w:r>
    </w:p>
  </w:footnote>
  <w:footnote w:type="continuationSeparator" w:id="0">
    <w:p w14:paraId="35FCD6EE" w14:textId="77777777" w:rsidR="00AA44A5" w:rsidRDefault="00AA44A5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77777777" w:rsidR="00FB0F46" w:rsidRDefault="00034D98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4664B231" wp14:editId="2014D712">
          <wp:simplePos x="0" y="0"/>
          <wp:positionH relativeFrom="margin">
            <wp:align>center</wp:align>
          </wp:positionH>
          <wp:positionV relativeFrom="paragraph">
            <wp:posOffset>-1922780</wp:posOffset>
          </wp:positionV>
          <wp:extent cx="7764145" cy="1005205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-Blan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145" cy="10052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0584"/>
    <w:rsid w:val="00000C8C"/>
    <w:rsid w:val="000251FC"/>
    <w:rsid w:val="00030ACA"/>
    <w:rsid w:val="00034D98"/>
    <w:rsid w:val="000710E6"/>
    <w:rsid w:val="00091E88"/>
    <w:rsid w:val="0009727F"/>
    <w:rsid w:val="000E386E"/>
    <w:rsid w:val="000F2D1B"/>
    <w:rsid w:val="00105184"/>
    <w:rsid w:val="00107C22"/>
    <w:rsid w:val="001771FA"/>
    <w:rsid w:val="00193B96"/>
    <w:rsid w:val="001A14B2"/>
    <w:rsid w:val="001B7957"/>
    <w:rsid w:val="001F54CC"/>
    <w:rsid w:val="00217DF7"/>
    <w:rsid w:val="00242429"/>
    <w:rsid w:val="00250C11"/>
    <w:rsid w:val="002545DA"/>
    <w:rsid w:val="00265FDC"/>
    <w:rsid w:val="00281672"/>
    <w:rsid w:val="00282659"/>
    <w:rsid w:val="00287D0F"/>
    <w:rsid w:val="002B2552"/>
    <w:rsid w:val="00302715"/>
    <w:rsid w:val="003124B2"/>
    <w:rsid w:val="00316B2E"/>
    <w:rsid w:val="003518BE"/>
    <w:rsid w:val="00362199"/>
    <w:rsid w:val="00370EE9"/>
    <w:rsid w:val="003C15F1"/>
    <w:rsid w:val="003F27FD"/>
    <w:rsid w:val="00401F46"/>
    <w:rsid w:val="00451F36"/>
    <w:rsid w:val="004534F2"/>
    <w:rsid w:val="0047077B"/>
    <w:rsid w:val="0049357F"/>
    <w:rsid w:val="00497287"/>
    <w:rsid w:val="0049771F"/>
    <w:rsid w:val="004D0F34"/>
    <w:rsid w:val="00517988"/>
    <w:rsid w:val="005918C2"/>
    <w:rsid w:val="005A06F9"/>
    <w:rsid w:val="005E0904"/>
    <w:rsid w:val="005E2FE3"/>
    <w:rsid w:val="005E5EEC"/>
    <w:rsid w:val="00631A31"/>
    <w:rsid w:val="0068651E"/>
    <w:rsid w:val="006B6579"/>
    <w:rsid w:val="006C4A1C"/>
    <w:rsid w:val="006F2328"/>
    <w:rsid w:val="006F4B4E"/>
    <w:rsid w:val="007165B3"/>
    <w:rsid w:val="00717AF4"/>
    <w:rsid w:val="00730A23"/>
    <w:rsid w:val="00743800"/>
    <w:rsid w:val="007611C9"/>
    <w:rsid w:val="007A1916"/>
    <w:rsid w:val="007A2A47"/>
    <w:rsid w:val="008018A7"/>
    <w:rsid w:val="00812C64"/>
    <w:rsid w:val="00813FA1"/>
    <w:rsid w:val="00842C8E"/>
    <w:rsid w:val="008849C9"/>
    <w:rsid w:val="0089527B"/>
    <w:rsid w:val="008A449B"/>
    <w:rsid w:val="008A7166"/>
    <w:rsid w:val="009127EE"/>
    <w:rsid w:val="00921236"/>
    <w:rsid w:val="00993D86"/>
    <w:rsid w:val="009E7AD9"/>
    <w:rsid w:val="00A27009"/>
    <w:rsid w:val="00A37127"/>
    <w:rsid w:val="00A504F8"/>
    <w:rsid w:val="00A8150C"/>
    <w:rsid w:val="00AA44A5"/>
    <w:rsid w:val="00AC2544"/>
    <w:rsid w:val="00AC2B77"/>
    <w:rsid w:val="00AC4580"/>
    <w:rsid w:val="00B17673"/>
    <w:rsid w:val="00B25024"/>
    <w:rsid w:val="00B620FB"/>
    <w:rsid w:val="00B672F4"/>
    <w:rsid w:val="00B764A7"/>
    <w:rsid w:val="00BB2430"/>
    <w:rsid w:val="00BC5A51"/>
    <w:rsid w:val="00BE50C8"/>
    <w:rsid w:val="00C131CA"/>
    <w:rsid w:val="00C15D2A"/>
    <w:rsid w:val="00C87B39"/>
    <w:rsid w:val="00C97259"/>
    <w:rsid w:val="00D23934"/>
    <w:rsid w:val="00D34C1A"/>
    <w:rsid w:val="00D60939"/>
    <w:rsid w:val="00DF43E3"/>
    <w:rsid w:val="00E2283B"/>
    <w:rsid w:val="00E32324"/>
    <w:rsid w:val="00E34754"/>
    <w:rsid w:val="00E40CF6"/>
    <w:rsid w:val="00EE6C78"/>
    <w:rsid w:val="00F21C54"/>
    <w:rsid w:val="00F66503"/>
    <w:rsid w:val="00FB0F46"/>
    <w:rsid w:val="00FD5769"/>
    <w:rsid w:val="00FF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4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1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2024-11-18T22:14:00Z</dcterms:created>
  <dcterms:modified xsi:type="dcterms:W3CDTF">2024-11-18T22:14:00Z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