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646E9A" w14:textId="77777777" w:rsidR="005852E2" w:rsidRDefault="00A961AF" w:rsidP="00A961AF">
      <w:pPr>
        <w:jc w:val="center"/>
        <w:rPr>
          <w:sz w:val="52"/>
          <w:szCs w:val="52"/>
        </w:rPr>
      </w:pPr>
      <w:r>
        <w:rPr>
          <w:sz w:val="52"/>
          <w:szCs w:val="52"/>
        </w:rPr>
        <w:t>NOVEMBER 7, 2024</w:t>
      </w:r>
    </w:p>
    <w:p w14:paraId="4EF3FDA2" w14:textId="77777777" w:rsidR="00A961AF" w:rsidRDefault="00A961AF" w:rsidP="00A27009">
      <w:pPr>
        <w:rPr>
          <w:sz w:val="52"/>
          <w:szCs w:val="52"/>
        </w:rPr>
      </w:pPr>
    </w:p>
    <w:p w14:paraId="01561B14" w14:textId="77777777" w:rsidR="00A961AF" w:rsidRDefault="00A961AF" w:rsidP="00A961AF">
      <w:pPr>
        <w:jc w:val="center"/>
        <w:rPr>
          <w:sz w:val="56"/>
          <w:szCs w:val="56"/>
        </w:rPr>
      </w:pPr>
      <w:r w:rsidRPr="00A961AF">
        <w:rPr>
          <w:sz w:val="56"/>
          <w:szCs w:val="56"/>
        </w:rPr>
        <w:t>NOTICE OF</w:t>
      </w:r>
      <w:r>
        <w:rPr>
          <w:sz w:val="56"/>
          <w:szCs w:val="56"/>
        </w:rPr>
        <w:t xml:space="preserve"> </w:t>
      </w:r>
      <w:r w:rsidRPr="00A961AF">
        <w:rPr>
          <w:sz w:val="56"/>
          <w:szCs w:val="56"/>
        </w:rPr>
        <w:t>FEE INCREASE</w:t>
      </w:r>
    </w:p>
    <w:p w14:paraId="5F597EF8" w14:textId="77777777" w:rsidR="00A961AF" w:rsidRPr="00F7335B" w:rsidRDefault="00A961AF" w:rsidP="00A961AF">
      <w:pPr>
        <w:jc w:val="center"/>
        <w:rPr>
          <w:sz w:val="18"/>
          <w:szCs w:val="18"/>
        </w:rPr>
      </w:pPr>
    </w:p>
    <w:p w14:paraId="0768CC7C" w14:textId="0B898270" w:rsidR="00A961AF" w:rsidRDefault="00A961AF" w:rsidP="00A961AF">
      <w:pPr>
        <w:rPr>
          <w:sz w:val="36"/>
          <w:szCs w:val="36"/>
        </w:rPr>
      </w:pPr>
      <w:r w:rsidRPr="00A961AF">
        <w:rPr>
          <w:sz w:val="36"/>
          <w:szCs w:val="36"/>
        </w:rPr>
        <w:t xml:space="preserve">Dammeron Valley Fire Special Service District will increase the annual fee charged to </w:t>
      </w:r>
      <w:r w:rsidR="00527D3C">
        <w:rPr>
          <w:sz w:val="36"/>
          <w:szCs w:val="36"/>
        </w:rPr>
        <w:t xml:space="preserve">Dammeron Valley </w:t>
      </w:r>
      <w:r w:rsidRPr="00A961AF">
        <w:rPr>
          <w:sz w:val="36"/>
          <w:szCs w:val="36"/>
        </w:rPr>
        <w:t xml:space="preserve">property owners for fire, rescue, </w:t>
      </w:r>
      <w:r w:rsidR="00F80A14">
        <w:rPr>
          <w:sz w:val="36"/>
          <w:szCs w:val="36"/>
        </w:rPr>
        <w:t xml:space="preserve">and </w:t>
      </w:r>
      <w:r w:rsidRPr="00A961AF">
        <w:rPr>
          <w:sz w:val="36"/>
          <w:szCs w:val="36"/>
        </w:rPr>
        <w:t xml:space="preserve">EMS </w:t>
      </w:r>
      <w:r w:rsidR="00F80A14">
        <w:rPr>
          <w:sz w:val="36"/>
          <w:szCs w:val="36"/>
        </w:rPr>
        <w:t>response</w:t>
      </w:r>
      <w:r w:rsidR="00C525B7">
        <w:rPr>
          <w:sz w:val="36"/>
          <w:szCs w:val="36"/>
        </w:rPr>
        <w:t xml:space="preserve"> and </w:t>
      </w:r>
      <w:r w:rsidR="00051154">
        <w:rPr>
          <w:sz w:val="36"/>
          <w:szCs w:val="36"/>
        </w:rPr>
        <w:t xml:space="preserve">for </w:t>
      </w:r>
      <w:r w:rsidR="00C525B7">
        <w:rPr>
          <w:sz w:val="36"/>
          <w:szCs w:val="36"/>
        </w:rPr>
        <w:t>park maintenance</w:t>
      </w:r>
      <w:r w:rsidR="00527D3C">
        <w:rPr>
          <w:sz w:val="36"/>
          <w:szCs w:val="36"/>
        </w:rPr>
        <w:t xml:space="preserve"> </w:t>
      </w:r>
      <w:r w:rsidRPr="00A961AF">
        <w:rPr>
          <w:sz w:val="36"/>
          <w:szCs w:val="36"/>
        </w:rPr>
        <w:t>from $470 to $550 effective January 1, 2025.</w:t>
      </w:r>
      <w:r>
        <w:rPr>
          <w:sz w:val="36"/>
          <w:szCs w:val="36"/>
        </w:rPr>
        <w:t xml:space="preserve">  The </w:t>
      </w:r>
      <w:r w:rsidR="009A1C66">
        <w:rPr>
          <w:sz w:val="36"/>
          <w:szCs w:val="36"/>
        </w:rPr>
        <w:t xml:space="preserve">fee </w:t>
      </w:r>
      <w:r>
        <w:rPr>
          <w:sz w:val="36"/>
          <w:szCs w:val="36"/>
        </w:rPr>
        <w:t xml:space="preserve">increase of $80 per year is </w:t>
      </w:r>
      <w:r w:rsidR="000B6ADC">
        <w:rPr>
          <w:sz w:val="36"/>
          <w:szCs w:val="36"/>
        </w:rPr>
        <w:t>necessary due to</w:t>
      </w:r>
      <w:r>
        <w:rPr>
          <w:sz w:val="36"/>
          <w:szCs w:val="36"/>
        </w:rPr>
        <w:t xml:space="preserve"> </w:t>
      </w:r>
      <w:r w:rsidR="00527D3C">
        <w:rPr>
          <w:sz w:val="36"/>
          <w:szCs w:val="36"/>
        </w:rPr>
        <w:t>wage, service</w:t>
      </w:r>
      <w:r w:rsidR="00B27D51">
        <w:rPr>
          <w:sz w:val="36"/>
          <w:szCs w:val="36"/>
        </w:rPr>
        <w:t>s</w:t>
      </w:r>
      <w:r w:rsidR="00527D3C">
        <w:rPr>
          <w:sz w:val="36"/>
          <w:szCs w:val="36"/>
        </w:rPr>
        <w:t>, and cost of goods inflation since the annual fee was reduced by $10 in January 2022</w:t>
      </w:r>
      <w:r w:rsidR="00B27D51">
        <w:rPr>
          <w:sz w:val="36"/>
          <w:szCs w:val="36"/>
        </w:rPr>
        <w:t>,</w:t>
      </w:r>
      <w:r w:rsidR="00005073">
        <w:rPr>
          <w:sz w:val="36"/>
          <w:szCs w:val="36"/>
        </w:rPr>
        <w:t xml:space="preserve"> as well as increased demand for </w:t>
      </w:r>
      <w:r w:rsidR="00C06A6C">
        <w:rPr>
          <w:sz w:val="36"/>
          <w:szCs w:val="36"/>
        </w:rPr>
        <w:t xml:space="preserve">emergency </w:t>
      </w:r>
      <w:r w:rsidR="00005073">
        <w:rPr>
          <w:sz w:val="36"/>
          <w:szCs w:val="36"/>
        </w:rPr>
        <w:t>service</w:t>
      </w:r>
      <w:r w:rsidR="00527D3C">
        <w:rPr>
          <w:sz w:val="36"/>
          <w:szCs w:val="36"/>
        </w:rPr>
        <w:t>.  A copy of the District’s p</w:t>
      </w:r>
      <w:r w:rsidR="00005073">
        <w:rPr>
          <w:sz w:val="36"/>
          <w:szCs w:val="36"/>
        </w:rPr>
        <w:t>ending</w:t>
      </w:r>
      <w:r w:rsidR="00527D3C">
        <w:rPr>
          <w:sz w:val="36"/>
          <w:szCs w:val="36"/>
        </w:rPr>
        <w:t xml:space="preserve"> 2025 Operating and Capital budgets are posted with this notice.</w:t>
      </w:r>
    </w:p>
    <w:p w14:paraId="5A796E90" w14:textId="77777777" w:rsidR="00527D3C" w:rsidRDefault="00527D3C" w:rsidP="00A961AF">
      <w:pPr>
        <w:rPr>
          <w:sz w:val="36"/>
          <w:szCs w:val="36"/>
        </w:rPr>
      </w:pPr>
    </w:p>
    <w:p w14:paraId="7F936905" w14:textId="77777777" w:rsidR="00527D3C" w:rsidRPr="00005073" w:rsidRDefault="00005073" w:rsidP="00A961AF">
      <w:pPr>
        <w:rPr>
          <w:b/>
          <w:bCs/>
          <w:sz w:val="36"/>
          <w:szCs w:val="36"/>
        </w:rPr>
      </w:pPr>
      <w:r w:rsidRPr="00005073">
        <w:rPr>
          <w:b/>
          <w:bCs/>
          <w:sz w:val="36"/>
          <w:szCs w:val="36"/>
        </w:rPr>
        <w:t>A public hearing to discuss and take action on this fee increase as well as the 2024 and 2025 budgets is scheduled for November 21</w:t>
      </w:r>
      <w:r w:rsidRPr="00005073">
        <w:rPr>
          <w:b/>
          <w:bCs/>
          <w:sz w:val="36"/>
          <w:szCs w:val="36"/>
          <w:vertAlign w:val="superscript"/>
        </w:rPr>
        <w:t>st</w:t>
      </w:r>
      <w:r w:rsidRPr="00005073">
        <w:rPr>
          <w:b/>
          <w:bCs/>
          <w:sz w:val="36"/>
          <w:szCs w:val="36"/>
        </w:rPr>
        <w:t xml:space="preserve"> at 6:30 PM at the fire station.</w:t>
      </w:r>
    </w:p>
    <w:p w14:paraId="5530D56F" w14:textId="77777777" w:rsidR="00005073" w:rsidRDefault="00005073" w:rsidP="00A961AF">
      <w:pPr>
        <w:rPr>
          <w:sz w:val="36"/>
          <w:szCs w:val="36"/>
        </w:rPr>
      </w:pPr>
    </w:p>
    <w:p w14:paraId="73426355" w14:textId="786BE403" w:rsidR="00C525B7" w:rsidRDefault="00005073" w:rsidP="00A961AF">
      <w:pPr>
        <w:rPr>
          <w:sz w:val="36"/>
          <w:szCs w:val="36"/>
        </w:rPr>
      </w:pPr>
      <w:r w:rsidRPr="00D32DD4">
        <w:rPr>
          <w:sz w:val="36"/>
          <w:szCs w:val="36"/>
        </w:rPr>
        <w:t xml:space="preserve">Property owners may contact the District Board at </w:t>
      </w:r>
      <w:hyperlink r:id="rId7" w:history="1">
        <w:r w:rsidRPr="00D32DD4">
          <w:rPr>
            <w:rStyle w:val="Hyperlink"/>
            <w:sz w:val="36"/>
            <w:szCs w:val="36"/>
          </w:rPr>
          <w:t>dvfssd@dvfrssd.org</w:t>
        </w:r>
      </w:hyperlink>
      <w:r w:rsidRPr="00D32DD4">
        <w:rPr>
          <w:sz w:val="36"/>
          <w:szCs w:val="36"/>
        </w:rPr>
        <w:t xml:space="preserve"> for more information or to comment.  </w:t>
      </w:r>
    </w:p>
    <w:p w14:paraId="6AE5A0A3" w14:textId="77777777" w:rsidR="00F7335B" w:rsidRPr="00D32DD4" w:rsidRDefault="00F7335B" w:rsidP="00A961AF">
      <w:pPr>
        <w:rPr>
          <w:sz w:val="36"/>
          <w:szCs w:val="36"/>
        </w:rPr>
      </w:pPr>
    </w:p>
    <w:p w14:paraId="30D4E56A" w14:textId="77777777" w:rsidR="00A961AF" w:rsidRDefault="00A961AF" w:rsidP="00A961AF">
      <w:pPr>
        <w:jc w:val="center"/>
      </w:pPr>
    </w:p>
    <w:p w14:paraId="7226DDDE" w14:textId="77777777" w:rsidR="007966EA" w:rsidRPr="007966EA" w:rsidRDefault="007966EA" w:rsidP="007966EA">
      <w:pPr>
        <w:shd w:val="clear" w:color="auto" w:fill="FFFFFF"/>
        <w:jc w:val="center"/>
        <w:textAlignment w:val="baseline"/>
        <w:rPr>
          <w:rFonts w:ascii="Aptos" w:hAnsi="Aptos"/>
          <w:color w:val="C00000"/>
          <w:sz w:val="28"/>
          <w:szCs w:val="28"/>
        </w:rPr>
      </w:pPr>
      <w:r w:rsidRPr="007966EA">
        <w:rPr>
          <w:rFonts w:ascii="Aptos" w:hAnsi="Aptos"/>
          <w:i/>
          <w:iCs/>
          <w:color w:val="C00000"/>
          <w:sz w:val="28"/>
          <w:szCs w:val="28"/>
        </w:rPr>
        <w:t>"To provide the community of Dammeron Valley and the District's designated response area effective, competent, timely, and reliable fire and emergency medical services.</w:t>
      </w:r>
    </w:p>
    <w:p w14:paraId="581A6F34" w14:textId="77777777" w:rsidR="007966EA" w:rsidRPr="007966EA" w:rsidRDefault="007966EA" w:rsidP="007966EA">
      <w:pPr>
        <w:shd w:val="clear" w:color="auto" w:fill="FFFFFF"/>
        <w:jc w:val="center"/>
        <w:textAlignment w:val="baseline"/>
        <w:rPr>
          <w:rFonts w:ascii="Aptos" w:hAnsi="Aptos"/>
          <w:color w:val="C00000"/>
          <w:sz w:val="28"/>
          <w:szCs w:val="28"/>
        </w:rPr>
      </w:pPr>
    </w:p>
    <w:p w14:paraId="09290AEA" w14:textId="77777777" w:rsidR="007966EA" w:rsidRPr="007966EA" w:rsidRDefault="007966EA" w:rsidP="007966EA">
      <w:pPr>
        <w:shd w:val="clear" w:color="auto" w:fill="FFFFFF"/>
        <w:jc w:val="center"/>
        <w:textAlignment w:val="baseline"/>
        <w:rPr>
          <w:rFonts w:ascii="Aptos" w:hAnsi="Aptos"/>
          <w:color w:val="C00000"/>
          <w:sz w:val="28"/>
          <w:szCs w:val="28"/>
        </w:rPr>
      </w:pPr>
      <w:r w:rsidRPr="007966EA">
        <w:rPr>
          <w:rFonts w:ascii="Aptos" w:hAnsi="Aptos"/>
          <w:i/>
          <w:iCs/>
          <w:color w:val="C00000"/>
          <w:sz w:val="28"/>
          <w:szCs w:val="28"/>
        </w:rPr>
        <w:t>To oversee, maintain, and enhance, when possible, the community's park(s)."</w:t>
      </w:r>
    </w:p>
    <w:p w14:paraId="0BBECC36" w14:textId="77777777" w:rsidR="007966EA" w:rsidRPr="007966EA" w:rsidRDefault="007966EA" w:rsidP="00A961AF">
      <w:pPr>
        <w:jc w:val="center"/>
      </w:pPr>
    </w:p>
    <w:sectPr w:rsidR="007966EA" w:rsidRPr="007966EA" w:rsidSect="007611C9">
      <w:headerReference w:type="default" r:id="rId8"/>
      <w:footerReference w:type="default" r:id="rId9"/>
      <w:pgSz w:w="12240" w:h="15840" w:code="1"/>
      <w:pgMar w:top="720" w:right="720" w:bottom="720" w:left="720" w:header="3024" w:footer="129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E00949" w14:textId="77777777" w:rsidR="001431CF" w:rsidRDefault="001431CF" w:rsidP="00717AF4">
      <w:r>
        <w:separator/>
      </w:r>
    </w:p>
  </w:endnote>
  <w:endnote w:type="continuationSeparator" w:id="0">
    <w:p w14:paraId="2AC7635E" w14:textId="77777777" w:rsidR="001431CF" w:rsidRDefault="001431CF" w:rsidP="00717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Proxima Nova Rg">
    <w:altName w:val="Tahoma"/>
    <w:panose1 w:val="020B0604020202020204"/>
    <w:charset w:val="00"/>
    <w:family w:val="auto"/>
    <w:pitch w:val="variable"/>
    <w:sig w:usb0="A00002AF" w:usb1="5000E0F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14947" w14:textId="77777777" w:rsidR="000251FC" w:rsidRDefault="00034D98">
    <w:pPr>
      <w:pStyle w:val="Footer"/>
    </w:pPr>
    <w:r>
      <w:rPr>
        <w:noProof/>
      </w:rPr>
      <mc:AlternateContent>
        <mc:Choice Requires="wps">
          <w:drawing>
            <wp:anchor distT="45720" distB="45720" distL="114300" distR="114300" simplePos="0" relativeHeight="251663360" behindDoc="0" locked="0" layoutInCell="1" allowOverlap="1" wp14:anchorId="7D9E4652" wp14:editId="3BFCBDD6">
              <wp:simplePos x="0" y="0"/>
              <wp:positionH relativeFrom="margin">
                <wp:posOffset>1591310</wp:posOffset>
              </wp:positionH>
              <wp:positionV relativeFrom="paragraph">
                <wp:posOffset>86360</wp:posOffset>
              </wp:positionV>
              <wp:extent cx="4275455" cy="1404620"/>
              <wp:effectExtent l="0" t="0" r="0" b="0"/>
              <wp:wrapSquare wrapText="bothSides"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75455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FDE0D60" w14:textId="77777777" w:rsidR="00AC2B77" w:rsidRPr="00F66503" w:rsidRDefault="00034D98" w:rsidP="00AC2B77">
                          <w:pPr>
                            <w:rPr>
                              <w:rFonts w:ascii="Proxima Nova Rg" w:hAnsi="Proxima Nova Rg"/>
                              <w:sz w:val="22"/>
                              <w:szCs w:val="22"/>
                            </w:rPr>
                          </w:pPr>
                          <w:r w:rsidRPr="00034D98">
                            <w:rPr>
                              <w:rFonts w:ascii="Proxima Nova Rg" w:hAnsi="Proxima Nova Rg"/>
                              <w:sz w:val="22"/>
                              <w:szCs w:val="22"/>
                            </w:rPr>
                            <w:t>1261 Dammeron Valley Drive E. Dammeron Valley, UT 84783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du="http://schemas.microsoft.com/office/word/2023/wordml/word16du">
          <w:pict>
            <v:shapetype w14:anchorId="7D9E465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125.3pt;margin-top:6.8pt;width:336.65pt;height:110.6pt;z-index:251663360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" filled="f" stroked="f">
              <v:textbox style="mso-fit-shape-to-text:t">
                <w:txbxContent>
                  <w:p w14:paraId="1FDE0D60" w14:textId="77777777" w:rsidR="00AC2B77" w:rsidRPr="00F66503" w:rsidRDefault="00034D98" w:rsidP="00AC2B77">
                    <w:pPr>
                      <w:rPr>
                        <w:rFonts w:ascii="Proxima Nova Rg" w:hAnsi="Proxima Nova Rg"/>
                        <w:sz w:val="22"/>
                        <w:szCs w:val="22"/>
                      </w:rPr>
                    </w:pPr>
                    <w:r w:rsidRPr="00034D98">
                      <w:rPr>
                        <w:rFonts w:ascii="Proxima Nova Rg" w:hAnsi="Proxima Nova Rg"/>
                        <w:sz w:val="22"/>
                        <w:szCs w:val="22"/>
                      </w:rPr>
                      <w:t>1261 Dammeron Valley Drive E. Dammeron Valley, UT 84783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45720" distB="45720" distL="114300" distR="114300" simplePos="0" relativeHeight="251666432" behindDoc="0" locked="0" layoutInCell="1" allowOverlap="1" wp14:anchorId="6A0B92EE" wp14:editId="5910ACA5">
              <wp:simplePos x="0" y="0"/>
              <wp:positionH relativeFrom="margin">
                <wp:posOffset>3689350</wp:posOffset>
              </wp:positionH>
              <wp:positionV relativeFrom="paragraph">
                <wp:posOffset>326390</wp:posOffset>
              </wp:positionV>
              <wp:extent cx="1451610" cy="1404620"/>
              <wp:effectExtent l="0" t="0" r="0" b="0"/>
              <wp:wrapSquare wrapText="bothSides"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5161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5DAEB2E" w14:textId="77777777" w:rsidR="00034D98" w:rsidRPr="00F66503" w:rsidRDefault="00034D98" w:rsidP="00AC2B77">
                          <w:pPr>
                            <w:rPr>
                              <w:rFonts w:ascii="Proxima Nova Rg" w:hAnsi="Proxima Nova Rg"/>
                              <w:sz w:val="22"/>
                              <w:szCs w:val="22"/>
                            </w:rPr>
                          </w:pPr>
                          <w:r w:rsidRPr="00034D98">
                            <w:rPr>
                              <w:rFonts w:ascii="Proxima Nova Rg" w:hAnsi="Proxima Nova Rg"/>
                              <w:sz w:val="22"/>
                              <w:szCs w:val="22"/>
                            </w:rPr>
                            <w:t>www.dvfrssd.org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du="http://schemas.microsoft.com/office/word/2023/wordml/word16du">
          <w:pict>
            <v:shape w14:anchorId="6A0B92EE" id="_x0000_s1027" type="#_x0000_t202" style="position:absolute;margin-left:290.5pt;margin-top:25.7pt;width:114.3pt;height:110.6pt;z-index:251666432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" filled="f" stroked="f">
              <v:textbox style="mso-fit-shape-to-text:t">
                <w:txbxContent>
                  <w:p w14:paraId="25DAEB2E" w14:textId="77777777" w:rsidR="00034D98" w:rsidRPr="00F66503" w:rsidRDefault="00034D98" w:rsidP="00AC2B77">
                    <w:pPr>
                      <w:rPr>
                        <w:rFonts w:ascii="Proxima Nova Rg" w:hAnsi="Proxima Nova Rg"/>
                        <w:sz w:val="22"/>
                        <w:szCs w:val="22"/>
                      </w:rPr>
                    </w:pPr>
                    <w:r w:rsidRPr="00034D98">
                      <w:rPr>
                        <w:rFonts w:ascii="Proxima Nova Rg" w:hAnsi="Proxima Nova Rg"/>
                        <w:sz w:val="22"/>
                        <w:szCs w:val="22"/>
                      </w:rPr>
                      <w:t>www.dvfrssd.org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6FBC1D44" wp14:editId="1EBBA60D">
              <wp:simplePos x="0" y="0"/>
              <wp:positionH relativeFrom="margin">
                <wp:posOffset>2159000</wp:posOffset>
              </wp:positionH>
              <wp:positionV relativeFrom="paragraph">
                <wp:posOffset>311556</wp:posOffset>
              </wp:positionV>
              <wp:extent cx="1451610" cy="1404620"/>
              <wp:effectExtent l="0" t="0" r="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5161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CC3DD52" w14:textId="77777777" w:rsidR="00FB0F46" w:rsidRPr="00F66503" w:rsidRDefault="00034D98" w:rsidP="00AC2B77">
                          <w:pPr>
                            <w:rPr>
                              <w:rFonts w:ascii="Proxima Nova Rg" w:hAnsi="Proxima Nova Rg"/>
                              <w:sz w:val="22"/>
                              <w:szCs w:val="22"/>
                            </w:rPr>
                          </w:pPr>
                          <w:r w:rsidRPr="00034D98">
                            <w:rPr>
                              <w:rFonts w:ascii="Proxima Nova Rg" w:hAnsi="Proxima Nova Rg"/>
                              <w:sz w:val="22"/>
                              <w:szCs w:val="22"/>
                            </w:rPr>
                            <w:t>dvfssd@dvfrssd.org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du="http://schemas.microsoft.com/office/word/2023/wordml/word16du">
          <w:pict>
            <v:shape w14:anchorId="6FBC1D44" id="_x0000_s1028" type="#_x0000_t202" style="position:absolute;margin-left:170pt;margin-top:24.55pt;width:114.3pt;height:110.6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" filled="f" stroked="f">
              <v:textbox style="mso-fit-shape-to-text:t">
                <w:txbxContent>
                  <w:p w14:paraId="0CC3DD52" w14:textId="77777777" w:rsidR="00FB0F46" w:rsidRPr="00F66503" w:rsidRDefault="00034D98" w:rsidP="00AC2B77">
                    <w:pPr>
                      <w:rPr>
                        <w:rFonts w:ascii="Proxima Nova Rg" w:hAnsi="Proxima Nova Rg"/>
                        <w:sz w:val="22"/>
                        <w:szCs w:val="22"/>
                      </w:rPr>
                    </w:pPr>
                    <w:r w:rsidRPr="00034D98">
                      <w:rPr>
                        <w:rFonts w:ascii="Proxima Nova Rg" w:hAnsi="Proxima Nova Rg"/>
                        <w:sz w:val="22"/>
                        <w:szCs w:val="22"/>
                      </w:rPr>
                      <w:t>dvfssd@dvfrssd.org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30DE19" w14:textId="77777777" w:rsidR="001431CF" w:rsidRDefault="001431CF" w:rsidP="00717AF4">
      <w:r>
        <w:separator/>
      </w:r>
    </w:p>
  </w:footnote>
  <w:footnote w:type="continuationSeparator" w:id="0">
    <w:p w14:paraId="73E450C4" w14:textId="77777777" w:rsidR="001431CF" w:rsidRDefault="001431CF" w:rsidP="00717A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8E98B0" w14:textId="77777777" w:rsidR="00FB0F46" w:rsidRDefault="00034D98">
    <w:pPr>
      <w:pStyle w:val="Header"/>
    </w:pPr>
    <w:r>
      <w:rPr>
        <w:noProof/>
      </w:rPr>
      <w:drawing>
        <wp:anchor distT="0" distB="0" distL="114300" distR="114300" simplePos="0" relativeHeight="251664384" behindDoc="1" locked="0" layoutInCell="1" allowOverlap="1" wp14:anchorId="770AED92" wp14:editId="7948EC4D">
          <wp:simplePos x="0" y="0"/>
          <wp:positionH relativeFrom="page">
            <wp:align>right</wp:align>
          </wp:positionH>
          <wp:positionV relativeFrom="paragraph">
            <wp:posOffset>-1915160</wp:posOffset>
          </wp:positionV>
          <wp:extent cx="7764145" cy="10052050"/>
          <wp:effectExtent l="0" t="0" r="8255" b="635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etterhead-Blank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4145" cy="100520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CBAE635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spacing w:val="0"/>
      </w:rPr>
    </w:lvl>
  </w:abstractNum>
  <w:num w:numId="1" w16cid:durableId="6140187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6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61AF"/>
    <w:rsid w:val="00005073"/>
    <w:rsid w:val="000251FC"/>
    <w:rsid w:val="00034D98"/>
    <w:rsid w:val="00051154"/>
    <w:rsid w:val="0009727F"/>
    <w:rsid w:val="000B6ADC"/>
    <w:rsid w:val="001431CF"/>
    <w:rsid w:val="0021499D"/>
    <w:rsid w:val="002545DA"/>
    <w:rsid w:val="00281672"/>
    <w:rsid w:val="00282659"/>
    <w:rsid w:val="002F5BCA"/>
    <w:rsid w:val="00333D1D"/>
    <w:rsid w:val="003518BE"/>
    <w:rsid w:val="003F27FD"/>
    <w:rsid w:val="00401F46"/>
    <w:rsid w:val="00517988"/>
    <w:rsid w:val="00527D3C"/>
    <w:rsid w:val="00544B53"/>
    <w:rsid w:val="005852E2"/>
    <w:rsid w:val="005A06F9"/>
    <w:rsid w:val="005C076F"/>
    <w:rsid w:val="005E0904"/>
    <w:rsid w:val="00680DC1"/>
    <w:rsid w:val="0068651E"/>
    <w:rsid w:val="006F2328"/>
    <w:rsid w:val="00717AF4"/>
    <w:rsid w:val="007611C9"/>
    <w:rsid w:val="007966EA"/>
    <w:rsid w:val="007B7F42"/>
    <w:rsid w:val="00812C64"/>
    <w:rsid w:val="009A1C66"/>
    <w:rsid w:val="00A27009"/>
    <w:rsid w:val="00A961AF"/>
    <w:rsid w:val="00AC2B77"/>
    <w:rsid w:val="00B27D51"/>
    <w:rsid w:val="00B672F4"/>
    <w:rsid w:val="00C06A6C"/>
    <w:rsid w:val="00C525B7"/>
    <w:rsid w:val="00D32DD4"/>
    <w:rsid w:val="00E046E2"/>
    <w:rsid w:val="00E40CF6"/>
    <w:rsid w:val="00F66503"/>
    <w:rsid w:val="00F7335B"/>
    <w:rsid w:val="00F80A14"/>
    <w:rsid w:val="00F83148"/>
    <w:rsid w:val="00FB0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66A3952"/>
  <w15:chartTrackingRefBased/>
  <w15:docId w15:val="{7B768345-243D-4D77-BDFB-569ACA7989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E09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717AF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17AF4"/>
  </w:style>
  <w:style w:type="paragraph" w:styleId="Footer">
    <w:name w:val="footer"/>
    <w:basedOn w:val="Normal"/>
    <w:link w:val="FooterChar"/>
    <w:uiPriority w:val="99"/>
    <w:unhideWhenUsed/>
    <w:rsid w:val="00717AF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17AF4"/>
  </w:style>
  <w:style w:type="paragraph" w:styleId="BodyTextIndent">
    <w:name w:val="Body Text Indent"/>
    <w:basedOn w:val="Normal"/>
    <w:link w:val="BodyTextIndentChar"/>
    <w:rsid w:val="005E0904"/>
    <w:pPr>
      <w:spacing w:line="273" w:lineRule="exact"/>
      <w:ind w:firstLine="720"/>
    </w:pPr>
    <w:rPr>
      <w:snapToGrid w:val="0"/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5E0904"/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DeltaViewInsertion">
    <w:name w:val="DeltaView Insertion"/>
    <w:rsid w:val="005E0904"/>
    <w:rPr>
      <w:color w:val="0000FF"/>
      <w:spacing w:val="0"/>
      <w:u w:val="double"/>
    </w:rPr>
  </w:style>
  <w:style w:type="character" w:customStyle="1" w:styleId="emailstyle16">
    <w:name w:val="emailstyle16"/>
    <w:semiHidden/>
    <w:rsid w:val="005E0904"/>
    <w:rPr>
      <w:rFonts w:ascii="Arial" w:hAnsi="Arial" w:cs="Arial"/>
      <w:color w:val="000000"/>
      <w:sz w:val="20"/>
    </w:rPr>
  </w:style>
  <w:style w:type="character" w:styleId="Hyperlink">
    <w:name w:val="Hyperlink"/>
    <w:basedOn w:val="DefaultParagraphFont"/>
    <w:uiPriority w:val="99"/>
    <w:unhideWhenUsed/>
    <w:rsid w:val="0000507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0507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dvfssd@dvfrssd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hell\OneDrive\Documents\Custom%20Office%20Templates\DVFRSSD%20Letterhead%20-%20April2024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C:\Users\shell\OneDrive\Documents\Custom Office Templates\DVFRSSD Letterhead - April2024.dotx</Template>
  <TotalTime>1</TotalTime>
  <Pages>1</Pages>
  <Words>169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</dc:creator>
  <cp:keywords/>
  <dc:description/>
  <cp:lastModifiedBy>Pat Johnson</cp:lastModifiedBy>
  <cp:revision>2</cp:revision>
  <dcterms:created xsi:type="dcterms:W3CDTF">2024-11-08T03:27:00Z</dcterms:created>
  <dcterms:modified xsi:type="dcterms:W3CDTF">2024-11-08T03:27:00Z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db214edb-478f-4504-9605-bbf0530cc800</vt:lpwstr>
  </property>
</Properties>
</file>