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0AA32" w14:textId="77777777" w:rsidR="00CD0BD3" w:rsidRDefault="00CD0BD3" w:rsidP="00BB2430">
      <w:pPr>
        <w:spacing w:after="0"/>
        <w:jc w:val="center"/>
        <w:rPr>
          <w:sz w:val="36"/>
          <w:szCs w:val="36"/>
        </w:rPr>
      </w:pPr>
    </w:p>
    <w:p w14:paraId="22303B6C" w14:textId="0ACEA85A" w:rsidR="00F21C54" w:rsidRDefault="00F21C54" w:rsidP="00BB2430">
      <w:pPr>
        <w:spacing w:after="0"/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 w:rsidR="0047077B"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Agenda </w:t>
      </w:r>
      <w:r w:rsidR="000710E6">
        <w:rPr>
          <w:sz w:val="36"/>
          <w:szCs w:val="36"/>
        </w:rPr>
        <w:t>October</w:t>
      </w:r>
      <w:r w:rsidR="00921236">
        <w:rPr>
          <w:sz w:val="36"/>
          <w:szCs w:val="36"/>
        </w:rPr>
        <w:t xml:space="preserve"> </w:t>
      </w:r>
      <w:r w:rsidR="0097676B">
        <w:rPr>
          <w:sz w:val="36"/>
          <w:szCs w:val="36"/>
        </w:rPr>
        <w:t>29</w:t>
      </w:r>
      <w:r>
        <w:rPr>
          <w:sz w:val="36"/>
          <w:szCs w:val="36"/>
        </w:rPr>
        <w:t>th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</w:p>
    <w:p w14:paraId="63804140" w14:textId="77777777" w:rsidR="00265FDC" w:rsidRPr="003843B3" w:rsidRDefault="00265FDC" w:rsidP="00BB2430">
      <w:pPr>
        <w:spacing w:after="0"/>
        <w:jc w:val="center"/>
        <w:rPr>
          <w:sz w:val="36"/>
          <w:szCs w:val="36"/>
        </w:rPr>
      </w:pPr>
    </w:p>
    <w:p w14:paraId="2F645BE7" w14:textId="77777777" w:rsidR="00F21C54" w:rsidRPr="00941A6C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Call to order/roll call/pledg</w:t>
      </w:r>
      <w:r>
        <w:rPr>
          <w:sz w:val="28"/>
          <w:szCs w:val="28"/>
        </w:rPr>
        <w:t>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  <w:t>Ryan Andersen, Chair</w:t>
      </w:r>
      <w:r>
        <w:rPr>
          <w:sz w:val="28"/>
          <w:szCs w:val="28"/>
        </w:rPr>
        <w:tab/>
      </w:r>
    </w:p>
    <w:p w14:paraId="38267334" w14:textId="7777777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Approval of Agenda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7EAFB625" w14:textId="4EA3095F" w:rsidR="0097676B" w:rsidRPr="00941A6C" w:rsidRDefault="0097676B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-Discussion and vote, </w:t>
      </w:r>
      <w:r w:rsidR="00EE5828">
        <w:rPr>
          <w:sz w:val="28"/>
          <w:szCs w:val="28"/>
        </w:rPr>
        <w:t>tr</w:t>
      </w:r>
      <w:r w:rsidR="004B41C6">
        <w:rPr>
          <w:sz w:val="28"/>
          <w:szCs w:val="28"/>
        </w:rPr>
        <w:t xml:space="preserve">ansfer funds from Capital </w:t>
      </w:r>
      <w:r w:rsidR="008837DE">
        <w:rPr>
          <w:sz w:val="28"/>
          <w:szCs w:val="28"/>
        </w:rPr>
        <w:t xml:space="preserve">Fund </w:t>
      </w:r>
      <w:r w:rsidR="004B41C6">
        <w:rPr>
          <w:sz w:val="28"/>
          <w:szCs w:val="28"/>
        </w:rPr>
        <w:t xml:space="preserve">to Operating Fund </w:t>
      </w:r>
      <w:r w:rsidR="008837DE">
        <w:rPr>
          <w:sz w:val="28"/>
          <w:szCs w:val="28"/>
        </w:rPr>
        <w:tab/>
      </w:r>
      <w:r w:rsidR="008837DE">
        <w:rPr>
          <w:sz w:val="28"/>
          <w:szCs w:val="28"/>
        </w:rPr>
        <w:tab/>
      </w:r>
      <w:r w:rsidR="008837DE">
        <w:rPr>
          <w:sz w:val="28"/>
          <w:szCs w:val="28"/>
        </w:rPr>
        <w:tab/>
      </w:r>
      <w:r w:rsidR="00E46A86">
        <w:rPr>
          <w:sz w:val="28"/>
          <w:szCs w:val="28"/>
        </w:rPr>
        <w:t>Ryan Andersen, Chair</w:t>
      </w:r>
    </w:p>
    <w:p w14:paraId="77AFD951" w14:textId="7777777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-Public Comment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19031955" w14:textId="0496A9B4" w:rsidR="00D2393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-Adjournment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5680A8F4" w14:textId="77777777" w:rsidR="00B620FB" w:rsidRDefault="00B620FB" w:rsidP="00316B2E">
      <w:pPr>
        <w:spacing w:after="0" w:line="240" w:lineRule="atLeast"/>
        <w:rPr>
          <w:sz w:val="28"/>
          <w:szCs w:val="28"/>
        </w:rPr>
      </w:pPr>
    </w:p>
    <w:p w14:paraId="455A14EE" w14:textId="77777777" w:rsidR="00047B58" w:rsidRDefault="00047B58" w:rsidP="00316B2E">
      <w:pPr>
        <w:spacing w:after="0" w:line="240" w:lineRule="atLeast"/>
        <w:rPr>
          <w:sz w:val="28"/>
          <w:szCs w:val="28"/>
        </w:rPr>
      </w:pPr>
    </w:p>
    <w:p w14:paraId="2DB61A52" w14:textId="77777777" w:rsidR="00287D0F" w:rsidRDefault="00287D0F" w:rsidP="00316B2E">
      <w:pPr>
        <w:spacing w:after="0" w:line="240" w:lineRule="atLeast"/>
        <w:rPr>
          <w:sz w:val="28"/>
          <w:szCs w:val="28"/>
        </w:rPr>
      </w:pPr>
    </w:p>
    <w:p w14:paraId="752D93C1" w14:textId="4222E237" w:rsidR="00FD5769" w:rsidRDefault="00287D0F" w:rsidP="00287D0F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Our Mission:</w:t>
      </w:r>
    </w:p>
    <w:p w14:paraId="6263A686" w14:textId="77777777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287D0F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"To provide the community of Dammeron Valley and the District's designated response area effective, competent, timely, and reliable fire and emergency medical services.</w:t>
      </w:r>
    </w:p>
    <w:p w14:paraId="23F83E05" w14:textId="77777777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</w:p>
    <w:p w14:paraId="4CC7D225" w14:textId="70FD7A8A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287D0F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To oversee, maintain, and enhance, when possible, the community's park(s)."</w:t>
      </w:r>
    </w:p>
    <w:sectPr w:rsidR="00D23934" w:rsidRPr="00287D0F" w:rsidSect="00F21C54">
      <w:headerReference w:type="default" r:id="rId7"/>
      <w:footerReference w:type="default" r:id="rId8"/>
      <w:pgSz w:w="15840" w:h="12240" w:orient="landscape" w:code="1"/>
      <w:pgMar w:top="720" w:right="720" w:bottom="720" w:left="720" w:header="3024" w:footer="129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69C666" w14:textId="77777777" w:rsidR="006E4A12" w:rsidRDefault="006E4A12" w:rsidP="00717AF4">
      <w:r>
        <w:separator/>
      </w:r>
    </w:p>
  </w:endnote>
  <w:endnote w:type="continuationSeparator" w:id="0">
    <w:p w14:paraId="38A27362" w14:textId="77777777" w:rsidR="006E4A12" w:rsidRDefault="006E4A12" w:rsidP="00717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 Rg">
    <w:altName w:val="Tahoma"/>
    <w:panose1 w:val="020B0604020202020204"/>
    <w:charset w:val="00"/>
    <w:family w:val="auto"/>
    <w:pitch w:val="variable"/>
    <w:sig w:usb0="A00002A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D3B60" w14:textId="77777777" w:rsidR="000251FC" w:rsidRDefault="00F21C5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6432" behindDoc="0" locked="0" layoutInCell="1" allowOverlap="1" wp14:anchorId="312A8970" wp14:editId="47E74A14">
              <wp:simplePos x="0" y="0"/>
              <wp:positionH relativeFrom="margin">
                <wp:posOffset>3688080</wp:posOffset>
              </wp:positionH>
              <wp:positionV relativeFrom="paragraph">
                <wp:posOffset>327660</wp:posOffset>
              </wp:positionV>
              <wp:extent cx="267462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462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CFB9ED" w14:textId="77777777" w:rsidR="00034D98" w:rsidRPr="00F66503" w:rsidRDefault="00F21C54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www.dvfrssd.org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type w14:anchorId="312A89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4pt;margin-top:25.8pt;width:210.6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" filled="f" stroked="f">
              <v:textbox style="mso-fit-shape-to-text:t">
                <w:txbxContent>
                  <w:p w14:paraId="0ECFB9ED" w14:textId="77777777" w:rsidR="00034D98" w:rsidRPr="00F66503" w:rsidRDefault="00F21C54" w:rsidP="00AC2B77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www.dvfrssd.org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A8B9C23" wp14:editId="38F1D94F">
              <wp:simplePos x="0" y="0"/>
              <wp:positionH relativeFrom="margin">
                <wp:posOffset>1592580</wp:posOffset>
              </wp:positionH>
              <wp:positionV relativeFrom="paragraph">
                <wp:posOffset>83820</wp:posOffset>
              </wp:positionV>
              <wp:extent cx="5958840" cy="29718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58840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60482" w14:textId="77777777" w:rsidR="00AC2B77" w:rsidRPr="00F66503" w:rsidRDefault="00F21C54" w:rsidP="00F21C54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           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1261 Dammeron Valley Drive E. Dammeron Valley, UT 84783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5A8B9C23" id="_x0000_s1027" type="#_x0000_t202" style="position:absolute;margin-left:125.4pt;margin-top:6.6pt;width:469.2pt;height:23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" filled="f" stroked="f">
              <v:textbox>
                <w:txbxContent>
                  <w:p w14:paraId="42760482" w14:textId="77777777" w:rsidR="00AC2B77" w:rsidRPr="00F66503" w:rsidRDefault="00F21C54" w:rsidP="00F21C54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           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1261 Dammeron Valley Drive E. Dammeron Valley, UT 84783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0F11CA8B" wp14:editId="3893F1D7">
              <wp:simplePos x="0" y="0"/>
              <wp:positionH relativeFrom="margin">
                <wp:posOffset>2159000</wp:posOffset>
              </wp:positionH>
              <wp:positionV relativeFrom="paragraph">
                <wp:posOffset>311556</wp:posOffset>
              </wp:positionV>
              <wp:extent cx="145161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CE0EED" w14:textId="77777777" w:rsidR="00FB0F46" w:rsidRPr="00F66503" w:rsidRDefault="00FB0F46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 w14:anchorId="0F11CA8B" id="_x0000_s1028" type="#_x0000_t202" style="position:absolute;margin-left:170pt;margin-top:24.55pt;width:114.3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" filled="f" stroked="f">
              <v:textbox style="mso-fit-shape-to-text:t">
                <w:txbxContent>
                  <w:p w14:paraId="2ACE0EED" w14:textId="77777777" w:rsidR="00FB0F46" w:rsidRPr="00F66503" w:rsidRDefault="00FB0F46" w:rsidP="00AC2B77">
                    <w:pPr>
                      <w:rPr>
                        <w:rFonts w:ascii="Proxima Nova Rg" w:hAnsi="Proxima Nova Rg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8CAB00" w14:textId="77777777" w:rsidR="006E4A12" w:rsidRDefault="006E4A12" w:rsidP="00717AF4">
      <w:r>
        <w:separator/>
      </w:r>
    </w:p>
  </w:footnote>
  <w:footnote w:type="continuationSeparator" w:id="0">
    <w:p w14:paraId="18E42914" w14:textId="77777777" w:rsidR="006E4A12" w:rsidRDefault="006E4A12" w:rsidP="00717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CD4EA" w14:textId="77777777" w:rsidR="00FB0F46" w:rsidRDefault="00034D98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4664B231" wp14:editId="2014D712">
          <wp:simplePos x="0" y="0"/>
          <wp:positionH relativeFrom="margin">
            <wp:align>center</wp:align>
          </wp:positionH>
          <wp:positionV relativeFrom="paragraph">
            <wp:posOffset>-1922780</wp:posOffset>
          </wp:positionV>
          <wp:extent cx="7764145" cy="1005205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-Blan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145" cy="10052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BAE63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pacing w:val="0"/>
      </w:rPr>
    </w:lvl>
  </w:abstractNum>
  <w:num w:numId="1" w16cid:durableId="614018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C54"/>
    <w:rsid w:val="00000C8C"/>
    <w:rsid w:val="000251FC"/>
    <w:rsid w:val="00030ACA"/>
    <w:rsid w:val="00034D98"/>
    <w:rsid w:val="00047B58"/>
    <w:rsid w:val="000710E6"/>
    <w:rsid w:val="00091E88"/>
    <w:rsid w:val="0009727F"/>
    <w:rsid w:val="000F2D1B"/>
    <w:rsid w:val="00105184"/>
    <w:rsid w:val="001771FA"/>
    <w:rsid w:val="001A14B2"/>
    <w:rsid w:val="001F54CC"/>
    <w:rsid w:val="00250C11"/>
    <w:rsid w:val="002545DA"/>
    <w:rsid w:val="00265FDC"/>
    <w:rsid w:val="00281672"/>
    <w:rsid w:val="00282659"/>
    <w:rsid w:val="00287D0F"/>
    <w:rsid w:val="002B2552"/>
    <w:rsid w:val="00302715"/>
    <w:rsid w:val="003124B2"/>
    <w:rsid w:val="00316B2E"/>
    <w:rsid w:val="003518BE"/>
    <w:rsid w:val="00370EE9"/>
    <w:rsid w:val="003C15F1"/>
    <w:rsid w:val="003F27FD"/>
    <w:rsid w:val="00401F46"/>
    <w:rsid w:val="004534F2"/>
    <w:rsid w:val="0047077B"/>
    <w:rsid w:val="00497287"/>
    <w:rsid w:val="0049771F"/>
    <w:rsid w:val="004B41C6"/>
    <w:rsid w:val="004D0F34"/>
    <w:rsid w:val="00517988"/>
    <w:rsid w:val="005918C2"/>
    <w:rsid w:val="005A06F9"/>
    <w:rsid w:val="005E0904"/>
    <w:rsid w:val="005E5EEC"/>
    <w:rsid w:val="00631A31"/>
    <w:rsid w:val="0068651E"/>
    <w:rsid w:val="006B6579"/>
    <w:rsid w:val="006E4A12"/>
    <w:rsid w:val="006F2328"/>
    <w:rsid w:val="006F4B4E"/>
    <w:rsid w:val="007165B3"/>
    <w:rsid w:val="00717AF4"/>
    <w:rsid w:val="00730A23"/>
    <w:rsid w:val="007611C9"/>
    <w:rsid w:val="007A1916"/>
    <w:rsid w:val="007A2A47"/>
    <w:rsid w:val="00812C64"/>
    <w:rsid w:val="00813FA1"/>
    <w:rsid w:val="00842C8E"/>
    <w:rsid w:val="008837DE"/>
    <w:rsid w:val="008849C9"/>
    <w:rsid w:val="008A449B"/>
    <w:rsid w:val="008A7166"/>
    <w:rsid w:val="00921236"/>
    <w:rsid w:val="00975412"/>
    <w:rsid w:val="0097676B"/>
    <w:rsid w:val="00993D86"/>
    <w:rsid w:val="009E7AD9"/>
    <w:rsid w:val="00A27009"/>
    <w:rsid w:val="00A37127"/>
    <w:rsid w:val="00A8150C"/>
    <w:rsid w:val="00AC2B77"/>
    <w:rsid w:val="00B17673"/>
    <w:rsid w:val="00B25024"/>
    <w:rsid w:val="00B620FB"/>
    <w:rsid w:val="00B672F4"/>
    <w:rsid w:val="00B764A7"/>
    <w:rsid w:val="00BB2430"/>
    <w:rsid w:val="00BC5A51"/>
    <w:rsid w:val="00C131CA"/>
    <w:rsid w:val="00C15D2A"/>
    <w:rsid w:val="00C87B39"/>
    <w:rsid w:val="00C97259"/>
    <w:rsid w:val="00CD0BD3"/>
    <w:rsid w:val="00D23934"/>
    <w:rsid w:val="00D34C1A"/>
    <w:rsid w:val="00D60939"/>
    <w:rsid w:val="00E2283B"/>
    <w:rsid w:val="00E34754"/>
    <w:rsid w:val="00E40CF6"/>
    <w:rsid w:val="00E46A86"/>
    <w:rsid w:val="00EB34CC"/>
    <w:rsid w:val="00EE5828"/>
    <w:rsid w:val="00EE6C78"/>
    <w:rsid w:val="00F21C54"/>
    <w:rsid w:val="00F66503"/>
    <w:rsid w:val="00FB0F46"/>
    <w:rsid w:val="00FD5769"/>
    <w:rsid w:val="00FF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1BE4AF"/>
  <w15:chartTrackingRefBased/>
  <w15:docId w15:val="{4BE76CFC-9F58-47EC-A9C1-120920A3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17AF4"/>
  </w:style>
  <w:style w:type="paragraph" w:styleId="Footer">
    <w:name w:val="footer"/>
    <w:basedOn w:val="Normal"/>
    <w:link w:val="FooterChar"/>
    <w:uiPriority w:val="99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17AF4"/>
  </w:style>
  <w:style w:type="paragraph" w:styleId="BodyTextIndent">
    <w:name w:val="Body Text Indent"/>
    <w:basedOn w:val="Normal"/>
    <w:link w:val="BodyTextIndentChar"/>
    <w:rsid w:val="005E0904"/>
    <w:pPr>
      <w:spacing w:after="0" w:line="273" w:lineRule="exact"/>
      <w:ind w:firstLine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5E0904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DeltaViewInsertion">
    <w:name w:val="DeltaView Insertion"/>
    <w:rsid w:val="005E0904"/>
    <w:rPr>
      <w:color w:val="0000FF"/>
      <w:spacing w:val="0"/>
      <w:u w:val="double"/>
    </w:rPr>
  </w:style>
  <w:style w:type="character" w:customStyle="1" w:styleId="emailstyle16">
    <w:name w:val="emailstyle16"/>
    <w:semiHidden/>
    <w:rsid w:val="005E0904"/>
    <w:rPr>
      <w:rFonts w:ascii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43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OneDrive\Documents\Custom%20Office%20Templates\DVFRSSD%20Letterhead%20-%20April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C:\Users\shell\OneDrive\Documents\Custom Office Templates\DVFRSSD Letterhead - April2024.dotx</Template>
  <TotalTime>0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</dc:creator>
  <cp:keywords/>
  <dc:description/>
  <cp:lastModifiedBy>Pat Johnson</cp:lastModifiedBy>
  <cp:revision>2</cp:revision>
  <dcterms:created xsi:type="dcterms:W3CDTF">2024-10-28T17:08:00Z</dcterms:created>
  <dcterms:modified xsi:type="dcterms:W3CDTF">2024-10-28T17:08:00Z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db214edb-478f-4504-9605-bbf0530cc800</vt:lpwstr>
  </property>
</Properties>
</file>