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3B6C" w14:textId="57BA359A" w:rsidR="00F21C54" w:rsidRDefault="00F21C54" w:rsidP="00BB2430">
      <w:pPr>
        <w:spacing w:after="0"/>
        <w:jc w:val="center"/>
        <w:rPr>
          <w:sz w:val="36"/>
          <w:szCs w:val="36"/>
        </w:rPr>
      </w:pPr>
      <w:r w:rsidRPr="00BB6669">
        <w:rPr>
          <w:sz w:val="36"/>
          <w:szCs w:val="36"/>
        </w:rPr>
        <w:t>DVF</w:t>
      </w:r>
      <w:r w:rsidR="0047077B">
        <w:rPr>
          <w:sz w:val="36"/>
          <w:szCs w:val="36"/>
        </w:rPr>
        <w:t xml:space="preserve"> </w:t>
      </w:r>
      <w:r w:rsidRPr="00BB6669">
        <w:rPr>
          <w:sz w:val="36"/>
          <w:szCs w:val="36"/>
        </w:rPr>
        <w:t xml:space="preserve">SSD Agenda </w:t>
      </w:r>
      <w:r w:rsidR="000710E6">
        <w:rPr>
          <w:sz w:val="36"/>
          <w:szCs w:val="36"/>
        </w:rPr>
        <w:t>October</w:t>
      </w:r>
      <w:r w:rsidR="00921236">
        <w:rPr>
          <w:sz w:val="36"/>
          <w:szCs w:val="36"/>
        </w:rPr>
        <w:t xml:space="preserve"> </w:t>
      </w:r>
      <w:r w:rsidR="000710E6">
        <w:rPr>
          <w:sz w:val="36"/>
          <w:szCs w:val="36"/>
        </w:rPr>
        <w:t>17</w:t>
      </w:r>
      <w:r>
        <w:rPr>
          <w:sz w:val="36"/>
          <w:szCs w:val="36"/>
        </w:rPr>
        <w:t>th</w:t>
      </w:r>
      <w:r w:rsidRPr="00BB6669">
        <w:rPr>
          <w:sz w:val="36"/>
          <w:szCs w:val="36"/>
        </w:rPr>
        <w:t>, 202</w:t>
      </w:r>
      <w:r>
        <w:rPr>
          <w:sz w:val="36"/>
          <w:szCs w:val="36"/>
        </w:rPr>
        <w:t>4</w:t>
      </w:r>
    </w:p>
    <w:p w14:paraId="63804140" w14:textId="77777777" w:rsidR="00265FDC" w:rsidRPr="003843B3" w:rsidRDefault="00265FDC" w:rsidP="00BB2430">
      <w:pPr>
        <w:spacing w:after="0"/>
        <w:jc w:val="center"/>
        <w:rPr>
          <w:sz w:val="36"/>
          <w:szCs w:val="36"/>
        </w:rPr>
      </w:pPr>
    </w:p>
    <w:p w14:paraId="2F645BE7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call/pledg</w:t>
      </w:r>
      <w:r>
        <w:rPr>
          <w:sz w:val="28"/>
          <w:szCs w:val="28"/>
        </w:rPr>
        <w:t>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  <w:t>Ryan Andersen, Chair</w:t>
      </w:r>
      <w:r>
        <w:rPr>
          <w:sz w:val="28"/>
          <w:szCs w:val="28"/>
        </w:rPr>
        <w:tab/>
      </w:r>
    </w:p>
    <w:p w14:paraId="38267334" w14:textId="77777777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4859FBB" w14:textId="50295009" w:rsidR="00F21C54" w:rsidRDefault="00F21C54" w:rsidP="00316B2E">
      <w:pPr>
        <w:spacing w:after="0" w:line="24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Approval of </w:t>
      </w:r>
      <w:r>
        <w:rPr>
          <w:sz w:val="28"/>
          <w:szCs w:val="28"/>
        </w:rPr>
        <w:t>Prior</w:t>
      </w:r>
      <w:r w:rsidRPr="00941A6C">
        <w:rPr>
          <w:sz w:val="28"/>
          <w:szCs w:val="28"/>
        </w:rPr>
        <w:t xml:space="preserve"> Meeting </w:t>
      </w:r>
      <w:r>
        <w:rPr>
          <w:sz w:val="28"/>
          <w:szCs w:val="28"/>
        </w:rPr>
        <w:t>Minutes</w:t>
      </w:r>
      <w:r w:rsidR="009E7AD9">
        <w:rPr>
          <w:sz w:val="28"/>
          <w:szCs w:val="28"/>
        </w:rPr>
        <w:t xml:space="preserve"> (September 18, October </w:t>
      </w:r>
      <w:r w:rsidR="00730A23">
        <w:rPr>
          <w:sz w:val="28"/>
          <w:szCs w:val="28"/>
        </w:rPr>
        <w:t>9)</w:t>
      </w:r>
      <w:r w:rsidR="005918C2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54DA877" w14:textId="77777777" w:rsidR="00F21C54" w:rsidRDefault="00F21C54" w:rsidP="00316B2E">
      <w:pPr>
        <w:spacing w:after="0" w:line="24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Treasurer’s </w:t>
      </w:r>
      <w:r>
        <w:rPr>
          <w:sz w:val="28"/>
          <w:szCs w:val="28"/>
        </w:rPr>
        <w:t>R</w:t>
      </w:r>
      <w:r w:rsidRPr="00941A6C">
        <w:rPr>
          <w:sz w:val="28"/>
          <w:szCs w:val="28"/>
        </w:rPr>
        <w:t>eport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David Fulford, Treasurer</w:t>
      </w:r>
    </w:p>
    <w:p w14:paraId="1484C14A" w14:textId="57C6B623" w:rsidR="00302715" w:rsidRDefault="00302715" w:rsidP="00316B2E">
      <w:pPr>
        <w:spacing w:after="0" w:line="240" w:lineRule="atLeast"/>
        <w:contextualSpacing/>
        <w:rPr>
          <w:sz w:val="28"/>
          <w:szCs w:val="28"/>
        </w:rPr>
      </w:pPr>
      <w:r>
        <w:rPr>
          <w:sz w:val="28"/>
          <w:szCs w:val="28"/>
        </w:rPr>
        <w:t>-Life</w:t>
      </w:r>
      <w:r w:rsidR="00370EE9">
        <w:rPr>
          <w:sz w:val="28"/>
          <w:szCs w:val="28"/>
        </w:rPr>
        <w:t xml:space="preserve"> </w:t>
      </w:r>
      <w:r>
        <w:rPr>
          <w:sz w:val="28"/>
          <w:szCs w:val="28"/>
        </w:rPr>
        <w:t>Saving Award presentation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D’Ambrosio, Battalion Chief</w:t>
      </w:r>
    </w:p>
    <w:p w14:paraId="1F44CDC6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>
        <w:rPr>
          <w:sz w:val="28"/>
          <w:szCs w:val="28"/>
        </w:rPr>
        <w:t>’s R</w:t>
      </w:r>
      <w:r w:rsidRPr="00941A6C">
        <w:rPr>
          <w:sz w:val="28"/>
          <w:szCs w:val="28"/>
        </w:rPr>
        <w:t>eport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D’Ambrosio, Battalion Chief</w:t>
      </w:r>
    </w:p>
    <w:p w14:paraId="40AB11A1" w14:textId="50AE8207" w:rsidR="00842C8E" w:rsidRDefault="00842C8E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-Announcement, budget presentation and public hearing dates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0B4EB33" w14:textId="4A804A04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 xml:space="preserve">Dammeron Valley Helping Hands </w:t>
      </w:r>
      <w:r>
        <w:rPr>
          <w:sz w:val="28"/>
          <w:szCs w:val="28"/>
        </w:rPr>
        <w:t>U</w:t>
      </w:r>
      <w:r w:rsidRPr="00941A6C">
        <w:rPr>
          <w:sz w:val="28"/>
          <w:szCs w:val="28"/>
        </w:rPr>
        <w:t>pdate</w:t>
      </w:r>
      <w:r w:rsidRPr="00941A6C">
        <w:rPr>
          <w:sz w:val="28"/>
          <w:szCs w:val="28"/>
        </w:rPr>
        <w:tab/>
      </w:r>
      <w:r w:rsidRPr="00941A6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</w:t>
      </w:r>
      <w:r w:rsidR="00497287">
        <w:rPr>
          <w:sz w:val="28"/>
          <w:szCs w:val="28"/>
        </w:rPr>
        <w:t>hair</w:t>
      </w:r>
    </w:p>
    <w:p w14:paraId="77AFD951" w14:textId="7777777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19031955" w14:textId="0496A9B4" w:rsidR="00D2393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5680A8F4" w14:textId="77777777" w:rsidR="00B620FB" w:rsidRDefault="00B620FB" w:rsidP="00316B2E">
      <w:pPr>
        <w:spacing w:after="0" w:line="240" w:lineRule="atLeast"/>
        <w:rPr>
          <w:sz w:val="28"/>
          <w:szCs w:val="28"/>
        </w:rPr>
      </w:pPr>
    </w:p>
    <w:p w14:paraId="2DB61A52" w14:textId="77777777" w:rsidR="00287D0F" w:rsidRDefault="00287D0F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Default="00287D0F" w:rsidP="00287D0F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Our Mission:</w:t>
      </w:r>
    </w:p>
    <w:p w14:paraId="6263A686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"To provide the community of Dammeron Valley and the District's designated response area effective, competent, timely, and reliable fire and emergency medical services.</w:t>
      </w:r>
    </w:p>
    <w:p w14:paraId="23F83E05" w14:textId="77777777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</w:p>
    <w:p w14:paraId="4CC7D225" w14:textId="70FD7A8A" w:rsidR="00D23934" w:rsidRPr="00287D0F" w:rsidRDefault="00D23934" w:rsidP="00FD5769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8"/>
          <w:szCs w:val="28"/>
        </w:rPr>
      </w:pPr>
      <w:r w:rsidRPr="00287D0F">
        <w:rPr>
          <w:rFonts w:ascii="Aptos" w:eastAsia="Times New Roman" w:hAnsi="Aptos" w:cs="Times New Roman"/>
          <w:i/>
          <w:iCs/>
          <w:color w:val="C00000"/>
          <w:sz w:val="28"/>
          <w:szCs w:val="28"/>
        </w:rPr>
        <w:t>To oversee, maintain, and enhance, when possible, the community's park(s)."</w:t>
      </w:r>
    </w:p>
    <w:sectPr w:rsidR="00D23934" w:rsidRPr="00287D0F" w:rsidSect="00F21C54">
      <w:headerReference w:type="default" r:id="rId7"/>
      <w:footerReference w:type="default" r:id="rId8"/>
      <w:pgSz w:w="15840" w:h="12240" w:orient="landscape" w:code="1"/>
      <w:pgMar w:top="720" w:right="720" w:bottom="720" w:left="720" w:header="3024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357D46" w14:textId="77777777" w:rsidR="007716BC" w:rsidRDefault="007716BC" w:rsidP="00717AF4">
      <w:r>
        <w:separator/>
      </w:r>
    </w:p>
  </w:endnote>
  <w:endnote w:type="continuationSeparator" w:id="0">
    <w:p w14:paraId="5F79831E" w14:textId="77777777" w:rsidR="007716BC" w:rsidRDefault="007716BC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6643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A24029" w14:textId="77777777" w:rsidR="007716BC" w:rsidRDefault="007716BC" w:rsidP="00717AF4">
      <w:r>
        <w:separator/>
      </w:r>
    </w:p>
  </w:footnote>
  <w:footnote w:type="continuationSeparator" w:id="0">
    <w:p w14:paraId="1CBD9495" w14:textId="77777777" w:rsidR="007716BC" w:rsidRDefault="007716BC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4664B231" wp14:editId="2014D712">
          <wp:simplePos x="0" y="0"/>
          <wp:positionH relativeFrom="margin">
            <wp:align>center</wp:align>
          </wp:positionH>
          <wp:positionV relativeFrom="paragraph">
            <wp:posOffset>-1922780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C8C"/>
    <w:rsid w:val="000251FC"/>
    <w:rsid w:val="00030ACA"/>
    <w:rsid w:val="00034D98"/>
    <w:rsid w:val="000710E6"/>
    <w:rsid w:val="00091E88"/>
    <w:rsid w:val="0009727F"/>
    <w:rsid w:val="000F2D1B"/>
    <w:rsid w:val="00105184"/>
    <w:rsid w:val="001771FA"/>
    <w:rsid w:val="001A14B2"/>
    <w:rsid w:val="001F54CC"/>
    <w:rsid w:val="00242429"/>
    <w:rsid w:val="00250C11"/>
    <w:rsid w:val="002545DA"/>
    <w:rsid w:val="00265FDC"/>
    <w:rsid w:val="00281672"/>
    <w:rsid w:val="00282659"/>
    <w:rsid w:val="00287D0F"/>
    <w:rsid w:val="002B2552"/>
    <w:rsid w:val="00302715"/>
    <w:rsid w:val="003124B2"/>
    <w:rsid w:val="00316B2E"/>
    <w:rsid w:val="003518BE"/>
    <w:rsid w:val="00370EE9"/>
    <w:rsid w:val="003C15F1"/>
    <w:rsid w:val="003F27FD"/>
    <w:rsid w:val="004534F2"/>
    <w:rsid w:val="0047077B"/>
    <w:rsid w:val="0049357F"/>
    <w:rsid w:val="00497287"/>
    <w:rsid w:val="0049771F"/>
    <w:rsid w:val="004D0F34"/>
    <w:rsid w:val="00517988"/>
    <w:rsid w:val="005918C2"/>
    <w:rsid w:val="005A06F9"/>
    <w:rsid w:val="005E0904"/>
    <w:rsid w:val="005E5EEC"/>
    <w:rsid w:val="00631A31"/>
    <w:rsid w:val="0068651E"/>
    <w:rsid w:val="006B6579"/>
    <w:rsid w:val="006F2328"/>
    <w:rsid w:val="006F4B4E"/>
    <w:rsid w:val="007165B3"/>
    <w:rsid w:val="00717AF4"/>
    <w:rsid w:val="00730A23"/>
    <w:rsid w:val="007611C9"/>
    <w:rsid w:val="007716BC"/>
    <w:rsid w:val="007A1916"/>
    <w:rsid w:val="007A2A47"/>
    <w:rsid w:val="00812C64"/>
    <w:rsid w:val="00813FA1"/>
    <w:rsid w:val="00842C8E"/>
    <w:rsid w:val="008849C9"/>
    <w:rsid w:val="008A449B"/>
    <w:rsid w:val="008A7166"/>
    <w:rsid w:val="00921236"/>
    <w:rsid w:val="00993D86"/>
    <w:rsid w:val="009E7AD9"/>
    <w:rsid w:val="00A27009"/>
    <w:rsid w:val="00A37127"/>
    <w:rsid w:val="00A8150C"/>
    <w:rsid w:val="00AA1C35"/>
    <w:rsid w:val="00AC2B77"/>
    <w:rsid w:val="00B17673"/>
    <w:rsid w:val="00B25024"/>
    <w:rsid w:val="00B620FB"/>
    <w:rsid w:val="00B672F4"/>
    <w:rsid w:val="00B764A7"/>
    <w:rsid w:val="00BB2430"/>
    <w:rsid w:val="00BC5A51"/>
    <w:rsid w:val="00BE50C8"/>
    <w:rsid w:val="00C131CA"/>
    <w:rsid w:val="00C15D2A"/>
    <w:rsid w:val="00C87B39"/>
    <w:rsid w:val="00C97259"/>
    <w:rsid w:val="00D23934"/>
    <w:rsid w:val="00D34C1A"/>
    <w:rsid w:val="00D60939"/>
    <w:rsid w:val="00E2283B"/>
    <w:rsid w:val="00E34754"/>
    <w:rsid w:val="00E40CF6"/>
    <w:rsid w:val="00EE6C78"/>
    <w:rsid w:val="00F21C54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2024-10-15T23:37:00Z</dcterms:created>
  <dcterms:modified xsi:type="dcterms:W3CDTF">2024-10-15T23:37:00Z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