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303B6C" w14:textId="57BA359A" w:rsidR="00F21C54" w:rsidRDefault="00F21C54" w:rsidP="00BB2430">
      <w:pPr>
        <w:spacing w:after="0"/>
        <w:jc w:val="center"/>
        <w:rPr>
          <w:sz w:val="36"/>
          <w:szCs w:val="36"/>
        </w:rPr>
      </w:pPr>
      <w:r w:rsidRPr="00BB6669">
        <w:rPr>
          <w:sz w:val="36"/>
          <w:szCs w:val="36"/>
        </w:rPr>
        <w:t>DVF</w:t>
      </w:r>
      <w:r w:rsidR="0047077B">
        <w:rPr>
          <w:sz w:val="36"/>
          <w:szCs w:val="36"/>
        </w:rPr>
        <w:t xml:space="preserve"> </w:t>
      </w:r>
      <w:r w:rsidRPr="00BB6669">
        <w:rPr>
          <w:sz w:val="36"/>
          <w:szCs w:val="36"/>
        </w:rPr>
        <w:t xml:space="preserve">SSD Agenda </w:t>
      </w:r>
      <w:r w:rsidR="000710E6">
        <w:rPr>
          <w:sz w:val="36"/>
          <w:szCs w:val="36"/>
        </w:rPr>
        <w:t>October</w:t>
      </w:r>
      <w:r w:rsidR="00921236">
        <w:rPr>
          <w:sz w:val="36"/>
          <w:szCs w:val="36"/>
        </w:rPr>
        <w:t xml:space="preserve"> </w:t>
      </w:r>
      <w:r w:rsidR="000710E6">
        <w:rPr>
          <w:sz w:val="36"/>
          <w:szCs w:val="36"/>
        </w:rPr>
        <w:t>17</w:t>
      </w:r>
      <w:r>
        <w:rPr>
          <w:sz w:val="36"/>
          <w:szCs w:val="36"/>
        </w:rPr>
        <w:t>th</w:t>
      </w:r>
      <w:r w:rsidRPr="00BB6669">
        <w:rPr>
          <w:sz w:val="36"/>
          <w:szCs w:val="36"/>
        </w:rPr>
        <w:t>, 202</w:t>
      </w:r>
      <w:r>
        <w:rPr>
          <w:sz w:val="36"/>
          <w:szCs w:val="36"/>
        </w:rPr>
        <w:t>4</w:t>
      </w:r>
    </w:p>
    <w:p w14:paraId="63804140" w14:textId="77777777" w:rsidR="00265FDC" w:rsidRPr="003843B3" w:rsidRDefault="00265FDC" w:rsidP="00BB2430">
      <w:pPr>
        <w:spacing w:after="0"/>
        <w:jc w:val="center"/>
        <w:rPr>
          <w:sz w:val="36"/>
          <w:szCs w:val="36"/>
        </w:rPr>
      </w:pPr>
    </w:p>
    <w:p w14:paraId="2F645BE7" w14:textId="77777777" w:rsidR="00F21C54" w:rsidRPr="00941A6C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Call to order/roll call/pledg</w:t>
      </w:r>
      <w:r>
        <w:rPr>
          <w:sz w:val="28"/>
          <w:szCs w:val="28"/>
        </w:rPr>
        <w:t>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  <w:t>Ryan Andersen, Chair</w:t>
      </w:r>
      <w:r>
        <w:rPr>
          <w:sz w:val="28"/>
          <w:szCs w:val="28"/>
        </w:rPr>
        <w:tab/>
      </w:r>
    </w:p>
    <w:p w14:paraId="38267334" w14:textId="77777777" w:rsidR="00F21C54" w:rsidRPr="00941A6C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Approval of Agenda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44859FBB" w14:textId="50295009" w:rsidR="00F21C54" w:rsidRDefault="00F21C54" w:rsidP="00316B2E">
      <w:pPr>
        <w:spacing w:after="0" w:line="240" w:lineRule="atLeast"/>
        <w:contextualSpacing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 xml:space="preserve">Approval of </w:t>
      </w:r>
      <w:r>
        <w:rPr>
          <w:sz w:val="28"/>
          <w:szCs w:val="28"/>
        </w:rPr>
        <w:t>Prior</w:t>
      </w:r>
      <w:r w:rsidRPr="00941A6C">
        <w:rPr>
          <w:sz w:val="28"/>
          <w:szCs w:val="28"/>
        </w:rPr>
        <w:t xml:space="preserve"> Meeting </w:t>
      </w:r>
      <w:r>
        <w:rPr>
          <w:sz w:val="28"/>
          <w:szCs w:val="28"/>
        </w:rPr>
        <w:t>Minutes</w:t>
      </w:r>
      <w:r w:rsidR="009E7AD9">
        <w:rPr>
          <w:sz w:val="28"/>
          <w:szCs w:val="28"/>
        </w:rPr>
        <w:t xml:space="preserve"> (September 18, October </w:t>
      </w:r>
      <w:r w:rsidR="00730A23">
        <w:rPr>
          <w:sz w:val="28"/>
          <w:szCs w:val="28"/>
        </w:rPr>
        <w:t>9)</w:t>
      </w:r>
      <w:r w:rsidR="005918C2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554DA877" w14:textId="77777777" w:rsidR="00F21C54" w:rsidRDefault="00F21C54" w:rsidP="00316B2E">
      <w:pPr>
        <w:spacing w:after="0" w:line="240" w:lineRule="atLeast"/>
        <w:contextualSpacing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 xml:space="preserve">Treasurer’s </w:t>
      </w:r>
      <w:r>
        <w:rPr>
          <w:sz w:val="28"/>
          <w:szCs w:val="28"/>
        </w:rPr>
        <w:t>R</w:t>
      </w:r>
      <w:r w:rsidRPr="00941A6C">
        <w:rPr>
          <w:sz w:val="28"/>
          <w:szCs w:val="28"/>
        </w:rPr>
        <w:t>eport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David Fulford, Treasurer</w:t>
      </w:r>
    </w:p>
    <w:p w14:paraId="1F44CDC6" w14:textId="77777777" w:rsidR="00F21C5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Fire Chief</w:t>
      </w:r>
      <w:r>
        <w:rPr>
          <w:sz w:val="28"/>
          <w:szCs w:val="28"/>
        </w:rPr>
        <w:t>’s R</w:t>
      </w:r>
      <w:r w:rsidRPr="00941A6C">
        <w:rPr>
          <w:sz w:val="28"/>
          <w:szCs w:val="28"/>
        </w:rPr>
        <w:t>eport</w:t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D’Ambrosio, Battalion Chief</w:t>
      </w:r>
    </w:p>
    <w:p w14:paraId="40AB11A1" w14:textId="50AE8207" w:rsidR="00842C8E" w:rsidRDefault="00842C8E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-Announcement, budget presentation and public hearing dates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40B4EB33" w14:textId="4A804A04" w:rsidR="00F21C5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 xml:space="preserve">Dammeron Valley Helping Hands </w:t>
      </w:r>
      <w:r>
        <w:rPr>
          <w:sz w:val="28"/>
          <w:szCs w:val="28"/>
        </w:rPr>
        <w:t>U</w:t>
      </w:r>
      <w:r w:rsidRPr="00941A6C">
        <w:rPr>
          <w:sz w:val="28"/>
          <w:szCs w:val="28"/>
        </w:rPr>
        <w:t>pdate</w:t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</w:t>
      </w:r>
      <w:r w:rsidR="00497287">
        <w:rPr>
          <w:sz w:val="28"/>
          <w:szCs w:val="28"/>
        </w:rPr>
        <w:t>hair</w:t>
      </w:r>
    </w:p>
    <w:p w14:paraId="77AFD951" w14:textId="77777777" w:rsidR="00F21C5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-Public Comment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19031955" w14:textId="0496A9B4" w:rsidR="00D2393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-Adjournment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5680A8F4" w14:textId="77777777" w:rsidR="00B620FB" w:rsidRDefault="00B620FB" w:rsidP="00316B2E">
      <w:pPr>
        <w:spacing w:after="0" w:line="240" w:lineRule="atLeast"/>
        <w:rPr>
          <w:sz w:val="28"/>
          <w:szCs w:val="28"/>
        </w:rPr>
      </w:pPr>
    </w:p>
    <w:p w14:paraId="2DB61A52" w14:textId="77777777" w:rsidR="00287D0F" w:rsidRDefault="00287D0F" w:rsidP="00316B2E">
      <w:pPr>
        <w:spacing w:after="0" w:line="240" w:lineRule="atLeast"/>
        <w:rPr>
          <w:sz w:val="28"/>
          <w:szCs w:val="28"/>
        </w:rPr>
      </w:pPr>
    </w:p>
    <w:p w14:paraId="752D93C1" w14:textId="4222E237" w:rsidR="00FD5769" w:rsidRDefault="00287D0F" w:rsidP="00287D0F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Our Mission:</w:t>
      </w:r>
    </w:p>
    <w:p w14:paraId="6263A686" w14:textId="77777777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  <w:r w:rsidRPr="00287D0F">
        <w:rPr>
          <w:rFonts w:ascii="Aptos" w:eastAsia="Times New Roman" w:hAnsi="Aptos" w:cs="Times New Roman"/>
          <w:i/>
          <w:iCs/>
          <w:color w:val="C00000"/>
          <w:sz w:val="28"/>
          <w:szCs w:val="28"/>
        </w:rPr>
        <w:t>"To provide the community of Dammeron Valley and the District's designated response area effective, competent, timely, and reliable fire and emergency medical services.</w:t>
      </w:r>
    </w:p>
    <w:p w14:paraId="23F83E05" w14:textId="77777777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</w:p>
    <w:p w14:paraId="4CC7D225" w14:textId="70FD7A8A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  <w:r w:rsidRPr="00287D0F">
        <w:rPr>
          <w:rFonts w:ascii="Aptos" w:eastAsia="Times New Roman" w:hAnsi="Aptos" w:cs="Times New Roman"/>
          <w:i/>
          <w:iCs/>
          <w:color w:val="C00000"/>
          <w:sz w:val="28"/>
          <w:szCs w:val="28"/>
        </w:rPr>
        <w:t>To oversee, maintain, and enhance, when possible, the community's park(s)."</w:t>
      </w:r>
    </w:p>
    <w:sectPr w:rsidR="00D23934" w:rsidRPr="00287D0F" w:rsidSect="00F21C54">
      <w:headerReference w:type="default" r:id="rId7"/>
      <w:footerReference w:type="default" r:id="rId8"/>
      <w:pgSz w:w="15840" w:h="12240" w:orient="landscape" w:code="1"/>
      <w:pgMar w:top="720" w:right="720" w:bottom="720" w:left="720" w:header="3024" w:footer="129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4D47EC" w14:textId="77777777" w:rsidR="000A639B" w:rsidRDefault="000A639B" w:rsidP="00717AF4">
      <w:r>
        <w:separator/>
      </w:r>
    </w:p>
  </w:endnote>
  <w:endnote w:type="continuationSeparator" w:id="0">
    <w:p w14:paraId="47D473FB" w14:textId="77777777" w:rsidR="000A639B" w:rsidRDefault="000A639B" w:rsidP="00717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roxima Nova Rg">
    <w:altName w:val="Tahoma"/>
    <w:panose1 w:val="020B0604020202020204"/>
    <w:charset w:val="00"/>
    <w:family w:val="auto"/>
    <w:pitch w:val="variable"/>
    <w:sig w:usb0="A00002AF" w:usb1="5000E0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D3B60" w14:textId="77777777" w:rsidR="000251FC" w:rsidRDefault="00F21C54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6432" behindDoc="0" locked="0" layoutInCell="1" allowOverlap="1" wp14:anchorId="312A8970" wp14:editId="47E74A14">
              <wp:simplePos x="0" y="0"/>
              <wp:positionH relativeFrom="margin">
                <wp:posOffset>3688080</wp:posOffset>
              </wp:positionH>
              <wp:positionV relativeFrom="paragraph">
                <wp:posOffset>327660</wp:posOffset>
              </wp:positionV>
              <wp:extent cx="2674620" cy="1404620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462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CFB9ED" w14:textId="77777777" w:rsidR="00034D98" w:rsidRPr="00F66503" w:rsidRDefault="00F21C54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www.dvfrssd.org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type w14:anchorId="312A897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0.4pt;margin-top:25.8pt;width:210.6pt;height:110.6pt;z-index:25166643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" filled="f" stroked="f">
              <v:textbox style="mso-fit-shape-to-text:t">
                <w:txbxContent>
                  <w:p w14:paraId="0ECFB9ED" w14:textId="77777777" w:rsidR="00034D98" w:rsidRPr="00F66503" w:rsidRDefault="00F21C54" w:rsidP="00AC2B77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www.dvfrssd.org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5A8B9C23" wp14:editId="38F1D94F">
              <wp:simplePos x="0" y="0"/>
              <wp:positionH relativeFrom="margin">
                <wp:posOffset>1592580</wp:posOffset>
              </wp:positionH>
              <wp:positionV relativeFrom="paragraph">
                <wp:posOffset>83820</wp:posOffset>
              </wp:positionV>
              <wp:extent cx="5958840" cy="297180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58840" cy="2971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760482" w14:textId="77777777" w:rsidR="00AC2B77" w:rsidRPr="00F66503" w:rsidRDefault="00F21C54" w:rsidP="00F21C54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           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1261 Dammeron Valley Drive E. Dammeron Valley, UT 84783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 w14:anchorId="5A8B9C23" id="_x0000_s1027" type="#_x0000_t202" style="position:absolute;margin-left:125.4pt;margin-top:6.6pt;width:469.2pt;height:23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" filled="f" stroked="f">
              <v:textbox>
                <w:txbxContent>
                  <w:p w14:paraId="42760482" w14:textId="77777777" w:rsidR="00AC2B77" w:rsidRPr="00F66503" w:rsidRDefault="00F21C54" w:rsidP="00F21C54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           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1261 Dammeron Valley Drive E. Dammeron Valley, UT 84783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0F11CA8B" wp14:editId="3893F1D7">
              <wp:simplePos x="0" y="0"/>
              <wp:positionH relativeFrom="margin">
                <wp:posOffset>2159000</wp:posOffset>
              </wp:positionH>
              <wp:positionV relativeFrom="paragraph">
                <wp:posOffset>311556</wp:posOffset>
              </wp:positionV>
              <wp:extent cx="145161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161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ACE0EED" w14:textId="77777777" w:rsidR="00FB0F46" w:rsidRPr="00F66503" w:rsidRDefault="00FB0F46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 w14:anchorId="0F11CA8B" id="_x0000_s1028" type="#_x0000_t202" style="position:absolute;margin-left:170pt;margin-top:24.55pt;width:114.3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" filled="f" stroked="f">
              <v:textbox style="mso-fit-shape-to-text:t">
                <w:txbxContent>
                  <w:p w14:paraId="2ACE0EED" w14:textId="77777777" w:rsidR="00FB0F46" w:rsidRPr="00F66503" w:rsidRDefault="00FB0F46" w:rsidP="00AC2B77">
                    <w:pPr>
                      <w:rPr>
                        <w:rFonts w:ascii="Proxima Nova Rg" w:hAnsi="Proxima Nova Rg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340244" w14:textId="77777777" w:rsidR="000A639B" w:rsidRDefault="000A639B" w:rsidP="00717AF4">
      <w:r>
        <w:separator/>
      </w:r>
    </w:p>
  </w:footnote>
  <w:footnote w:type="continuationSeparator" w:id="0">
    <w:p w14:paraId="5D454106" w14:textId="77777777" w:rsidR="000A639B" w:rsidRDefault="000A639B" w:rsidP="00717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CD4EA" w14:textId="77777777" w:rsidR="00FB0F46" w:rsidRDefault="00034D98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4664B231" wp14:editId="2014D712">
          <wp:simplePos x="0" y="0"/>
          <wp:positionH relativeFrom="margin">
            <wp:align>center</wp:align>
          </wp:positionH>
          <wp:positionV relativeFrom="paragraph">
            <wp:posOffset>-1922780</wp:posOffset>
          </wp:positionV>
          <wp:extent cx="7764145" cy="10052050"/>
          <wp:effectExtent l="0" t="0" r="8255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tterhead-Blan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4145" cy="10052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CBAE635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spacing w:val="0"/>
      </w:rPr>
    </w:lvl>
  </w:abstractNum>
  <w:num w:numId="1" w16cid:durableId="6140187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1C54"/>
    <w:rsid w:val="00000C8C"/>
    <w:rsid w:val="000251FC"/>
    <w:rsid w:val="00030ACA"/>
    <w:rsid w:val="00034D98"/>
    <w:rsid w:val="000710E6"/>
    <w:rsid w:val="00091E88"/>
    <w:rsid w:val="0009727F"/>
    <w:rsid w:val="000A639B"/>
    <w:rsid w:val="000F2D1B"/>
    <w:rsid w:val="00105184"/>
    <w:rsid w:val="001771FA"/>
    <w:rsid w:val="001A14B2"/>
    <w:rsid w:val="001F54CC"/>
    <w:rsid w:val="00250C11"/>
    <w:rsid w:val="002545DA"/>
    <w:rsid w:val="00265FDC"/>
    <w:rsid w:val="00281672"/>
    <w:rsid w:val="00282659"/>
    <w:rsid w:val="00287D0F"/>
    <w:rsid w:val="002B2552"/>
    <w:rsid w:val="003124B2"/>
    <w:rsid w:val="00316B2E"/>
    <w:rsid w:val="003518BE"/>
    <w:rsid w:val="003C15F1"/>
    <w:rsid w:val="003F27FD"/>
    <w:rsid w:val="0047077B"/>
    <w:rsid w:val="00497287"/>
    <w:rsid w:val="0049771F"/>
    <w:rsid w:val="004D0F34"/>
    <w:rsid w:val="00517988"/>
    <w:rsid w:val="005918C2"/>
    <w:rsid w:val="005A06F9"/>
    <w:rsid w:val="005B4FDA"/>
    <w:rsid w:val="005E0904"/>
    <w:rsid w:val="005E5EEC"/>
    <w:rsid w:val="00631A31"/>
    <w:rsid w:val="0068651E"/>
    <w:rsid w:val="006B6579"/>
    <w:rsid w:val="006F2328"/>
    <w:rsid w:val="006F4B4E"/>
    <w:rsid w:val="007165B3"/>
    <w:rsid w:val="00717AF4"/>
    <w:rsid w:val="00730A23"/>
    <w:rsid w:val="007611C9"/>
    <w:rsid w:val="007A1916"/>
    <w:rsid w:val="007A2A47"/>
    <w:rsid w:val="00812C64"/>
    <w:rsid w:val="00813FA1"/>
    <w:rsid w:val="00842C8E"/>
    <w:rsid w:val="008849C9"/>
    <w:rsid w:val="008A449B"/>
    <w:rsid w:val="008A7166"/>
    <w:rsid w:val="00921236"/>
    <w:rsid w:val="00993D86"/>
    <w:rsid w:val="009E7AD9"/>
    <w:rsid w:val="00A27009"/>
    <w:rsid w:val="00A37127"/>
    <w:rsid w:val="00A8150C"/>
    <w:rsid w:val="00AC2B77"/>
    <w:rsid w:val="00B17673"/>
    <w:rsid w:val="00B25024"/>
    <w:rsid w:val="00B620FB"/>
    <w:rsid w:val="00B672F4"/>
    <w:rsid w:val="00B764A7"/>
    <w:rsid w:val="00BB2430"/>
    <w:rsid w:val="00BC5A51"/>
    <w:rsid w:val="00C131CA"/>
    <w:rsid w:val="00C15D2A"/>
    <w:rsid w:val="00C87B39"/>
    <w:rsid w:val="00C97259"/>
    <w:rsid w:val="00D23934"/>
    <w:rsid w:val="00D60939"/>
    <w:rsid w:val="00E2283B"/>
    <w:rsid w:val="00E34754"/>
    <w:rsid w:val="00E40CF6"/>
    <w:rsid w:val="00EE6C78"/>
    <w:rsid w:val="00F21C54"/>
    <w:rsid w:val="00F66503"/>
    <w:rsid w:val="00FB0F46"/>
    <w:rsid w:val="00FD5769"/>
    <w:rsid w:val="00FF6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1BE4AF"/>
  <w15:chartTrackingRefBased/>
  <w15:docId w15:val="{4BE76CFC-9F58-47EC-A9C1-120920A36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1C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717AF4"/>
  </w:style>
  <w:style w:type="paragraph" w:styleId="Footer">
    <w:name w:val="footer"/>
    <w:basedOn w:val="Normal"/>
    <w:link w:val="FooterChar"/>
    <w:uiPriority w:val="99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717AF4"/>
  </w:style>
  <w:style w:type="paragraph" w:styleId="BodyTextIndent">
    <w:name w:val="Body Text Indent"/>
    <w:basedOn w:val="Normal"/>
    <w:link w:val="BodyTextIndentChar"/>
    <w:rsid w:val="005E0904"/>
    <w:pPr>
      <w:spacing w:after="0" w:line="273" w:lineRule="exact"/>
      <w:ind w:firstLine="72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5E0904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DeltaViewInsertion">
    <w:name w:val="DeltaView Insertion"/>
    <w:rsid w:val="005E0904"/>
    <w:rPr>
      <w:color w:val="0000FF"/>
      <w:spacing w:val="0"/>
      <w:u w:val="double"/>
    </w:rPr>
  </w:style>
  <w:style w:type="character" w:customStyle="1" w:styleId="emailstyle16">
    <w:name w:val="emailstyle16"/>
    <w:semiHidden/>
    <w:rsid w:val="005E0904"/>
    <w:rPr>
      <w:rFonts w:ascii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43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56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ell\OneDrive\Documents\Custom%20Office%20Templates\DVFRSSD%20Letterhead%20-%20April202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C:\Users\shell\OneDrive\Documents\Custom Office Templates\DVFRSSD Letterhead - April2024.dotx</Template>
  <TotalTime>1</TotalTime>
  <Pages>1</Pages>
  <Words>128</Words>
  <Characters>732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</dc:creator>
  <cp:keywords/>
  <dc:description/>
  <cp:lastModifiedBy>Pat Johnson</cp:lastModifiedBy>
  <cp:revision>2</cp:revision>
  <dcterms:created xsi:type="dcterms:W3CDTF">2024-10-15T16:00:00Z</dcterms:created>
  <dcterms:modified xsi:type="dcterms:W3CDTF">2024-10-15T16:00:00Z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db214edb-478f-4504-9605-bbf0530cc800</vt:lpwstr>
  </property>
</Properties>
</file>