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2130087A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F153C3">
        <w:rPr>
          <w:sz w:val="36"/>
          <w:szCs w:val="36"/>
        </w:rPr>
        <w:t>October 9</w:t>
      </w:r>
      <w:r>
        <w:rPr>
          <w:sz w:val="36"/>
          <w:szCs w:val="36"/>
        </w:rPr>
        <w:t>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1B186195" w14:textId="77777777" w:rsidR="00FD413C" w:rsidRDefault="00FD413C" w:rsidP="00BB2430">
      <w:pPr>
        <w:spacing w:after="0"/>
        <w:jc w:val="center"/>
        <w:rPr>
          <w:sz w:val="36"/>
          <w:szCs w:val="36"/>
        </w:rPr>
      </w:pP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FFC908E" w14:textId="5AB24D9B" w:rsidR="00FF30D1" w:rsidRDefault="000C08D2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C266FF">
        <w:rPr>
          <w:sz w:val="28"/>
          <w:szCs w:val="28"/>
        </w:rPr>
        <w:t>D</w:t>
      </w:r>
      <w:r>
        <w:rPr>
          <w:sz w:val="28"/>
          <w:szCs w:val="28"/>
        </w:rPr>
        <w:t xml:space="preserve">iscussion, draft 2025 </w:t>
      </w:r>
      <w:r w:rsidR="00FF30D1">
        <w:rPr>
          <w:sz w:val="28"/>
          <w:szCs w:val="28"/>
        </w:rPr>
        <w:t>O</w:t>
      </w:r>
      <w:r>
        <w:rPr>
          <w:sz w:val="28"/>
          <w:szCs w:val="28"/>
        </w:rPr>
        <w:t xml:space="preserve">perating </w:t>
      </w:r>
      <w:r w:rsidR="00FF30D1">
        <w:rPr>
          <w:sz w:val="28"/>
          <w:szCs w:val="28"/>
        </w:rPr>
        <w:t>B</w:t>
      </w:r>
      <w:r>
        <w:rPr>
          <w:sz w:val="28"/>
          <w:szCs w:val="28"/>
        </w:rPr>
        <w:t>udget</w:t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C266FF">
        <w:rPr>
          <w:sz w:val="28"/>
          <w:szCs w:val="28"/>
        </w:rPr>
        <w:tab/>
      </w:r>
      <w:r w:rsidR="00C266FF">
        <w:rPr>
          <w:sz w:val="28"/>
          <w:szCs w:val="28"/>
        </w:rPr>
        <w:tab/>
      </w:r>
      <w:r w:rsidR="00C266FF">
        <w:rPr>
          <w:sz w:val="28"/>
          <w:szCs w:val="28"/>
        </w:rPr>
        <w:tab/>
      </w:r>
      <w:r w:rsidR="00FF30D1">
        <w:rPr>
          <w:sz w:val="28"/>
          <w:szCs w:val="28"/>
        </w:rPr>
        <w:t xml:space="preserve">Chief </w:t>
      </w:r>
      <w:r w:rsidR="00E71FC9">
        <w:rPr>
          <w:sz w:val="28"/>
          <w:szCs w:val="28"/>
        </w:rPr>
        <w:t xml:space="preserve">John </w:t>
      </w:r>
      <w:r w:rsidR="00FF30D1">
        <w:rPr>
          <w:sz w:val="28"/>
          <w:szCs w:val="28"/>
        </w:rPr>
        <w:t>Hennessey, David Fulford</w:t>
      </w:r>
    </w:p>
    <w:p w14:paraId="65069D4B" w14:textId="21AEF1EE" w:rsidR="000C08D2" w:rsidRDefault="000C08D2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C266FF">
        <w:rPr>
          <w:sz w:val="28"/>
          <w:szCs w:val="28"/>
        </w:rPr>
        <w:t>D</w:t>
      </w:r>
      <w:r>
        <w:rPr>
          <w:sz w:val="28"/>
          <w:szCs w:val="28"/>
        </w:rPr>
        <w:t xml:space="preserve">iscussion, draft 2025 </w:t>
      </w:r>
      <w:r w:rsidR="00FF30D1">
        <w:rPr>
          <w:sz w:val="28"/>
          <w:szCs w:val="28"/>
        </w:rPr>
        <w:t>Capital Budget</w:t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FF30D1">
        <w:rPr>
          <w:sz w:val="28"/>
          <w:szCs w:val="28"/>
        </w:rPr>
        <w:tab/>
      </w:r>
      <w:r w:rsidR="00C266FF">
        <w:rPr>
          <w:sz w:val="28"/>
          <w:szCs w:val="28"/>
        </w:rPr>
        <w:tab/>
      </w:r>
      <w:r w:rsidR="00C266FF">
        <w:rPr>
          <w:sz w:val="28"/>
          <w:szCs w:val="28"/>
        </w:rPr>
        <w:tab/>
      </w:r>
      <w:r w:rsidR="00FF30D1">
        <w:rPr>
          <w:sz w:val="28"/>
          <w:szCs w:val="28"/>
        </w:rPr>
        <w:t xml:space="preserve">Chief </w:t>
      </w:r>
      <w:r w:rsidR="00E71FC9">
        <w:rPr>
          <w:sz w:val="28"/>
          <w:szCs w:val="28"/>
        </w:rPr>
        <w:t xml:space="preserve">John </w:t>
      </w:r>
      <w:r w:rsidR="00FF30D1">
        <w:rPr>
          <w:sz w:val="28"/>
          <w:szCs w:val="28"/>
        </w:rPr>
        <w:t>Hennessey, David Fulford</w:t>
      </w:r>
    </w:p>
    <w:p w14:paraId="4490F1B1" w14:textId="53B9B040" w:rsidR="00AD3E6E" w:rsidRPr="00941A6C" w:rsidRDefault="00AD3E6E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BD4747">
        <w:rPr>
          <w:sz w:val="28"/>
          <w:szCs w:val="28"/>
        </w:rPr>
        <w:t>Personnel discussion (closed meeting)</w:t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</w:r>
      <w:r w:rsidR="00E71FC9"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518EC37" w14:textId="77777777" w:rsidR="00FF30D1" w:rsidRDefault="00FF30D1" w:rsidP="00316B2E">
      <w:pPr>
        <w:spacing w:after="0" w:line="240" w:lineRule="atLeast"/>
        <w:rPr>
          <w:sz w:val="28"/>
          <w:szCs w:val="28"/>
        </w:rPr>
      </w:pPr>
    </w:p>
    <w:p w14:paraId="190AEAA5" w14:textId="542D4FD4" w:rsidR="00FF30D1" w:rsidRDefault="00097BCD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*This is a working meeting of the Dammeron Valley Fire Special Service District.  There will be no public comment </w:t>
      </w:r>
      <w:r w:rsidR="00684E42">
        <w:rPr>
          <w:sz w:val="28"/>
          <w:szCs w:val="28"/>
        </w:rPr>
        <w:t>during the meeting.</w:t>
      </w:r>
    </w:p>
    <w:p w14:paraId="752D93C1" w14:textId="77777777" w:rsidR="00FD5769" w:rsidRDefault="00FD5769" w:rsidP="003124B2">
      <w:pPr>
        <w:spacing w:line="240" w:lineRule="auto"/>
        <w:rPr>
          <w:sz w:val="28"/>
          <w:szCs w:val="28"/>
        </w:rPr>
      </w:pPr>
    </w:p>
    <w:p w14:paraId="61393982" w14:textId="77777777" w:rsidR="00684E42" w:rsidRDefault="00684E42" w:rsidP="003124B2">
      <w:pPr>
        <w:spacing w:line="240" w:lineRule="auto"/>
        <w:rPr>
          <w:sz w:val="28"/>
          <w:szCs w:val="28"/>
        </w:rPr>
      </w:pPr>
    </w:p>
    <w:p w14:paraId="6263A686" w14:textId="77777777" w:rsidR="00D23934" w:rsidRPr="00684E42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000000"/>
          <w:sz w:val="28"/>
          <w:szCs w:val="28"/>
        </w:rPr>
      </w:pPr>
      <w:r w:rsidRPr="00684E42">
        <w:rPr>
          <w:rFonts w:ascii="Aptos" w:eastAsia="Times New Roman" w:hAnsi="Aptos" w:cs="Times New Roman"/>
          <w:i/>
          <w:iCs/>
          <w:color w:val="0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684E42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000000"/>
          <w:sz w:val="28"/>
          <w:szCs w:val="28"/>
        </w:rPr>
      </w:pPr>
    </w:p>
    <w:p w14:paraId="4CC7D225" w14:textId="70FD7A8A" w:rsidR="00D23934" w:rsidRPr="00684E42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000000"/>
          <w:sz w:val="28"/>
          <w:szCs w:val="28"/>
        </w:rPr>
      </w:pPr>
      <w:r w:rsidRPr="00684E42">
        <w:rPr>
          <w:rFonts w:ascii="Aptos" w:eastAsia="Times New Roman" w:hAnsi="Aptos" w:cs="Times New Roman"/>
          <w:i/>
          <w:iCs/>
          <w:color w:val="000000"/>
          <w:sz w:val="28"/>
          <w:szCs w:val="28"/>
        </w:rPr>
        <w:t>To oversee, maintain, and enhance, when possible, the community's park(s)."</w:t>
      </w:r>
    </w:p>
    <w:sectPr w:rsidR="00D23934" w:rsidRPr="00684E42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07299" w14:textId="77777777" w:rsidR="00C95CB0" w:rsidRDefault="00C95CB0" w:rsidP="00717AF4">
      <w:r>
        <w:separator/>
      </w:r>
    </w:p>
  </w:endnote>
  <w:endnote w:type="continuationSeparator" w:id="0">
    <w:p w14:paraId="26442D86" w14:textId="77777777" w:rsidR="00C95CB0" w:rsidRDefault="00C95CB0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B137E" w14:textId="77777777" w:rsidR="00C95CB0" w:rsidRDefault="00C95CB0" w:rsidP="00717AF4">
      <w:r>
        <w:separator/>
      </w:r>
    </w:p>
  </w:footnote>
  <w:footnote w:type="continuationSeparator" w:id="0">
    <w:p w14:paraId="38238480" w14:textId="77777777" w:rsidR="00C95CB0" w:rsidRDefault="00C95CB0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C8C"/>
    <w:rsid w:val="000251FC"/>
    <w:rsid w:val="00030ACA"/>
    <w:rsid w:val="00034D98"/>
    <w:rsid w:val="00091E88"/>
    <w:rsid w:val="0009727F"/>
    <w:rsid w:val="00097BCD"/>
    <w:rsid w:val="000C08D2"/>
    <w:rsid w:val="000F2D1B"/>
    <w:rsid w:val="00105184"/>
    <w:rsid w:val="001771FA"/>
    <w:rsid w:val="001A14B2"/>
    <w:rsid w:val="001C0A87"/>
    <w:rsid w:val="00250C11"/>
    <w:rsid w:val="002545DA"/>
    <w:rsid w:val="00265FDC"/>
    <w:rsid w:val="00281672"/>
    <w:rsid w:val="00282659"/>
    <w:rsid w:val="002B2552"/>
    <w:rsid w:val="003124B2"/>
    <w:rsid w:val="00316B2E"/>
    <w:rsid w:val="003518BE"/>
    <w:rsid w:val="003C15F1"/>
    <w:rsid w:val="003F27FD"/>
    <w:rsid w:val="0047077B"/>
    <w:rsid w:val="0049771F"/>
    <w:rsid w:val="004D0F34"/>
    <w:rsid w:val="00517988"/>
    <w:rsid w:val="005918C2"/>
    <w:rsid w:val="005A06F9"/>
    <w:rsid w:val="005E0904"/>
    <w:rsid w:val="00631A31"/>
    <w:rsid w:val="00684E42"/>
    <w:rsid w:val="0068651E"/>
    <w:rsid w:val="006B6579"/>
    <w:rsid w:val="006F2328"/>
    <w:rsid w:val="007165B3"/>
    <w:rsid w:val="00717AF4"/>
    <w:rsid w:val="007601C2"/>
    <w:rsid w:val="007611C9"/>
    <w:rsid w:val="007A1916"/>
    <w:rsid w:val="007A2A47"/>
    <w:rsid w:val="00812C64"/>
    <w:rsid w:val="00813FA1"/>
    <w:rsid w:val="008849C9"/>
    <w:rsid w:val="008A449B"/>
    <w:rsid w:val="009053E9"/>
    <w:rsid w:val="00921236"/>
    <w:rsid w:val="00A27009"/>
    <w:rsid w:val="00A37127"/>
    <w:rsid w:val="00A8150C"/>
    <w:rsid w:val="00AC2B77"/>
    <w:rsid w:val="00AD3E6E"/>
    <w:rsid w:val="00AF7204"/>
    <w:rsid w:val="00B17673"/>
    <w:rsid w:val="00B25024"/>
    <w:rsid w:val="00B672F4"/>
    <w:rsid w:val="00B764A7"/>
    <w:rsid w:val="00B93CB7"/>
    <w:rsid w:val="00BB2430"/>
    <w:rsid w:val="00BC5A51"/>
    <w:rsid w:val="00BD4747"/>
    <w:rsid w:val="00C131CA"/>
    <w:rsid w:val="00C15D2A"/>
    <w:rsid w:val="00C266FF"/>
    <w:rsid w:val="00C87B39"/>
    <w:rsid w:val="00C95CB0"/>
    <w:rsid w:val="00C97259"/>
    <w:rsid w:val="00D23934"/>
    <w:rsid w:val="00D60939"/>
    <w:rsid w:val="00E2283B"/>
    <w:rsid w:val="00E34754"/>
    <w:rsid w:val="00E40CF6"/>
    <w:rsid w:val="00E71FC9"/>
    <w:rsid w:val="00F153C3"/>
    <w:rsid w:val="00F21C54"/>
    <w:rsid w:val="00F66503"/>
    <w:rsid w:val="00FB0F46"/>
    <w:rsid w:val="00FD413C"/>
    <w:rsid w:val="00FD5769"/>
    <w:rsid w:val="00FF30D1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2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2024-10-07T13:38:00Z</dcterms:created>
  <dcterms:modified xsi:type="dcterms:W3CDTF">2024-10-07T13:38:00Z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