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33DE9" w14:textId="77777777" w:rsidR="00152E03" w:rsidRDefault="00152E03" w:rsidP="00064BB6">
      <w:pPr>
        <w:pStyle w:val="00Center"/>
      </w:pPr>
      <w:r>
        <w:t>NOTICE OF SPECIAL MEETING</w:t>
      </w:r>
    </w:p>
    <w:p w14:paraId="143ACFD1" w14:textId="239C33FE"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8D7A45">
        <w:t>POINTE WEST</w:t>
      </w:r>
      <w:r w:rsidR="00337E8F">
        <w:t xml:space="preserve"> PUBLIC INFRASTRUCTURE DISTRICT</w:t>
      </w:r>
      <w:r>
        <w:t>:</w:t>
      </w:r>
    </w:p>
    <w:p w14:paraId="2F4332EF" w14:textId="34248C00" w:rsidR="00152E03" w:rsidRDefault="00152E03" w:rsidP="00E37A10">
      <w:pPr>
        <w:pStyle w:val="00BodyText5"/>
      </w:pPr>
      <w:r>
        <w:t xml:space="preserve">NOTICE IS HEREBY GIVEN that a special meeting of the </w:t>
      </w:r>
      <w:r w:rsidR="005570F6">
        <w:t>Board of Trustees</w:t>
      </w:r>
      <w:r>
        <w:t xml:space="preserve"> of the </w:t>
      </w:r>
      <w:r w:rsidR="008D7A45">
        <w:t>Pointe West</w:t>
      </w:r>
      <w:r w:rsidR="00337E8F">
        <w:t xml:space="preserve"> Public Infrastructure District </w:t>
      </w:r>
      <w:r>
        <w:t xml:space="preserve">(the “District”) will be held on </w:t>
      </w:r>
      <w:r w:rsidR="0046205F">
        <w:t>August 1</w:t>
      </w:r>
      <w:r w:rsidR="00140BC8">
        <w:t>9</w:t>
      </w:r>
      <w:r w:rsidR="00CE086D">
        <w:t>, 2024</w:t>
      </w:r>
      <w:r>
        <w:t xml:space="preserve">, for the purpose of authorizing the issuance of its </w:t>
      </w:r>
      <w:r w:rsidR="00BB38CC">
        <w:t xml:space="preserve">not to exceed </w:t>
      </w:r>
      <w:r w:rsidR="00CE086D">
        <w:t>$</w:t>
      </w:r>
      <w:r w:rsidR="00943E06">
        <w:t>3,090,000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8D7A45">
        <w:t>Pointe West</w:t>
      </w:r>
      <w:r w:rsidR="00E41637">
        <w:t xml:space="preserve"> </w:t>
      </w:r>
      <w:r w:rsidR="00E37A10">
        <w:t>Assessment Area</w:t>
      </w:r>
      <w:r w:rsidR="00100612">
        <w:t xml:space="preserve"> No. 1</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4A0C9D">
      <w:pPr>
        <w:tabs>
          <w:tab w:val="right" w:pos="9360"/>
        </w:tabs>
        <w:ind w:left="4680"/>
        <w:rPr>
          <w:u w:val="single"/>
        </w:rPr>
      </w:pPr>
      <w:r>
        <w:rPr>
          <w:u w:val="single"/>
        </w:rPr>
        <w:tab/>
      </w:r>
    </w:p>
    <w:p w14:paraId="6520EB3E" w14:textId="3E5CC1E8" w:rsidR="00152E03" w:rsidRDefault="0031696A" w:rsidP="004A0C9D">
      <w:pPr>
        <w:ind w:left="468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4A0C9D">
      <w:pPr>
        <w:tabs>
          <w:tab w:val="right" w:pos="9360"/>
        </w:tabs>
        <w:ind w:left="4680"/>
        <w:rPr>
          <w:u w:val="single"/>
        </w:rPr>
      </w:pPr>
      <w:r>
        <w:rPr>
          <w:u w:val="single"/>
        </w:rPr>
        <w:tab/>
      </w:r>
    </w:p>
    <w:p w14:paraId="024B7EE3" w14:textId="77777777" w:rsidR="00152E03" w:rsidRDefault="00152E03" w:rsidP="004A0C9D">
      <w:pPr>
        <w:ind w:left="4680"/>
        <w:jc w:val="center"/>
      </w:pPr>
      <w:r>
        <w:t>Chair</w:t>
      </w:r>
    </w:p>
    <w:p w14:paraId="254F7866" w14:textId="77777777" w:rsidR="00152E03" w:rsidRDefault="00152E03" w:rsidP="004A0C9D">
      <w:pPr>
        <w:ind w:left="4680"/>
      </w:pPr>
    </w:p>
    <w:p w14:paraId="74CAA1CB" w14:textId="77777777" w:rsidR="00ED0863" w:rsidRDefault="00ED0863" w:rsidP="004A0C9D">
      <w:pPr>
        <w:ind w:left="4680"/>
      </w:pPr>
    </w:p>
    <w:p w14:paraId="1CADD731" w14:textId="77777777" w:rsidR="00ED0863" w:rsidRPr="00ED0863" w:rsidRDefault="00ED0863" w:rsidP="004A0C9D">
      <w:pPr>
        <w:tabs>
          <w:tab w:val="right" w:pos="9360"/>
        </w:tabs>
        <w:ind w:left="4680"/>
        <w:rPr>
          <w:u w:val="single"/>
        </w:rPr>
      </w:pPr>
      <w:r>
        <w:rPr>
          <w:u w:val="single"/>
        </w:rPr>
        <w:tab/>
      </w:r>
    </w:p>
    <w:p w14:paraId="542542C0" w14:textId="282D1AEA" w:rsidR="00152E03" w:rsidRPr="00DF4B4E" w:rsidRDefault="0066084C" w:rsidP="004A0C9D">
      <w:pPr>
        <w:ind w:left="4680"/>
        <w:jc w:val="center"/>
      </w:pPr>
      <w:r>
        <w:t>Vice Chair/</w:t>
      </w:r>
      <w:r w:rsidR="009403CD">
        <w:t>Treasurer</w:t>
      </w:r>
    </w:p>
    <w:p w14:paraId="347E9252" w14:textId="77777777" w:rsidR="00152E03" w:rsidRDefault="00152E03" w:rsidP="004A0C9D">
      <w:pPr>
        <w:ind w:left="4680"/>
      </w:pPr>
    </w:p>
    <w:p w14:paraId="76C03412" w14:textId="69C43C4C" w:rsidR="00ED0863" w:rsidRDefault="00ED0863" w:rsidP="004A0C9D">
      <w:pPr>
        <w:ind w:left="4680"/>
      </w:pPr>
    </w:p>
    <w:p w14:paraId="4222A358" w14:textId="77777777" w:rsidR="00337E8F" w:rsidRPr="00ED0863" w:rsidRDefault="00337E8F" w:rsidP="004A0C9D">
      <w:pPr>
        <w:tabs>
          <w:tab w:val="right" w:pos="9360"/>
        </w:tabs>
        <w:ind w:left="4680"/>
        <w:rPr>
          <w:u w:val="single"/>
        </w:rPr>
      </w:pPr>
      <w:r>
        <w:rPr>
          <w:u w:val="single"/>
        </w:rPr>
        <w:tab/>
      </w:r>
    </w:p>
    <w:p w14:paraId="735BA053" w14:textId="2B3B7C6E" w:rsidR="0031696A" w:rsidRPr="0031696A" w:rsidRDefault="0031696A" w:rsidP="004A0C9D">
      <w:pPr>
        <w:ind w:left="4680"/>
        <w:jc w:val="center"/>
      </w:pPr>
      <w:r w:rsidRPr="0031696A">
        <w:t>Secretary/Clerk</w:t>
      </w:r>
    </w:p>
    <w:p w14:paraId="284A2732" w14:textId="44436BCD" w:rsidR="00337E8F" w:rsidRDefault="00337E8F" w:rsidP="004A0C9D">
      <w:pPr>
        <w:ind w:left="4680"/>
      </w:pPr>
    </w:p>
    <w:p w14:paraId="4347DA40" w14:textId="77777777" w:rsidR="00152E03" w:rsidRDefault="00152E03" w:rsidP="00152E03">
      <w:pPr>
        <w:sectPr w:rsidR="00152E03" w:rsidSect="004A0C9D">
          <w:headerReference w:type="default" r:id="rId8"/>
          <w:footerReference w:type="default" r:id="rId9"/>
          <w:headerReference w:type="first" r:id="rId10"/>
          <w:endnotePr>
            <w:numFmt w:val="decimal"/>
          </w:endnotePr>
          <w:pgSz w:w="12240" w:h="15840"/>
          <w:pgMar w:top="1440" w:right="1440" w:bottom="1440" w:left="1440" w:header="720" w:footer="720" w:gutter="0"/>
          <w:pgNumType w:start="1"/>
          <w:cols w:space="720"/>
          <w:titlePg/>
          <w:docGrid w:linePitch="326"/>
        </w:sectPr>
      </w:pPr>
    </w:p>
    <w:p w14:paraId="368CB200" w14:textId="77777777" w:rsidR="00152E03" w:rsidRDefault="00152E03" w:rsidP="00337E8F">
      <w:pPr>
        <w:spacing w:after="120"/>
      </w:pPr>
    </w:p>
    <w:p w14:paraId="4E95814A" w14:textId="72C20073" w:rsidR="00152E03" w:rsidRDefault="0046205F" w:rsidP="00152E03">
      <w:pPr>
        <w:jc w:val="right"/>
      </w:pPr>
      <w:r>
        <w:t>August 16</w:t>
      </w:r>
      <w:r w:rsidR="00CE086D">
        <w:t>, 2024</w:t>
      </w:r>
    </w:p>
    <w:p w14:paraId="588DE52C" w14:textId="77777777" w:rsidR="00152E03" w:rsidRDefault="00152E03" w:rsidP="00152E03">
      <w:pPr>
        <w:jc w:val="right"/>
      </w:pPr>
    </w:p>
    <w:p w14:paraId="569DBB66" w14:textId="161E7F8B" w:rsidR="00152E03" w:rsidRDefault="00152E03" w:rsidP="00ED0863">
      <w:pPr>
        <w:pStyle w:val="00BodyText5"/>
      </w:pPr>
      <w:r>
        <w:t xml:space="preserve">The </w:t>
      </w:r>
      <w:r w:rsidR="005570F6">
        <w:t>Board of Trustees</w:t>
      </w:r>
      <w:r>
        <w:t xml:space="preserve"> (the “Board”) of the </w:t>
      </w:r>
      <w:r w:rsidR="008D7A45">
        <w:t>Pointe West</w:t>
      </w:r>
      <w:r w:rsidR="00337E8F">
        <w:t xml:space="preserve"> Public Infrastructure District</w:t>
      </w:r>
      <w:r w:rsidR="00ED0863">
        <w:t xml:space="preserve"> </w:t>
      </w:r>
      <w:r>
        <w:t xml:space="preserve">(the “District”) met in special session on </w:t>
      </w:r>
      <w:r w:rsidR="0046205F">
        <w:t>August 1</w:t>
      </w:r>
      <w:r w:rsidR="00140BC8">
        <w:t>9</w:t>
      </w:r>
      <w:r w:rsidR="00CE086D">
        <w:t>, 2024</w:t>
      </w:r>
      <w:r>
        <w:t xml:space="preserve">, at </w:t>
      </w:r>
      <w:r w:rsidR="00140BC8">
        <w:t>9</w:t>
      </w:r>
      <w:r w:rsidR="00296E87">
        <w:t>:</w:t>
      </w:r>
      <w:r w:rsidR="00140BC8">
        <w:t>0</w:t>
      </w:r>
      <w:r w:rsidR="00296E87">
        <w:t>0 a.m.</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CE086D" w:rsidRPr="00CE086D" w14:paraId="132440BB" w14:textId="77777777" w:rsidTr="003123EF">
        <w:trPr>
          <w:jc w:val="center"/>
        </w:trPr>
        <w:tc>
          <w:tcPr>
            <w:tcW w:w="3312" w:type="dxa"/>
          </w:tcPr>
          <w:p w14:paraId="178E422C" w14:textId="4B57C958" w:rsidR="00CE086D" w:rsidRPr="00CE086D" w:rsidRDefault="008D7A45" w:rsidP="00CE086D">
            <w:bookmarkStart w:id="1" w:name="_Hlk164856724"/>
            <w:bookmarkStart w:id="2" w:name="_Hlk86236130"/>
            <w:r>
              <w:t>Walker Wood</w:t>
            </w:r>
          </w:p>
        </w:tc>
        <w:tc>
          <w:tcPr>
            <w:tcW w:w="3427" w:type="dxa"/>
          </w:tcPr>
          <w:p w14:paraId="478D4F33" w14:textId="77777777" w:rsidR="00CE086D" w:rsidRPr="00CE086D" w:rsidRDefault="00CE086D" w:rsidP="00CE086D">
            <w:r w:rsidRPr="00CE086D">
              <w:t>Chair</w:t>
            </w:r>
          </w:p>
        </w:tc>
      </w:tr>
      <w:tr w:rsidR="00CE086D" w:rsidRPr="00CE086D" w14:paraId="3909DC27" w14:textId="77777777" w:rsidTr="003123EF">
        <w:trPr>
          <w:jc w:val="center"/>
        </w:trPr>
        <w:tc>
          <w:tcPr>
            <w:tcW w:w="3312" w:type="dxa"/>
          </w:tcPr>
          <w:p w14:paraId="70D3FA4E" w14:textId="21F30E61" w:rsidR="00CE086D" w:rsidRPr="00CE086D" w:rsidRDefault="008D7A45" w:rsidP="00CE086D">
            <w:r>
              <w:t>Holton Hunsaker</w:t>
            </w:r>
          </w:p>
        </w:tc>
        <w:tc>
          <w:tcPr>
            <w:tcW w:w="3427" w:type="dxa"/>
          </w:tcPr>
          <w:p w14:paraId="0F368145" w14:textId="77777777" w:rsidR="00CE086D" w:rsidRPr="00CE086D" w:rsidRDefault="00CE086D" w:rsidP="00CE086D">
            <w:r w:rsidRPr="00CE086D">
              <w:t>Vice Chair/Treasurer</w:t>
            </w:r>
          </w:p>
        </w:tc>
      </w:tr>
      <w:tr w:rsidR="00CE086D" w:rsidRPr="00CE086D" w14:paraId="2053AAE9" w14:textId="77777777" w:rsidTr="003123EF">
        <w:trPr>
          <w:jc w:val="center"/>
        </w:trPr>
        <w:tc>
          <w:tcPr>
            <w:tcW w:w="3312" w:type="dxa"/>
          </w:tcPr>
          <w:p w14:paraId="6C7318A1" w14:textId="09095D2D" w:rsidR="00CE086D" w:rsidRPr="00CE086D" w:rsidRDefault="008D7A45" w:rsidP="00CE086D">
            <w:r>
              <w:t>Seth Robertson</w:t>
            </w:r>
          </w:p>
        </w:tc>
        <w:tc>
          <w:tcPr>
            <w:tcW w:w="3427" w:type="dxa"/>
          </w:tcPr>
          <w:p w14:paraId="7CF36416" w14:textId="52300D83" w:rsidR="00CE086D" w:rsidRPr="00CE086D" w:rsidRDefault="00CE086D" w:rsidP="00CE086D">
            <w:r w:rsidRPr="00CE086D">
              <w:t>Secretary/Clerk</w:t>
            </w:r>
          </w:p>
        </w:tc>
      </w:tr>
      <w:bookmarkEnd w:id="1"/>
    </w:tbl>
    <w:p w14:paraId="7CE6ACF9" w14:textId="77777777" w:rsidR="008D7A45" w:rsidRDefault="008D7A45" w:rsidP="00ED0863">
      <w:pPr>
        <w:pStyle w:val="00BodyText5"/>
      </w:pPr>
    </w:p>
    <w:p w14:paraId="45274EBA" w14:textId="18833721" w:rsidR="00152E03" w:rsidRDefault="00152E03" w:rsidP="00ED0863">
      <w:pPr>
        <w:pStyle w:val="00BodyText5"/>
      </w:pPr>
      <w:r>
        <w:t>Also present:</w:t>
      </w:r>
    </w:p>
    <w:tbl>
      <w:tblPr>
        <w:tblW w:w="0" w:type="auto"/>
        <w:jc w:val="center"/>
        <w:tblLook w:val="0000" w:firstRow="0" w:lastRow="0" w:firstColumn="0" w:lastColumn="0" w:noHBand="0" w:noVBand="0"/>
      </w:tblPr>
      <w:tblGrid>
        <w:gridCol w:w="3312"/>
        <w:gridCol w:w="3427"/>
      </w:tblGrid>
      <w:tr w:rsidR="002B6ACA" w14:paraId="06D318C0" w14:textId="77777777" w:rsidTr="00141189">
        <w:trPr>
          <w:jc w:val="center"/>
        </w:trPr>
        <w:tc>
          <w:tcPr>
            <w:tcW w:w="3312" w:type="dxa"/>
          </w:tcPr>
          <w:p w14:paraId="100400BA" w14:textId="3829D7B6" w:rsidR="002B6ACA" w:rsidRDefault="002B6ACA" w:rsidP="002B6ACA">
            <w:r>
              <w:t>Matt Ence</w:t>
            </w:r>
          </w:p>
        </w:tc>
        <w:tc>
          <w:tcPr>
            <w:tcW w:w="3427" w:type="dxa"/>
          </w:tcPr>
          <w:p w14:paraId="049C9A2B" w14:textId="5418CD7C" w:rsidR="002B6ACA" w:rsidRDefault="002B6ACA" w:rsidP="002B6ACA">
            <w:r>
              <w:t>General Counsel</w:t>
            </w:r>
          </w:p>
        </w:tc>
      </w:tr>
      <w:tr w:rsidR="002B6ACA" w14:paraId="60821B9F" w14:textId="77777777" w:rsidTr="00141189">
        <w:trPr>
          <w:jc w:val="center"/>
        </w:trPr>
        <w:tc>
          <w:tcPr>
            <w:tcW w:w="3312" w:type="dxa"/>
          </w:tcPr>
          <w:p w14:paraId="6B6928E8" w14:textId="568FE915" w:rsidR="002B6ACA" w:rsidRDefault="002B6ACA" w:rsidP="002B6ACA">
            <w:pPr>
              <w:pStyle w:val="BodyText1"/>
              <w:spacing w:after="0"/>
              <w:ind w:firstLine="0"/>
            </w:pPr>
            <w:r>
              <w:t>Aaron Wade</w:t>
            </w:r>
          </w:p>
        </w:tc>
        <w:tc>
          <w:tcPr>
            <w:tcW w:w="3427" w:type="dxa"/>
          </w:tcPr>
          <w:p w14:paraId="3C533E19" w14:textId="69EDBF11" w:rsidR="002B6ACA" w:rsidRDefault="002B6ACA" w:rsidP="002B6ACA">
            <w:pPr>
              <w:pStyle w:val="BodyText1"/>
              <w:spacing w:after="0"/>
              <w:ind w:firstLine="0"/>
            </w:pPr>
            <w:r>
              <w:t>Bond Counsel</w:t>
            </w:r>
          </w:p>
        </w:tc>
      </w:tr>
    </w:tbl>
    <w:p w14:paraId="7A6A9B18" w14:textId="77777777" w:rsidR="001E5301" w:rsidRDefault="001E5301"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13472252"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46205F">
        <w:t>August 1</w:t>
      </w:r>
      <w:r w:rsidR="00140BC8">
        <w:t>9</w:t>
      </w:r>
      <w:r w:rsidR="00CE086D">
        <w:t>, 2024</w:t>
      </w:r>
      <w:r>
        <w:t xml:space="preserve">, meeting, a copy of which is attached hereto as </w:t>
      </w:r>
      <w:r>
        <w:rPr>
          <w:u w:val="single"/>
        </w:rPr>
        <w:t>Exhibit A</w:t>
      </w:r>
      <w:r>
        <w:t>.</w:t>
      </w:r>
    </w:p>
    <w:p w14:paraId="56721AA6" w14:textId="558BD739" w:rsidR="00152E03" w:rsidRDefault="00152E03" w:rsidP="00152E03">
      <w:pPr>
        <w:pStyle w:val="00BodyText5"/>
      </w:pPr>
      <w:r>
        <w:t xml:space="preserve">Thereupon, the following resolution was introduced in written form, discussed in full, and pursuant to a motion made by </w:t>
      </w:r>
      <w:r w:rsidR="005464A7">
        <w:t>_______</w:t>
      </w:r>
      <w:r w:rsidR="0066084C">
        <w:t>_</w:t>
      </w:r>
      <w:r w:rsidR="005464A7">
        <w:t>____</w:t>
      </w:r>
      <w:r>
        <w:t xml:space="preserve"> and seconded by </w:t>
      </w:r>
      <w:r w:rsidR="005464A7">
        <w:t>_____________</w:t>
      </w:r>
      <w:r>
        <w:t xml:space="preserve"> adopted by the following vote:</w:t>
      </w:r>
    </w:p>
    <w:p w14:paraId="72752925" w14:textId="6B8E9751"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15C48CBA" w:rsidR="003A1724" w:rsidRDefault="003A1724" w:rsidP="00F55358">
      <w:pPr>
        <w:pStyle w:val="00Center"/>
      </w:pPr>
      <w:r>
        <w:br w:type="page"/>
      </w:r>
      <w:r>
        <w:lastRenderedPageBreak/>
        <w:t xml:space="preserve">RESOLUTION NO. </w:t>
      </w:r>
      <w:r w:rsidR="00B17620">
        <w:t>202</w:t>
      </w:r>
      <w:r w:rsidR="002B6ACA">
        <w:t>4</w:t>
      </w:r>
      <w:r w:rsidR="00B17620">
        <w:t>-</w:t>
      </w:r>
      <w:r w:rsidR="00140BC8">
        <w:t>07</w:t>
      </w:r>
    </w:p>
    <w:p w14:paraId="49C05512" w14:textId="71FCDB62"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8D7A45">
        <w:t>POINTE WEST</w:t>
      </w:r>
      <w:r w:rsidR="00337E8F">
        <w:t xml:space="preserve"> PUBLIC INFRASTRUCTURE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 THE ISSUANCE AND SALE OF THE ISSUANCE OF THE DISTRICT’S SPECIAL ASSESSMENT BONDS, SERIES 2024 (</w:t>
      </w:r>
      <w:r w:rsidR="008D7A45">
        <w:t>POINTE WEST</w:t>
      </w:r>
      <w:r w:rsidR="00A96972" w:rsidRPr="00A96972">
        <w:t xml:space="preserve"> ASSESSMENT AREA NO. 1) (THE “SERIES 2024 BONDS”) IN THE AGGREGATE PRINCIPAL AMOUNT OF NOT TO EXCEED $</w:t>
      </w:r>
      <w:r w:rsidR="00943E06">
        <w:t>3,090,000</w:t>
      </w:r>
      <w:r w:rsidR="00A96972" w:rsidRPr="00A96972">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w:t>
      </w:r>
      <w:r w:rsidR="00116822">
        <w:t>A COMPLETION AGREEMENT</w:t>
      </w:r>
      <w:r w:rsidR="007E1964">
        <w:t>, A COLLATERAL ASSIGNMENT AGREEMENT</w:t>
      </w:r>
      <w:r w:rsidR="00116822">
        <w:t xml:space="preserve"> </w:t>
      </w:r>
      <w:r w:rsidR="00A96972" w:rsidRPr="00A96972">
        <w:t>AND OTHER DOCUMENTS REQUIRED IN CONNECTION THEREWITH; AUTHORIZING THE TAKING OF ALL OTHER ACTIONS NECESSARY TO THE CONSUMMATION OF THE TRANSACTIONS CONTEMPLATED BY THIS RESOLUTION; PROVIDING FOR A POSTING OF A NOTICE OF BONDS TO BE ISSUED; AND RELATED MATTERS.</w:t>
      </w:r>
    </w:p>
    <w:bookmarkEnd w:id="4"/>
    <w:p w14:paraId="4A5F106B" w14:textId="090A03FA"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8D7A45">
        <w:t>Pointe West</w:t>
      </w:r>
      <w:r w:rsidR="00337E8F">
        <w:t xml:space="preserve"> Public Infrastructure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8D7A45">
        <w:t>Pointe West</w:t>
      </w:r>
      <w:r w:rsidR="00B11884">
        <w:t xml:space="preserve"> </w:t>
      </w:r>
      <w:r w:rsidR="00E37A10">
        <w:t>Assessment Area</w:t>
      </w:r>
      <w:r w:rsidR="00F2672E">
        <w:t xml:space="preserve"> No. 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3C05B868" w14:textId="58CD9139" w:rsidR="008C11DF" w:rsidRDefault="008C11DF" w:rsidP="00F55358">
      <w:pPr>
        <w:pStyle w:val="00BodyText5"/>
      </w:pPr>
      <w:r>
        <w:t xml:space="preserve">WHEREAS, the Board previously </w:t>
      </w:r>
      <w:r w:rsidRPr="00B753F2">
        <w:t xml:space="preserve">adopted Resolution No. </w:t>
      </w:r>
      <w:r w:rsidR="00137C51">
        <w:t>202</w:t>
      </w:r>
      <w:r w:rsidR="002B6ACA">
        <w:t>4</w:t>
      </w:r>
      <w:r w:rsidR="00137C51">
        <w:t>-</w:t>
      </w:r>
      <w:r w:rsidR="006256EB">
        <w:t>0</w:t>
      </w:r>
      <w:r w:rsidR="00421DEF">
        <w:t>5</w:t>
      </w:r>
      <w:r w:rsidRPr="00B753F2">
        <w:t xml:space="preserve"> on </w:t>
      </w:r>
      <w:r w:rsidR="00421DEF">
        <w:t>June 26</w:t>
      </w:r>
      <w:r w:rsidR="006256EB">
        <w:t>,</w:t>
      </w:r>
      <w:r w:rsidR="00B6451D">
        <w:t xml:space="preserve"> </w:t>
      </w:r>
      <w:r w:rsidR="00100612">
        <w:t>202</w:t>
      </w:r>
      <w:r w:rsidR="002B6ACA">
        <w:t>4</w:t>
      </w:r>
      <w:r w:rsidRPr="00B753F2">
        <w:t>, pursuant to which the Board authorized</w:t>
      </w:r>
      <w:r>
        <w:t xml:space="preserve"> </w:t>
      </w:r>
      <w:r w:rsidR="006C05AE">
        <w:t>the resolution designating the Assessment Area (the “Designation Resolution”) and an</w:t>
      </w:r>
      <w:r>
        <w:t xml:space="preserve"> </w:t>
      </w:r>
      <w:r w:rsidR="00B11884">
        <w:t>a</w:t>
      </w:r>
      <w:r>
        <w:t xml:space="preserve">ssessment </w:t>
      </w:r>
      <w:r w:rsidR="00B11884">
        <w:t>o</w:t>
      </w:r>
      <w:r>
        <w:t>rdinance relating to the Assessment Area (the “Assessment Ordinance”); and</w:t>
      </w:r>
    </w:p>
    <w:p w14:paraId="428037F6" w14:textId="26DAB13B" w:rsidR="006453FE" w:rsidRDefault="006453FE" w:rsidP="006453FE">
      <w:pPr>
        <w:pStyle w:val="00BodyText5"/>
      </w:pPr>
      <w:r>
        <w:t xml:space="preserve">WHEREAS, the Designation Resolution dated </w:t>
      </w:r>
      <w:r w:rsidR="00421DEF">
        <w:t>June 26</w:t>
      </w:r>
      <w:r w:rsidR="002B6ACA">
        <w:t>, 2024</w:t>
      </w:r>
      <w:r>
        <w:t xml:space="preserve">, has been executed and was recorded by the County Recorder of </w:t>
      </w:r>
      <w:r w:rsidR="00421DEF">
        <w:t>Iron County</w:t>
      </w:r>
      <w:r>
        <w:t xml:space="preserve">, Utah on </w:t>
      </w:r>
      <w:r w:rsidR="00421DEF">
        <w:t>July 3</w:t>
      </w:r>
      <w:r w:rsidR="002B6ACA">
        <w:t>, 2024</w:t>
      </w:r>
      <w:r>
        <w:t>; and</w:t>
      </w:r>
    </w:p>
    <w:p w14:paraId="4BEFAB76" w14:textId="567A9628" w:rsidR="006C05AE" w:rsidRDefault="006C05AE" w:rsidP="00F55358">
      <w:pPr>
        <w:pStyle w:val="00BodyText5"/>
      </w:pPr>
      <w:r>
        <w:t xml:space="preserve">WHEREAS, the Assessment Ordinance dated </w:t>
      </w:r>
      <w:r w:rsidR="00421DEF">
        <w:t>June 26</w:t>
      </w:r>
      <w:r w:rsidR="002B6ACA">
        <w:t>, 2024</w:t>
      </w:r>
      <w:r w:rsidR="00FD3772">
        <w:t xml:space="preserve"> (the “Assessment Ordinance”)</w:t>
      </w:r>
      <w:r>
        <w:t xml:space="preserve">, has been executed and </w:t>
      </w:r>
      <w:r w:rsidR="006453FE">
        <w:t xml:space="preserve">a Notice of Assessment Interest </w:t>
      </w:r>
      <w:r>
        <w:t xml:space="preserve">was recorded by the County Recorder of </w:t>
      </w:r>
      <w:r w:rsidR="00421DEF">
        <w:t>Iron County</w:t>
      </w:r>
      <w:r>
        <w:t xml:space="preserve">, Utah on </w:t>
      </w:r>
      <w:r w:rsidR="00421DEF">
        <w:t>July 3</w:t>
      </w:r>
      <w:r w:rsidR="002B6ACA">
        <w:t>, 2024</w:t>
      </w:r>
      <w:r>
        <w:t>; and</w:t>
      </w:r>
    </w:p>
    <w:p w14:paraId="4491B891" w14:textId="4CA02CF7" w:rsidR="00944C5D" w:rsidRDefault="00944C5D" w:rsidP="00F55358">
      <w:pPr>
        <w:pStyle w:val="00BodyText5"/>
      </w:pPr>
      <w:r>
        <w:lastRenderedPageBreak/>
        <w:t xml:space="preserve">WHEREAS, in order to finance the Improvements, </w:t>
      </w:r>
      <w:r w:rsidRPr="00164786">
        <w:t xml:space="preserve">the Board desires to </w:t>
      </w:r>
      <w:r>
        <w:t xml:space="preserve">issue its </w:t>
      </w:r>
      <w:r w:rsidR="00BB38CC">
        <w:t xml:space="preserve">not to exceed </w:t>
      </w:r>
      <w:r w:rsidR="00CE086D">
        <w:t>$</w:t>
      </w:r>
      <w:r w:rsidR="00943E06">
        <w:t>3,090,000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8D7A45">
        <w:t>Pointe West</w:t>
      </w:r>
      <w:r w:rsidR="00E41637">
        <w:t xml:space="preserve"> </w:t>
      </w:r>
      <w:r w:rsidR="00E37A10">
        <w:t>Assessment Area</w:t>
      </w:r>
      <w:r w:rsidR="00100612">
        <w:t xml:space="preserve"> No. 1</w:t>
      </w:r>
      <w:r w:rsidR="00B6451D">
        <w:t>)</w:t>
      </w:r>
      <w:r w:rsidR="006A1986">
        <w:t xml:space="preserve"> </w:t>
      </w:r>
      <w:r w:rsidR="00C03A91">
        <w:t>(the “</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2185B0F7" w:rsidR="007265C5" w:rsidRPr="007265C5" w:rsidRDefault="007265C5" w:rsidP="007265C5">
      <w:pPr>
        <w:pStyle w:val="00BodyText5"/>
      </w:pPr>
      <w:r w:rsidRPr="007265C5">
        <w:t>WHEREAS, there has been presented to the Board at this meeting a form of a bond purchase agreement (the “</w:t>
      </w:r>
      <w:r>
        <w:t>BPA</w:t>
      </w:r>
      <w:r w:rsidRPr="007265C5">
        <w:t xml:space="preserve">”), in substantially the form attached hereto as </w:t>
      </w:r>
      <w:r w:rsidRPr="007265C5">
        <w:rPr>
          <w:u w:val="single"/>
        </w:rPr>
        <w:t>Exhibit C</w:t>
      </w:r>
      <w:r w:rsidRPr="007265C5">
        <w:t xml:space="preserve"> to be entered into between the District and D.A. Davidson &amp; Co. (the “Underwriter”) for the purchase of the Series 2024 Bonds; and</w:t>
      </w:r>
    </w:p>
    <w:p w14:paraId="527B53AE" w14:textId="77777777" w:rsidR="007265C5" w:rsidRPr="007265C5" w:rsidRDefault="007265C5" w:rsidP="007265C5">
      <w:pPr>
        <w:pStyle w:val="00BodyText5"/>
      </w:pPr>
      <w:r w:rsidRPr="007265C5">
        <w:t xml:space="preserve">WHEREAS, there has been presented to the Board at this meeting a form of a Preliminary Limited Offering Memorandum (the “PLOM”), in substantially the form attached hereto as </w:t>
      </w:r>
      <w:r w:rsidRPr="007265C5">
        <w:rPr>
          <w:u w:val="single"/>
        </w:rPr>
        <w:t>Exhibit D</w:t>
      </w:r>
      <w:r w:rsidRPr="007265C5">
        <w:t>; and</w:t>
      </w:r>
    </w:p>
    <w:p w14:paraId="604609C8" w14:textId="77777777" w:rsidR="007265C5" w:rsidRDefault="007265C5" w:rsidP="007265C5">
      <w:pPr>
        <w:pStyle w:val="00BodyText5"/>
      </w:pPr>
      <w:r w:rsidRPr="007265C5">
        <w:t xml:space="preserve">WHEREAS, there has been presented to the Board at this meeting a form of a Continuing Disclosure Agreement (the “CDA”), in substantially the form attached hereto as </w:t>
      </w:r>
      <w:r w:rsidRPr="007265C5">
        <w:rPr>
          <w:u w:val="single"/>
        </w:rPr>
        <w:t>Exhibit E</w:t>
      </w:r>
      <w:r w:rsidRPr="007265C5">
        <w:t>; and</w:t>
      </w:r>
    </w:p>
    <w:p w14:paraId="5069949E" w14:textId="27234856" w:rsidR="00116822" w:rsidRDefault="00116822" w:rsidP="007265C5">
      <w:pPr>
        <w:pStyle w:val="00BodyText5"/>
      </w:pPr>
      <w:r w:rsidRPr="007265C5">
        <w:t xml:space="preserve">WHEREAS,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7265C5">
        <w:rPr>
          <w:u w:val="single"/>
        </w:rPr>
        <w:t xml:space="preserve">Exhibit </w:t>
      </w:r>
      <w:r>
        <w:rPr>
          <w:u w:val="single"/>
        </w:rPr>
        <w:t>F</w:t>
      </w:r>
      <w:r w:rsidRPr="007265C5">
        <w:t>; and</w:t>
      </w:r>
    </w:p>
    <w:p w14:paraId="40ED32D1" w14:textId="1FFB00AF" w:rsidR="00116822" w:rsidRPr="007265C5" w:rsidRDefault="00116822" w:rsidP="007265C5">
      <w:pPr>
        <w:pStyle w:val="00BodyText5"/>
      </w:pPr>
      <w:r w:rsidRPr="007265C5">
        <w:t xml:space="preserve">WHEREAS,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7265C5">
        <w:rPr>
          <w:u w:val="single"/>
        </w:rPr>
        <w:t xml:space="preserve">Exhibit </w:t>
      </w:r>
      <w:r>
        <w:rPr>
          <w:u w:val="single"/>
        </w:rPr>
        <w:t>G</w:t>
      </w:r>
      <w:r w:rsidRPr="007265C5">
        <w:t>;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District desires to provide notice</w:t>
      </w:r>
      <w:r w:rsidR="00CE59BC">
        <w:t xml:space="preserve"> of such contest period</w:t>
      </w:r>
      <w:r>
        <w:t>; and</w:t>
      </w:r>
    </w:p>
    <w:p w14:paraId="144C67C3" w14:textId="4EA486B2"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11F4BE7A"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8D7A45">
        <w:t>Pointe West</w:t>
      </w:r>
      <w:r w:rsidR="00337E8F">
        <w:t xml:space="preserve"> 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486E03B1" w:rsidR="003A1724" w:rsidRDefault="003A1724" w:rsidP="008C11DF">
      <w:pPr>
        <w:pStyle w:val="Heading1"/>
        <w:tabs>
          <w:tab w:val="clear" w:pos="1800"/>
          <w:tab w:val="num" w:pos="2160"/>
        </w:tabs>
      </w:pPr>
      <w:r>
        <w:lastRenderedPageBreak/>
        <w:t xml:space="preserve">All actions heretofore taken (not inconsistent with the provisions of this Resolution) by the </w:t>
      </w:r>
      <w:r w:rsidR="00EA11A0">
        <w:t>Board</w:t>
      </w:r>
      <w:r>
        <w:t xml:space="preserve"> and by the officers of </w:t>
      </w:r>
      <w:r w:rsidR="007265C5">
        <w:t xml:space="preserve">the </w:t>
      </w:r>
      <w:r w:rsidR="00235C0F">
        <w:t>District</w:t>
      </w:r>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6AED3EC4" w14:textId="17183289" w:rsidR="007265C5" w:rsidRDefault="007265C5" w:rsidP="007265C5">
      <w:pPr>
        <w:pStyle w:val="Heading1"/>
        <w:tabs>
          <w:tab w:val="clear" w:pos="1800"/>
          <w:tab w:val="num" w:pos="2160"/>
        </w:tabs>
      </w:pPr>
      <w:r w:rsidRPr="000424A4">
        <w:t xml:space="preserve">The Indenture, the </w:t>
      </w:r>
      <w:r>
        <w:t>BPA</w:t>
      </w:r>
      <w:r w:rsidRPr="000424A4">
        <w:t xml:space="preserve">, and the CDA in substantially the forms presented to this meeting and attached hereto as </w:t>
      </w:r>
      <w:r w:rsidRPr="00B81D5F">
        <w:rPr>
          <w:u w:val="single"/>
        </w:rPr>
        <w:t>Exhibits B, C, and E</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w:t>
      </w:r>
      <w:r w:rsidR="00421DEF">
        <w:t xml:space="preserve"> </w:t>
      </w:r>
      <w:r w:rsidRPr="000424A4">
        <w:t xml:space="preserve">are hereby authorized to execute and deliver the Indenture, the </w:t>
      </w:r>
      <w:r>
        <w:t>BPA</w:t>
      </w:r>
      <w:r w:rsidRPr="000424A4">
        <w:t xml:space="preserve">, and the CDA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6CE5F26F"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District</w:t>
      </w:r>
      <w:r w:rsidRPr="00E83CE8">
        <w:t xml:space="preserve">, 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 xml:space="preserve">BPA. </w:t>
      </w:r>
    </w:p>
    <w:p w14:paraId="1BB8555E" w14:textId="77777777"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PLOM,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District shall deem advisable.  The appropriate officers of the District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  The final Limited Offering Memorandum is hereby authorized in substantially the form of the PLOM, with such changes, omissions, insertions and revisions as the appropriate officers of the District shall deem advisable, including the completion thereof with the information established at the time of the sale of the Series 2024 Bonds. </w:t>
      </w:r>
    </w:p>
    <w:p w14:paraId="7D365634" w14:textId="67C6356D" w:rsidR="00607920" w:rsidRDefault="00607920" w:rsidP="001349F3">
      <w:pPr>
        <w:pStyle w:val="Heading1"/>
        <w:tabs>
          <w:tab w:val="clear" w:pos="1800"/>
          <w:tab w:val="num" w:pos="2160"/>
        </w:tabs>
      </w:pPr>
      <w:r>
        <w:t xml:space="preserve">The District hereby authorizes the issuance of the Series </w:t>
      </w:r>
      <w:r w:rsidR="00337E8F">
        <w:t>2024</w:t>
      </w:r>
      <w:r>
        <w:t xml:space="preserve"> Bonds in the aggregate principal amount of not to exceed </w:t>
      </w:r>
      <w:r w:rsidR="00943E06">
        <w:t>Three</w:t>
      </w:r>
      <w:r w:rsidR="00421DEF">
        <w:t xml:space="preserve"> Million </w:t>
      </w:r>
      <w:r w:rsidR="00943E06">
        <w:t>Ninety</w:t>
      </w:r>
      <w:r w:rsidR="00021537" w:rsidRPr="00021537">
        <w:t xml:space="preserve"> Thousand</w:t>
      </w:r>
      <w:r w:rsidR="00421DEF">
        <w:t xml:space="preserve"> </w:t>
      </w:r>
      <w:r w:rsidR="00021537" w:rsidRPr="00021537">
        <w:t xml:space="preserve">Dollars </w:t>
      </w:r>
      <w:r w:rsidR="00021537">
        <w:t>(</w:t>
      </w:r>
      <w:r w:rsidR="00CE086D">
        <w:t>$</w:t>
      </w:r>
      <w:r w:rsidR="00943E06">
        <w:t>3,090,000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rsidR="00421DEF">
        <w:t>.00</w:t>
      </w:r>
      <w:r>
        <w:t>%) per annum, as shall be approved by the Designated Officer, all within the Parameters set forth herein.</w:t>
      </w:r>
    </w:p>
    <w:p w14:paraId="292B1D75" w14:textId="70F142FA"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1AFDDBCA" w:rsidR="00FB3ECC" w:rsidRDefault="00FB3ECC" w:rsidP="00FB3ECC">
      <w:pPr>
        <w:pStyle w:val="Heading1"/>
        <w:tabs>
          <w:tab w:val="clear" w:pos="1800"/>
        </w:tabs>
      </w:pPr>
      <w:r>
        <w:lastRenderedPageBreak/>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the PLOM, the LOM, the CDA,</w:t>
      </w:r>
      <w:r w:rsidR="00DF3589">
        <w:t xml:space="preserve">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4A90390" w:rsidR="00AD134C" w:rsidRDefault="00AD134C" w:rsidP="00AD134C">
      <w:pPr>
        <w:pStyle w:val="Heading1"/>
        <w:tabs>
          <w:tab w:val="clear" w:pos="1800"/>
        </w:tabs>
      </w:pPr>
      <w:r>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r w:rsidR="00235C0F">
        <w:t>District</w:t>
      </w:r>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r w:rsidR="00235C0F">
        <w:t>District</w:t>
      </w:r>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47C6BE41"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4CE78B23" w14:textId="3A4D8DA3" w:rsidR="00944C5D" w:rsidRDefault="00085213" w:rsidP="00944C5D">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04F9E1AA" w14:textId="5A53199D"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31696A">
        <w:t>Secretary/Clerk</w:t>
      </w:r>
      <w:r>
        <w:t xml:space="preserve"> will cause a “Notice of Bonds to be Issued” </w:t>
      </w:r>
      <w:r w:rsidR="00FD3772">
        <w:t xml:space="preserve">(the “Notice”) </w:t>
      </w:r>
      <w:r>
        <w:t xml:space="preserve">to be </w:t>
      </w:r>
      <w:r w:rsidR="00656521" w:rsidRPr="00656521">
        <w:t>posted as a Class A notice under Section 63G-30-102</w:t>
      </w:r>
      <w:r w:rsidR="00A45134">
        <w:t>, Utah Code Annotated 1953, as amended</w:t>
      </w:r>
      <w:r w:rsidR="00656521" w:rsidRPr="00656521">
        <w:t xml:space="preserve"> (i) on the Utah Public Notice Website created under Section 63A-16-601, Utah Code Annotated 1953, as amended, and (ii) in a public location near the </w:t>
      </w:r>
      <w:r w:rsidR="00A45134">
        <w:t>District</w:t>
      </w:r>
      <w:r w:rsidR="00656521" w:rsidRPr="00656521">
        <w:t xml:space="preserve"> that is reasonably likely to be seen by individuals who pass through or near the affected area</w:t>
      </w:r>
      <w:r>
        <w:t>.</w:t>
      </w:r>
      <w:r w:rsidR="00A45134">
        <w:t xml:space="preserve">  </w:t>
      </w:r>
      <w:r w:rsidR="00A45134" w:rsidRPr="00A45134">
        <w:t xml:space="preserve">The </w:t>
      </w:r>
      <w:r w:rsidR="0031696A">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w:t>
      </w:r>
      <w:r w:rsidR="00F13AAA">
        <w:t>posting</w:t>
      </w:r>
      <w:r w:rsidR="00A45134" w:rsidRPr="00A45134">
        <w:t xml:space="preserve"> thereof.  </w:t>
      </w:r>
      <w:r w:rsidR="00FD3772">
        <w:t xml:space="preserve">The </w:t>
      </w:r>
      <w:r w:rsidR="00F13AAA">
        <w:t>posting</w:t>
      </w:r>
      <w:r w:rsidR="00FD3772">
        <w:t xml:space="preserve">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with regard to the Assessment Ordinance and Series </w:t>
      </w:r>
      <w:r w:rsidR="00337E8F">
        <w:t>2024</w:t>
      </w:r>
      <w:r w:rsidR="00FD3772">
        <w:t xml:space="preserve"> Bonds under the Act.  </w:t>
      </w:r>
      <w:r w:rsidR="00A45134" w:rsidRPr="00A45134">
        <w:t xml:space="preserve">The </w:t>
      </w:r>
      <w:r w:rsidR="00E45AF5">
        <w:t>District</w:t>
      </w:r>
      <w:r w:rsidR="00A45134" w:rsidRPr="00A45134">
        <w:t xml:space="preserve"> directs its officers and staff to </w:t>
      </w:r>
      <w:r w:rsidR="00F13AAA">
        <w:t>post</w:t>
      </w:r>
      <w:r w:rsidR="00A45134" w:rsidRPr="00A45134">
        <w:t xml:space="preserve"> </w:t>
      </w:r>
      <w:r w:rsidR="00F24620">
        <w:t>the</w:t>
      </w:r>
      <w:r w:rsidR="00A45134" w:rsidRPr="00A45134">
        <w:t xml:space="preserve"> Notice in substantially the following form</w:t>
      </w:r>
      <w:r w:rsidR="00A45134">
        <w:t>:</w:t>
      </w:r>
    </w:p>
    <w:p w14:paraId="3CEA523C" w14:textId="77777777" w:rsidR="00656521" w:rsidRDefault="00656521">
      <w:pPr>
        <w:rPr>
          <w:rFonts w:cs="Arial"/>
          <w:bCs/>
          <w:szCs w:val="32"/>
        </w:rPr>
      </w:pPr>
      <w:r>
        <w:br w:type="page"/>
      </w:r>
    </w:p>
    <w:p w14:paraId="04619CB2" w14:textId="77777777" w:rsidR="00656521" w:rsidRPr="0088074E" w:rsidRDefault="00656521" w:rsidP="00656521">
      <w:pPr>
        <w:pStyle w:val="TitleC0"/>
      </w:pPr>
      <w:r w:rsidRPr="0088074E">
        <w:lastRenderedPageBreak/>
        <w:t>NOTICE OF BONDS TO BE ISSUED</w:t>
      </w:r>
    </w:p>
    <w:p w14:paraId="2FC5046C" w14:textId="5D61C5DB" w:rsidR="00656521" w:rsidRPr="0088074E" w:rsidRDefault="003524E2" w:rsidP="00421DEF">
      <w:pPr>
        <w:pStyle w:val="00BodyText5"/>
      </w:pPr>
      <w:r w:rsidRPr="003524E2">
        <w:t>NOTICE IS HEREBY GIVEN pursuant to the provisions of the Public Infrastructure District Act, Title 17D, Chapter 4 (the “PID Act”) and Assessment Area Act, Title 11, Chapter 42 of the Utah Code Annotated 1953, as amended,</w:t>
      </w:r>
      <w:r w:rsidR="00656521" w:rsidRPr="0088074E">
        <w:t xml:space="preserve"> that on </w:t>
      </w:r>
      <w:r w:rsidR="0046205F">
        <w:t>August 16</w:t>
      </w:r>
      <w:r w:rsidR="00CE086D">
        <w:t>, 2024</w:t>
      </w:r>
      <w:r w:rsidR="00656521" w:rsidRPr="0088074E">
        <w:t xml:space="preserve">, the Board of Trustees (the “Board”) of </w:t>
      </w:r>
      <w:r w:rsidR="00607920" w:rsidRPr="0088074E">
        <w:t xml:space="preserve">the </w:t>
      </w:r>
      <w:r w:rsidR="008D7A45">
        <w:t>Pointe West</w:t>
      </w:r>
      <w:r w:rsidR="00337E8F">
        <w:t xml:space="preserve"> Public Infrastructure District</w:t>
      </w:r>
      <w:r w:rsidR="00656521" w:rsidRPr="0088074E">
        <w:t xml:space="preserve"> (the “</w:t>
      </w:r>
      <w:r w:rsidR="00423979">
        <w:t>District</w:t>
      </w:r>
      <w:r w:rsidR="00656521" w:rsidRPr="0088074E">
        <w:t xml:space="preserve">”), adopted a resolution (the “Resolution”) in which it authorized the issuance of the </w:t>
      </w:r>
      <w:r w:rsidR="00423979">
        <w:t>District</w:t>
      </w:r>
      <w:r w:rsidR="00656521" w:rsidRPr="0088074E">
        <w:t xml:space="preserve">’s Special Assessment Bonds, Series </w:t>
      </w:r>
      <w:r w:rsidR="00337E8F">
        <w:t>2024</w:t>
      </w:r>
      <w:r w:rsidR="000F76A5" w:rsidRPr="0088074E">
        <w:t xml:space="preserve"> (</w:t>
      </w:r>
      <w:r w:rsidR="008D7A45">
        <w:t>Pointe West</w:t>
      </w:r>
      <w:r w:rsidR="000F76A5" w:rsidRPr="0088074E">
        <w:t xml:space="preserve"> Assessment Area No. 1)</w:t>
      </w:r>
      <w:r w:rsidR="00656521" w:rsidRPr="0088074E">
        <w:t xml:space="preserve"> (the “Series </w:t>
      </w:r>
      <w:r w:rsidR="00337E8F">
        <w:t>2024</w:t>
      </w:r>
      <w:r w:rsidR="00656521" w:rsidRPr="0088074E">
        <w:t xml:space="preserve"> Bonds”) (to be issued in one or more series and with such other series or title designation(s) as may be determined by the </w:t>
      </w:r>
      <w:r w:rsidR="00423979">
        <w:t>District</w:t>
      </w:r>
      <w:r w:rsidR="00656521" w:rsidRPr="0088074E">
        <w:t>).</w:t>
      </w:r>
    </w:p>
    <w:p w14:paraId="34478012" w14:textId="64FC951E" w:rsidR="00656521" w:rsidRPr="0088074E" w:rsidRDefault="00656521" w:rsidP="00421DEF">
      <w:pPr>
        <w:pStyle w:val="00BodyText5"/>
        <w:jc w:val="center"/>
      </w:pPr>
      <w:r w:rsidRPr="0088074E">
        <w:t xml:space="preserve">PURPOSE FOR ISSUING THE SERIES </w:t>
      </w:r>
      <w:r w:rsidR="00337E8F">
        <w:t>2024</w:t>
      </w:r>
      <w:r w:rsidRPr="0088074E">
        <w:t xml:space="preserve"> BONDS</w:t>
      </w:r>
    </w:p>
    <w:p w14:paraId="147A536C" w14:textId="3A4ADD74" w:rsidR="00656521" w:rsidRDefault="00656521" w:rsidP="00421DEF">
      <w:pPr>
        <w:pStyle w:val="00BodyText5"/>
      </w:pPr>
      <w:r w:rsidRPr="0088074E">
        <w:t xml:space="preserve">The Series </w:t>
      </w:r>
      <w:r w:rsidR="00337E8F">
        <w:t>2024</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rsidR="00337E8F">
        <w:t>2024</w:t>
      </w:r>
      <w:r w:rsidRPr="0088074E">
        <w:t xml:space="preserve"> Bonds.</w:t>
      </w:r>
    </w:p>
    <w:p w14:paraId="23529E57" w14:textId="5EDD82FC" w:rsidR="00B61490" w:rsidRPr="0088074E" w:rsidRDefault="00B61490" w:rsidP="00421DEF">
      <w:pPr>
        <w:pStyle w:val="00BodyText5"/>
        <w:jc w:val="center"/>
      </w:pPr>
      <w:r w:rsidRPr="0088074E">
        <w:t xml:space="preserve">PARAMETERS OF THE SERIES </w:t>
      </w:r>
      <w:r w:rsidR="00337E8F">
        <w:t>2024</w:t>
      </w:r>
      <w:r w:rsidRPr="0088074E">
        <w:t xml:space="preserve"> BONDS</w:t>
      </w:r>
    </w:p>
    <w:p w14:paraId="627748BD" w14:textId="23508D71" w:rsidR="00B61490" w:rsidRPr="0088074E" w:rsidRDefault="00B61490" w:rsidP="00421DEF">
      <w:pPr>
        <w:pStyle w:val="00BodyText5"/>
      </w:pPr>
      <w:r w:rsidRPr="0088074E">
        <w:t xml:space="preserve">The </w:t>
      </w:r>
      <w:r w:rsidR="00423979">
        <w:t>District</w:t>
      </w:r>
      <w:r w:rsidRPr="0088074E">
        <w:t xml:space="preserve"> intends to issue the Series </w:t>
      </w:r>
      <w:r w:rsidR="00337E8F">
        <w:t>2024</w:t>
      </w:r>
      <w:r w:rsidRPr="0088074E">
        <w:t xml:space="preserve"> Bonds in the aggregate principal amount of not more than </w:t>
      </w:r>
      <w:r w:rsidR="00943E06">
        <w:t>Three Million Ninety</w:t>
      </w:r>
      <w:r w:rsidR="00943E06" w:rsidRPr="00021537">
        <w:t xml:space="preserve"> Thousand</w:t>
      </w:r>
      <w:r w:rsidR="00943E06">
        <w:t xml:space="preserve"> </w:t>
      </w:r>
      <w:r w:rsidR="00943E06" w:rsidRPr="00021537">
        <w:t>Dollars</w:t>
      </w:r>
      <w:r w:rsidR="003524E2">
        <w:t xml:space="preserve"> </w:t>
      </w:r>
      <w:r w:rsidRPr="0088074E">
        <w:t>(</w:t>
      </w:r>
      <w:r w:rsidR="00CE086D">
        <w:t>$</w:t>
      </w:r>
      <w:r w:rsidR="00943E06">
        <w:t>3,090,000</w:t>
      </w:r>
      <w:r w:rsidRPr="0088074E">
        <w:t xml:space="preserve">), to mature in not more than </w:t>
      </w:r>
      <w:r w:rsidR="00E0111B">
        <w:t>thirty</w:t>
      </w:r>
      <w:r w:rsidRPr="0088074E">
        <w:t xml:space="preserve"> (</w:t>
      </w:r>
      <w:r w:rsidR="00E0111B">
        <w:t>30</w:t>
      </w:r>
      <w:r w:rsidRPr="0088074E">
        <w:t>) years from their date or dates, to be sold at a price not less than ninety-five percent (</w:t>
      </w:r>
      <w:r w:rsidR="003524E2">
        <w:t>95</w:t>
      </w:r>
      <w:r w:rsidRPr="0088074E">
        <w:t>%) of the total principal amount thereof and bearing interest at a rate or rates not to exceed twelve percent (</w:t>
      </w:r>
      <w:r w:rsidR="003524E2">
        <w:t>12</w:t>
      </w:r>
      <w:r w:rsidR="00421DEF">
        <w:t>.00</w:t>
      </w:r>
      <w:r w:rsidRPr="0088074E">
        <w:t xml:space="preserve">%) per annum.  The Series </w:t>
      </w:r>
      <w:r w:rsidR="00337E8F">
        <w:t>2024</w:t>
      </w:r>
      <w:r w:rsidRPr="0088074E">
        <w:t xml:space="preserve"> Bonds are to be issued and sold by the </w:t>
      </w:r>
      <w:r w:rsidR="00423979">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rsidR="00423979">
        <w:t>District</w:t>
      </w:r>
      <w:r w:rsidRPr="0088074E">
        <w:t xml:space="preserve"> in such form and with such changes thereto as shall be approved by the </w:t>
      </w:r>
      <w:r w:rsidR="00423979">
        <w:t>District</w:t>
      </w:r>
      <w:r w:rsidRPr="0088074E">
        <w:t xml:space="preserve">; provided that the principal amount, interest rate or rates, maturity, and discount of the Series </w:t>
      </w:r>
      <w:r w:rsidR="00337E8F">
        <w:t>2024</w:t>
      </w:r>
      <w:r w:rsidRPr="0088074E">
        <w:t xml:space="preserve"> Bonds will not exceed the maximums set forth above.  The </w:t>
      </w:r>
      <w:r w:rsidR="00423979">
        <w:t>District</w:t>
      </w:r>
      <w:r w:rsidRPr="0088074E">
        <w:t xml:space="preserve"> reserves the right to not issue the Series </w:t>
      </w:r>
      <w:r w:rsidR="00337E8F">
        <w:t>2024</w:t>
      </w:r>
      <w:r w:rsidRPr="0088074E">
        <w:t xml:space="preserve"> Bonds for any reason and at any time up to the issuance of the Series </w:t>
      </w:r>
      <w:r w:rsidR="00337E8F">
        <w:t>2024</w:t>
      </w:r>
      <w:r w:rsidRPr="0088074E">
        <w:t xml:space="preserve"> Bonds.</w:t>
      </w:r>
    </w:p>
    <w:p w14:paraId="6AA0844B" w14:textId="5C932023" w:rsidR="0088074E" w:rsidRPr="0088074E" w:rsidRDefault="0088074E" w:rsidP="00421DEF">
      <w:pPr>
        <w:pStyle w:val="00BodyText5"/>
        <w:jc w:val="center"/>
      </w:pPr>
      <w:r>
        <w:t>REVENUES TO BE PLEDGED</w:t>
      </w:r>
    </w:p>
    <w:p w14:paraId="4147DC85" w14:textId="6C256A59" w:rsidR="0088074E" w:rsidRDefault="0088074E" w:rsidP="00421DEF">
      <w:pPr>
        <w:pStyle w:val="00BodyText5"/>
      </w:pPr>
      <w:r w:rsidRPr="0088074E">
        <w:t xml:space="preserve">The </w:t>
      </w:r>
      <w:r>
        <w:t xml:space="preserve">Series </w:t>
      </w:r>
      <w:r w:rsidR="00337E8F">
        <w:t>2024</w:t>
      </w:r>
      <w:r>
        <w:t xml:space="preserve"> </w:t>
      </w:r>
      <w:r w:rsidRPr="0088074E">
        <w:t xml:space="preserve">Bonds are </w:t>
      </w:r>
      <w:r>
        <w:t xml:space="preserve">special assessment obligations of the </w:t>
      </w:r>
      <w:r w:rsidR="00423979">
        <w:t>District</w:t>
      </w:r>
      <w:r>
        <w:t xml:space="preserve"> payable from assessments to be levied on property within the boundaries of the </w:t>
      </w:r>
      <w:r w:rsidR="00423979">
        <w:t>District</w:t>
      </w:r>
      <w:r w:rsidRPr="0088074E">
        <w:t xml:space="preserve"> (the “Pledged Revenues”).</w:t>
      </w:r>
    </w:p>
    <w:p w14:paraId="5DE27E9C" w14:textId="4210795A" w:rsidR="0088074E" w:rsidRPr="0088074E" w:rsidRDefault="0088074E" w:rsidP="00421DEF">
      <w:pPr>
        <w:pStyle w:val="00BodyText5"/>
        <w:jc w:val="center"/>
      </w:pPr>
      <w:r>
        <w:t xml:space="preserve">OUTSTANDING BONDS SECURED BY </w:t>
      </w:r>
      <w:r w:rsidR="000A554C">
        <w:t xml:space="preserve">PLEDGED </w:t>
      </w:r>
      <w:r>
        <w:t>REVENUES</w:t>
      </w:r>
    </w:p>
    <w:p w14:paraId="4C4F7EC1" w14:textId="1D847D01" w:rsidR="0088074E" w:rsidRDefault="0088074E" w:rsidP="00421DEF">
      <w:pPr>
        <w:pStyle w:val="00BodyText5"/>
      </w:pPr>
      <w:r>
        <w:t xml:space="preserve">The </w:t>
      </w:r>
      <w:r w:rsidR="00423979">
        <w:t>District</w:t>
      </w:r>
      <w:r>
        <w:t xml:space="preserve"> currently has $</w:t>
      </w:r>
      <w:r w:rsidR="00421DEF">
        <w:t>-</w:t>
      </w:r>
      <w:r>
        <w:t>0</w:t>
      </w:r>
      <w:r w:rsidR="00421DEF">
        <w:t>-</w:t>
      </w:r>
      <w:r>
        <w:t xml:space="preserve"> principal amount of bonds outstanding secured by the Pledged Revenues</w:t>
      </w:r>
      <w:r w:rsidRPr="0088074E">
        <w:t>.</w:t>
      </w:r>
    </w:p>
    <w:p w14:paraId="5BB6BE60" w14:textId="5B390AC8" w:rsidR="0088074E" w:rsidRPr="0088074E" w:rsidRDefault="0088074E" w:rsidP="00421DEF">
      <w:pPr>
        <w:pStyle w:val="00BodyText5"/>
        <w:jc w:val="center"/>
      </w:pPr>
      <w:r>
        <w:t xml:space="preserve">TOTAL ESTIMATED COST OF SERIES </w:t>
      </w:r>
      <w:r w:rsidR="00337E8F">
        <w:t>2024</w:t>
      </w:r>
      <w:r>
        <w:t xml:space="preserve"> BONDS</w:t>
      </w:r>
    </w:p>
    <w:p w14:paraId="636137D3" w14:textId="4D72C7A4" w:rsidR="0088074E" w:rsidRPr="0088074E" w:rsidRDefault="0088074E" w:rsidP="00421DEF">
      <w:pPr>
        <w:pStyle w:val="00BodyText5"/>
      </w:pPr>
      <w:r w:rsidRPr="0088074E">
        <w:t xml:space="preserve">Based on the </w:t>
      </w:r>
      <w:r w:rsidR="00423979">
        <w:t>District</w:t>
      </w:r>
      <w:r w:rsidRPr="0088074E">
        <w:t xml:space="preserve">’s current plan of finance and a current estimate of interest rates, the total principal and interest cost of the </w:t>
      </w:r>
      <w:r>
        <w:t xml:space="preserve">Series </w:t>
      </w:r>
      <w:r w:rsidR="00337E8F">
        <w:t>2024</w:t>
      </w:r>
      <w:r w:rsidRPr="0088074E">
        <w:t xml:space="preserve"> Bonds is estimated at approximately $</w:t>
      </w:r>
      <w:r w:rsidR="00BD6D5D" w:rsidRPr="00BD6D5D">
        <w:t>6,686,312</w:t>
      </w:r>
      <w:r>
        <w:t>.</w:t>
      </w:r>
    </w:p>
    <w:p w14:paraId="368AB548" w14:textId="092D578E" w:rsidR="00656521" w:rsidRPr="0088074E" w:rsidRDefault="00656521" w:rsidP="00421DEF">
      <w:pPr>
        <w:pStyle w:val="00BodyText5"/>
      </w:pPr>
      <w:r w:rsidRPr="0088074E">
        <w:lastRenderedPageBreak/>
        <w:t xml:space="preserve">A copy of the Resolution and the Indenture are on file </w:t>
      </w:r>
      <w:r w:rsidR="00932708" w:rsidRPr="0088074E">
        <w:t xml:space="preserve">at </w:t>
      </w:r>
      <w:r w:rsidR="00786063">
        <w:t>Snow Jensen &amp; Reece</w:t>
      </w:r>
      <w:r w:rsidR="00932708" w:rsidRPr="0088074E">
        <w:t xml:space="preserve">, </w:t>
      </w:r>
      <w:r w:rsidR="00786063" w:rsidRPr="00786063">
        <w:t>912 West 1600 South, Suite B-200</w:t>
      </w:r>
      <w:r w:rsidR="00786063">
        <w:t>,</w:t>
      </w:r>
      <w:r w:rsidR="00786063" w:rsidRPr="00786063">
        <w:t xml:space="preserve"> St. George, UT  84770</w:t>
      </w:r>
      <w:r w:rsidRPr="0088074E">
        <w:t xml:space="preserve">, where they may be examined during regular business hours from </w:t>
      </w:r>
      <w:r w:rsidR="00932708" w:rsidRPr="0088074E">
        <w:t>9</w:t>
      </w:r>
      <w:r w:rsidRPr="0088074E">
        <w:t xml:space="preserve">:00 a.m. to </w:t>
      </w:r>
      <w:r w:rsidR="00932708" w:rsidRPr="0088074E">
        <w:t>4</w:t>
      </w:r>
      <w:r w:rsidRPr="0088074E">
        <w:t xml:space="preserve">:00 p.m. Monday through Friday, for a period of at least thirty (30) days from and after the date of </w:t>
      </w:r>
      <w:r w:rsidR="00C824B2">
        <w:t>posting</w:t>
      </w:r>
      <w:r w:rsidRPr="0088074E">
        <w:t xml:space="preserve"> of this notice.</w:t>
      </w:r>
    </w:p>
    <w:p w14:paraId="025951E5" w14:textId="26F0E84C" w:rsidR="00656521" w:rsidRPr="0088074E" w:rsidRDefault="00656521" w:rsidP="00421DEF">
      <w:pPr>
        <w:pStyle w:val="00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rsidR="00337E8F">
        <w:t>2024</w:t>
      </w:r>
      <w:r w:rsidRPr="0088074E">
        <w:t xml:space="preserve"> Bonds), or the Series </w:t>
      </w:r>
      <w:r w:rsidR="00337E8F">
        <w:t>2024</w:t>
      </w:r>
      <w:r w:rsidRPr="0088074E">
        <w:t xml:space="preserve"> Bonds, or any provision made for the security and payment of the Series </w:t>
      </w:r>
      <w:r w:rsidR="00337E8F">
        <w:t>2024</w:t>
      </w:r>
      <w:r w:rsidRPr="0088074E">
        <w:t xml:space="preserve"> Bonds, and that after such time, no one shall have any cause of action to contest the regularity, formality, or legality thereof for any cause whatsoever.</w:t>
      </w:r>
    </w:p>
    <w:p w14:paraId="37A75D4A" w14:textId="27CCF431" w:rsidR="00656521" w:rsidRPr="0088074E" w:rsidRDefault="00656521" w:rsidP="00421DEF">
      <w:pPr>
        <w:pStyle w:val="00BodyText5"/>
      </w:pPr>
      <w:r w:rsidRPr="0088074E">
        <w:t xml:space="preserve">DATED this </w:t>
      </w:r>
      <w:r w:rsidR="0046205F">
        <w:t>August 1</w:t>
      </w:r>
      <w:r w:rsidR="00140BC8">
        <w:t>9</w:t>
      </w:r>
      <w:r w:rsidR="00CE086D">
        <w:t>, 2024</w:t>
      </w:r>
      <w:r w:rsidRPr="0088074E">
        <w:t xml:space="preserve">. </w:t>
      </w:r>
    </w:p>
    <w:p w14:paraId="2AB2A1F9" w14:textId="6D6B242B" w:rsidR="00656521" w:rsidRPr="0088074E" w:rsidRDefault="00656521" w:rsidP="000008EA">
      <w:pPr>
        <w:tabs>
          <w:tab w:val="center" w:pos="6660"/>
          <w:tab w:val="right" w:pos="8640"/>
        </w:tabs>
        <w:ind w:left="4680"/>
        <w:rPr>
          <w:u w:val="single"/>
        </w:rPr>
      </w:pPr>
      <w:r w:rsidRPr="0088074E">
        <w:rPr>
          <w:u w:val="single"/>
        </w:rPr>
        <w:tab/>
        <w:t xml:space="preserve">/s/ </w:t>
      </w:r>
      <w:r w:rsidR="000008EA">
        <w:rPr>
          <w:u w:val="single"/>
        </w:rPr>
        <w:t>Seth Robertson</w:t>
      </w:r>
      <w:r w:rsidRPr="0088074E">
        <w:rPr>
          <w:u w:val="single"/>
        </w:rPr>
        <w:tab/>
      </w:r>
      <w:r w:rsidR="00421DEF">
        <w:rPr>
          <w:u w:val="single"/>
        </w:rPr>
        <w:tab/>
      </w:r>
    </w:p>
    <w:p w14:paraId="3CCBB921" w14:textId="4C19245D" w:rsidR="002E4C84" w:rsidRPr="0088074E" w:rsidRDefault="0031696A" w:rsidP="00656521">
      <w:pPr>
        <w:ind w:left="4320"/>
        <w:jc w:val="center"/>
      </w:pPr>
      <w:r>
        <w:t>Secretary/Clerk</w:t>
      </w:r>
      <w:r w:rsidR="00656521" w:rsidRPr="0088074E">
        <w:br w:type="page"/>
      </w:r>
    </w:p>
    <w:p w14:paraId="6F96DAD5" w14:textId="32D75120" w:rsidR="00506101" w:rsidRDefault="00506101" w:rsidP="00D071C0">
      <w:pPr>
        <w:pStyle w:val="Heading1"/>
        <w:tabs>
          <w:tab w:val="clear" w:pos="1800"/>
        </w:tabs>
      </w:pPr>
      <w:r>
        <w:lastRenderedPageBreak/>
        <w:t xml:space="preserve">The District hereby reserves the right to opt not to issue the Series </w:t>
      </w:r>
      <w:r w:rsidR="00337E8F">
        <w:t>2024</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3B7770D2" w14:textId="1A471505" w:rsidR="006453FE" w:rsidRDefault="003A1724" w:rsidP="000008EA">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703007F8" w14:textId="77777777" w:rsidR="006453FE" w:rsidRDefault="006453FE">
      <w:pPr>
        <w:rPr>
          <w:rFonts w:eastAsiaTheme="minorHAnsi" w:cstheme="minorBidi"/>
        </w:rPr>
      </w:pPr>
      <w:r>
        <w:br w:type="page"/>
      </w:r>
    </w:p>
    <w:p w14:paraId="7DAEB392" w14:textId="0D01A40E" w:rsidR="003A1724" w:rsidRDefault="003A1724" w:rsidP="004D429E">
      <w:pPr>
        <w:pStyle w:val="00BodyText5"/>
      </w:pPr>
      <w:r>
        <w:lastRenderedPageBreak/>
        <w:t xml:space="preserve">PASSED AND APPROVED this </w:t>
      </w:r>
      <w:r w:rsidR="0046205F">
        <w:t>August 1</w:t>
      </w:r>
      <w:r w:rsidR="00140BC8">
        <w:t>9</w:t>
      </w:r>
      <w:r w:rsidR="00CE086D">
        <w:t>, 2024</w:t>
      </w:r>
      <w:r>
        <w:t>.</w:t>
      </w:r>
    </w:p>
    <w:p w14:paraId="322BD942" w14:textId="77777777" w:rsidR="00006663" w:rsidRPr="00140BC8" w:rsidRDefault="00006663" w:rsidP="00006663">
      <w:bookmarkStart w:id="5" w:name="_Hlk86243119"/>
    </w:p>
    <w:p w14:paraId="573A7E22" w14:textId="55BEC9BF" w:rsidR="003A1724" w:rsidRPr="00140BC8" w:rsidRDefault="008D7A45" w:rsidP="000008EA">
      <w:pPr>
        <w:tabs>
          <w:tab w:val="right" w:pos="8640"/>
        </w:tabs>
        <w:ind w:left="4680"/>
      </w:pPr>
      <w:r w:rsidRPr="00140BC8">
        <w:t>POINTE WEST</w:t>
      </w:r>
      <w:r w:rsidR="00337E8F" w:rsidRPr="00140BC8">
        <w:t xml:space="preserve"> PUBLIC INFRASTRUCTURE DISTRICT</w:t>
      </w:r>
    </w:p>
    <w:p w14:paraId="7A05D14A" w14:textId="77777777" w:rsidR="003A1724" w:rsidRPr="00140BC8" w:rsidRDefault="003A1724" w:rsidP="000008EA">
      <w:pPr>
        <w:tabs>
          <w:tab w:val="right" w:pos="8640"/>
        </w:tabs>
        <w:ind w:left="4680"/>
      </w:pPr>
    </w:p>
    <w:p w14:paraId="4C3AF626" w14:textId="77777777" w:rsidR="003A1724" w:rsidRPr="00140BC8" w:rsidRDefault="003A1724" w:rsidP="000008EA">
      <w:pPr>
        <w:tabs>
          <w:tab w:val="right" w:pos="8640"/>
        </w:tabs>
        <w:ind w:left="4680"/>
      </w:pPr>
    </w:p>
    <w:p w14:paraId="0D01E9CC" w14:textId="77777777" w:rsidR="006116B9" w:rsidRPr="00140BC8" w:rsidRDefault="006116B9" w:rsidP="000008EA">
      <w:pPr>
        <w:tabs>
          <w:tab w:val="right" w:pos="8640"/>
        </w:tabs>
        <w:ind w:left="4680"/>
      </w:pPr>
    </w:p>
    <w:p w14:paraId="1D72F05B" w14:textId="77777777" w:rsidR="003A1724" w:rsidRDefault="003A1724" w:rsidP="000008EA">
      <w:pPr>
        <w:tabs>
          <w:tab w:val="right" w:pos="9360"/>
        </w:tabs>
        <w:ind w:left="4680"/>
      </w:pPr>
      <w:r>
        <w:t>By:</w:t>
      </w:r>
      <w:r>
        <w:rPr>
          <w:u w:val="single"/>
        </w:rPr>
        <w:tab/>
      </w:r>
    </w:p>
    <w:p w14:paraId="5D7BA434" w14:textId="77777777" w:rsidR="00C62F6F" w:rsidRDefault="00EA11A0" w:rsidP="000008EA">
      <w:pPr>
        <w:tabs>
          <w:tab w:val="right" w:pos="8640"/>
        </w:tabs>
        <w:ind w:left="468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0008EA">
      <w:pPr>
        <w:tabs>
          <w:tab w:val="right" w:pos="4680"/>
        </w:tabs>
        <w:ind w:right="4320"/>
        <w:rPr>
          <w:u w:val="single"/>
        </w:rPr>
      </w:pPr>
      <w:r>
        <w:t>By:</w:t>
      </w:r>
      <w:r w:rsidR="004D429E">
        <w:rPr>
          <w:u w:val="single"/>
        </w:rPr>
        <w:tab/>
      </w:r>
    </w:p>
    <w:p w14:paraId="46F8B36E" w14:textId="17214AA8" w:rsidR="003A1724" w:rsidRDefault="0031696A"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140BC8" w:rsidRDefault="009403CD" w:rsidP="00006663"/>
    <w:p w14:paraId="25E46A53" w14:textId="53CC7F40" w:rsidR="00006663" w:rsidRPr="00140BC8" w:rsidRDefault="008D7A45" w:rsidP="000008EA">
      <w:pPr>
        <w:tabs>
          <w:tab w:val="right" w:pos="8640"/>
        </w:tabs>
        <w:ind w:left="4680"/>
      </w:pPr>
      <w:r w:rsidRPr="00140BC8">
        <w:t>POINTE WEST</w:t>
      </w:r>
      <w:r w:rsidR="00337E8F" w:rsidRPr="00140BC8">
        <w:t xml:space="preserve"> PUBLIC INFRASTRUCTURE DISTRICT</w:t>
      </w:r>
    </w:p>
    <w:p w14:paraId="46CFC399" w14:textId="77777777" w:rsidR="00006663" w:rsidRPr="00140BC8" w:rsidRDefault="00006663" w:rsidP="000008EA">
      <w:pPr>
        <w:tabs>
          <w:tab w:val="right" w:pos="8640"/>
        </w:tabs>
        <w:ind w:left="4680"/>
      </w:pPr>
    </w:p>
    <w:p w14:paraId="2B8FAF6E" w14:textId="77777777" w:rsidR="00006663" w:rsidRPr="00140BC8" w:rsidRDefault="00006663" w:rsidP="000008EA">
      <w:pPr>
        <w:tabs>
          <w:tab w:val="right" w:pos="8640"/>
        </w:tabs>
        <w:ind w:left="4680"/>
      </w:pPr>
    </w:p>
    <w:p w14:paraId="4249E98D" w14:textId="77777777" w:rsidR="00006663" w:rsidRPr="00140BC8" w:rsidRDefault="00006663" w:rsidP="000008EA">
      <w:pPr>
        <w:tabs>
          <w:tab w:val="right" w:pos="8640"/>
        </w:tabs>
        <w:ind w:left="4680"/>
      </w:pPr>
    </w:p>
    <w:p w14:paraId="289190DA" w14:textId="77777777" w:rsidR="00006663" w:rsidRPr="00CA0230" w:rsidRDefault="00006663" w:rsidP="000008EA">
      <w:pPr>
        <w:tabs>
          <w:tab w:val="right" w:pos="9360"/>
        </w:tabs>
        <w:ind w:left="4680"/>
      </w:pPr>
      <w:r w:rsidRPr="00CA0230">
        <w:t>By:</w:t>
      </w:r>
      <w:r w:rsidRPr="00CA0230">
        <w:rPr>
          <w:u w:val="single"/>
        </w:rPr>
        <w:tab/>
      </w:r>
    </w:p>
    <w:p w14:paraId="736ED1BC" w14:textId="77777777" w:rsidR="00006663" w:rsidRPr="00CA0230" w:rsidRDefault="00006663" w:rsidP="000008EA">
      <w:pPr>
        <w:tabs>
          <w:tab w:val="right" w:pos="8640"/>
        </w:tabs>
        <w:ind w:left="468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08EA">
      <w:pPr>
        <w:tabs>
          <w:tab w:val="right" w:pos="4680"/>
        </w:tabs>
        <w:ind w:right="4320"/>
        <w:rPr>
          <w:u w:val="single"/>
        </w:rPr>
      </w:pPr>
      <w:r w:rsidRPr="00CA0230">
        <w:t>By:</w:t>
      </w:r>
      <w:r w:rsidRPr="00CA0230">
        <w:rPr>
          <w:u w:val="single"/>
        </w:rPr>
        <w:tab/>
      </w:r>
    </w:p>
    <w:p w14:paraId="46D87290" w14:textId="1B7CAA4A" w:rsidR="00006663" w:rsidRDefault="0031696A" w:rsidP="00006663">
      <w:pPr>
        <w:ind w:right="4320"/>
        <w:jc w:val="center"/>
      </w:pPr>
      <w:r>
        <w:t>Secretary/Clerk</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22E6C9F8" w:rsidR="003A1724" w:rsidRDefault="003A1724" w:rsidP="00137C51">
      <w:pPr>
        <w:tabs>
          <w:tab w:val="left" w:pos="2880"/>
        </w:tabs>
      </w:pPr>
      <w:r>
        <w:t xml:space="preserve">COUNTY OF </w:t>
      </w:r>
      <w:r w:rsidR="000008EA">
        <w:t>IRON</w:t>
      </w:r>
      <w:r w:rsidR="00006663">
        <w:tab/>
      </w:r>
      <w:r>
        <w:t>)</w:t>
      </w:r>
    </w:p>
    <w:p w14:paraId="46AAF29E" w14:textId="77777777" w:rsidR="003A1724" w:rsidRDefault="003A1724"/>
    <w:p w14:paraId="272A7BF4" w14:textId="08D3AC2C" w:rsidR="006C05AE" w:rsidRDefault="006C05AE" w:rsidP="006C05AE">
      <w:pPr>
        <w:pStyle w:val="00BodyText5"/>
      </w:pPr>
      <w:r>
        <w:t xml:space="preserve">I, </w:t>
      </w:r>
      <w:r w:rsidR="000008EA" w:rsidRPr="000008EA">
        <w:rPr>
          <w:u w:val="single"/>
        </w:rPr>
        <w:t>Seth Robertson</w:t>
      </w:r>
      <w:r>
        <w:t xml:space="preserve">, the duly appointed and qualified </w:t>
      </w:r>
      <w:r w:rsidR="0031696A">
        <w:t>Secretary/Clerk</w:t>
      </w:r>
      <w:r>
        <w:t xml:space="preserve"> of </w:t>
      </w:r>
      <w:r w:rsidR="006453FE">
        <w:t xml:space="preserve">the </w:t>
      </w:r>
      <w:r w:rsidR="008D7A45">
        <w:t>Pointe West</w:t>
      </w:r>
      <w:r w:rsidR="00337E8F">
        <w:t xml:space="preserve">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46205F">
        <w:t>August 16</w:t>
      </w:r>
      <w:r w:rsidR="00CE086D">
        <w:t>, 2024</w:t>
      </w:r>
      <w:r>
        <w:t>, including a resolution (the “Resolution”) adopted at said meeting as said minutes and Resolution are officially of record in my possession.</w:t>
      </w:r>
    </w:p>
    <w:p w14:paraId="23E21057" w14:textId="6B19BB1E" w:rsidR="003A1724" w:rsidRDefault="006C05AE" w:rsidP="006C05AE">
      <w:pPr>
        <w:pStyle w:val="00BodyText5"/>
      </w:pPr>
      <w:r>
        <w:t xml:space="preserve">IN WITNESS WHEREOF, I have hereunto subscribed my signature and impressed hereon the official seal of said District, this </w:t>
      </w:r>
      <w:r w:rsidR="0046205F">
        <w:t>August 1</w:t>
      </w:r>
      <w:r w:rsidR="00140BC8">
        <w:t>9</w:t>
      </w:r>
      <w:r w:rsidR="00CE086D">
        <w:t>, 2024</w:t>
      </w:r>
      <w:r>
        <w:t>.</w:t>
      </w:r>
    </w:p>
    <w:p w14:paraId="3299A522" w14:textId="77777777" w:rsidR="003A1724" w:rsidRDefault="003A1724" w:rsidP="00006663"/>
    <w:p w14:paraId="4B60E6C9" w14:textId="77777777" w:rsidR="006C05AE" w:rsidRDefault="006C05AE" w:rsidP="00006663">
      <w:r>
        <w:t>(SEAL)</w:t>
      </w:r>
    </w:p>
    <w:p w14:paraId="5F829A43" w14:textId="68842FFD" w:rsidR="00006663" w:rsidRPr="00140BC8" w:rsidRDefault="008D7A45" w:rsidP="000008EA">
      <w:pPr>
        <w:tabs>
          <w:tab w:val="right" w:pos="8640"/>
        </w:tabs>
        <w:ind w:left="4680"/>
      </w:pPr>
      <w:r w:rsidRPr="00140BC8">
        <w:t>POINTE WEST</w:t>
      </w:r>
      <w:r w:rsidR="00337E8F" w:rsidRPr="00140BC8">
        <w:t xml:space="preserve"> PUBLIC INFRASTRUCTURE DISTRICT</w:t>
      </w:r>
    </w:p>
    <w:p w14:paraId="3064F619" w14:textId="77777777" w:rsidR="00006663" w:rsidRPr="00140BC8" w:rsidRDefault="00006663" w:rsidP="000008EA">
      <w:pPr>
        <w:tabs>
          <w:tab w:val="right" w:pos="8640"/>
        </w:tabs>
        <w:ind w:left="4680"/>
      </w:pPr>
    </w:p>
    <w:p w14:paraId="2C41FD4B" w14:textId="77777777" w:rsidR="00006663" w:rsidRPr="00140BC8" w:rsidRDefault="00006663" w:rsidP="000008EA">
      <w:pPr>
        <w:tabs>
          <w:tab w:val="right" w:pos="8640"/>
        </w:tabs>
        <w:ind w:left="4680"/>
      </w:pPr>
    </w:p>
    <w:p w14:paraId="7A9EE269" w14:textId="77777777" w:rsidR="00006663" w:rsidRPr="00140BC8" w:rsidRDefault="00006663" w:rsidP="000008EA">
      <w:pPr>
        <w:tabs>
          <w:tab w:val="right" w:pos="8640"/>
        </w:tabs>
        <w:ind w:left="4680"/>
      </w:pPr>
    </w:p>
    <w:p w14:paraId="3C60D0E1" w14:textId="77777777" w:rsidR="00006663" w:rsidRDefault="00006663" w:rsidP="000008EA">
      <w:pPr>
        <w:tabs>
          <w:tab w:val="right" w:pos="9360"/>
        </w:tabs>
        <w:ind w:left="4680"/>
      </w:pPr>
      <w:r>
        <w:t>By:</w:t>
      </w:r>
      <w:r>
        <w:rPr>
          <w:u w:val="single"/>
        </w:rPr>
        <w:tab/>
      </w:r>
    </w:p>
    <w:p w14:paraId="693A0F98" w14:textId="3AF13B5B" w:rsidR="00006663" w:rsidRDefault="0031696A" w:rsidP="000008EA">
      <w:pPr>
        <w:tabs>
          <w:tab w:val="right" w:pos="8640"/>
        </w:tabs>
        <w:ind w:left="4680"/>
        <w:jc w:val="center"/>
      </w:pPr>
      <w:r>
        <w:t>Secretary/Clerk</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4A0C9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43E45103" w:rsidR="006C05AE" w:rsidRDefault="006C05AE" w:rsidP="006C05AE">
      <w:pPr>
        <w:pStyle w:val="00BodyText5"/>
      </w:pPr>
      <w:r>
        <w:t xml:space="preserve">I, </w:t>
      </w:r>
      <w:r w:rsidR="000008EA" w:rsidRPr="000008EA">
        <w:rPr>
          <w:u w:val="single"/>
        </w:rPr>
        <w:t>Seth Robertson</w:t>
      </w:r>
      <w:r>
        <w:t xml:space="preserve">, the undersigned </w:t>
      </w:r>
      <w:r w:rsidR="0031696A">
        <w:t>Secretary/Clerk</w:t>
      </w:r>
      <w:r>
        <w:t xml:space="preserve"> of </w:t>
      </w:r>
      <w:r w:rsidR="006453FE">
        <w:t xml:space="preserve">the </w:t>
      </w:r>
      <w:r w:rsidR="008D7A45">
        <w:t>Pointe West</w:t>
      </w:r>
      <w:r w:rsidR="00337E8F">
        <w:t xml:space="preserve">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46205F">
        <w:t>August 16</w:t>
      </w:r>
      <w:r w:rsidR="00CE086D">
        <w:t>, 2024</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r w:rsidR="000B17A4">
        <w:t>District</w:t>
      </w:r>
      <w:r w:rsidR="000B17A4" w:rsidRPr="0089430A">
        <w:t>’s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2454EF86" w:rsidR="003A1724" w:rsidRDefault="003A1724" w:rsidP="006C05AE">
      <w:pPr>
        <w:pStyle w:val="00BodyText5"/>
      </w:pPr>
      <w:r>
        <w:t xml:space="preserve">IN WITNESS WHEREOF, I have hereunto subscribed my official signature this </w:t>
      </w:r>
      <w:r w:rsidR="0046205F">
        <w:t>August 1</w:t>
      </w:r>
      <w:r w:rsidR="00140BC8">
        <w:t>9</w:t>
      </w:r>
      <w:r w:rsidR="00CE086D">
        <w:t>, 2024</w:t>
      </w:r>
      <w:r>
        <w:t>.</w:t>
      </w:r>
    </w:p>
    <w:p w14:paraId="695F0E2E" w14:textId="77777777" w:rsidR="003A1724" w:rsidRDefault="003A1724" w:rsidP="00050D4B"/>
    <w:p w14:paraId="7EAFF358" w14:textId="77777777" w:rsidR="006C05AE" w:rsidRDefault="006C05AE" w:rsidP="00050D4B">
      <w:r>
        <w:t>(SEAL)</w:t>
      </w:r>
    </w:p>
    <w:p w14:paraId="3F1761BE" w14:textId="2232AC79" w:rsidR="00050D4B" w:rsidRPr="00140BC8" w:rsidRDefault="008D7A45" w:rsidP="000008EA">
      <w:pPr>
        <w:tabs>
          <w:tab w:val="right" w:pos="8640"/>
        </w:tabs>
        <w:ind w:left="4680"/>
      </w:pPr>
      <w:r w:rsidRPr="00140BC8">
        <w:t>POINTE WEST</w:t>
      </w:r>
      <w:r w:rsidR="00337E8F" w:rsidRPr="00140BC8">
        <w:t xml:space="preserve"> PUBLIC INFRASTRUCTURE DISTRICT</w:t>
      </w:r>
    </w:p>
    <w:p w14:paraId="7F0D89B7" w14:textId="77777777" w:rsidR="00050D4B" w:rsidRPr="00140BC8" w:rsidRDefault="00050D4B" w:rsidP="000008EA">
      <w:pPr>
        <w:tabs>
          <w:tab w:val="right" w:pos="8640"/>
        </w:tabs>
        <w:ind w:left="4680"/>
      </w:pPr>
    </w:p>
    <w:p w14:paraId="45692D90" w14:textId="77777777" w:rsidR="00050D4B" w:rsidRPr="00140BC8" w:rsidRDefault="00050D4B" w:rsidP="000008EA">
      <w:pPr>
        <w:tabs>
          <w:tab w:val="right" w:pos="8640"/>
        </w:tabs>
        <w:ind w:left="4680"/>
      </w:pPr>
    </w:p>
    <w:p w14:paraId="6F05BF5B" w14:textId="77777777" w:rsidR="00050D4B" w:rsidRPr="00140BC8" w:rsidRDefault="00050D4B" w:rsidP="000008EA">
      <w:pPr>
        <w:tabs>
          <w:tab w:val="right" w:pos="8640"/>
        </w:tabs>
        <w:ind w:left="4680"/>
      </w:pPr>
    </w:p>
    <w:p w14:paraId="4A8B024A" w14:textId="77777777" w:rsidR="00050D4B" w:rsidRDefault="00050D4B" w:rsidP="000008EA">
      <w:pPr>
        <w:tabs>
          <w:tab w:val="right" w:pos="9360"/>
        </w:tabs>
        <w:ind w:left="4680"/>
      </w:pPr>
      <w:r>
        <w:t>By:</w:t>
      </w:r>
      <w:r>
        <w:rPr>
          <w:u w:val="single"/>
        </w:rPr>
        <w:tab/>
      </w:r>
    </w:p>
    <w:p w14:paraId="51E3B104" w14:textId="3E22E438" w:rsidR="00050D4B" w:rsidRDefault="0031696A" w:rsidP="000008EA">
      <w:pPr>
        <w:tabs>
          <w:tab w:val="right" w:pos="8640"/>
        </w:tabs>
        <w:ind w:left="4680"/>
        <w:jc w:val="center"/>
      </w:pPr>
      <w:r>
        <w:t>Secretary/Clerk</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4A0C9D">
          <w:footerReference w:type="default" r:id="rId17"/>
          <w:footerReference w:type="first" r:id="rId18"/>
          <w:pgSz w:w="12240" w:h="15840" w:code="1"/>
          <w:pgMar w:top="1440" w:right="1440" w:bottom="1440"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2346415C" w14:textId="77777777" w:rsidR="00943E06" w:rsidRDefault="00755CAB" w:rsidP="00050D4B">
      <w:pPr>
        <w:pStyle w:val="00Center"/>
        <w:sectPr w:rsidR="00943E06" w:rsidSect="004A0C9D">
          <w:footerReference w:type="first" r:id="rId19"/>
          <w:pgSz w:w="12240" w:h="15840"/>
          <w:pgMar w:top="1440" w:right="1440" w:bottom="1440" w:left="1440" w:header="720" w:footer="720" w:gutter="0"/>
          <w:pgNumType w:start="1"/>
          <w:cols w:space="720"/>
          <w:titlePg/>
          <w:docGrid w:linePitch="360"/>
        </w:sectPr>
      </w:pPr>
      <w:r>
        <w:t xml:space="preserve">FORM OF </w:t>
      </w:r>
      <w:r w:rsidR="002A7B99">
        <w:t>INDENTURE OF TRUST AND PLEDGE</w:t>
      </w:r>
    </w:p>
    <w:p w14:paraId="35A3DDB1" w14:textId="39253CDC" w:rsidR="00050D4B" w:rsidRDefault="00943E06" w:rsidP="00050D4B">
      <w:pPr>
        <w:pStyle w:val="00Center"/>
        <w:rPr>
          <w:u w:val="single"/>
        </w:rPr>
      </w:pPr>
      <w:r>
        <w:rPr>
          <w:u w:val="single"/>
        </w:rPr>
        <w:lastRenderedPageBreak/>
        <w:t>EXHIBIT C</w:t>
      </w:r>
    </w:p>
    <w:p w14:paraId="65044E8A" w14:textId="76588795" w:rsidR="00943E06" w:rsidRPr="00943E06" w:rsidRDefault="00943E06" w:rsidP="00050D4B">
      <w:pPr>
        <w:pStyle w:val="00Center"/>
      </w:pPr>
      <w:r>
        <w:t>BOND PURCHASE AGREEMENT</w:t>
      </w:r>
    </w:p>
    <w:p w14:paraId="6EE10A87" w14:textId="77777777" w:rsidR="00943E06" w:rsidRDefault="00943E06" w:rsidP="00A32A49">
      <w:pPr>
        <w:sectPr w:rsidR="00943E06" w:rsidSect="004A0C9D">
          <w:footerReference w:type="first" r:id="rId20"/>
          <w:pgSz w:w="12240" w:h="15840"/>
          <w:pgMar w:top="1440" w:right="1440" w:bottom="1440" w:left="1440" w:header="720" w:footer="720" w:gutter="0"/>
          <w:pgNumType w:start="1"/>
          <w:cols w:space="720"/>
          <w:titlePg/>
          <w:docGrid w:linePitch="360"/>
        </w:sectPr>
      </w:pPr>
    </w:p>
    <w:p w14:paraId="7655A3B2" w14:textId="07B32E98" w:rsidR="00050D4B" w:rsidRDefault="00943E06" w:rsidP="00943E06">
      <w:pPr>
        <w:jc w:val="center"/>
        <w:rPr>
          <w:u w:val="single"/>
        </w:rPr>
      </w:pPr>
      <w:r>
        <w:rPr>
          <w:u w:val="single"/>
        </w:rPr>
        <w:lastRenderedPageBreak/>
        <w:t>EXHIBIT D</w:t>
      </w:r>
    </w:p>
    <w:p w14:paraId="376AAC17" w14:textId="77777777" w:rsidR="00943E06" w:rsidRDefault="00943E06" w:rsidP="00943E06">
      <w:pPr>
        <w:jc w:val="center"/>
        <w:rPr>
          <w:u w:val="single"/>
        </w:rPr>
      </w:pPr>
    </w:p>
    <w:p w14:paraId="547FFA76" w14:textId="77777777" w:rsidR="00943E06" w:rsidRDefault="00943E06" w:rsidP="00943E06">
      <w:pPr>
        <w:jc w:val="center"/>
        <w:sectPr w:rsidR="00943E06" w:rsidSect="004A0C9D">
          <w:footerReference w:type="first" r:id="rId21"/>
          <w:pgSz w:w="12240" w:h="15840"/>
          <w:pgMar w:top="1440" w:right="1440" w:bottom="1440" w:left="1440" w:header="720" w:footer="720" w:gutter="0"/>
          <w:pgNumType w:start="1"/>
          <w:cols w:space="720"/>
          <w:titlePg/>
          <w:docGrid w:linePitch="360"/>
        </w:sectPr>
      </w:pPr>
      <w:r>
        <w:t>PRELIMINARY LIMITED OFFERING MEMORANDUM</w:t>
      </w:r>
    </w:p>
    <w:p w14:paraId="705E965B" w14:textId="2A966FD8" w:rsidR="00943E06" w:rsidRDefault="00943E06" w:rsidP="00943E06">
      <w:pPr>
        <w:jc w:val="center"/>
        <w:rPr>
          <w:u w:val="single"/>
        </w:rPr>
      </w:pPr>
      <w:r>
        <w:rPr>
          <w:u w:val="single"/>
        </w:rPr>
        <w:lastRenderedPageBreak/>
        <w:t>EXHIBIT E</w:t>
      </w:r>
    </w:p>
    <w:p w14:paraId="01AF89D5" w14:textId="77777777" w:rsidR="00943E06" w:rsidRDefault="00943E06" w:rsidP="00943E06">
      <w:pPr>
        <w:jc w:val="center"/>
        <w:rPr>
          <w:u w:val="single"/>
        </w:rPr>
      </w:pPr>
    </w:p>
    <w:p w14:paraId="2F14281D" w14:textId="77777777" w:rsidR="00116822" w:rsidRDefault="00943E06" w:rsidP="00943E06">
      <w:pPr>
        <w:jc w:val="center"/>
        <w:sectPr w:rsidR="00116822" w:rsidSect="004A0C9D">
          <w:footerReference w:type="first" r:id="rId22"/>
          <w:pgSz w:w="12240" w:h="15840"/>
          <w:pgMar w:top="1440" w:right="1440" w:bottom="1440" w:left="1440" w:header="720" w:footer="720" w:gutter="0"/>
          <w:pgNumType w:start="1"/>
          <w:cols w:space="720"/>
          <w:titlePg/>
          <w:docGrid w:linePitch="360"/>
        </w:sectPr>
      </w:pPr>
      <w:r>
        <w:t>CONTINUING DISCLOSURE AGREEMENT</w:t>
      </w:r>
    </w:p>
    <w:p w14:paraId="3BF9B84B" w14:textId="6D6F8772" w:rsidR="00943E06" w:rsidRDefault="00116822" w:rsidP="00943E06">
      <w:pPr>
        <w:jc w:val="center"/>
        <w:rPr>
          <w:u w:val="single"/>
        </w:rPr>
      </w:pPr>
      <w:r>
        <w:rPr>
          <w:u w:val="single"/>
        </w:rPr>
        <w:lastRenderedPageBreak/>
        <w:t xml:space="preserve">EXHIBIT F </w:t>
      </w:r>
    </w:p>
    <w:p w14:paraId="661919D7" w14:textId="77777777" w:rsidR="00116822" w:rsidRDefault="00116822" w:rsidP="00943E06">
      <w:pPr>
        <w:jc w:val="center"/>
        <w:rPr>
          <w:u w:val="single"/>
        </w:rPr>
      </w:pPr>
    </w:p>
    <w:p w14:paraId="72941575" w14:textId="77777777" w:rsidR="00116822" w:rsidRDefault="00116822" w:rsidP="00943E06">
      <w:pPr>
        <w:jc w:val="center"/>
        <w:sectPr w:rsidR="00116822" w:rsidSect="004A0C9D">
          <w:footerReference w:type="first" r:id="rId23"/>
          <w:pgSz w:w="12240" w:h="15840"/>
          <w:pgMar w:top="1440" w:right="1440" w:bottom="1440" w:left="1440" w:header="720" w:footer="720" w:gutter="0"/>
          <w:pgNumType w:start="1"/>
          <w:cols w:space="720"/>
          <w:titlePg/>
          <w:docGrid w:linePitch="360"/>
        </w:sectPr>
      </w:pPr>
      <w:r>
        <w:t>COMPLETION AGREEMENT</w:t>
      </w:r>
    </w:p>
    <w:p w14:paraId="048A74B8" w14:textId="4717628B" w:rsidR="00116822" w:rsidRDefault="00116822" w:rsidP="00943E06">
      <w:pPr>
        <w:jc w:val="center"/>
        <w:rPr>
          <w:u w:val="single"/>
        </w:rPr>
      </w:pPr>
      <w:r>
        <w:rPr>
          <w:u w:val="single"/>
        </w:rPr>
        <w:lastRenderedPageBreak/>
        <w:t>EXHIBIT G</w:t>
      </w:r>
    </w:p>
    <w:p w14:paraId="29AED39B" w14:textId="77777777" w:rsidR="00116822" w:rsidRDefault="00116822" w:rsidP="00943E06">
      <w:pPr>
        <w:jc w:val="center"/>
        <w:rPr>
          <w:u w:val="single"/>
        </w:rPr>
      </w:pPr>
    </w:p>
    <w:p w14:paraId="06E663E2" w14:textId="08AADF90" w:rsidR="00116822" w:rsidRPr="00116822" w:rsidRDefault="00116822" w:rsidP="00943E06">
      <w:pPr>
        <w:jc w:val="center"/>
      </w:pPr>
      <w:r>
        <w:t>COLLATERAL ASSIGNMENT AGREEMENT</w:t>
      </w:r>
    </w:p>
    <w:sectPr w:rsidR="00116822" w:rsidRPr="00116822" w:rsidSect="004A0C9D">
      <w:footerReference w:type="first" r:id="rId2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A6B10" w14:textId="4B289CCA"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1BD6C" w14:textId="6FC921D2" w:rsidR="00943E06" w:rsidRPr="009039F7" w:rsidRDefault="00943E06">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B1864" w14:textId="378B359A" w:rsidR="00116822" w:rsidRPr="009039F7" w:rsidRDefault="00116822">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07B3" w14:textId="435FBD4B" w:rsidR="00116822" w:rsidRPr="009039F7" w:rsidRDefault="00116822">
    <w:pPr>
      <w:pStyle w:val="Footer"/>
      <w:tabs>
        <w:tab w:val="clear" w:pos="4680"/>
        <w:tab w:val="clear" w:pos="9360"/>
        <w:tab w:val="center" w:pos="4320"/>
        <w:tab w:val="right" w:pos="8640"/>
      </w:tabs>
    </w:pPr>
    <w:r>
      <w:rPr>
        <w:rStyle w:val="DOCID0"/>
      </w:rPr>
      <w:tab/>
    </w:r>
    <w:r>
      <w:rPr>
        <w:rStyle w:val="PageNumber"/>
      </w:rPr>
      <w:t>G-</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43CC" w14:textId="77777777" w:rsidR="00FB3ECC" w:rsidRDefault="00FB3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8748" w14:textId="7E4BC67E" w:rsidR="003B6441" w:rsidRPr="009039F7" w:rsidRDefault="009039F7" w:rsidP="00421DEF">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DE82"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A4A4" w14:textId="3102FBC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08EA">
      <w:rPr>
        <w:rFonts w:ascii="Arial" w:hAnsi="Arial" w:cs="Arial"/>
        <w:sz w:val="16"/>
      </w:rPr>
      <w:t>4865-5653-7551,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BF62" w14:textId="61860E57" w:rsidR="00943E06" w:rsidRPr="009039F7" w:rsidRDefault="00943E06">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BEC80" w14:textId="31164A40" w:rsidR="00943E06" w:rsidRPr="009039F7" w:rsidRDefault="00943E06">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41D9" w14:textId="77777777" w:rsidR="0045020F" w:rsidRDefault="0045020F" w:rsidP="00E37A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8C72" w14:textId="77777777" w:rsidR="00FB3ECC" w:rsidRDefault="00FB3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A03F"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996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65-5653-7551, v. 2"/>
    <w:docVar w:name="ndGeneratedStampLocation" w:val="ExceptFirst"/>
    <w:docVar w:name="Option0True" w:val="False"/>
    <w:docVar w:name="Option1True" w:val="True"/>
    <w:docVar w:name="Option2True" w:val="False"/>
    <w:docVar w:name="Option3True" w:val="True"/>
  </w:docVars>
  <w:rsids>
    <w:rsidRoot w:val="003A1724"/>
    <w:rsid w:val="000008EA"/>
    <w:rsid w:val="00006663"/>
    <w:rsid w:val="00014517"/>
    <w:rsid w:val="00021537"/>
    <w:rsid w:val="00042014"/>
    <w:rsid w:val="00042823"/>
    <w:rsid w:val="00045211"/>
    <w:rsid w:val="00045E8A"/>
    <w:rsid w:val="00050D4B"/>
    <w:rsid w:val="00064BB6"/>
    <w:rsid w:val="0007704D"/>
    <w:rsid w:val="00085213"/>
    <w:rsid w:val="00087AD9"/>
    <w:rsid w:val="00094385"/>
    <w:rsid w:val="000A4A58"/>
    <w:rsid w:val="000A554C"/>
    <w:rsid w:val="000A563F"/>
    <w:rsid w:val="000B17A4"/>
    <w:rsid w:val="000C150F"/>
    <w:rsid w:val="000D0074"/>
    <w:rsid w:val="000D3DB8"/>
    <w:rsid w:val="000E09C4"/>
    <w:rsid w:val="000F76A5"/>
    <w:rsid w:val="000F7CA2"/>
    <w:rsid w:val="00100612"/>
    <w:rsid w:val="00107FF9"/>
    <w:rsid w:val="00112E7B"/>
    <w:rsid w:val="00116822"/>
    <w:rsid w:val="00117E68"/>
    <w:rsid w:val="0012298C"/>
    <w:rsid w:val="001332A0"/>
    <w:rsid w:val="001349F3"/>
    <w:rsid w:val="00135123"/>
    <w:rsid w:val="00137C51"/>
    <w:rsid w:val="00140122"/>
    <w:rsid w:val="00140BC8"/>
    <w:rsid w:val="00151324"/>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FC3"/>
    <w:rsid w:val="00246FD7"/>
    <w:rsid w:val="00267ED9"/>
    <w:rsid w:val="002714B9"/>
    <w:rsid w:val="0027414D"/>
    <w:rsid w:val="00275FA8"/>
    <w:rsid w:val="002851AC"/>
    <w:rsid w:val="00287333"/>
    <w:rsid w:val="002940D7"/>
    <w:rsid w:val="00296E87"/>
    <w:rsid w:val="002A7B99"/>
    <w:rsid w:val="002B2FF8"/>
    <w:rsid w:val="002B6A0D"/>
    <w:rsid w:val="002B6ACA"/>
    <w:rsid w:val="002D2FAE"/>
    <w:rsid w:val="002D423B"/>
    <w:rsid w:val="002E4C84"/>
    <w:rsid w:val="0031696A"/>
    <w:rsid w:val="00327FC8"/>
    <w:rsid w:val="00337E8F"/>
    <w:rsid w:val="003524E2"/>
    <w:rsid w:val="00354BB2"/>
    <w:rsid w:val="00366D7A"/>
    <w:rsid w:val="00372EC0"/>
    <w:rsid w:val="003749A5"/>
    <w:rsid w:val="00376D04"/>
    <w:rsid w:val="0039285E"/>
    <w:rsid w:val="003A1724"/>
    <w:rsid w:val="003A2B0A"/>
    <w:rsid w:val="003B6441"/>
    <w:rsid w:val="003E44DE"/>
    <w:rsid w:val="004036A9"/>
    <w:rsid w:val="00416C48"/>
    <w:rsid w:val="00421DEF"/>
    <w:rsid w:val="00423979"/>
    <w:rsid w:val="00431D58"/>
    <w:rsid w:val="004322E2"/>
    <w:rsid w:val="00436892"/>
    <w:rsid w:val="0045020F"/>
    <w:rsid w:val="00461938"/>
    <w:rsid w:val="0046205F"/>
    <w:rsid w:val="00463E81"/>
    <w:rsid w:val="004703C3"/>
    <w:rsid w:val="004721BF"/>
    <w:rsid w:val="00474C10"/>
    <w:rsid w:val="004914DC"/>
    <w:rsid w:val="004A0C9D"/>
    <w:rsid w:val="004B09A6"/>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287C"/>
    <w:rsid w:val="005D56EF"/>
    <w:rsid w:val="006007FF"/>
    <w:rsid w:val="006010FC"/>
    <w:rsid w:val="00607920"/>
    <w:rsid w:val="0061049E"/>
    <w:rsid w:val="006116B9"/>
    <w:rsid w:val="006151A6"/>
    <w:rsid w:val="006155C9"/>
    <w:rsid w:val="006256EB"/>
    <w:rsid w:val="00630D50"/>
    <w:rsid w:val="006339AE"/>
    <w:rsid w:val="00636396"/>
    <w:rsid w:val="00640144"/>
    <w:rsid w:val="006453FE"/>
    <w:rsid w:val="006459EC"/>
    <w:rsid w:val="006462C2"/>
    <w:rsid w:val="006523F2"/>
    <w:rsid w:val="00653D3F"/>
    <w:rsid w:val="006551F7"/>
    <w:rsid w:val="00656521"/>
    <w:rsid w:val="0066084C"/>
    <w:rsid w:val="006629EC"/>
    <w:rsid w:val="006767D4"/>
    <w:rsid w:val="006960F8"/>
    <w:rsid w:val="00697AE8"/>
    <w:rsid w:val="006A1986"/>
    <w:rsid w:val="006C05AE"/>
    <w:rsid w:val="006C348E"/>
    <w:rsid w:val="006C54D3"/>
    <w:rsid w:val="006C5D93"/>
    <w:rsid w:val="006C759A"/>
    <w:rsid w:val="0070456E"/>
    <w:rsid w:val="00710F04"/>
    <w:rsid w:val="007265C5"/>
    <w:rsid w:val="00745BDC"/>
    <w:rsid w:val="00755CAB"/>
    <w:rsid w:val="007619BF"/>
    <w:rsid w:val="007726E6"/>
    <w:rsid w:val="00786063"/>
    <w:rsid w:val="007A22ED"/>
    <w:rsid w:val="007A5779"/>
    <w:rsid w:val="007C5543"/>
    <w:rsid w:val="007D5BCB"/>
    <w:rsid w:val="007E1964"/>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C11DF"/>
    <w:rsid w:val="008D7A45"/>
    <w:rsid w:val="008D7D7A"/>
    <w:rsid w:val="008F4264"/>
    <w:rsid w:val="009039F7"/>
    <w:rsid w:val="00932708"/>
    <w:rsid w:val="00932E87"/>
    <w:rsid w:val="009403CD"/>
    <w:rsid w:val="00943C0A"/>
    <w:rsid w:val="00943E06"/>
    <w:rsid w:val="00944C5D"/>
    <w:rsid w:val="00954144"/>
    <w:rsid w:val="00954950"/>
    <w:rsid w:val="00956216"/>
    <w:rsid w:val="0096191F"/>
    <w:rsid w:val="00964D3B"/>
    <w:rsid w:val="00981BB0"/>
    <w:rsid w:val="009D262B"/>
    <w:rsid w:val="009F0F08"/>
    <w:rsid w:val="009F7E7A"/>
    <w:rsid w:val="00A06E1F"/>
    <w:rsid w:val="00A12991"/>
    <w:rsid w:val="00A144F6"/>
    <w:rsid w:val="00A32A49"/>
    <w:rsid w:val="00A45134"/>
    <w:rsid w:val="00A464CF"/>
    <w:rsid w:val="00A50D40"/>
    <w:rsid w:val="00A64C7F"/>
    <w:rsid w:val="00A7748D"/>
    <w:rsid w:val="00A937B5"/>
    <w:rsid w:val="00A96972"/>
    <w:rsid w:val="00AD134C"/>
    <w:rsid w:val="00AD53B8"/>
    <w:rsid w:val="00AD7885"/>
    <w:rsid w:val="00AD7BFD"/>
    <w:rsid w:val="00AE0763"/>
    <w:rsid w:val="00AE39FC"/>
    <w:rsid w:val="00AF3B43"/>
    <w:rsid w:val="00B055CD"/>
    <w:rsid w:val="00B11884"/>
    <w:rsid w:val="00B12EB5"/>
    <w:rsid w:val="00B17620"/>
    <w:rsid w:val="00B22221"/>
    <w:rsid w:val="00B3070E"/>
    <w:rsid w:val="00B33248"/>
    <w:rsid w:val="00B36305"/>
    <w:rsid w:val="00B40F6D"/>
    <w:rsid w:val="00B5709F"/>
    <w:rsid w:val="00B61490"/>
    <w:rsid w:val="00B6451D"/>
    <w:rsid w:val="00B65C7F"/>
    <w:rsid w:val="00B8491D"/>
    <w:rsid w:val="00B86455"/>
    <w:rsid w:val="00BA0D7C"/>
    <w:rsid w:val="00BA29EA"/>
    <w:rsid w:val="00BA6809"/>
    <w:rsid w:val="00BB109B"/>
    <w:rsid w:val="00BB38CC"/>
    <w:rsid w:val="00BB400D"/>
    <w:rsid w:val="00BB69CF"/>
    <w:rsid w:val="00BB6DA9"/>
    <w:rsid w:val="00BC71B9"/>
    <w:rsid w:val="00BD6D5D"/>
    <w:rsid w:val="00C03A91"/>
    <w:rsid w:val="00C0418B"/>
    <w:rsid w:val="00C34F96"/>
    <w:rsid w:val="00C43B53"/>
    <w:rsid w:val="00C54A94"/>
    <w:rsid w:val="00C62F6F"/>
    <w:rsid w:val="00C656F5"/>
    <w:rsid w:val="00C74ED9"/>
    <w:rsid w:val="00C81789"/>
    <w:rsid w:val="00C824B2"/>
    <w:rsid w:val="00C83804"/>
    <w:rsid w:val="00C847B1"/>
    <w:rsid w:val="00C913C5"/>
    <w:rsid w:val="00CA0230"/>
    <w:rsid w:val="00CA1BE6"/>
    <w:rsid w:val="00CA458C"/>
    <w:rsid w:val="00CB204C"/>
    <w:rsid w:val="00CB4221"/>
    <w:rsid w:val="00CE02FE"/>
    <w:rsid w:val="00CE086D"/>
    <w:rsid w:val="00CE35FF"/>
    <w:rsid w:val="00CE59BC"/>
    <w:rsid w:val="00D06E90"/>
    <w:rsid w:val="00D071C0"/>
    <w:rsid w:val="00D42AAB"/>
    <w:rsid w:val="00D6418E"/>
    <w:rsid w:val="00D973FD"/>
    <w:rsid w:val="00DA61D8"/>
    <w:rsid w:val="00DB5D63"/>
    <w:rsid w:val="00DC062C"/>
    <w:rsid w:val="00DC2D9F"/>
    <w:rsid w:val="00DD138F"/>
    <w:rsid w:val="00DE3E51"/>
    <w:rsid w:val="00DE57C1"/>
    <w:rsid w:val="00DE5861"/>
    <w:rsid w:val="00DF3589"/>
    <w:rsid w:val="00E00AEF"/>
    <w:rsid w:val="00E00BC4"/>
    <w:rsid w:val="00E0111B"/>
    <w:rsid w:val="00E37A10"/>
    <w:rsid w:val="00E41637"/>
    <w:rsid w:val="00E45AF5"/>
    <w:rsid w:val="00E46BFE"/>
    <w:rsid w:val="00E8273B"/>
    <w:rsid w:val="00E9227D"/>
    <w:rsid w:val="00EA11A0"/>
    <w:rsid w:val="00EB1ECC"/>
    <w:rsid w:val="00EB27B7"/>
    <w:rsid w:val="00EB4400"/>
    <w:rsid w:val="00EC19DC"/>
    <w:rsid w:val="00ED070B"/>
    <w:rsid w:val="00ED0863"/>
    <w:rsid w:val="00ED5FE1"/>
    <w:rsid w:val="00F13AAA"/>
    <w:rsid w:val="00F24620"/>
    <w:rsid w:val="00F2672E"/>
    <w:rsid w:val="00F45CAB"/>
    <w:rsid w:val="00F55358"/>
    <w:rsid w:val="00F63858"/>
    <w:rsid w:val="00F661C2"/>
    <w:rsid w:val="00F874CF"/>
    <w:rsid w:val="00F90A1B"/>
    <w:rsid w:val="00F92F48"/>
    <w:rsid w:val="00F93FF3"/>
    <w:rsid w:val="00FB3ECC"/>
    <w:rsid w:val="00FB466B"/>
    <w:rsid w:val="00FD3772"/>
    <w:rsid w:val="00FD4843"/>
    <w:rsid w:val="00FD59C6"/>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310</TotalTime>
  <Pages>20</Pages>
  <Words>3651</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Jennifer Gowans</cp:lastModifiedBy>
  <cp:revision>36</cp:revision>
  <cp:lastPrinted>2021-07-30T18:16:00Z</cp:lastPrinted>
  <dcterms:created xsi:type="dcterms:W3CDTF">2024-01-04T17:55:00Z</dcterms:created>
  <dcterms:modified xsi:type="dcterms:W3CDTF">2024-08-16T18:11:00Z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