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33DE9" w14:textId="77777777" w:rsidR="00152E03" w:rsidRDefault="00152E03" w:rsidP="00064BB6">
      <w:pPr>
        <w:pStyle w:val="00Center"/>
      </w:pPr>
      <w:r>
        <w:t>NOTICE OF SPECIAL MEETING</w:t>
      </w:r>
    </w:p>
    <w:p w14:paraId="143ACFD1" w14:textId="37BD5355" w:rsidR="00152E03" w:rsidRDefault="00152E03" w:rsidP="00F63858">
      <w:pPr>
        <w:pStyle w:val="00BodyText5"/>
      </w:pPr>
      <w:r>
        <w:t xml:space="preserve">TO THE MEMBERS OF THE </w:t>
      </w:r>
      <w:r w:rsidR="005570F6">
        <w:t>BOARD OF TRUSTEES</w:t>
      </w:r>
      <w:r>
        <w:t xml:space="preserve"> OF</w:t>
      </w:r>
      <w:r w:rsidR="00710F04">
        <w:t xml:space="preserve"> THE</w:t>
      </w:r>
      <w:r>
        <w:t xml:space="preserve"> </w:t>
      </w:r>
      <w:r w:rsidR="00337E8F">
        <w:t>WOOD RANCH PUBLIC INFRASTRUCTURE DISTRICT</w:t>
      </w:r>
      <w:r>
        <w:t>:</w:t>
      </w:r>
    </w:p>
    <w:p w14:paraId="2F4332EF" w14:textId="0235B571" w:rsidR="00152E03" w:rsidRDefault="00152E03" w:rsidP="00E37A10">
      <w:pPr>
        <w:pStyle w:val="00BodyText5"/>
      </w:pPr>
      <w:r>
        <w:t xml:space="preserve">NOTICE IS HEREBY GIVEN that a special meeting of the </w:t>
      </w:r>
      <w:r w:rsidR="005570F6">
        <w:t>Board of Trustees</w:t>
      </w:r>
      <w:r>
        <w:t xml:space="preserve"> of the </w:t>
      </w:r>
      <w:r w:rsidR="00337E8F">
        <w:t xml:space="preserve">Wood Ranch Public Infrastructure District </w:t>
      </w:r>
      <w:r>
        <w:t xml:space="preserve">(the “District”) will be held on </w:t>
      </w:r>
      <w:r w:rsidR="00DC062C">
        <w:t>May 22</w:t>
      </w:r>
      <w:r w:rsidR="00CE086D">
        <w:t>, 2024</w:t>
      </w:r>
      <w:r>
        <w:t xml:space="preserve">, for the purpose of authorizing the issuance of its </w:t>
      </w:r>
      <w:r w:rsidR="00BB38CC">
        <w:t xml:space="preserve">not to exceed </w:t>
      </w:r>
      <w:r w:rsidR="00CE086D">
        <w:t>$24,641,000</w:t>
      </w:r>
      <w:r>
        <w:t xml:space="preserve"> </w:t>
      </w:r>
      <w:bookmarkStart w:id="0" w:name="_Hlk99529440"/>
      <w:r w:rsidRPr="00014517">
        <w:t xml:space="preserve">Special Assessment Bonds, </w:t>
      </w:r>
      <w:r w:rsidR="005570F6">
        <w:t xml:space="preserve">Series </w:t>
      </w:r>
      <w:r w:rsidR="00337E8F">
        <w:t>2024</w:t>
      </w:r>
      <w:r w:rsidRPr="00014517">
        <w:t xml:space="preserve"> (</w:t>
      </w:r>
      <w:r w:rsidR="00337E8F">
        <w:t>Wood Ranch</w:t>
      </w:r>
      <w:r w:rsidR="00E41637">
        <w:t xml:space="preserve"> </w:t>
      </w:r>
      <w:r w:rsidR="00E37A10">
        <w:t>Assessment Area</w:t>
      </w:r>
      <w:r w:rsidR="00100612">
        <w:t xml:space="preserve"> No. 1</w:t>
      </w:r>
      <w:r w:rsidRPr="00014517">
        <w:t>)</w:t>
      </w:r>
      <w:r w:rsidR="00A64C7F">
        <w:t xml:space="preserve"> </w:t>
      </w:r>
      <w:bookmarkEnd w:id="0"/>
      <w:r>
        <w:t>and related matters, and for the transaction of such other business incidental to the foregoing as may come before said meeting.</w:t>
      </w:r>
    </w:p>
    <w:p w14:paraId="4005D989" w14:textId="77777777" w:rsidR="00B11884" w:rsidRDefault="00B11884" w:rsidP="00B11884"/>
    <w:p w14:paraId="3B772706" w14:textId="77777777" w:rsidR="00152E03" w:rsidRDefault="00152E03" w:rsidP="00152E03">
      <w:pPr>
        <w:tabs>
          <w:tab w:val="right" w:pos="8640"/>
        </w:tabs>
        <w:ind w:left="4320"/>
        <w:rPr>
          <w:u w:val="single"/>
        </w:rPr>
      </w:pPr>
      <w:r>
        <w:rPr>
          <w:u w:val="single"/>
        </w:rPr>
        <w:tab/>
      </w:r>
    </w:p>
    <w:p w14:paraId="6520EB3E" w14:textId="3E5CC1E8" w:rsidR="00152E03" w:rsidRDefault="0031696A" w:rsidP="00152E03">
      <w:pPr>
        <w:ind w:left="4320"/>
        <w:jc w:val="center"/>
      </w:pPr>
      <w:r>
        <w:t>Secretary/Clerk</w:t>
      </w:r>
    </w:p>
    <w:p w14:paraId="3AED901A" w14:textId="77777777" w:rsidR="00152E03" w:rsidRDefault="00152E03" w:rsidP="00152E03"/>
    <w:p w14:paraId="46BE0279" w14:textId="77777777" w:rsidR="00BB69CF" w:rsidRDefault="00BB69CF" w:rsidP="0045020F"/>
    <w:p w14:paraId="0271AB4F" w14:textId="77777777" w:rsidR="00152E03" w:rsidRDefault="00152E03" w:rsidP="00050D4B">
      <w:pPr>
        <w:pStyle w:val="00Center"/>
      </w:pPr>
      <w:r>
        <w:t>ACKNOWLEDGMENT OF NOTICE</w:t>
      </w:r>
      <w:r>
        <w:br/>
        <w:t>AND CONSENT TO SPECIAL MEETING</w:t>
      </w:r>
    </w:p>
    <w:p w14:paraId="5DC5B6E3" w14:textId="77777777" w:rsidR="00152E03" w:rsidRDefault="00152E03" w:rsidP="00050D4B">
      <w:pPr>
        <w:pStyle w:val="00BodyText5"/>
      </w:pPr>
      <w:r>
        <w:t xml:space="preserve">We, the </w:t>
      </w:r>
      <w:r w:rsidR="00B11884">
        <w:t xml:space="preserve">members </w:t>
      </w:r>
      <w:r>
        <w:t xml:space="preserve">of the </w:t>
      </w:r>
      <w:r w:rsidR="005570F6">
        <w:t>Board of Trustees</w:t>
      </w:r>
      <w:r>
        <w:t xml:space="preserve">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0505FD5C" w14:textId="77777777" w:rsidR="00152E03" w:rsidRDefault="00152E03" w:rsidP="00ED0863"/>
    <w:p w14:paraId="51D56333" w14:textId="77777777" w:rsidR="00ED0863" w:rsidRPr="00ED0863" w:rsidRDefault="00ED0863" w:rsidP="00ED0863">
      <w:pPr>
        <w:tabs>
          <w:tab w:val="right" w:pos="8640"/>
        </w:tabs>
        <w:ind w:left="3600"/>
        <w:rPr>
          <w:u w:val="single"/>
        </w:rPr>
      </w:pPr>
      <w:r>
        <w:rPr>
          <w:u w:val="single"/>
        </w:rPr>
        <w:tab/>
      </w:r>
    </w:p>
    <w:p w14:paraId="024B7EE3" w14:textId="77777777" w:rsidR="00152E03" w:rsidRDefault="00152E03" w:rsidP="00ED0863">
      <w:pPr>
        <w:ind w:left="3600"/>
        <w:jc w:val="center"/>
      </w:pPr>
      <w:r>
        <w:t>Chair</w:t>
      </w:r>
    </w:p>
    <w:p w14:paraId="254F7866" w14:textId="77777777" w:rsidR="00152E03" w:rsidRDefault="00152E03" w:rsidP="00ED0863">
      <w:pPr>
        <w:ind w:left="3600"/>
      </w:pPr>
    </w:p>
    <w:p w14:paraId="74CAA1CB" w14:textId="77777777" w:rsidR="00ED0863" w:rsidRDefault="00ED0863" w:rsidP="00ED0863">
      <w:pPr>
        <w:ind w:left="3600"/>
      </w:pPr>
    </w:p>
    <w:p w14:paraId="1CADD731" w14:textId="77777777" w:rsidR="00ED0863" w:rsidRPr="00ED0863" w:rsidRDefault="00ED0863" w:rsidP="00ED0863">
      <w:pPr>
        <w:tabs>
          <w:tab w:val="right" w:pos="8640"/>
        </w:tabs>
        <w:ind w:left="3600"/>
        <w:rPr>
          <w:u w:val="single"/>
        </w:rPr>
      </w:pPr>
      <w:r>
        <w:rPr>
          <w:u w:val="single"/>
        </w:rPr>
        <w:tab/>
      </w:r>
    </w:p>
    <w:p w14:paraId="542542C0" w14:textId="282D1AEA" w:rsidR="00152E03" w:rsidRPr="00DF4B4E" w:rsidRDefault="0066084C" w:rsidP="00ED0863">
      <w:pPr>
        <w:ind w:left="3600"/>
        <w:jc w:val="center"/>
      </w:pPr>
      <w:r>
        <w:t>Vice Chair/</w:t>
      </w:r>
      <w:r w:rsidR="009403CD">
        <w:t>Treasurer</w:t>
      </w:r>
    </w:p>
    <w:p w14:paraId="347E9252" w14:textId="77777777" w:rsidR="00152E03" w:rsidRDefault="00152E03" w:rsidP="00ED0863">
      <w:pPr>
        <w:ind w:left="3600"/>
      </w:pPr>
    </w:p>
    <w:p w14:paraId="76C03412" w14:textId="69C43C4C" w:rsidR="00ED0863" w:rsidRDefault="00ED0863" w:rsidP="00ED0863">
      <w:pPr>
        <w:ind w:left="3600"/>
      </w:pPr>
    </w:p>
    <w:p w14:paraId="4222A358" w14:textId="77777777" w:rsidR="00337E8F" w:rsidRPr="00ED0863" w:rsidRDefault="00337E8F" w:rsidP="00337E8F">
      <w:pPr>
        <w:tabs>
          <w:tab w:val="right" w:pos="8640"/>
        </w:tabs>
        <w:ind w:left="3600"/>
        <w:rPr>
          <w:u w:val="single"/>
        </w:rPr>
      </w:pPr>
      <w:r>
        <w:rPr>
          <w:u w:val="single"/>
        </w:rPr>
        <w:tab/>
      </w:r>
    </w:p>
    <w:p w14:paraId="735BA053" w14:textId="2B3B7C6E" w:rsidR="0031696A" w:rsidRPr="0031696A" w:rsidRDefault="0031696A" w:rsidP="0031696A">
      <w:pPr>
        <w:ind w:left="3600"/>
        <w:jc w:val="center"/>
      </w:pPr>
      <w:r w:rsidRPr="0031696A">
        <w:t>Secretary/Clerk</w:t>
      </w:r>
    </w:p>
    <w:p w14:paraId="284A2732" w14:textId="44436BCD" w:rsidR="00337E8F" w:rsidRDefault="00337E8F" w:rsidP="00ED0863">
      <w:pPr>
        <w:ind w:left="3600"/>
      </w:pPr>
    </w:p>
    <w:p w14:paraId="698B6938" w14:textId="77777777" w:rsidR="00337E8F" w:rsidRDefault="00337E8F" w:rsidP="00ED0863">
      <w:pPr>
        <w:ind w:left="3600"/>
      </w:pPr>
    </w:p>
    <w:p w14:paraId="1008EB98" w14:textId="77777777" w:rsidR="00337E8F" w:rsidRPr="00ED0863" w:rsidRDefault="00337E8F" w:rsidP="00337E8F">
      <w:pPr>
        <w:tabs>
          <w:tab w:val="right" w:pos="8640"/>
        </w:tabs>
        <w:ind w:left="3600"/>
        <w:rPr>
          <w:u w:val="single"/>
        </w:rPr>
      </w:pPr>
      <w:r>
        <w:rPr>
          <w:u w:val="single"/>
        </w:rPr>
        <w:tab/>
      </w:r>
    </w:p>
    <w:p w14:paraId="1CEECBB0" w14:textId="6923F394" w:rsidR="00337E8F" w:rsidRDefault="0031696A" w:rsidP="00337E8F">
      <w:pPr>
        <w:ind w:left="3600"/>
        <w:jc w:val="center"/>
      </w:pPr>
      <w:r>
        <w:t>Assistant Secretary/Clerk</w:t>
      </w:r>
    </w:p>
    <w:p w14:paraId="6FEF15C2" w14:textId="245069B4" w:rsidR="00337E8F" w:rsidRDefault="00337E8F" w:rsidP="00ED0863">
      <w:pPr>
        <w:ind w:left="3600"/>
      </w:pPr>
    </w:p>
    <w:p w14:paraId="3BF3E87F" w14:textId="77777777" w:rsidR="00337E8F" w:rsidRPr="00DF4B4E" w:rsidRDefault="00337E8F" w:rsidP="00ED0863">
      <w:pPr>
        <w:ind w:left="3600"/>
      </w:pPr>
    </w:p>
    <w:p w14:paraId="469A800A" w14:textId="77777777" w:rsidR="00ED0863" w:rsidRPr="00ED0863" w:rsidRDefault="00ED0863" w:rsidP="00ED0863">
      <w:pPr>
        <w:tabs>
          <w:tab w:val="right" w:pos="8640"/>
        </w:tabs>
        <w:ind w:left="3600"/>
        <w:rPr>
          <w:u w:val="single"/>
        </w:rPr>
      </w:pPr>
      <w:r>
        <w:rPr>
          <w:u w:val="single"/>
        </w:rPr>
        <w:tab/>
      </w:r>
    </w:p>
    <w:p w14:paraId="302ECFE2" w14:textId="566A704E" w:rsidR="00152E03" w:rsidRPr="00DF4B4E" w:rsidRDefault="0031696A" w:rsidP="00ED0863">
      <w:pPr>
        <w:ind w:left="3600"/>
        <w:jc w:val="center"/>
      </w:pPr>
      <w:r>
        <w:t>Boardmember</w:t>
      </w:r>
    </w:p>
    <w:p w14:paraId="4347DA40" w14:textId="77777777" w:rsidR="00152E03" w:rsidRDefault="00152E03" w:rsidP="00152E03">
      <w:pPr>
        <w:sectPr w:rsidR="00152E03" w:rsidSect="009039F7">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2160" w:header="720" w:footer="720" w:gutter="0"/>
          <w:pgNumType w:start="1"/>
          <w:cols w:space="720"/>
          <w:titlePg/>
          <w:docGrid w:linePitch="326"/>
        </w:sectPr>
      </w:pPr>
    </w:p>
    <w:p w14:paraId="368CB200" w14:textId="77777777" w:rsidR="00152E03" w:rsidRDefault="00152E03" w:rsidP="00337E8F">
      <w:pPr>
        <w:spacing w:after="120"/>
      </w:pPr>
    </w:p>
    <w:p w14:paraId="4E95814A" w14:textId="47053781" w:rsidR="00152E03" w:rsidRDefault="00DC062C" w:rsidP="00152E03">
      <w:pPr>
        <w:jc w:val="right"/>
      </w:pPr>
      <w:r>
        <w:t>May 22</w:t>
      </w:r>
      <w:r w:rsidR="00CE086D">
        <w:t>, 2024</w:t>
      </w:r>
    </w:p>
    <w:p w14:paraId="588DE52C" w14:textId="77777777" w:rsidR="00152E03" w:rsidRDefault="00152E03" w:rsidP="00152E03">
      <w:pPr>
        <w:jc w:val="right"/>
      </w:pPr>
    </w:p>
    <w:p w14:paraId="569DBB66" w14:textId="001D84D9" w:rsidR="00152E03" w:rsidRDefault="00152E03" w:rsidP="00ED0863">
      <w:pPr>
        <w:pStyle w:val="00BodyText5"/>
      </w:pPr>
      <w:r>
        <w:t xml:space="preserve">The </w:t>
      </w:r>
      <w:r w:rsidR="005570F6">
        <w:t>Board of Trustees</w:t>
      </w:r>
      <w:r>
        <w:t xml:space="preserve"> (the “Board”) of the </w:t>
      </w:r>
      <w:r w:rsidR="00337E8F">
        <w:t>Wood Ranch Public Infrastructure District</w:t>
      </w:r>
      <w:r w:rsidR="00ED0863">
        <w:t xml:space="preserve"> </w:t>
      </w:r>
      <w:r>
        <w:t xml:space="preserve">(the “District”) met in special session on </w:t>
      </w:r>
      <w:r w:rsidR="00DC062C">
        <w:t>May 22</w:t>
      </w:r>
      <w:r w:rsidR="00CE086D">
        <w:t>, 2024</w:t>
      </w:r>
      <w:r>
        <w:t xml:space="preserve">, at </w:t>
      </w:r>
      <w:r w:rsidR="001C372A">
        <w:t>9</w:t>
      </w:r>
      <w:r w:rsidR="00337E8F">
        <w:t>:</w:t>
      </w:r>
      <w:r w:rsidR="001C372A">
        <w:t>3</w:t>
      </w:r>
      <w:r w:rsidR="00337E8F">
        <w:t>0 a.m.</w:t>
      </w:r>
      <w:r>
        <w:t xml:space="preserve"> with the following members of the Board present</w:t>
      </w:r>
      <w:r w:rsidR="005464A7">
        <w:t xml:space="preserve"> (including by electronic means)</w:t>
      </w:r>
      <w:r>
        <w:t xml:space="preserve">: </w:t>
      </w:r>
    </w:p>
    <w:tbl>
      <w:tblPr>
        <w:tblW w:w="0" w:type="auto"/>
        <w:jc w:val="center"/>
        <w:tblLook w:val="0000" w:firstRow="0" w:lastRow="0" w:firstColumn="0" w:lastColumn="0" w:noHBand="0" w:noVBand="0"/>
      </w:tblPr>
      <w:tblGrid>
        <w:gridCol w:w="3312"/>
        <w:gridCol w:w="3427"/>
      </w:tblGrid>
      <w:tr w:rsidR="00CE086D" w:rsidRPr="00CE086D" w14:paraId="132440BB" w14:textId="77777777" w:rsidTr="003123EF">
        <w:trPr>
          <w:jc w:val="center"/>
        </w:trPr>
        <w:tc>
          <w:tcPr>
            <w:tcW w:w="3312" w:type="dxa"/>
          </w:tcPr>
          <w:p w14:paraId="178E422C" w14:textId="77777777" w:rsidR="00CE086D" w:rsidRPr="00CE086D" w:rsidRDefault="00CE086D" w:rsidP="00CE086D">
            <w:bookmarkStart w:id="1" w:name="_Hlk86236130"/>
            <w:bookmarkStart w:id="2" w:name="_Hlk164856724"/>
            <w:r w:rsidRPr="00CE086D">
              <w:t>Gary Langston</w:t>
            </w:r>
          </w:p>
        </w:tc>
        <w:tc>
          <w:tcPr>
            <w:tcW w:w="3427" w:type="dxa"/>
          </w:tcPr>
          <w:p w14:paraId="478D4F33" w14:textId="77777777" w:rsidR="00CE086D" w:rsidRPr="00CE086D" w:rsidRDefault="00CE086D" w:rsidP="00CE086D">
            <w:r w:rsidRPr="00CE086D">
              <w:t>Chair</w:t>
            </w:r>
          </w:p>
        </w:tc>
      </w:tr>
      <w:tr w:rsidR="00CE086D" w:rsidRPr="00CE086D" w14:paraId="3909DC27" w14:textId="77777777" w:rsidTr="003123EF">
        <w:trPr>
          <w:jc w:val="center"/>
        </w:trPr>
        <w:tc>
          <w:tcPr>
            <w:tcW w:w="3312" w:type="dxa"/>
          </w:tcPr>
          <w:p w14:paraId="70D3FA4E" w14:textId="77777777" w:rsidR="00CE086D" w:rsidRPr="00CE086D" w:rsidRDefault="00CE086D" w:rsidP="00CE086D">
            <w:r w:rsidRPr="00CE086D">
              <w:t>Scott Kaufmann</w:t>
            </w:r>
          </w:p>
        </w:tc>
        <w:tc>
          <w:tcPr>
            <w:tcW w:w="3427" w:type="dxa"/>
          </w:tcPr>
          <w:p w14:paraId="0F368145" w14:textId="77777777" w:rsidR="00CE086D" w:rsidRPr="00CE086D" w:rsidRDefault="00CE086D" w:rsidP="00CE086D">
            <w:r w:rsidRPr="00CE086D">
              <w:t>Vice Chair/Treasurer</w:t>
            </w:r>
          </w:p>
        </w:tc>
      </w:tr>
      <w:tr w:rsidR="00CE086D" w:rsidRPr="00CE086D" w14:paraId="2053AAE9" w14:textId="77777777" w:rsidTr="003123EF">
        <w:trPr>
          <w:jc w:val="center"/>
        </w:trPr>
        <w:tc>
          <w:tcPr>
            <w:tcW w:w="3312" w:type="dxa"/>
          </w:tcPr>
          <w:p w14:paraId="4A4FA4D3" w14:textId="77777777" w:rsidR="00CE086D" w:rsidRPr="00CE086D" w:rsidRDefault="00CE086D" w:rsidP="00CE086D">
            <w:r w:rsidRPr="00CE086D">
              <w:t xml:space="preserve">Rachel McIllece </w:t>
            </w:r>
          </w:p>
          <w:p w14:paraId="6C7318A1" w14:textId="77777777" w:rsidR="00CE086D" w:rsidRPr="00CE086D" w:rsidRDefault="00CE086D" w:rsidP="00CE086D">
            <w:r w:rsidRPr="00CE086D">
              <w:t>Kevin Anglesey</w:t>
            </w:r>
          </w:p>
        </w:tc>
        <w:tc>
          <w:tcPr>
            <w:tcW w:w="3427" w:type="dxa"/>
          </w:tcPr>
          <w:p w14:paraId="1684BA7F" w14:textId="77777777" w:rsidR="00CE086D" w:rsidRPr="00CE086D" w:rsidRDefault="00CE086D" w:rsidP="00CE086D">
            <w:r w:rsidRPr="00CE086D">
              <w:t>Secretary/Clerk</w:t>
            </w:r>
          </w:p>
          <w:p w14:paraId="7CF36416" w14:textId="77777777" w:rsidR="00CE086D" w:rsidRPr="00CE086D" w:rsidRDefault="00CE086D" w:rsidP="00CE086D">
            <w:r w:rsidRPr="00CE086D">
              <w:t>Assistant Secretary/Clerk</w:t>
            </w:r>
          </w:p>
        </w:tc>
      </w:tr>
      <w:tr w:rsidR="00CE086D" w:rsidRPr="00CE086D" w14:paraId="40321A2F" w14:textId="77777777" w:rsidTr="003123EF">
        <w:trPr>
          <w:jc w:val="center"/>
        </w:trPr>
        <w:tc>
          <w:tcPr>
            <w:tcW w:w="3312" w:type="dxa"/>
          </w:tcPr>
          <w:p w14:paraId="46AD98D8" w14:textId="77777777" w:rsidR="00CE086D" w:rsidRPr="00CE086D" w:rsidRDefault="00CE086D" w:rsidP="00CE086D">
            <w:r w:rsidRPr="00CE086D">
              <w:t>Peter Gamvroulas</w:t>
            </w:r>
          </w:p>
        </w:tc>
        <w:tc>
          <w:tcPr>
            <w:tcW w:w="3427" w:type="dxa"/>
          </w:tcPr>
          <w:p w14:paraId="0CCD6F43" w14:textId="77777777" w:rsidR="00CE086D" w:rsidRPr="00CE086D" w:rsidRDefault="00CE086D" w:rsidP="00CE086D">
            <w:r w:rsidRPr="00CE086D">
              <w:t>Boardmember</w:t>
            </w:r>
          </w:p>
        </w:tc>
      </w:tr>
      <w:bookmarkEnd w:id="2"/>
      <w:tr w:rsidR="00CE086D" w:rsidRPr="00CE086D" w14:paraId="625A0D5A" w14:textId="77777777" w:rsidTr="003123EF">
        <w:trPr>
          <w:jc w:val="center"/>
        </w:trPr>
        <w:tc>
          <w:tcPr>
            <w:tcW w:w="3312" w:type="dxa"/>
          </w:tcPr>
          <w:p w14:paraId="44D07D7E" w14:textId="77777777" w:rsidR="00CE086D" w:rsidRPr="00CE086D" w:rsidRDefault="00CE086D" w:rsidP="00CE086D"/>
        </w:tc>
        <w:tc>
          <w:tcPr>
            <w:tcW w:w="3427" w:type="dxa"/>
          </w:tcPr>
          <w:p w14:paraId="0D6B243E" w14:textId="77777777" w:rsidR="00CE086D" w:rsidRPr="00CE086D" w:rsidRDefault="00CE086D" w:rsidP="00CE086D"/>
        </w:tc>
      </w:tr>
    </w:tbl>
    <w:p w14:paraId="45274EBA" w14:textId="77777777" w:rsidR="00152E03" w:rsidRDefault="00152E03" w:rsidP="00ED0863">
      <w:pPr>
        <w:pStyle w:val="00BodyText5"/>
      </w:pPr>
      <w:r>
        <w:t>Also present:</w:t>
      </w:r>
    </w:p>
    <w:tbl>
      <w:tblPr>
        <w:tblW w:w="0" w:type="auto"/>
        <w:jc w:val="center"/>
        <w:tblLook w:val="0000" w:firstRow="0" w:lastRow="0" w:firstColumn="0" w:lastColumn="0" w:noHBand="0" w:noVBand="0"/>
      </w:tblPr>
      <w:tblGrid>
        <w:gridCol w:w="3312"/>
        <w:gridCol w:w="3427"/>
      </w:tblGrid>
      <w:tr w:rsidR="002B6ACA" w14:paraId="06D318C0" w14:textId="77777777" w:rsidTr="00141189">
        <w:trPr>
          <w:jc w:val="center"/>
        </w:trPr>
        <w:tc>
          <w:tcPr>
            <w:tcW w:w="3312" w:type="dxa"/>
          </w:tcPr>
          <w:p w14:paraId="100400BA" w14:textId="3829D7B6" w:rsidR="002B6ACA" w:rsidRDefault="002B6ACA" w:rsidP="002B6ACA">
            <w:r>
              <w:t>Matt Ence</w:t>
            </w:r>
          </w:p>
        </w:tc>
        <w:tc>
          <w:tcPr>
            <w:tcW w:w="3427" w:type="dxa"/>
          </w:tcPr>
          <w:p w14:paraId="049C9A2B" w14:textId="5418CD7C" w:rsidR="002B6ACA" w:rsidRDefault="002B6ACA" w:rsidP="002B6ACA">
            <w:r>
              <w:t>General Counsel</w:t>
            </w:r>
          </w:p>
        </w:tc>
      </w:tr>
      <w:tr w:rsidR="002B6ACA" w14:paraId="60821B9F" w14:textId="77777777" w:rsidTr="00141189">
        <w:trPr>
          <w:jc w:val="center"/>
        </w:trPr>
        <w:tc>
          <w:tcPr>
            <w:tcW w:w="3312" w:type="dxa"/>
          </w:tcPr>
          <w:p w14:paraId="6B6928E8" w14:textId="568FE915" w:rsidR="002B6ACA" w:rsidRDefault="002B6ACA" w:rsidP="002B6ACA">
            <w:pPr>
              <w:pStyle w:val="BodyText1"/>
              <w:spacing w:after="0"/>
              <w:ind w:firstLine="0"/>
            </w:pPr>
            <w:r>
              <w:t>Aaron Wade</w:t>
            </w:r>
          </w:p>
        </w:tc>
        <w:tc>
          <w:tcPr>
            <w:tcW w:w="3427" w:type="dxa"/>
          </w:tcPr>
          <w:p w14:paraId="3C533E19" w14:textId="69EDBF11" w:rsidR="002B6ACA" w:rsidRDefault="002B6ACA" w:rsidP="002B6ACA">
            <w:pPr>
              <w:pStyle w:val="BodyText1"/>
              <w:spacing w:after="0"/>
              <w:ind w:firstLine="0"/>
            </w:pPr>
            <w:r>
              <w:t>Bond Counsel</w:t>
            </w:r>
          </w:p>
        </w:tc>
      </w:tr>
    </w:tbl>
    <w:p w14:paraId="7A6A9B18" w14:textId="77777777" w:rsidR="001E5301" w:rsidRDefault="001E5301" w:rsidP="00152E03">
      <w:pPr>
        <w:tabs>
          <w:tab w:val="left" w:pos="1440"/>
          <w:tab w:val="left" w:pos="5400"/>
        </w:tabs>
        <w:ind w:left="720"/>
      </w:pPr>
    </w:p>
    <w:p w14:paraId="0201D86D" w14:textId="77777777" w:rsidR="00A45134" w:rsidRDefault="00152E03" w:rsidP="00A45134">
      <w:pPr>
        <w:pStyle w:val="00BodyText5"/>
      </w:pPr>
      <w:r w:rsidRPr="00B353C5">
        <w:t>Absent:</w:t>
      </w:r>
    </w:p>
    <w:p w14:paraId="4DFF16B3" w14:textId="198E4536" w:rsidR="00152E03" w:rsidRPr="00B353C5" w:rsidRDefault="00A45134" w:rsidP="00A45134">
      <w:pPr>
        <w:pStyle w:val="00BodyText5"/>
      </w:pPr>
      <w:r w:rsidRPr="00B353C5">
        <w:t xml:space="preserve"> </w:t>
      </w:r>
    </w:p>
    <w:bookmarkEnd w:id="1"/>
    <w:p w14:paraId="4E16A984" w14:textId="0C9D6E8D" w:rsidR="00152E03" w:rsidRDefault="00152E03" w:rsidP="00152E03">
      <w:pPr>
        <w:pStyle w:val="00BodyText5"/>
      </w:pPr>
      <w:r>
        <w:t xml:space="preserve">After the meeting had been duly called to order and after other matters not pertinent to this Resolution had been discussed, the </w:t>
      </w:r>
      <w:r w:rsidR="0031696A">
        <w:t>Secretary/Clerk</w:t>
      </w:r>
      <w:r>
        <w:t xml:space="preserve"> presented to the Board a Certificate of Compliance with Open Meeting Law with respect to this </w:t>
      </w:r>
      <w:r w:rsidR="00DC062C">
        <w:t>May 22</w:t>
      </w:r>
      <w:r w:rsidR="00CE086D">
        <w:t>, 2024</w:t>
      </w:r>
      <w:r>
        <w:t xml:space="preserve">, meeting, a copy of which is attached hereto as </w:t>
      </w:r>
      <w:r>
        <w:rPr>
          <w:u w:val="single"/>
        </w:rPr>
        <w:t>Exhibit A</w:t>
      </w:r>
      <w:r>
        <w:t>.</w:t>
      </w:r>
    </w:p>
    <w:p w14:paraId="56721AA6" w14:textId="558BD739" w:rsidR="00152E03" w:rsidRDefault="00152E03" w:rsidP="00152E03">
      <w:pPr>
        <w:pStyle w:val="00BodyText5"/>
      </w:pPr>
      <w:r>
        <w:t xml:space="preserve">Thereupon, the following resolution was introduced in written form, discussed in full, and pursuant to a motion made by </w:t>
      </w:r>
      <w:r w:rsidR="005464A7">
        <w:t>_______</w:t>
      </w:r>
      <w:r w:rsidR="0066084C">
        <w:t>_</w:t>
      </w:r>
      <w:r w:rsidR="005464A7">
        <w:t>____</w:t>
      </w:r>
      <w:r>
        <w:t xml:space="preserve"> and seconded by </w:t>
      </w:r>
      <w:r w:rsidR="005464A7">
        <w:t>_____________</w:t>
      </w:r>
      <w:r>
        <w:t xml:space="preserve"> adopted by the following vote:</w:t>
      </w:r>
    </w:p>
    <w:p w14:paraId="72752925" w14:textId="6B8E9751" w:rsidR="00152E03" w:rsidRDefault="00152E03" w:rsidP="00152E03">
      <w:pPr>
        <w:pStyle w:val="00BodyText5"/>
      </w:pPr>
      <w:r>
        <w:t xml:space="preserve">AYE: </w:t>
      </w:r>
      <w:r>
        <w:tab/>
      </w:r>
    </w:p>
    <w:p w14:paraId="13B85E4A" w14:textId="77777777" w:rsidR="00152E03" w:rsidRDefault="00152E03" w:rsidP="00ED0863"/>
    <w:p w14:paraId="2305FB73" w14:textId="77777777" w:rsidR="00152E03" w:rsidRDefault="00152E03" w:rsidP="00152E03">
      <w:pPr>
        <w:pStyle w:val="00BodyText5"/>
      </w:pPr>
      <w:r>
        <w:t xml:space="preserve">NAY: </w:t>
      </w:r>
      <w:r>
        <w:tab/>
      </w:r>
    </w:p>
    <w:p w14:paraId="378C37F4" w14:textId="77777777" w:rsidR="00152E03" w:rsidRDefault="00152E03" w:rsidP="00152E03">
      <w:pPr>
        <w:pStyle w:val="00BodyText5"/>
      </w:pPr>
      <w:r>
        <w:t>The resolution is as follows:</w:t>
      </w:r>
    </w:p>
    <w:p w14:paraId="194B68EE" w14:textId="185232DB" w:rsidR="003A1724" w:rsidRDefault="003A1724" w:rsidP="00F55358">
      <w:pPr>
        <w:pStyle w:val="00Center"/>
      </w:pPr>
      <w:r>
        <w:br w:type="page"/>
      </w:r>
      <w:r>
        <w:lastRenderedPageBreak/>
        <w:t xml:space="preserve">RESOLUTION NO. </w:t>
      </w:r>
      <w:r w:rsidR="00B17620">
        <w:t>202</w:t>
      </w:r>
      <w:r w:rsidR="002B6ACA">
        <w:t>4</w:t>
      </w:r>
      <w:r w:rsidR="00B17620">
        <w:t>-</w:t>
      </w:r>
      <w:r w:rsidR="002B6ACA">
        <w:t>[  ]</w:t>
      </w:r>
    </w:p>
    <w:p w14:paraId="49C05512" w14:textId="1BAFA538" w:rsidR="00A96972" w:rsidRDefault="00F661C2" w:rsidP="00F55358">
      <w:pPr>
        <w:pStyle w:val="00BlockInd5"/>
      </w:pPr>
      <w:bookmarkStart w:id="3" w:name="_Hlk47340632"/>
      <w:bookmarkStart w:id="4" w:name="_Hlk47362584"/>
      <w:r>
        <w:t xml:space="preserve">A RESOLUTION OF THE </w:t>
      </w:r>
      <w:r w:rsidR="005570F6">
        <w:t>BOARD OF TRUSTEES</w:t>
      </w:r>
      <w:r w:rsidR="00267ED9">
        <w:t xml:space="preserve"> </w:t>
      </w:r>
      <w:r w:rsidR="003A1724">
        <w:t xml:space="preserve">OF </w:t>
      </w:r>
      <w:r w:rsidR="005D287C">
        <w:t xml:space="preserve">THE </w:t>
      </w:r>
      <w:r w:rsidR="00337E8F">
        <w:t>WOOD RANCH PUBLIC INFRASTRUCTURE DISTRICT</w:t>
      </w:r>
      <w:r w:rsidR="00DC2D9F">
        <w:t xml:space="preserve"> </w:t>
      </w:r>
      <w:r w:rsidR="0080021C">
        <w:t>(</w:t>
      </w:r>
      <w:r w:rsidR="000F76A5">
        <w:t xml:space="preserve">THE </w:t>
      </w:r>
      <w:r w:rsidR="0080021C">
        <w:t>“</w:t>
      </w:r>
      <w:r w:rsidR="00235C0F">
        <w:t>DISTRICT</w:t>
      </w:r>
      <w:r w:rsidR="003A1724">
        <w:t xml:space="preserve">”), </w:t>
      </w:r>
      <w:bookmarkEnd w:id="3"/>
      <w:r w:rsidR="00A96972" w:rsidRPr="00A96972">
        <w:t>AUTHORIZING</w:t>
      </w:r>
      <w:r w:rsidR="00A96972" w:rsidRPr="00A96972">
        <w:t xml:space="preserve"> THE </w:t>
      </w:r>
      <w:r w:rsidR="00A96972" w:rsidRPr="00A96972">
        <w:t>ISSUANCE</w:t>
      </w:r>
      <w:r w:rsidR="00A96972" w:rsidRPr="00A96972">
        <w:t xml:space="preserve"> AND </w:t>
      </w:r>
      <w:r w:rsidR="00A96972" w:rsidRPr="00A96972">
        <w:t>SALE</w:t>
      </w:r>
      <w:r w:rsidR="00A96972" w:rsidRPr="00A96972">
        <w:t xml:space="preserve"> OF THE ISSUANCE OF THE DISTRICT’S SPECIAL ASSESSMENT BONDS, SERIES 2024 (WOOD RANCH ASSESSMENT AREA NO. 1) (THE “SERIES 2024 BONDS</w:t>
      </w:r>
      <w:r w:rsidR="00A96972" w:rsidRPr="00A96972">
        <w:t>”) IN THE AGGREGATE PRINCIPAL AMOUNT OF NOT TO EXCEED $2</w:t>
      </w:r>
      <w:r w:rsidR="00A96972">
        <w:t>4,641,000</w:t>
      </w:r>
      <w:r w:rsidR="00A96972" w:rsidRPr="00A96972">
        <w:t>;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w:t>
      </w:r>
      <w:r w:rsidR="00A96972" w:rsidRPr="00A96972">
        <w:t xml:space="preserve"> AUTHORIZING THE EXECUTION BY THE DISTRICT OF AN INDENTURE OF TRUST AND PLEDGE</w:t>
      </w:r>
      <w:r w:rsidR="00A96972" w:rsidRPr="00A96972">
        <w:t xml:space="preserve">, </w:t>
      </w:r>
      <w:r w:rsidR="00A96972" w:rsidRPr="00A96972">
        <w:t xml:space="preserve">A </w:t>
      </w:r>
      <w:r w:rsidR="00A96972" w:rsidRPr="00A96972">
        <w:t>PRELIMINARY LIMITED OFFERING MEMORANDUM, A LIMITED OFFERING MEMORANDUM, A BOND PURCHASE AGREEMENT, A CONTINUING DISCLOSURE AGREEMENT, AND OTHER DOCUMENTS REQUIRED IN CONNECTION THEREWITH</w:t>
      </w:r>
      <w:r w:rsidR="00A96972" w:rsidRPr="00A96972">
        <w:t xml:space="preserve">; AUTHORIZING THE TAKING OF ALL OTHER ACTIONS NECESSARY TO THE CONSUMMATION OF THE TRANSACTIONS CONTEMPLATED BY THIS RESOLUTION; </w:t>
      </w:r>
      <w:r w:rsidR="00A96972" w:rsidRPr="00A96972">
        <w:t xml:space="preserve">PROVIDING FOR A POSTING OF A NOTICE OF BONDS TO BE ISSUED; </w:t>
      </w:r>
      <w:r w:rsidR="00A96972" w:rsidRPr="00A96972">
        <w:t>AND RELATED MATTERS.</w:t>
      </w:r>
    </w:p>
    <w:bookmarkEnd w:id="4"/>
    <w:p w14:paraId="4A5F106B" w14:textId="28C817EB" w:rsidR="003A1724" w:rsidRDefault="003A1724" w:rsidP="00F55358">
      <w:pPr>
        <w:pStyle w:val="00BodyText5"/>
      </w:pPr>
      <w:r>
        <w:t xml:space="preserve">WHEREAS, </w:t>
      </w:r>
      <w:r w:rsidR="0080021C">
        <w:t xml:space="preserve">the </w:t>
      </w:r>
      <w:r w:rsidR="005570F6">
        <w:t>Board of Trustees</w:t>
      </w:r>
      <w:r w:rsidR="00F661C2">
        <w:t xml:space="preserve"> </w:t>
      </w:r>
      <w:r w:rsidR="003749A5">
        <w:t>(the “</w:t>
      </w:r>
      <w:r w:rsidR="00EA11A0">
        <w:t>Board</w:t>
      </w:r>
      <w:r w:rsidR="003749A5">
        <w:t xml:space="preserve">”) </w:t>
      </w:r>
      <w:r w:rsidR="00F661C2">
        <w:t xml:space="preserve">of </w:t>
      </w:r>
      <w:r w:rsidR="0080021C">
        <w:t>the</w:t>
      </w:r>
      <w:r w:rsidR="00045E8A">
        <w:t xml:space="preserve"> </w:t>
      </w:r>
      <w:r w:rsidR="00337E8F">
        <w:t>Wood Ranch Public Infrastructure District</w:t>
      </w:r>
      <w:r w:rsidR="00F55358">
        <w:t xml:space="preserve"> </w:t>
      </w:r>
      <w:r w:rsidR="00BB69CF">
        <w:t>(the “</w:t>
      </w:r>
      <w:r w:rsidR="00045E8A">
        <w:t>District</w:t>
      </w:r>
      <w:r w:rsidR="00BB69CF">
        <w:t>”)</w:t>
      </w:r>
      <w:r>
        <w:t xml:space="preserve">, </w:t>
      </w:r>
      <w:r w:rsidR="006C05AE">
        <w:t xml:space="preserve">pursuant to the Designation Resolution (as defined below) </w:t>
      </w:r>
      <w:r w:rsidR="00235C0F">
        <w:t>has designated</w:t>
      </w:r>
      <w:r>
        <w:t xml:space="preserve"> an assessment area to be known as the “</w:t>
      </w:r>
      <w:r w:rsidR="00337E8F">
        <w:t>Wood Ranch</w:t>
      </w:r>
      <w:r w:rsidR="00B11884">
        <w:t xml:space="preserve"> </w:t>
      </w:r>
      <w:r w:rsidR="00E37A10">
        <w:t>Assessment Area</w:t>
      </w:r>
      <w:r w:rsidR="00F2672E">
        <w:t xml:space="preserve"> No. 1</w:t>
      </w:r>
      <w:r w:rsidR="007C5543">
        <w:t>”</w:t>
      </w:r>
      <w:r w:rsidR="00C34F96">
        <w:t xml:space="preserve"> </w:t>
      </w:r>
      <w:r>
        <w:t>(the “</w:t>
      </w:r>
      <w:r>
        <w:rPr>
          <w:rStyle w:val="Heading1Char"/>
        </w:rPr>
        <w:t>Assessment Area</w:t>
      </w:r>
      <w:r>
        <w:t xml:space="preserve">”) for the purpose of financing the costs of </w:t>
      </w:r>
      <w:r w:rsidR="00640144">
        <w:t>publicly owned infrastructure, facilities or systems, along with other necessary miscellaneous improvements</w:t>
      </w:r>
      <w:r w:rsidR="00A64C7F">
        <w:t xml:space="preserve"> </w:t>
      </w:r>
      <w:r w:rsidR="003749A5">
        <w:t>(collectively, the “Improvements</w:t>
      </w:r>
      <w:r w:rsidR="00C34F96">
        <w:t>”),</w:t>
      </w:r>
      <w:r w:rsidR="007F1050" w:rsidRPr="00B353C5">
        <w:t xml:space="preserve"> </w:t>
      </w:r>
      <w:r>
        <w:t xml:space="preserve">including administrative and overhead costs, </w:t>
      </w:r>
      <w:r w:rsidR="00F2672E">
        <w:t xml:space="preserve">capitalized interest </w:t>
      </w:r>
      <w:r>
        <w:t xml:space="preserve">and the costs of funding a </w:t>
      </w:r>
      <w:r w:rsidR="00F661C2">
        <w:t xml:space="preserve">bond funded </w:t>
      </w:r>
      <w:r>
        <w:t>reserve fund pursuant to the Assessment Area Act, Title 11, Chapter 42, Utah Code Annotated 1953, as amended (the “Act”); and</w:t>
      </w:r>
    </w:p>
    <w:p w14:paraId="3C05B868" w14:textId="61E41E73" w:rsidR="008C11DF" w:rsidRDefault="008C11DF" w:rsidP="00F55358">
      <w:pPr>
        <w:pStyle w:val="00BodyText5"/>
      </w:pPr>
      <w:r>
        <w:t xml:space="preserve">WHEREAS, the Board previously </w:t>
      </w:r>
      <w:r w:rsidRPr="00B753F2">
        <w:t xml:space="preserve">adopted Resolution No. </w:t>
      </w:r>
      <w:r w:rsidR="00137C51">
        <w:t>202</w:t>
      </w:r>
      <w:r w:rsidR="002B6ACA">
        <w:t>4</w:t>
      </w:r>
      <w:r w:rsidR="00137C51">
        <w:t>-</w:t>
      </w:r>
      <w:r w:rsidR="006256EB">
        <w:t>04</w:t>
      </w:r>
      <w:r w:rsidRPr="00B753F2">
        <w:t xml:space="preserve"> on </w:t>
      </w:r>
      <w:r w:rsidR="006256EB">
        <w:t>April 24,</w:t>
      </w:r>
      <w:r w:rsidR="00B6451D">
        <w:t xml:space="preserve"> </w:t>
      </w:r>
      <w:r w:rsidR="00100612">
        <w:t>202</w:t>
      </w:r>
      <w:r w:rsidR="002B6ACA">
        <w:t>4</w:t>
      </w:r>
      <w:r w:rsidRPr="00B753F2">
        <w:t>, pursuant to which the Board authorized</w:t>
      </w:r>
      <w:r>
        <w:t xml:space="preserve"> </w:t>
      </w:r>
      <w:r w:rsidR="006C05AE">
        <w:t>the resolution designating the Assessment Area (the “Designation Resolution”) and an</w:t>
      </w:r>
      <w:r>
        <w:t xml:space="preserve"> </w:t>
      </w:r>
      <w:r w:rsidR="00B11884">
        <w:t>a</w:t>
      </w:r>
      <w:r>
        <w:t xml:space="preserve">ssessment </w:t>
      </w:r>
      <w:r w:rsidR="00B11884">
        <w:t>o</w:t>
      </w:r>
      <w:r>
        <w:t>rdinance relating to the Assessment Area (the “Assessment Ordinance”); and</w:t>
      </w:r>
    </w:p>
    <w:p w14:paraId="428037F6" w14:textId="3747EEAE" w:rsidR="006453FE" w:rsidRDefault="006453FE" w:rsidP="006453FE">
      <w:pPr>
        <w:pStyle w:val="00BodyText5"/>
      </w:pPr>
      <w:r>
        <w:t xml:space="preserve">WHEREAS, the Designation Resolution dated </w:t>
      </w:r>
      <w:r w:rsidR="006256EB">
        <w:t>April 24</w:t>
      </w:r>
      <w:r w:rsidR="002B6ACA">
        <w:t>, 2024</w:t>
      </w:r>
      <w:r>
        <w:t xml:space="preserve">, has been executed and was recorded by the County Recorder of </w:t>
      </w:r>
      <w:r w:rsidR="002B6ACA">
        <w:t>Salt Lake</w:t>
      </w:r>
      <w:r>
        <w:t xml:space="preserve"> County, Utah on </w:t>
      </w:r>
      <w:r w:rsidR="006256EB">
        <w:t>May 8</w:t>
      </w:r>
      <w:r w:rsidR="002B6ACA">
        <w:t>, 2024</w:t>
      </w:r>
      <w:r>
        <w:t>; and</w:t>
      </w:r>
    </w:p>
    <w:p w14:paraId="4BEFAB76" w14:textId="66FDC640" w:rsidR="006C05AE" w:rsidRDefault="006C05AE" w:rsidP="00F55358">
      <w:pPr>
        <w:pStyle w:val="00BodyText5"/>
      </w:pPr>
      <w:r>
        <w:lastRenderedPageBreak/>
        <w:t xml:space="preserve">WHEREAS, the Assessment Ordinance dated </w:t>
      </w:r>
      <w:r w:rsidR="006256EB">
        <w:t>April 24</w:t>
      </w:r>
      <w:r w:rsidR="002B6ACA">
        <w:t>, 2024</w:t>
      </w:r>
      <w:r w:rsidR="00FD3772">
        <w:t xml:space="preserve"> (the “Assessment Ordinance”)</w:t>
      </w:r>
      <w:r>
        <w:t xml:space="preserve">, has been executed and </w:t>
      </w:r>
      <w:r w:rsidR="006453FE">
        <w:t xml:space="preserve">a Notice of Assessment Interest </w:t>
      </w:r>
      <w:r>
        <w:t xml:space="preserve">was recorded by the County Recorder of </w:t>
      </w:r>
      <w:r w:rsidR="002B6ACA">
        <w:t>Salt Lake County</w:t>
      </w:r>
      <w:r>
        <w:t xml:space="preserve">, Utah on </w:t>
      </w:r>
      <w:r w:rsidR="006256EB">
        <w:t>May 8</w:t>
      </w:r>
      <w:r w:rsidR="002B6ACA">
        <w:t>, 2024</w:t>
      </w:r>
      <w:r>
        <w:t>; and</w:t>
      </w:r>
    </w:p>
    <w:p w14:paraId="4491B891" w14:textId="3C8F60E5" w:rsidR="00944C5D" w:rsidRDefault="00944C5D" w:rsidP="00F55358">
      <w:pPr>
        <w:pStyle w:val="00BodyText5"/>
      </w:pPr>
      <w:r>
        <w:t xml:space="preserve">WHEREAS, in order to finance the Improvements, </w:t>
      </w:r>
      <w:r w:rsidRPr="00164786">
        <w:t xml:space="preserve">the Board desires to </w:t>
      </w:r>
      <w:r>
        <w:t xml:space="preserve">issue its </w:t>
      </w:r>
      <w:r w:rsidR="00BB38CC">
        <w:t xml:space="preserve">not to exceed </w:t>
      </w:r>
      <w:r w:rsidR="00CE086D">
        <w:t>$24,641,000</w:t>
      </w:r>
      <w:r w:rsidR="00A64C7F">
        <w:t xml:space="preserve"> </w:t>
      </w:r>
      <w:r w:rsidR="00A64C7F" w:rsidRPr="00014517">
        <w:t xml:space="preserve">Special </w:t>
      </w:r>
      <w:r w:rsidR="00BA0D7C">
        <w:t>Assessment Bonds</w:t>
      </w:r>
      <w:r w:rsidR="00A64C7F" w:rsidRPr="00014517">
        <w:t>,</w:t>
      </w:r>
      <w:r w:rsidR="00F45CAB">
        <w:t xml:space="preserve"> </w:t>
      </w:r>
      <w:r w:rsidR="005570F6">
        <w:t xml:space="preserve">Series </w:t>
      </w:r>
      <w:r w:rsidR="00337E8F">
        <w:t>2024</w:t>
      </w:r>
      <w:r w:rsidR="00A64C7F" w:rsidRPr="00014517">
        <w:t xml:space="preserve"> (</w:t>
      </w:r>
      <w:r w:rsidR="00337E8F">
        <w:t>Wood Ranch</w:t>
      </w:r>
      <w:r w:rsidR="00E41637">
        <w:t xml:space="preserve"> </w:t>
      </w:r>
      <w:r w:rsidR="00E37A10">
        <w:t>Assessment Area</w:t>
      </w:r>
      <w:r w:rsidR="00100612">
        <w:t xml:space="preserve"> No. 1</w:t>
      </w:r>
      <w:r w:rsidR="00B6451D">
        <w:t>)</w:t>
      </w:r>
      <w:r w:rsidR="006A1986">
        <w:t xml:space="preserve"> </w:t>
      </w:r>
      <w:r w:rsidR="00C03A91">
        <w:t>(the “</w:t>
      </w:r>
      <w:r w:rsidR="005570F6">
        <w:t xml:space="preserve">Series </w:t>
      </w:r>
      <w:r w:rsidR="00337E8F">
        <w:t>2024</w:t>
      </w:r>
      <w:r w:rsidR="00C03A91">
        <w:t xml:space="preserve"> Bonds”</w:t>
      </w:r>
      <w:r w:rsidR="00045E8A">
        <w:t>)</w:t>
      </w:r>
      <w:r w:rsidR="00A64C7F">
        <w:t xml:space="preserve"> </w:t>
      </w:r>
      <w:r w:rsidR="006A1986" w:rsidRPr="006A1986">
        <w:t xml:space="preserve">(to be issued in one or more series and with such other series or title designation(s) as may be determined by the </w:t>
      </w:r>
      <w:r w:rsidR="006A1986">
        <w:t>District</w:t>
      </w:r>
      <w:r w:rsidR="006A1986" w:rsidRPr="006A1986">
        <w:t>)</w:t>
      </w:r>
      <w:r w:rsidR="006A1986">
        <w:t xml:space="preserve"> </w:t>
      </w:r>
      <w:r>
        <w:t>pursuant to an Indenture of Trust</w:t>
      </w:r>
      <w:r w:rsidR="00BA0D7C">
        <w:t xml:space="preserve"> and Pledge</w:t>
      </w:r>
      <w:r>
        <w:t xml:space="preserve"> </w:t>
      </w:r>
      <w:r w:rsidRPr="00164786">
        <w:t>in substantially the form presented to the meeting at which this Resolution was adopted and which is atta</w:t>
      </w:r>
      <w:r>
        <w:t xml:space="preserve">ched hereto as </w:t>
      </w:r>
      <w:r w:rsidRPr="001C42B1">
        <w:rPr>
          <w:u w:val="single"/>
        </w:rPr>
        <w:t xml:space="preserve">Exhibit </w:t>
      </w:r>
      <w:r w:rsidR="00050D4B">
        <w:rPr>
          <w:u w:val="single"/>
        </w:rPr>
        <w:t>B</w:t>
      </w:r>
      <w:r w:rsidR="000F7CA2" w:rsidRPr="00045E8A">
        <w:t xml:space="preserve"> </w:t>
      </w:r>
      <w:r w:rsidRPr="00164786">
        <w:t>(the “</w:t>
      </w:r>
      <w:r>
        <w:t>Indenture</w:t>
      </w:r>
      <w:r w:rsidRPr="00164786">
        <w:t>”)</w:t>
      </w:r>
      <w:r>
        <w:t>; and</w:t>
      </w:r>
    </w:p>
    <w:p w14:paraId="5E49DB9F" w14:textId="2185B0F7" w:rsidR="007265C5" w:rsidRPr="007265C5" w:rsidRDefault="007265C5" w:rsidP="007265C5">
      <w:pPr>
        <w:pStyle w:val="00BodyText5"/>
      </w:pPr>
      <w:r w:rsidRPr="007265C5">
        <w:t xml:space="preserve">WHEREAS, </w:t>
      </w:r>
      <w:r w:rsidRPr="007265C5">
        <w:t>there has been presented to</w:t>
      </w:r>
      <w:r w:rsidRPr="007265C5">
        <w:t xml:space="preserve"> the Board </w:t>
      </w:r>
      <w:r w:rsidRPr="007265C5">
        <w:t>at this meeting</w:t>
      </w:r>
      <w:r w:rsidRPr="007265C5">
        <w:t xml:space="preserve"> a form of </w:t>
      </w:r>
      <w:r w:rsidRPr="007265C5">
        <w:t>a bond purchase agreement (the “</w:t>
      </w:r>
      <w:r>
        <w:t>BPA</w:t>
      </w:r>
      <w:r w:rsidRPr="007265C5">
        <w:t xml:space="preserve">”), in substantially </w:t>
      </w:r>
      <w:r w:rsidRPr="007265C5">
        <w:t xml:space="preserve">the </w:t>
      </w:r>
      <w:r w:rsidRPr="007265C5">
        <w:t xml:space="preserve">form attached hereto as </w:t>
      </w:r>
      <w:r w:rsidRPr="007265C5">
        <w:rPr>
          <w:u w:val="single"/>
        </w:rPr>
        <w:t>Exhibit C</w:t>
      </w:r>
      <w:r w:rsidRPr="007265C5">
        <w:t xml:space="preserve"> to be entered into </w:t>
      </w:r>
      <w:r w:rsidRPr="007265C5">
        <w:t>between</w:t>
      </w:r>
      <w:r w:rsidRPr="007265C5">
        <w:t xml:space="preserve"> the District and D.A. Davidson &amp; Co. (the “</w:t>
      </w:r>
      <w:r w:rsidRPr="007265C5">
        <w:t>Underwriter</w:t>
      </w:r>
      <w:r w:rsidRPr="007265C5">
        <w:t xml:space="preserve">”) for the purchase of the Series 2024 Bonds; </w:t>
      </w:r>
      <w:r w:rsidRPr="007265C5">
        <w:t>and</w:t>
      </w:r>
    </w:p>
    <w:p w14:paraId="527B53AE" w14:textId="77777777" w:rsidR="007265C5" w:rsidRPr="007265C5" w:rsidRDefault="007265C5" w:rsidP="007265C5">
      <w:pPr>
        <w:pStyle w:val="00BodyText5"/>
      </w:pPr>
      <w:r w:rsidRPr="007265C5">
        <w:t>WHEREAS, there has been presented to the Board at this meeting</w:t>
      </w:r>
      <w:r w:rsidRPr="007265C5">
        <w:t xml:space="preserve"> a form of </w:t>
      </w:r>
      <w:r w:rsidRPr="007265C5">
        <w:t xml:space="preserve">a </w:t>
      </w:r>
      <w:r w:rsidRPr="007265C5">
        <w:t>Preliminary Limited Offering Memorandum (the “PLOM</w:t>
      </w:r>
      <w:r w:rsidRPr="007265C5">
        <w:t xml:space="preserve">”), in substantially the form attached hereto as </w:t>
      </w:r>
      <w:r w:rsidRPr="007265C5">
        <w:rPr>
          <w:u w:val="single"/>
        </w:rPr>
        <w:t>Exhibit D</w:t>
      </w:r>
      <w:r w:rsidRPr="007265C5">
        <w:t>; and</w:t>
      </w:r>
    </w:p>
    <w:p w14:paraId="604609C8" w14:textId="77777777" w:rsidR="007265C5" w:rsidRPr="007265C5" w:rsidRDefault="007265C5" w:rsidP="007265C5">
      <w:pPr>
        <w:pStyle w:val="00BodyText5"/>
      </w:pPr>
      <w:r w:rsidRPr="007265C5">
        <w:t xml:space="preserve">WHEREAS, there has been presented to the Board at this meeting a form of a </w:t>
      </w:r>
      <w:r w:rsidRPr="007265C5">
        <w:t>Continuing Disclosure Agreement (the “CDA</w:t>
      </w:r>
      <w:r w:rsidRPr="007265C5">
        <w:t xml:space="preserve">”), in substantially the form attached hereto as </w:t>
      </w:r>
      <w:r w:rsidRPr="007265C5">
        <w:rPr>
          <w:u w:val="single"/>
        </w:rPr>
        <w:t>Exhibit E</w:t>
      </w:r>
      <w:r w:rsidRPr="007265C5">
        <w:t>;</w:t>
      </w:r>
      <w:r w:rsidRPr="007265C5">
        <w:t xml:space="preserve"> and</w:t>
      </w:r>
    </w:p>
    <w:p w14:paraId="49EFEC63" w14:textId="60024E94" w:rsidR="00B6451D" w:rsidRDefault="00B6451D" w:rsidP="00B6451D">
      <w:pPr>
        <w:pStyle w:val="00BodyText5"/>
      </w:pPr>
      <w:r>
        <w:t xml:space="preserve">WHEREAS, </w:t>
      </w:r>
      <w:r w:rsidR="00F2672E">
        <w:t xml:space="preserve">the Public Infrastructure District Act, </w:t>
      </w:r>
      <w:r w:rsidR="000B17A4">
        <w:t>Title 17D, Chapter</w:t>
      </w:r>
      <w:r w:rsidR="000B17A4" w:rsidRPr="00625249">
        <w:t xml:space="preserve"> </w:t>
      </w:r>
      <w:r w:rsidR="000B17A4">
        <w:t>4</w:t>
      </w:r>
      <w:r w:rsidR="002E4C84">
        <w:t>, Ut</w:t>
      </w:r>
      <w:r w:rsidR="000B17A4" w:rsidRPr="00625249">
        <w:t>ah Code</w:t>
      </w:r>
      <w:r w:rsidR="000B17A4">
        <w:t xml:space="preserve"> Annotated 1953, as amended</w:t>
      </w:r>
      <w:r w:rsidR="00F2672E">
        <w:t xml:space="preserve"> (the “PID Act”)</w:t>
      </w:r>
      <w:r w:rsidR="000B17A4">
        <w:t xml:space="preserve">, </w:t>
      </w:r>
      <w:r w:rsidR="002E4C84">
        <w:t>provides for the running of a contest period with regard to bonds issued by public infrastructure district</w:t>
      </w:r>
      <w:r w:rsidR="00F2672E">
        <w:t>s,</w:t>
      </w:r>
      <w:r w:rsidR="002E4C84">
        <w:t xml:space="preserve"> and the District desires to provide notice</w:t>
      </w:r>
      <w:r w:rsidR="00CE59BC">
        <w:t xml:space="preserve"> of such contest period</w:t>
      </w:r>
      <w:r>
        <w:t>; and</w:t>
      </w:r>
    </w:p>
    <w:p w14:paraId="144C67C3" w14:textId="4EA486B2" w:rsidR="006116B9" w:rsidRDefault="006116B9" w:rsidP="004D429E">
      <w:pPr>
        <w:pStyle w:val="00BodyText5"/>
      </w:pPr>
      <w:r>
        <w:t xml:space="preserve">WHEREAS, in order to allow </w:t>
      </w:r>
      <w:r w:rsidR="007A22ED">
        <w:t xml:space="preserve">the </w:t>
      </w:r>
      <w:r w:rsidR="00235C0F">
        <w:t>District</w:t>
      </w:r>
      <w:r>
        <w:t xml:space="preserve"> flexibility in confirming the terms of </w:t>
      </w:r>
      <w:r w:rsidR="00B6451D" w:rsidRPr="00B6451D">
        <w:t xml:space="preserve">the Series </w:t>
      </w:r>
      <w:r w:rsidR="00337E8F">
        <w:t>2024</w:t>
      </w:r>
      <w:r w:rsidR="00B6451D" w:rsidRPr="00B6451D">
        <w:t xml:space="preserve"> Bonds </w:t>
      </w:r>
      <w:r w:rsidR="00944C5D">
        <w:t xml:space="preserve">and the Indenture, </w:t>
      </w:r>
      <w:r>
        <w:t xml:space="preserve">the Board desires to grant </w:t>
      </w:r>
      <w:r w:rsidR="00944C5D">
        <w:t xml:space="preserve">to any </w:t>
      </w:r>
      <w:r w:rsidR="00607920">
        <w:t>member</w:t>
      </w:r>
      <w:r w:rsidR="00636396">
        <w:t xml:space="preserve"> of the Board </w:t>
      </w:r>
      <w:r>
        <w:t>(</w:t>
      </w:r>
      <w:r w:rsidR="000D0074">
        <w:t>each a “Designated Officer</w:t>
      </w:r>
      <w:r>
        <w:t xml:space="preserve">”) the authority to approve the </w:t>
      </w:r>
      <w:r w:rsidR="00287333">
        <w:t xml:space="preserve">final </w:t>
      </w:r>
      <w:r w:rsidR="00944C5D">
        <w:t>Indenture</w:t>
      </w:r>
      <w:r w:rsidR="00E00AEF">
        <w:t xml:space="preserve"> </w:t>
      </w:r>
      <w:r w:rsidR="00B6451D">
        <w:t>and</w:t>
      </w:r>
      <w:r w:rsidR="00E00AEF">
        <w:t xml:space="preserve"> any additional documents, as needed</w:t>
      </w:r>
      <w:r w:rsidR="004D7EEE">
        <w:t xml:space="preserve">, </w:t>
      </w:r>
      <w:r>
        <w:t>and any changes with respect thereto from the form</w:t>
      </w:r>
      <w:r w:rsidR="006459EC">
        <w:t xml:space="preserve"> which </w:t>
      </w:r>
      <w:r w:rsidR="00873357">
        <w:t xml:space="preserve">was </w:t>
      </w:r>
      <w:r>
        <w:t xml:space="preserve">before the Board at the time of adoption of this Resolution, </w:t>
      </w:r>
      <w:r w:rsidR="006459EC">
        <w:t xml:space="preserve">and the authority to approve the final interest rates, principal amounts, terms, maturities, redemption features, and purchase price at which the </w:t>
      </w:r>
      <w:r w:rsidR="00B6451D">
        <w:t xml:space="preserve">Series </w:t>
      </w:r>
      <w:r w:rsidR="00337E8F">
        <w:t>2024</w:t>
      </w:r>
      <w:r w:rsidR="00B6451D">
        <w:t xml:space="preserve"> </w:t>
      </w:r>
      <w:r w:rsidR="006459EC">
        <w:t xml:space="preserve">Bonds shall be sold, </w:t>
      </w:r>
      <w:r w:rsidR="006459EC" w:rsidRPr="00313F4B">
        <w:t xml:space="preserve">and any changes with respect thereto from those terms which were before the </w:t>
      </w:r>
      <w:r w:rsidR="006459EC">
        <w:t xml:space="preserve">Board </w:t>
      </w:r>
      <w:r w:rsidR="006459EC" w:rsidRPr="00313F4B">
        <w:t>at</w:t>
      </w:r>
      <w:r w:rsidR="006459EC">
        <w:t xml:space="preserve"> the time of adoption of this Resolution, </w:t>
      </w:r>
      <w:r>
        <w:t>provided such changes</w:t>
      </w:r>
      <w:r w:rsidR="006459EC">
        <w:t xml:space="preserve"> and terms</w:t>
      </w:r>
      <w:r>
        <w:t xml:space="preserve"> do not exceed the parameters set forth for such terms in this Resolution (the “Parameters”); </w:t>
      </w:r>
    </w:p>
    <w:p w14:paraId="5235567E" w14:textId="74F18AFD" w:rsidR="003A1724" w:rsidRDefault="003A1724" w:rsidP="004D429E">
      <w:pPr>
        <w:pStyle w:val="00BodyText5"/>
      </w:pPr>
      <w:r>
        <w:t xml:space="preserve">NOW, THEREFORE, BE IT RESOLVED by the </w:t>
      </w:r>
      <w:r w:rsidR="005570F6">
        <w:t>Board of Trustees</w:t>
      </w:r>
      <w:r w:rsidR="0039285E">
        <w:t xml:space="preserve"> </w:t>
      </w:r>
      <w:r>
        <w:t xml:space="preserve">of </w:t>
      </w:r>
      <w:r w:rsidR="00DE3E51">
        <w:t>the</w:t>
      </w:r>
      <w:r w:rsidR="00235C0F" w:rsidRPr="00235C0F">
        <w:t xml:space="preserve"> </w:t>
      </w:r>
      <w:r w:rsidR="00337E8F">
        <w:t>Wood Ranch Public Infrastructure District</w:t>
      </w:r>
      <w:r w:rsidR="00EA11A0">
        <w:t xml:space="preserve">, </w:t>
      </w:r>
      <w:r>
        <w:t>as follows:</w:t>
      </w:r>
    </w:p>
    <w:p w14:paraId="6343F185" w14:textId="77777777" w:rsidR="003A1724" w:rsidRDefault="003A1724" w:rsidP="001349F3">
      <w:pPr>
        <w:pStyle w:val="Heading1"/>
        <w:tabs>
          <w:tab w:val="clear" w:pos="1800"/>
          <w:tab w:val="num" w:pos="2160"/>
        </w:tabs>
      </w:pPr>
      <w:r>
        <w:t>The terms defined or described in the recitals hereto shall have the same meanings when used in the body of this Resolution.</w:t>
      </w:r>
    </w:p>
    <w:p w14:paraId="40955BAD" w14:textId="486E03B1" w:rsidR="003A1724" w:rsidRDefault="003A1724" w:rsidP="008C11DF">
      <w:pPr>
        <w:pStyle w:val="Heading1"/>
        <w:tabs>
          <w:tab w:val="clear" w:pos="1800"/>
          <w:tab w:val="num" w:pos="2160"/>
        </w:tabs>
      </w:pPr>
      <w:r>
        <w:lastRenderedPageBreak/>
        <w:t xml:space="preserve">All actions heretofore taken (not inconsistent with the provisions of this Resolution) by the </w:t>
      </w:r>
      <w:r w:rsidR="00EA11A0">
        <w:t>Board</w:t>
      </w:r>
      <w:r>
        <w:t xml:space="preserve"> and by the officers of </w:t>
      </w:r>
      <w:r w:rsidR="007265C5">
        <w:t xml:space="preserve">the </w:t>
      </w:r>
      <w:r w:rsidR="00235C0F">
        <w:t>District</w:t>
      </w:r>
      <w:r>
        <w:t xml:space="preserve"> directed toward the </w:t>
      </w:r>
      <w:r w:rsidR="00AD134C">
        <w:t xml:space="preserve">execution and delivery of the </w:t>
      </w:r>
      <w:r w:rsidR="00CA0230">
        <w:t xml:space="preserve">Series </w:t>
      </w:r>
      <w:r w:rsidR="00337E8F">
        <w:t>2024</w:t>
      </w:r>
      <w:r w:rsidR="00CA0230">
        <w:t xml:space="preserve"> </w:t>
      </w:r>
      <w:r w:rsidR="00AD134C">
        <w:t xml:space="preserve">Bonds </w:t>
      </w:r>
      <w:r w:rsidR="000D0074">
        <w:t xml:space="preserve">and Indenture </w:t>
      </w:r>
      <w:r>
        <w:t>are hereby ratified, approved, and confirmed.</w:t>
      </w:r>
    </w:p>
    <w:p w14:paraId="6AED3EC4" w14:textId="4563F526" w:rsidR="007265C5" w:rsidRDefault="007265C5" w:rsidP="007265C5">
      <w:pPr>
        <w:pStyle w:val="Heading1"/>
        <w:tabs>
          <w:tab w:val="clear" w:pos="1800"/>
          <w:tab w:val="num" w:pos="2160"/>
        </w:tabs>
      </w:pPr>
      <w:r w:rsidRPr="000424A4">
        <w:t xml:space="preserve">The Indenture, the </w:t>
      </w:r>
      <w:r>
        <w:t>BPA</w:t>
      </w:r>
      <w:r w:rsidRPr="000424A4">
        <w:t xml:space="preserve">, and the CDA in substantially the forms presented to this meeting and attached hereto as </w:t>
      </w:r>
      <w:r w:rsidRPr="00B81D5F">
        <w:rPr>
          <w:u w:val="single"/>
        </w:rPr>
        <w:t>Exhibits B, C, and E</w:t>
      </w:r>
      <w:r w:rsidRPr="000424A4">
        <w:t xml:space="preserve">, respectively, are hereby authorized, approved, and confirmed.  The </w:t>
      </w:r>
      <w:r>
        <w:t>Chair</w:t>
      </w:r>
      <w:r w:rsidRPr="000424A4">
        <w:t xml:space="preserve"> or </w:t>
      </w:r>
      <w:r>
        <w:t>Vice Chair/Treasurer</w:t>
      </w:r>
      <w:r w:rsidRPr="000424A4">
        <w:t xml:space="preserve"> and the Secretary/Clerk</w:t>
      </w:r>
      <w:r w:rsidR="0031696A">
        <w:t xml:space="preserve"> or Assistant Secretary/Clerk (together, the “Secretary/Clerk”)</w:t>
      </w:r>
      <w:r w:rsidRPr="000424A4">
        <w:t xml:space="preserve"> are hereby authorized to execute and deliver the Indenture, the </w:t>
      </w:r>
      <w:r>
        <w:t>BPA</w:t>
      </w:r>
      <w:r w:rsidRPr="000424A4">
        <w:t xml:space="preserve">, and the CDA in substantially the forms and with substantially the content as the forms presented at this meeting for and on behalf of </w:t>
      </w:r>
      <w:r>
        <w:t>the District</w:t>
      </w:r>
      <w:r w:rsidRPr="000424A4">
        <w:t xml:space="preserve">, with final terms as may be established by the Designated Officer within the parameters set forth herein, and with such alterations, changes or additions as may be necessary or as may be authorized by Section </w:t>
      </w:r>
      <w:r>
        <w:t>8</w:t>
      </w:r>
      <w:r w:rsidRPr="000424A4">
        <w:t xml:space="preserve"> hereof</w:t>
      </w:r>
      <w:r>
        <w:t>.</w:t>
      </w:r>
    </w:p>
    <w:p w14:paraId="2A8DC481" w14:textId="6CE5F26F" w:rsidR="007265C5" w:rsidRPr="0088074E" w:rsidRDefault="007265C5" w:rsidP="007265C5">
      <w:pPr>
        <w:pStyle w:val="Heading1"/>
        <w:tabs>
          <w:tab w:val="clear" w:pos="1800"/>
          <w:tab w:val="num" w:pos="2160"/>
        </w:tabs>
      </w:pPr>
      <w:r w:rsidRPr="00E83CE8">
        <w:t xml:space="preserve">The Designated Officer </w:t>
      </w:r>
      <w:r>
        <w:t>is</w:t>
      </w:r>
      <w:r w:rsidRPr="00E83CE8">
        <w:t xml:space="preserve"> hereby authorized to specify and agree as to the method </w:t>
      </w:r>
      <w:r>
        <w:t xml:space="preserve">of </w:t>
      </w:r>
      <w:r w:rsidRPr="00E83CE8">
        <w:t>sale</w:t>
      </w:r>
      <w:r>
        <w:t>,</w:t>
      </w:r>
      <w:r w:rsidRPr="00E83CE8">
        <w:t xml:space="preserve"> the final principal amounts, terms, discounts, maturities, interest rates, redemption features, and purchase price </w:t>
      </w:r>
      <w:r>
        <w:t>with respect to the Series 2024</w:t>
      </w:r>
      <w:r w:rsidRPr="00E83CE8">
        <w:t xml:space="preserve"> Bonds for and on behalf of the</w:t>
      </w:r>
      <w:r>
        <w:t xml:space="preserve"> District</w:t>
      </w:r>
      <w:r w:rsidRPr="00E83CE8">
        <w:t xml:space="preserve">, provided that such terms are within the Parameters set by this Resolution.  The determination of the final terms and redemption provisions for the </w:t>
      </w:r>
      <w:r>
        <w:t>Series 2024</w:t>
      </w:r>
      <w:r w:rsidRPr="00E83CE8">
        <w:t xml:space="preserve"> Bonds by the Designated Officer shall be evidenced by the execution </w:t>
      </w:r>
      <w:r>
        <w:t xml:space="preserve">of </w:t>
      </w:r>
      <w:r w:rsidRPr="00E83CE8">
        <w:t xml:space="preserve">the </w:t>
      </w:r>
      <w:r>
        <w:t>BPA</w:t>
      </w:r>
      <w:r>
        <w:t xml:space="preserve">. </w:t>
      </w:r>
    </w:p>
    <w:p w14:paraId="1BB8555E" w14:textId="77777777" w:rsidR="007265C5" w:rsidRPr="00470815" w:rsidRDefault="007265C5" w:rsidP="007265C5">
      <w:pPr>
        <w:pStyle w:val="Heading1"/>
        <w:tabs>
          <w:tab w:val="clear" w:pos="1800"/>
          <w:tab w:val="num" w:pos="2160"/>
        </w:tabs>
      </w:pPr>
      <w:r w:rsidRPr="0088074E">
        <w:t xml:space="preserve">The </w:t>
      </w:r>
      <w:r>
        <w:t xml:space="preserve">use and distribution of the Limited Offering Memorandum and the PLOM, in substantially the form presented at this meeting and attached hereto as </w:t>
      </w:r>
      <w:r w:rsidRPr="00470815">
        <w:rPr>
          <w:u w:val="single"/>
        </w:rPr>
        <w:t>Exhibit D</w:t>
      </w:r>
      <w:r>
        <w:t xml:space="preserve">, is hereby authorized and approved, with such changes, omissions, insertions and revisions as the appropriate officers of the District shall deem advisable.  The appropriate officers of the District are hereby authorized to do or perform all such acts and to execute all such certificates, documents and other instruments as may be necessary or advisable in connection therewith, subject to completion thereof with the information established at the time of the sale of the Series 2024 Bonds.  The final Limited Offering Memorandum is hereby authorized in substantially the form of the PLOM, with such changes, omissions, insertions and revisions as the appropriate officers of the District shall deem advisable, including the completion thereof with the information established at the time of the sale of the Series 2024 Bonds. </w:t>
      </w:r>
    </w:p>
    <w:p w14:paraId="7D365634" w14:textId="61AE93DC" w:rsidR="00607920" w:rsidRDefault="00607920" w:rsidP="001349F3">
      <w:pPr>
        <w:pStyle w:val="Heading1"/>
        <w:tabs>
          <w:tab w:val="clear" w:pos="1800"/>
          <w:tab w:val="num" w:pos="2160"/>
        </w:tabs>
      </w:pPr>
      <w:r>
        <w:t xml:space="preserve">The District hereby authorizes the issuance of the Series </w:t>
      </w:r>
      <w:r w:rsidR="00337E8F">
        <w:t>2024</w:t>
      </w:r>
      <w:r>
        <w:t xml:space="preserve"> Bonds in the aggregate principal amount of not to exceed </w:t>
      </w:r>
      <w:r w:rsidR="00021537" w:rsidRPr="00021537">
        <w:t xml:space="preserve">Twenty-Four Million Six Hundred and Forty-One Thousand Dollars </w:t>
      </w:r>
      <w:r w:rsidR="00021537">
        <w:t>(</w:t>
      </w:r>
      <w:r w:rsidR="00CE086D">
        <w:t>$24,641,000</w:t>
      </w:r>
      <w:r w:rsidR="00021537">
        <w:t>)</w:t>
      </w:r>
      <w:r>
        <w:t xml:space="preserve">.  The Series </w:t>
      </w:r>
      <w:r w:rsidR="00337E8F">
        <w:t>2024</w:t>
      </w:r>
      <w:r>
        <w:t xml:space="preserve"> Bonds shall bear interest, shall be dated, shall be issued as fully registered bonds, and shall mature as provided in the Indenture, provided that the Series </w:t>
      </w:r>
      <w:r w:rsidR="00337E8F">
        <w:t>2024</w:t>
      </w:r>
      <w:r>
        <w:t xml:space="preserve"> Bonds shall mature in not more than </w:t>
      </w:r>
      <w:r w:rsidR="00BA6809">
        <w:t xml:space="preserve">thirty </w:t>
      </w:r>
      <w:r>
        <w:t>(</w:t>
      </w:r>
      <w:r w:rsidR="00BA6809">
        <w:t>30</w:t>
      </w:r>
      <w:r>
        <w:t>) years from the date of the adoption of this Resolution, shall be sold at a price not less than ninety-five percent (</w:t>
      </w:r>
      <w:r w:rsidR="00BA6809">
        <w:t>95</w:t>
      </w:r>
      <w:r>
        <w:t>%) of the total principal amount thereof, shall bear interest at a rate or rates not to exceed twelve percent (</w:t>
      </w:r>
      <w:r w:rsidR="00BA6809">
        <w:t>12</w:t>
      </w:r>
      <w:r>
        <w:t>%) per annum, as shall be approved by the Designated Officer, all within the Parameters set forth herein.</w:t>
      </w:r>
    </w:p>
    <w:p w14:paraId="292B1D75" w14:textId="70F142FA" w:rsidR="00AD134C" w:rsidRDefault="00AD134C" w:rsidP="00AD134C">
      <w:pPr>
        <w:pStyle w:val="Heading1"/>
        <w:tabs>
          <w:tab w:val="clear" w:pos="1800"/>
        </w:tabs>
      </w:pPr>
      <w:r>
        <w:t xml:space="preserve">The form, terms, and provisions of the </w:t>
      </w:r>
      <w:r w:rsidR="005C2C36">
        <w:t xml:space="preserve">Series </w:t>
      </w:r>
      <w:r w:rsidR="00337E8F">
        <w:t>2024</w:t>
      </w:r>
      <w:r w:rsidR="005C2C36">
        <w:t xml:space="preserve"> Bonds</w:t>
      </w:r>
      <w:r>
        <w:t xml:space="preserve"> and the provisions for the signatures, authentication, payment, registration, transfer, exchange, </w:t>
      </w:r>
      <w:r>
        <w:lastRenderedPageBreak/>
        <w:t xml:space="preserve">redemption, and number shall be as set forth in the Indenture.  The </w:t>
      </w:r>
      <w:r w:rsidR="0031696A">
        <w:t>Designated Officers</w:t>
      </w:r>
      <w:r w:rsidR="0039285E">
        <w:t xml:space="preserve"> </w:t>
      </w:r>
      <w:r w:rsidR="00CB4221">
        <w:t xml:space="preserve">are </w:t>
      </w:r>
      <w:r>
        <w:t xml:space="preserve">hereby authorized and directed to execute and seal the </w:t>
      </w:r>
      <w:r w:rsidR="005C2C36">
        <w:t xml:space="preserve">Series </w:t>
      </w:r>
      <w:r w:rsidR="00337E8F">
        <w:t>2024</w:t>
      </w:r>
      <w:r w:rsidR="005C2C36">
        <w:t xml:space="preserve"> Bonds</w:t>
      </w:r>
      <w:r>
        <w:t xml:space="preserve"> and to deliver said </w:t>
      </w:r>
      <w:r w:rsidR="005C2C36">
        <w:t xml:space="preserve">Series </w:t>
      </w:r>
      <w:r w:rsidR="00337E8F">
        <w:t>2024</w:t>
      </w:r>
      <w:r w:rsidR="005C2C36">
        <w:t xml:space="preserve"> Bonds</w:t>
      </w:r>
      <w:r>
        <w:t xml:space="preserve"> to the </w:t>
      </w:r>
      <w:r w:rsidR="00607920">
        <w:t>t</w:t>
      </w:r>
      <w:r w:rsidR="00CB4221">
        <w:t>rustee for authentication</w:t>
      </w:r>
      <w:r>
        <w:t>.  The signature</w:t>
      </w:r>
      <w:r w:rsidR="00CB4221">
        <w:t>s</w:t>
      </w:r>
      <w:r>
        <w:t xml:space="preserve"> of the </w:t>
      </w:r>
      <w:r w:rsidR="0031696A">
        <w:t>Designated Officers</w:t>
      </w:r>
      <w:r>
        <w:t xml:space="preserve"> may be by</w:t>
      </w:r>
      <w:r w:rsidR="00607920">
        <w:t xml:space="preserve"> electronic,</w:t>
      </w:r>
      <w:r>
        <w:t xml:space="preserve"> facsimile or manual execution.</w:t>
      </w:r>
      <w:r w:rsidR="00CA0230">
        <w:t xml:space="preserve">  </w:t>
      </w:r>
    </w:p>
    <w:p w14:paraId="7615E80B" w14:textId="1AFDDBCA" w:rsidR="00FB3ECC" w:rsidRDefault="00FB3ECC" w:rsidP="00FB3ECC">
      <w:pPr>
        <w:pStyle w:val="Heading1"/>
        <w:tabs>
          <w:tab w:val="clear" w:pos="1800"/>
        </w:tabs>
      </w:pPr>
      <w:r>
        <w:t xml:space="preserve">The Designated Officer or other appropriate officials of the </w:t>
      </w:r>
      <w:r w:rsidR="00E9227D">
        <w:t>District</w:t>
      </w:r>
      <w:r>
        <w:t xml:space="preserve"> are authorized to make any alterations, changes or additions to the Indenture</w:t>
      </w:r>
      <w:r w:rsidR="0051637F">
        <w:t xml:space="preserve">, the Series </w:t>
      </w:r>
      <w:r w:rsidR="00337E8F">
        <w:t>2024</w:t>
      </w:r>
      <w:r w:rsidR="0051637F">
        <w:t xml:space="preserve"> Bonds</w:t>
      </w:r>
      <w:r w:rsidR="0088074E">
        <w:t xml:space="preserve">, the </w:t>
      </w:r>
      <w:r w:rsidR="007265C5">
        <w:t>BPA</w:t>
      </w:r>
      <w:r w:rsidR="0088074E">
        <w:t>, the PLOM, the LOM, the CDA,</w:t>
      </w:r>
      <w:r w:rsidR="00DF3589">
        <w:t xml:space="preserve"> </w:t>
      </w:r>
      <w:r>
        <w:t xml:space="preserve">or any other document herein authorized and approved which may be necessary to conform the same to the final terms of the </w:t>
      </w:r>
      <w:r w:rsidR="005C2C36">
        <w:t xml:space="preserve">Series </w:t>
      </w:r>
      <w:r w:rsidR="00337E8F">
        <w:t>2024</w:t>
      </w:r>
      <w:r w:rsidR="005C2C36">
        <w:t xml:space="preserve"> Bonds</w:t>
      </w:r>
      <w:r>
        <w:t xml:space="preserve">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7F7CB6">
        <w:t>Board</w:t>
      </w:r>
      <w:r>
        <w:t xml:space="preserve"> or the provisions of the laws of the State of Utah or the United States.</w:t>
      </w:r>
    </w:p>
    <w:p w14:paraId="4173E655" w14:textId="24A90390" w:rsidR="00AD134C" w:rsidRDefault="00AD134C" w:rsidP="00AD134C">
      <w:pPr>
        <w:pStyle w:val="Heading1"/>
        <w:tabs>
          <w:tab w:val="clear" w:pos="1800"/>
        </w:tabs>
      </w:pPr>
      <w:r>
        <w:t xml:space="preserve">Upon their issuance, the </w:t>
      </w:r>
      <w:r w:rsidR="005C2C36">
        <w:t xml:space="preserve">Series </w:t>
      </w:r>
      <w:r w:rsidR="00337E8F">
        <w:t>2024</w:t>
      </w:r>
      <w:r w:rsidR="005C2C36">
        <w:t xml:space="preserve"> Bonds</w:t>
      </w:r>
      <w:r>
        <w:t xml:space="preserve"> will constitute special limited obligations of </w:t>
      </w:r>
      <w:r w:rsidR="007265C5">
        <w:t xml:space="preserve">the </w:t>
      </w:r>
      <w:r w:rsidR="00235C0F">
        <w:t>District</w:t>
      </w:r>
      <w:r>
        <w:t xml:space="preserve"> payable solely from and to the extent of the sources set forth in the</w:t>
      </w:r>
      <w:r w:rsidR="001349F3">
        <w:t xml:space="preserve"> </w:t>
      </w:r>
      <w:r w:rsidR="005C2C36">
        <w:t xml:space="preserve">Series </w:t>
      </w:r>
      <w:r w:rsidR="00337E8F">
        <w:t>2024</w:t>
      </w:r>
      <w:r w:rsidR="005C2C36">
        <w:t xml:space="preserve"> Bonds</w:t>
      </w:r>
      <w:r>
        <w:t xml:space="preserve"> and the Indenture.  No provision of this Resolution, the Indenture, the </w:t>
      </w:r>
      <w:r w:rsidR="005C2C36">
        <w:t xml:space="preserve">Series </w:t>
      </w:r>
      <w:r w:rsidR="00337E8F">
        <w:t>2024</w:t>
      </w:r>
      <w:r w:rsidR="005C2C36">
        <w:t xml:space="preserve"> Bonds</w:t>
      </w:r>
      <w:r>
        <w:t xml:space="preserve">, or any other instrument, shall be construed as creating a general obligation of </w:t>
      </w:r>
      <w:r w:rsidR="007265C5">
        <w:t xml:space="preserve">the </w:t>
      </w:r>
      <w:r w:rsidR="00235C0F">
        <w:t>District</w:t>
      </w:r>
      <w:r>
        <w:t xml:space="preserve">, or of creating a general obligation of the State of Utah or any political subdivision thereof, or as incurring or creating a charge upon the general credit of </w:t>
      </w:r>
      <w:r w:rsidR="007265C5">
        <w:t xml:space="preserve">the </w:t>
      </w:r>
      <w:r w:rsidR="00235C0F">
        <w:t>District</w:t>
      </w:r>
      <w:r>
        <w:t>.</w:t>
      </w:r>
    </w:p>
    <w:p w14:paraId="165819EE" w14:textId="47C6BE41" w:rsidR="00AD134C" w:rsidRPr="00AD134C" w:rsidRDefault="00AD134C" w:rsidP="00AD134C">
      <w:pPr>
        <w:pStyle w:val="Heading1"/>
        <w:tabs>
          <w:tab w:val="clear" w:pos="1800"/>
        </w:tabs>
      </w:pPr>
      <w:r>
        <w:t>After the</w:t>
      </w:r>
      <w:r w:rsidR="001349F3">
        <w:t xml:space="preserve"> </w:t>
      </w:r>
      <w:r w:rsidR="005C2C36">
        <w:t xml:space="preserve">Series </w:t>
      </w:r>
      <w:r w:rsidR="00337E8F">
        <w:t>2024</w:t>
      </w:r>
      <w:r w:rsidR="005C2C36">
        <w:t xml:space="preserve"> Bonds</w:t>
      </w:r>
      <w:r>
        <w:t xml:space="preserve"> are delivered to the </w:t>
      </w:r>
      <w:r w:rsidR="00F13AAA">
        <w:t>Underwriter</w:t>
      </w:r>
      <w:r>
        <w:t>, and upon receipt of payment therefor, this Resolution shall be and remain irrepealable until the principal of, premium, if any, and interest on the</w:t>
      </w:r>
      <w:r w:rsidR="001349F3">
        <w:t xml:space="preserve"> </w:t>
      </w:r>
      <w:r w:rsidR="005C2C36">
        <w:t xml:space="preserve">Series </w:t>
      </w:r>
      <w:r w:rsidR="00337E8F">
        <w:t>2024</w:t>
      </w:r>
      <w:r w:rsidR="005C2C36">
        <w:t xml:space="preserve"> Bonds</w:t>
      </w:r>
      <w:r>
        <w:t xml:space="preserve"> are deemed to have been duly discharged in accordance with the terms and provisions of the Indenture and this Resolution. </w:t>
      </w:r>
    </w:p>
    <w:p w14:paraId="4CE78B23" w14:textId="3A4D8DA3" w:rsidR="00944C5D" w:rsidRDefault="00085213" w:rsidP="00944C5D">
      <w:pPr>
        <w:pStyle w:val="Heading1"/>
        <w:tabs>
          <w:tab w:val="clear" w:pos="1800"/>
        </w:tabs>
      </w:pPr>
      <w:r>
        <w:t xml:space="preserve">The </w:t>
      </w:r>
      <w:r w:rsidR="00944C5D" w:rsidRPr="00EA3C2D">
        <w:t xml:space="preserve">Designated Officer or other appropriate officials of </w:t>
      </w:r>
      <w:r w:rsidR="007265C5">
        <w:t xml:space="preserve">the </w:t>
      </w:r>
      <w:r w:rsidR="00235C0F">
        <w:t>District</w:t>
      </w:r>
      <w:r w:rsidR="00944C5D" w:rsidRPr="00EA3C2D">
        <w:t>, and each of them, are hereby authorized and directed to execute and d</w:t>
      </w:r>
      <w:r w:rsidR="007619BF">
        <w:t xml:space="preserve">eliver for and on behalf of </w:t>
      </w:r>
      <w:r w:rsidR="002D423B">
        <w:t xml:space="preserve">the </w:t>
      </w:r>
      <w:r w:rsidR="00235C0F">
        <w:t>District</w:t>
      </w:r>
      <w:r w:rsidR="007619BF">
        <w:t xml:space="preserve"> </w:t>
      </w:r>
      <w:r w:rsidR="00944C5D" w:rsidRPr="00EA3C2D">
        <w:t xml:space="preserve">any or all additional certificates, documents and other papers </w:t>
      </w:r>
      <w:r w:rsidR="0088074E">
        <w:t>(including, without limitation, any escrow agreement and tax compliance procedures,</w:t>
      </w:r>
      <w:r w:rsidR="00786063">
        <w:t xml:space="preserve"> benefits studies,</w:t>
      </w:r>
      <w:r w:rsidR="0088074E">
        <w:t xml:space="preserve"> continuing disclosure agreement and other documents) </w:t>
      </w:r>
      <w:r w:rsidR="00944C5D" w:rsidRPr="00EA3C2D">
        <w:t>and to perform all other acts they may deem necessary or appropriate in order to implement and carry out the matters authorized in this Resolution and the documents authorized and approved herein.</w:t>
      </w:r>
    </w:p>
    <w:p w14:paraId="04F9E1AA" w14:textId="5A53199D" w:rsidR="00656521" w:rsidRDefault="002E4C84" w:rsidP="002E4C84">
      <w:pPr>
        <w:pStyle w:val="Heading1"/>
        <w:tabs>
          <w:tab w:val="clear" w:pos="1800"/>
        </w:tabs>
      </w:pPr>
      <w:r>
        <w:t xml:space="preserve">In accordance with </w:t>
      </w:r>
      <w:r w:rsidR="00656521">
        <w:t>t</w:t>
      </w:r>
      <w:r>
        <w:t xml:space="preserve">he provisions of the </w:t>
      </w:r>
      <w:r w:rsidR="0088074E">
        <w:t xml:space="preserve">PID </w:t>
      </w:r>
      <w:r>
        <w:t xml:space="preserve">Act, the </w:t>
      </w:r>
      <w:r w:rsidR="0031696A">
        <w:t>Secretary/Clerk</w:t>
      </w:r>
      <w:r>
        <w:t xml:space="preserve"> will cause a “Notice of Bonds to be Issued” </w:t>
      </w:r>
      <w:r w:rsidR="00FD3772">
        <w:t xml:space="preserve">(the “Notice”) </w:t>
      </w:r>
      <w:r>
        <w:t xml:space="preserve">to be </w:t>
      </w:r>
      <w:r w:rsidR="00656521" w:rsidRPr="00656521">
        <w:t>posted as a Class A notice under Section 63G-30-102</w:t>
      </w:r>
      <w:r w:rsidR="00A45134">
        <w:t>, Utah Code Annotated 1953, as amended</w:t>
      </w:r>
      <w:r w:rsidR="00656521" w:rsidRPr="00656521">
        <w:t xml:space="preserve"> (i) on the Utah Public Notice Website created under Section 63A-16-601, Utah Code Annotated 1953, as amended, and (ii) in a public location near the </w:t>
      </w:r>
      <w:r w:rsidR="00A45134">
        <w:t>District</w:t>
      </w:r>
      <w:r w:rsidR="00656521" w:rsidRPr="00656521">
        <w:t xml:space="preserve"> that is reasonably likely to be seen by individuals who pass through or near the affected area</w:t>
      </w:r>
      <w:r>
        <w:t>.</w:t>
      </w:r>
      <w:r w:rsidR="00A45134">
        <w:t xml:space="preserve">  </w:t>
      </w:r>
      <w:r w:rsidR="00A45134" w:rsidRPr="00A45134">
        <w:t xml:space="preserve">The </w:t>
      </w:r>
      <w:r w:rsidR="0031696A">
        <w:t>Secretary/Clerk</w:t>
      </w:r>
      <w:r w:rsidR="00A45134" w:rsidRPr="00A45134">
        <w:t xml:space="preserve"> shall cause a copy of this resolution (together with all exhibits hereto) to be kept on file </w:t>
      </w:r>
      <w:r w:rsidR="00607920">
        <w:t>with its counsel</w:t>
      </w:r>
      <w:r w:rsidR="00A45134" w:rsidRPr="00A45134">
        <w:t xml:space="preserve">, for public examination during the regular business hours of </w:t>
      </w:r>
      <w:r w:rsidR="00607920">
        <w:t>its counsel,</w:t>
      </w:r>
      <w:r w:rsidR="00A45134" w:rsidRPr="00A45134">
        <w:t xml:space="preserve"> until at least thirty (30) days from and after the date of the </w:t>
      </w:r>
      <w:r w:rsidR="00F13AAA">
        <w:t>posting</w:t>
      </w:r>
      <w:r w:rsidR="00A45134" w:rsidRPr="00A45134">
        <w:t xml:space="preserve"> thereof.  </w:t>
      </w:r>
      <w:r w:rsidR="00FD3772">
        <w:lastRenderedPageBreak/>
        <w:t xml:space="preserve">The </w:t>
      </w:r>
      <w:r w:rsidR="00F13AAA">
        <w:t>posting</w:t>
      </w:r>
      <w:r w:rsidR="00FD3772">
        <w:t xml:space="preserve"> of the Notice shall trigger a 30</w:t>
      </w:r>
      <w:r w:rsidR="00B3070E">
        <w:t>-</w:t>
      </w:r>
      <w:r w:rsidR="00FD3772">
        <w:t>day contest period under the PID Act, which 30</w:t>
      </w:r>
      <w:r w:rsidR="00B3070E">
        <w:t>-</w:t>
      </w:r>
      <w:r w:rsidR="00FD3772">
        <w:t>day contest period will not interfere with or constitute a novation of the 60</w:t>
      </w:r>
      <w:r w:rsidR="00B3070E">
        <w:t>-</w:t>
      </w:r>
      <w:r w:rsidR="00FD3772">
        <w:t xml:space="preserve">day contest period already running with regard to the Assessment Ordinance and Series </w:t>
      </w:r>
      <w:r w:rsidR="00337E8F">
        <w:t>2024</w:t>
      </w:r>
      <w:r w:rsidR="00FD3772">
        <w:t xml:space="preserve"> Bonds under the Act.  </w:t>
      </w:r>
      <w:r w:rsidR="00A45134" w:rsidRPr="00A45134">
        <w:t xml:space="preserve">The </w:t>
      </w:r>
      <w:r w:rsidR="00E45AF5">
        <w:t>District</w:t>
      </w:r>
      <w:r w:rsidR="00A45134" w:rsidRPr="00A45134">
        <w:t xml:space="preserve"> directs its officers and staff to </w:t>
      </w:r>
      <w:r w:rsidR="00F13AAA">
        <w:t>post</w:t>
      </w:r>
      <w:r w:rsidR="00A45134" w:rsidRPr="00A45134">
        <w:t xml:space="preserve"> </w:t>
      </w:r>
      <w:r w:rsidR="00F24620">
        <w:t>the</w:t>
      </w:r>
      <w:r w:rsidR="00A45134" w:rsidRPr="00A45134">
        <w:t xml:space="preserve"> Notice in substantially the following form</w:t>
      </w:r>
      <w:r w:rsidR="00A45134">
        <w:t>:</w:t>
      </w:r>
    </w:p>
    <w:p w14:paraId="3CEA523C" w14:textId="77777777" w:rsidR="00656521" w:rsidRDefault="00656521">
      <w:pPr>
        <w:rPr>
          <w:rFonts w:cs="Arial"/>
          <w:bCs/>
          <w:szCs w:val="32"/>
        </w:rPr>
      </w:pPr>
      <w:r>
        <w:br w:type="page"/>
      </w:r>
    </w:p>
    <w:p w14:paraId="04619CB2" w14:textId="77777777" w:rsidR="00656521" w:rsidRPr="0088074E" w:rsidRDefault="00656521" w:rsidP="00656521">
      <w:pPr>
        <w:pStyle w:val="TitleC0"/>
      </w:pPr>
      <w:r w:rsidRPr="0088074E">
        <w:lastRenderedPageBreak/>
        <w:t>NOTICE OF BONDS TO BE ISSUED</w:t>
      </w:r>
    </w:p>
    <w:p w14:paraId="2FC5046C" w14:textId="32C8E386" w:rsidR="00656521" w:rsidRPr="0088074E" w:rsidRDefault="003524E2" w:rsidP="00656521">
      <w:pPr>
        <w:pStyle w:val="BodyText5"/>
        <w:spacing w:after="120"/>
      </w:pPr>
      <w:r w:rsidRPr="003524E2">
        <w:t>NOTICE IS HEREBY GIVEN pursuant to the provisions of the Public Infrastructure District Act, Title 17D, Chapter 4</w:t>
      </w:r>
      <w:r w:rsidRPr="003524E2">
        <w:t xml:space="preserve"> (the “PID Act”) and Assessment Area Act, Title 11, Chapter 42 of the</w:t>
      </w:r>
      <w:r w:rsidRPr="003524E2">
        <w:t xml:space="preserve"> Utah Code Annotated 1953, as amended</w:t>
      </w:r>
      <w:r w:rsidRPr="003524E2">
        <w:t>,</w:t>
      </w:r>
      <w:r w:rsidR="00656521" w:rsidRPr="0088074E">
        <w:t xml:space="preserve"> that on </w:t>
      </w:r>
      <w:r w:rsidR="00DC062C">
        <w:t>May 22</w:t>
      </w:r>
      <w:r w:rsidR="00CE086D">
        <w:t>, 2024</w:t>
      </w:r>
      <w:r w:rsidR="00656521" w:rsidRPr="0088074E">
        <w:t xml:space="preserve">, the Board of Trustees (the “Board”) of </w:t>
      </w:r>
      <w:r w:rsidR="00607920" w:rsidRPr="0088074E">
        <w:t xml:space="preserve">the </w:t>
      </w:r>
      <w:r w:rsidR="00337E8F">
        <w:t>Wood Ranch Public Infrastructure District</w:t>
      </w:r>
      <w:r w:rsidR="00656521" w:rsidRPr="0088074E">
        <w:t xml:space="preserve"> (the “</w:t>
      </w:r>
      <w:r w:rsidR="00423979">
        <w:t>District</w:t>
      </w:r>
      <w:r w:rsidR="00656521" w:rsidRPr="0088074E">
        <w:t xml:space="preserve">”), adopted a resolution (the “Resolution”) in which it authorized the issuance of the </w:t>
      </w:r>
      <w:r w:rsidR="00423979">
        <w:t>District</w:t>
      </w:r>
      <w:r w:rsidR="00656521" w:rsidRPr="0088074E">
        <w:t xml:space="preserve">’s Special Assessment Bonds, Series </w:t>
      </w:r>
      <w:r w:rsidR="00337E8F">
        <w:t>2024</w:t>
      </w:r>
      <w:r w:rsidR="000F76A5" w:rsidRPr="0088074E">
        <w:t xml:space="preserve"> (</w:t>
      </w:r>
      <w:r w:rsidR="00337E8F">
        <w:t>Wood Ranch</w:t>
      </w:r>
      <w:r w:rsidR="000F76A5" w:rsidRPr="0088074E">
        <w:t xml:space="preserve"> Assessment Area No. 1)</w:t>
      </w:r>
      <w:r w:rsidR="00656521" w:rsidRPr="0088074E">
        <w:t xml:space="preserve"> (the “Series </w:t>
      </w:r>
      <w:r w:rsidR="00337E8F">
        <w:t>2024</w:t>
      </w:r>
      <w:r w:rsidR="00656521" w:rsidRPr="0088074E">
        <w:t xml:space="preserve"> Bonds”) (to be issued in one or more series and with such other series or title designation(s) as may be determined by the </w:t>
      </w:r>
      <w:r w:rsidR="00423979">
        <w:t>District</w:t>
      </w:r>
      <w:r w:rsidR="00656521" w:rsidRPr="0088074E">
        <w:t>).</w:t>
      </w:r>
    </w:p>
    <w:p w14:paraId="34478012" w14:textId="64FC951E" w:rsidR="00656521" w:rsidRPr="0088074E" w:rsidRDefault="00656521" w:rsidP="00656521">
      <w:pPr>
        <w:jc w:val="center"/>
      </w:pPr>
      <w:r w:rsidRPr="0088074E">
        <w:t xml:space="preserve">PURPOSE FOR ISSUING THE SERIES </w:t>
      </w:r>
      <w:r w:rsidR="00337E8F">
        <w:t>2024</w:t>
      </w:r>
      <w:r w:rsidRPr="0088074E">
        <w:t xml:space="preserve"> BONDS</w:t>
      </w:r>
    </w:p>
    <w:p w14:paraId="36090E67" w14:textId="77777777" w:rsidR="00656521" w:rsidRPr="0088074E" w:rsidRDefault="00656521" w:rsidP="00656521">
      <w:pPr>
        <w:jc w:val="center"/>
      </w:pPr>
    </w:p>
    <w:p w14:paraId="147A536C" w14:textId="3A4ADD74" w:rsidR="00656521" w:rsidRDefault="00656521" w:rsidP="00656521">
      <w:pPr>
        <w:pStyle w:val="BodyText5"/>
        <w:spacing w:after="120"/>
      </w:pPr>
      <w:r w:rsidRPr="0088074E">
        <w:t xml:space="preserve">The Series </w:t>
      </w:r>
      <w:r w:rsidR="00337E8F">
        <w:t>2024</w:t>
      </w:r>
      <w:r w:rsidRPr="0088074E">
        <w:t xml:space="preserve"> Bonds will be issued for the purpose of (a) financing all or a portion of the cost of public infrastructure as permitted under the Special District Act, Title 17B, Utah Code Annotated 1953, as amended, (b) funding capitalized interest, (c) funding a reserve fund or a surplus fund, and (d) paying costs of issuance of the Series </w:t>
      </w:r>
      <w:r w:rsidR="00337E8F">
        <w:t>2024</w:t>
      </w:r>
      <w:r w:rsidRPr="0088074E">
        <w:t xml:space="preserve"> Bonds.</w:t>
      </w:r>
    </w:p>
    <w:p w14:paraId="23529E57" w14:textId="5EDD82FC" w:rsidR="00B61490" w:rsidRPr="0088074E" w:rsidRDefault="00B61490" w:rsidP="00B61490">
      <w:pPr>
        <w:jc w:val="center"/>
      </w:pPr>
      <w:r w:rsidRPr="0088074E">
        <w:t xml:space="preserve">PARAMETERS OF THE SERIES </w:t>
      </w:r>
      <w:r w:rsidR="00337E8F">
        <w:t>2024</w:t>
      </w:r>
      <w:r w:rsidRPr="0088074E">
        <w:t xml:space="preserve"> BONDS</w:t>
      </w:r>
    </w:p>
    <w:p w14:paraId="3391264E" w14:textId="77777777" w:rsidR="00B61490" w:rsidRPr="0088074E" w:rsidRDefault="00B61490" w:rsidP="00B61490">
      <w:pPr>
        <w:jc w:val="center"/>
      </w:pPr>
    </w:p>
    <w:p w14:paraId="627748BD" w14:textId="6A5D9431" w:rsidR="00B61490" w:rsidRPr="0088074E" w:rsidRDefault="00B61490" w:rsidP="00B61490">
      <w:pPr>
        <w:pStyle w:val="BodyText5"/>
        <w:spacing w:after="120"/>
      </w:pPr>
      <w:r w:rsidRPr="0088074E">
        <w:t xml:space="preserve">The </w:t>
      </w:r>
      <w:r w:rsidR="00423979">
        <w:t>District</w:t>
      </w:r>
      <w:r w:rsidRPr="0088074E">
        <w:t xml:space="preserve"> intends to issue the Series </w:t>
      </w:r>
      <w:r w:rsidR="00337E8F">
        <w:t>2024</w:t>
      </w:r>
      <w:r w:rsidRPr="0088074E">
        <w:t xml:space="preserve"> Bonds in the aggregate principal amount of not more than </w:t>
      </w:r>
      <w:r w:rsidR="00423979">
        <w:t>Twenty-Four</w:t>
      </w:r>
      <w:r w:rsidR="003524E2">
        <w:t xml:space="preserve"> Million Six Hundred and Forty-One Thousand Dollars </w:t>
      </w:r>
      <w:r w:rsidRPr="0088074E">
        <w:t>(</w:t>
      </w:r>
      <w:r w:rsidR="00CE086D">
        <w:t>$24,641,000</w:t>
      </w:r>
      <w:r w:rsidRPr="0088074E">
        <w:t xml:space="preserve">), to mature in not more than </w:t>
      </w:r>
      <w:r w:rsidR="00E0111B">
        <w:t>thirty</w:t>
      </w:r>
      <w:r w:rsidRPr="0088074E">
        <w:t xml:space="preserve"> (</w:t>
      </w:r>
      <w:r w:rsidR="00E0111B">
        <w:t>30</w:t>
      </w:r>
      <w:r w:rsidRPr="0088074E">
        <w:t>) years from their date or dates, to be sold at a price not less than ninety-five percent (</w:t>
      </w:r>
      <w:r w:rsidR="003524E2">
        <w:t>95</w:t>
      </w:r>
      <w:r w:rsidRPr="0088074E">
        <w:t>%) of the total principal amount thereof and bearing interest at a rate or rates not to exceed twelve percent (</w:t>
      </w:r>
      <w:r w:rsidR="003524E2">
        <w:t>12</w:t>
      </w:r>
      <w:r w:rsidRPr="0088074E">
        <w:t xml:space="preserve">%) per annum.  The Series </w:t>
      </w:r>
      <w:r w:rsidR="00337E8F">
        <w:t>2024</w:t>
      </w:r>
      <w:r w:rsidRPr="0088074E">
        <w:t xml:space="preserve"> Bonds are to be issued and sold by the </w:t>
      </w:r>
      <w:r w:rsidR="00423979">
        <w:t>District</w:t>
      </w:r>
      <w:r w:rsidRPr="0088074E">
        <w:t xml:space="preserve"> pursuant to the Resolution, including as part of said Resolution, an Indenture of Trust and Pledge (the “Indenture”) which was before the Board in substantially final form at the time of the adoption of the Resolution and said Indenture is to be executed by the </w:t>
      </w:r>
      <w:r w:rsidR="00423979">
        <w:t>District</w:t>
      </w:r>
      <w:r w:rsidRPr="0088074E">
        <w:t xml:space="preserve"> in such form and with such changes thereto as shall be approved by the </w:t>
      </w:r>
      <w:r w:rsidR="00423979">
        <w:t>District</w:t>
      </w:r>
      <w:r w:rsidRPr="0088074E">
        <w:t xml:space="preserve">; provided that the principal amount, interest rate or rates, maturity, and discount of the Series </w:t>
      </w:r>
      <w:r w:rsidR="00337E8F">
        <w:t>2024</w:t>
      </w:r>
      <w:r w:rsidRPr="0088074E">
        <w:t xml:space="preserve"> Bonds will not exceed the maximums set forth above.  The </w:t>
      </w:r>
      <w:r w:rsidR="00423979">
        <w:t>District</w:t>
      </w:r>
      <w:r w:rsidRPr="0088074E">
        <w:t xml:space="preserve"> reserves the right to not issue the Series </w:t>
      </w:r>
      <w:r w:rsidR="00337E8F">
        <w:t>2024</w:t>
      </w:r>
      <w:r w:rsidRPr="0088074E">
        <w:t xml:space="preserve"> Bonds for any reason and at any time up to the issuance of the Series </w:t>
      </w:r>
      <w:r w:rsidR="00337E8F">
        <w:t>2024</w:t>
      </w:r>
      <w:r w:rsidRPr="0088074E">
        <w:t xml:space="preserve"> Bonds.</w:t>
      </w:r>
    </w:p>
    <w:p w14:paraId="6AA0844B" w14:textId="5C932023" w:rsidR="0088074E" w:rsidRPr="0088074E" w:rsidRDefault="0088074E" w:rsidP="0088074E">
      <w:pPr>
        <w:jc w:val="center"/>
      </w:pPr>
      <w:r>
        <w:t>REVENUES TO BE PLEDGED</w:t>
      </w:r>
    </w:p>
    <w:p w14:paraId="2B003040" w14:textId="77777777" w:rsidR="0088074E" w:rsidRPr="0088074E" w:rsidRDefault="0088074E" w:rsidP="0088074E">
      <w:pPr>
        <w:jc w:val="center"/>
      </w:pPr>
    </w:p>
    <w:p w14:paraId="4147DC85" w14:textId="6C256A59" w:rsidR="0088074E" w:rsidRDefault="0088074E" w:rsidP="0088074E">
      <w:pPr>
        <w:pStyle w:val="BodyText5"/>
        <w:spacing w:after="120"/>
      </w:pPr>
      <w:r w:rsidRPr="0088074E">
        <w:t xml:space="preserve">The </w:t>
      </w:r>
      <w:r>
        <w:t xml:space="preserve">Series </w:t>
      </w:r>
      <w:r w:rsidR="00337E8F">
        <w:t>2024</w:t>
      </w:r>
      <w:r>
        <w:t xml:space="preserve"> </w:t>
      </w:r>
      <w:r w:rsidRPr="0088074E">
        <w:t xml:space="preserve">Bonds are </w:t>
      </w:r>
      <w:r>
        <w:t xml:space="preserve">special assessment obligations of the </w:t>
      </w:r>
      <w:r w:rsidR="00423979">
        <w:t>District</w:t>
      </w:r>
      <w:r>
        <w:t xml:space="preserve"> payable from assessments to be levied on property within the boundaries of the </w:t>
      </w:r>
      <w:r w:rsidR="00423979">
        <w:t>District</w:t>
      </w:r>
      <w:r w:rsidRPr="0088074E">
        <w:t xml:space="preserve"> (the “Pledged Revenues”).</w:t>
      </w:r>
    </w:p>
    <w:p w14:paraId="5DE27E9C" w14:textId="4210795A" w:rsidR="0088074E" w:rsidRPr="0088074E" w:rsidRDefault="0088074E" w:rsidP="0088074E">
      <w:pPr>
        <w:jc w:val="center"/>
      </w:pPr>
      <w:r>
        <w:t xml:space="preserve">OUTSTANDING BONDS SECURED BY </w:t>
      </w:r>
      <w:r w:rsidR="000A554C">
        <w:t xml:space="preserve">PLEDGED </w:t>
      </w:r>
      <w:r>
        <w:t>REVENUES</w:t>
      </w:r>
    </w:p>
    <w:p w14:paraId="55201EEE" w14:textId="77777777" w:rsidR="0088074E" w:rsidRPr="0088074E" w:rsidRDefault="0088074E" w:rsidP="0088074E">
      <w:pPr>
        <w:jc w:val="center"/>
      </w:pPr>
    </w:p>
    <w:p w14:paraId="4C4F7EC1" w14:textId="768CA5F7" w:rsidR="0088074E" w:rsidRDefault="0088074E" w:rsidP="0088074E">
      <w:pPr>
        <w:pStyle w:val="BodyText5"/>
        <w:spacing w:after="120"/>
      </w:pPr>
      <w:r>
        <w:t xml:space="preserve">The </w:t>
      </w:r>
      <w:r w:rsidR="00423979">
        <w:t>District</w:t>
      </w:r>
      <w:r>
        <w:t xml:space="preserve"> currently has $0 principal amount of bonds outstanding secured by the Pledged Revenues</w:t>
      </w:r>
      <w:r w:rsidRPr="0088074E">
        <w:t>.</w:t>
      </w:r>
    </w:p>
    <w:p w14:paraId="5BB6BE60" w14:textId="70081A75" w:rsidR="0088074E" w:rsidRPr="0088074E" w:rsidRDefault="0088074E" w:rsidP="0088074E">
      <w:pPr>
        <w:jc w:val="center"/>
      </w:pPr>
      <w:r>
        <w:t xml:space="preserve">TOTAL ESTIMATED COST OF SERIES </w:t>
      </w:r>
      <w:r w:rsidR="00337E8F">
        <w:t>2024</w:t>
      </w:r>
      <w:r>
        <w:t xml:space="preserve"> BONDS</w:t>
      </w:r>
    </w:p>
    <w:p w14:paraId="0CB2426B" w14:textId="77777777" w:rsidR="0088074E" w:rsidRPr="0088074E" w:rsidRDefault="0088074E" w:rsidP="0088074E">
      <w:pPr>
        <w:jc w:val="center"/>
      </w:pPr>
    </w:p>
    <w:p w14:paraId="636137D3" w14:textId="428DE9C6" w:rsidR="0088074E" w:rsidRPr="0088074E" w:rsidRDefault="0088074E" w:rsidP="0088074E">
      <w:pPr>
        <w:pStyle w:val="BodyText5"/>
        <w:spacing w:after="120"/>
      </w:pPr>
      <w:r w:rsidRPr="0088074E">
        <w:lastRenderedPageBreak/>
        <w:t xml:space="preserve">Based on the </w:t>
      </w:r>
      <w:r w:rsidR="00423979">
        <w:t>District</w:t>
      </w:r>
      <w:r w:rsidRPr="0088074E">
        <w:t xml:space="preserve">’s current plan of finance and a current estimate of interest rates, the total principal and interest cost of the </w:t>
      </w:r>
      <w:r>
        <w:t xml:space="preserve">Series </w:t>
      </w:r>
      <w:r w:rsidR="00337E8F">
        <w:t>2024</w:t>
      </w:r>
      <w:r w:rsidRPr="0088074E">
        <w:t xml:space="preserve"> Bonds is estimated at approximately $</w:t>
      </w:r>
      <w:r w:rsidR="001C372A">
        <w:t>54,669,878</w:t>
      </w:r>
      <w:r>
        <w:t>.</w:t>
      </w:r>
    </w:p>
    <w:p w14:paraId="368AB548" w14:textId="092D578E" w:rsidR="00656521" w:rsidRPr="0088074E" w:rsidRDefault="00656521" w:rsidP="00656521">
      <w:pPr>
        <w:pStyle w:val="BodyText5"/>
        <w:spacing w:after="120"/>
      </w:pPr>
      <w:r w:rsidRPr="0088074E">
        <w:t xml:space="preserve">A copy of the Resolution and the Indenture are on file </w:t>
      </w:r>
      <w:r w:rsidR="00932708" w:rsidRPr="0088074E">
        <w:t xml:space="preserve">at </w:t>
      </w:r>
      <w:r w:rsidR="00786063">
        <w:t>Snow Jensen &amp; Reece</w:t>
      </w:r>
      <w:r w:rsidR="00932708" w:rsidRPr="0088074E">
        <w:t xml:space="preserve">, </w:t>
      </w:r>
      <w:r w:rsidR="00786063" w:rsidRPr="00786063">
        <w:t>912 West 1600 South, Suite B-200</w:t>
      </w:r>
      <w:r w:rsidR="00786063">
        <w:t>,</w:t>
      </w:r>
      <w:r w:rsidR="00786063" w:rsidRPr="00786063">
        <w:t xml:space="preserve"> St. George, UT  84770</w:t>
      </w:r>
      <w:r w:rsidRPr="0088074E">
        <w:t xml:space="preserve">, where they may be examined during regular business hours from </w:t>
      </w:r>
      <w:r w:rsidR="00932708" w:rsidRPr="0088074E">
        <w:t>9</w:t>
      </w:r>
      <w:r w:rsidRPr="0088074E">
        <w:t xml:space="preserve">:00 a.m. to </w:t>
      </w:r>
      <w:r w:rsidR="00932708" w:rsidRPr="0088074E">
        <w:t>4</w:t>
      </w:r>
      <w:r w:rsidRPr="0088074E">
        <w:t xml:space="preserve">:00 p.m. Monday through Friday, for a period of at least thirty (30) days from and after the date of </w:t>
      </w:r>
      <w:r w:rsidR="00C824B2">
        <w:t>posting</w:t>
      </w:r>
      <w:r w:rsidRPr="0088074E">
        <w:t xml:space="preserve"> of this notice.</w:t>
      </w:r>
    </w:p>
    <w:p w14:paraId="025951E5" w14:textId="26F0E84C" w:rsidR="00656521" w:rsidRPr="0088074E" w:rsidRDefault="00656521" w:rsidP="00656521">
      <w:pPr>
        <w:pStyle w:val="BodyText5"/>
        <w:spacing w:after="120"/>
      </w:pPr>
      <w:r w:rsidRPr="0088074E">
        <w:t xml:space="preserve">NOTICE IS FURTHER GIVEN that a period of thirty (30) days from and after the date of the publication of this notice is provided by law during which any person in interest shall have the right to contest the legality of the Resolution, the Indenture (as it pertains to the Series </w:t>
      </w:r>
      <w:r w:rsidR="00337E8F">
        <w:t>2024</w:t>
      </w:r>
      <w:r w:rsidRPr="0088074E">
        <w:t xml:space="preserve"> Bonds), or the Series </w:t>
      </w:r>
      <w:r w:rsidR="00337E8F">
        <w:t>2024</w:t>
      </w:r>
      <w:r w:rsidRPr="0088074E">
        <w:t xml:space="preserve"> Bonds, or any provision made for the security and payment of the Series </w:t>
      </w:r>
      <w:r w:rsidR="00337E8F">
        <w:t>2024</w:t>
      </w:r>
      <w:r w:rsidRPr="0088074E">
        <w:t xml:space="preserve"> Bonds, and that after such time, no one shall have any cause of action to contest the regularity, formality, or legality thereof for any cause whatsoever.</w:t>
      </w:r>
    </w:p>
    <w:p w14:paraId="37A75D4A" w14:textId="6469403F" w:rsidR="00656521" w:rsidRPr="0088074E" w:rsidRDefault="00656521" w:rsidP="00656521">
      <w:pPr>
        <w:pStyle w:val="BodyText5"/>
        <w:spacing w:after="0"/>
      </w:pPr>
      <w:r w:rsidRPr="0088074E">
        <w:t xml:space="preserve">DATED this </w:t>
      </w:r>
      <w:r w:rsidR="00DC062C">
        <w:t>May 22</w:t>
      </w:r>
      <w:r w:rsidR="00CE086D">
        <w:t>, 2024</w:t>
      </w:r>
      <w:r w:rsidRPr="0088074E">
        <w:t xml:space="preserve">. </w:t>
      </w:r>
    </w:p>
    <w:p w14:paraId="2AB2A1F9" w14:textId="7A584819" w:rsidR="00656521" w:rsidRPr="0088074E" w:rsidRDefault="00656521" w:rsidP="00656521">
      <w:pPr>
        <w:tabs>
          <w:tab w:val="center" w:pos="6480"/>
          <w:tab w:val="right" w:pos="8640"/>
        </w:tabs>
        <w:ind w:left="4320"/>
        <w:rPr>
          <w:u w:val="single"/>
        </w:rPr>
      </w:pPr>
      <w:r w:rsidRPr="0088074E">
        <w:rPr>
          <w:u w:val="single"/>
        </w:rPr>
        <w:tab/>
        <w:t xml:space="preserve">/s/ </w:t>
      </w:r>
      <w:r w:rsidR="00F13AAA">
        <w:rPr>
          <w:u w:val="single"/>
        </w:rPr>
        <w:t>Rachel McIllece</w:t>
      </w:r>
      <w:r w:rsidRPr="0088074E">
        <w:rPr>
          <w:u w:val="single"/>
        </w:rPr>
        <w:tab/>
      </w:r>
    </w:p>
    <w:p w14:paraId="3CCBB921" w14:textId="4C19245D" w:rsidR="002E4C84" w:rsidRPr="0088074E" w:rsidRDefault="0031696A" w:rsidP="00656521">
      <w:pPr>
        <w:ind w:left="4320"/>
        <w:jc w:val="center"/>
      </w:pPr>
      <w:r>
        <w:t>Secretary/Clerk</w:t>
      </w:r>
      <w:r w:rsidR="00656521" w:rsidRPr="0088074E">
        <w:br w:type="page"/>
      </w:r>
    </w:p>
    <w:p w14:paraId="6F96DAD5" w14:textId="32D75120" w:rsidR="00506101" w:rsidRDefault="00506101" w:rsidP="00D071C0">
      <w:pPr>
        <w:pStyle w:val="Heading1"/>
        <w:tabs>
          <w:tab w:val="clear" w:pos="1800"/>
        </w:tabs>
      </w:pPr>
      <w:r>
        <w:lastRenderedPageBreak/>
        <w:t xml:space="preserve">The District hereby reserves the right to opt not to issue the Series </w:t>
      </w:r>
      <w:r w:rsidR="00337E8F">
        <w:t>2024</w:t>
      </w:r>
      <w:r>
        <w:t xml:space="preserve"> Bonds for any reason.</w:t>
      </w:r>
    </w:p>
    <w:p w14:paraId="69D1A916" w14:textId="4D91DB4C"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2B5095FF" w14:textId="77777777"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4D972BC8" w14:textId="51728A05" w:rsidR="003A1724" w:rsidRDefault="003A1724" w:rsidP="00D071C0">
      <w:pPr>
        <w:pStyle w:val="Heading1"/>
        <w:tabs>
          <w:tab w:val="clear" w:pos="1800"/>
        </w:tabs>
      </w:pPr>
      <w:r>
        <w:t xml:space="preserve">This </w:t>
      </w:r>
      <w:r w:rsidR="00AF3B43">
        <w:t>R</w:t>
      </w:r>
      <w:r>
        <w:t xml:space="preserve">esolution shall </w:t>
      </w:r>
      <w:r w:rsidR="005464A7">
        <w:t xml:space="preserve">be in full force and </w:t>
      </w:r>
      <w:r>
        <w:t>take effect immediately upon its approval and adoption.</w:t>
      </w:r>
    </w:p>
    <w:p w14:paraId="3B7770D2" w14:textId="77777777" w:rsidR="006453FE" w:rsidRDefault="006453FE" w:rsidP="004D429E">
      <w:pPr>
        <w:pStyle w:val="00BodyText5"/>
      </w:pPr>
    </w:p>
    <w:p w14:paraId="703007F8" w14:textId="77777777" w:rsidR="006453FE" w:rsidRDefault="006453FE">
      <w:pPr>
        <w:rPr>
          <w:rFonts w:eastAsiaTheme="minorHAnsi" w:cstheme="minorBidi"/>
        </w:rPr>
      </w:pPr>
      <w:r>
        <w:br w:type="page"/>
      </w:r>
    </w:p>
    <w:p w14:paraId="7DAEB392" w14:textId="0FF22746" w:rsidR="003A1724" w:rsidRDefault="003A1724" w:rsidP="004D429E">
      <w:pPr>
        <w:pStyle w:val="00BodyText5"/>
      </w:pPr>
      <w:r>
        <w:lastRenderedPageBreak/>
        <w:t xml:space="preserve">PASSED AND APPROVED this </w:t>
      </w:r>
      <w:r w:rsidR="00DC062C">
        <w:t>May 22</w:t>
      </w:r>
      <w:r w:rsidR="00CE086D">
        <w:t>, 2024</w:t>
      </w:r>
      <w:r>
        <w:t>.</w:t>
      </w:r>
    </w:p>
    <w:p w14:paraId="322BD942" w14:textId="77777777" w:rsidR="00006663" w:rsidRDefault="00006663" w:rsidP="00006663">
      <w:pPr>
        <w:rPr>
          <w:lang w:val="fr-FR"/>
        </w:rPr>
      </w:pPr>
      <w:bookmarkStart w:id="5" w:name="_Hlk86243119"/>
    </w:p>
    <w:p w14:paraId="573A7E22" w14:textId="6130C796" w:rsidR="003A1724" w:rsidRPr="00A50D40" w:rsidRDefault="00337E8F" w:rsidP="004D429E">
      <w:pPr>
        <w:tabs>
          <w:tab w:val="right" w:pos="8640"/>
        </w:tabs>
        <w:ind w:left="4320"/>
        <w:rPr>
          <w:lang w:val="fr-FR"/>
        </w:rPr>
      </w:pPr>
      <w:r>
        <w:rPr>
          <w:lang w:val="fr-FR"/>
        </w:rPr>
        <w:t>WOOD RANCH PUBLIC INFRASTRUCTURE DISTRICT</w:t>
      </w:r>
    </w:p>
    <w:p w14:paraId="7A05D14A" w14:textId="77777777" w:rsidR="003A1724" w:rsidRPr="00A50D40" w:rsidRDefault="003A1724" w:rsidP="004D429E">
      <w:pPr>
        <w:tabs>
          <w:tab w:val="right" w:pos="8640"/>
        </w:tabs>
        <w:ind w:left="4320"/>
        <w:rPr>
          <w:lang w:val="fr-FR"/>
        </w:rPr>
      </w:pPr>
    </w:p>
    <w:p w14:paraId="4C3AF626" w14:textId="77777777" w:rsidR="003A1724" w:rsidRPr="00A50D40" w:rsidRDefault="003A1724" w:rsidP="004D429E">
      <w:pPr>
        <w:tabs>
          <w:tab w:val="right" w:pos="8640"/>
        </w:tabs>
        <w:ind w:left="4320"/>
        <w:rPr>
          <w:lang w:val="fr-FR"/>
        </w:rPr>
      </w:pPr>
    </w:p>
    <w:p w14:paraId="0D01E9CC" w14:textId="77777777" w:rsidR="006116B9" w:rsidRPr="00A50D40" w:rsidRDefault="006116B9" w:rsidP="004D429E">
      <w:pPr>
        <w:tabs>
          <w:tab w:val="right" w:pos="8640"/>
        </w:tabs>
        <w:ind w:left="4320"/>
        <w:rPr>
          <w:lang w:val="fr-FR"/>
        </w:rPr>
      </w:pPr>
    </w:p>
    <w:p w14:paraId="1D72F05B" w14:textId="77777777" w:rsidR="003A1724" w:rsidRDefault="003A1724" w:rsidP="004D429E">
      <w:pPr>
        <w:tabs>
          <w:tab w:val="right" w:pos="8640"/>
        </w:tabs>
        <w:ind w:left="4320"/>
      </w:pPr>
      <w:r>
        <w:t>By:</w:t>
      </w:r>
      <w:r>
        <w:rPr>
          <w:u w:val="single"/>
        </w:rPr>
        <w:tab/>
      </w:r>
    </w:p>
    <w:p w14:paraId="5D7BA434" w14:textId="77777777" w:rsidR="00C62F6F" w:rsidRDefault="00EA11A0" w:rsidP="004D429E">
      <w:pPr>
        <w:tabs>
          <w:tab w:val="right" w:pos="8640"/>
        </w:tabs>
        <w:ind w:left="4320"/>
        <w:jc w:val="center"/>
      </w:pPr>
      <w:r>
        <w:t>Chair</w:t>
      </w:r>
    </w:p>
    <w:p w14:paraId="6B57543A" w14:textId="77777777" w:rsidR="003A1724" w:rsidRDefault="003A1724"/>
    <w:p w14:paraId="10472025" w14:textId="77777777" w:rsidR="003A1724" w:rsidRDefault="003A1724"/>
    <w:p w14:paraId="13A8F4A6" w14:textId="77777777" w:rsidR="003A1724" w:rsidRDefault="003A1724" w:rsidP="004D429E">
      <w:pPr>
        <w:ind w:right="4320"/>
      </w:pPr>
      <w:r>
        <w:t>ATTEST:</w:t>
      </w:r>
    </w:p>
    <w:p w14:paraId="53BE498A" w14:textId="77777777" w:rsidR="003A1724" w:rsidRDefault="003A1724" w:rsidP="004D429E">
      <w:pPr>
        <w:ind w:right="4320"/>
      </w:pPr>
    </w:p>
    <w:p w14:paraId="461806AE" w14:textId="77777777" w:rsidR="003A1724" w:rsidRDefault="003A1724" w:rsidP="004D429E">
      <w:pPr>
        <w:ind w:right="4320"/>
      </w:pPr>
    </w:p>
    <w:p w14:paraId="22C508FF" w14:textId="77777777" w:rsidR="003A1724" w:rsidRDefault="003A1724" w:rsidP="004D429E">
      <w:pPr>
        <w:ind w:right="4320"/>
      </w:pPr>
    </w:p>
    <w:p w14:paraId="7BF6D28F" w14:textId="77777777" w:rsidR="003A1724" w:rsidRPr="004D429E" w:rsidRDefault="003A1724" w:rsidP="004D429E">
      <w:pPr>
        <w:tabs>
          <w:tab w:val="right" w:pos="4320"/>
        </w:tabs>
        <w:ind w:right="4320"/>
        <w:rPr>
          <w:u w:val="single"/>
        </w:rPr>
      </w:pPr>
      <w:r>
        <w:t>By:</w:t>
      </w:r>
      <w:r w:rsidR="004D429E">
        <w:rPr>
          <w:u w:val="single"/>
        </w:rPr>
        <w:tab/>
      </w:r>
    </w:p>
    <w:p w14:paraId="46F8B36E" w14:textId="17214AA8" w:rsidR="003A1724" w:rsidRDefault="0031696A" w:rsidP="004D429E">
      <w:pPr>
        <w:ind w:right="4320"/>
        <w:jc w:val="center"/>
      </w:pPr>
      <w:r>
        <w:t>Secretary/Clerk</w:t>
      </w:r>
    </w:p>
    <w:p w14:paraId="4E0869FD" w14:textId="77777777" w:rsidR="004D429E" w:rsidRDefault="004D429E" w:rsidP="004D429E">
      <w:pPr>
        <w:ind w:right="4320"/>
      </w:pPr>
    </w:p>
    <w:p w14:paraId="33D6DF62" w14:textId="77777777" w:rsidR="004D429E" w:rsidRDefault="004D429E"/>
    <w:bookmarkEnd w:id="5"/>
    <w:p w14:paraId="55448F96" w14:textId="77777777" w:rsidR="003A1724" w:rsidRPr="00CA0230" w:rsidRDefault="003A1724" w:rsidP="009403CD">
      <w:pPr>
        <w:pStyle w:val="00Center"/>
      </w:pPr>
      <w:r>
        <w:br w:type="page"/>
      </w:r>
      <w:bookmarkStart w:id="6" w:name="_Hlk86243151"/>
      <w:r w:rsidRPr="00CA0230">
        <w:lastRenderedPageBreak/>
        <w:t>(Here follows other business not pertinent to the above.)</w:t>
      </w:r>
    </w:p>
    <w:p w14:paraId="4245574B" w14:textId="77777777" w:rsidR="003A1724" w:rsidRPr="00CA0230" w:rsidRDefault="003A1724" w:rsidP="004D429E">
      <w:pPr>
        <w:pStyle w:val="00BodyText5"/>
      </w:pPr>
      <w:r w:rsidRPr="00CA0230">
        <w:t xml:space="preserve">Pursuant to motion duly made and seconded, the </w:t>
      </w:r>
      <w:r w:rsidR="00BC71B9" w:rsidRPr="00CA0230">
        <w:t xml:space="preserve">meeting of the </w:t>
      </w:r>
      <w:r w:rsidR="005570F6" w:rsidRPr="00CA0230">
        <w:t>Board of Trustees</w:t>
      </w:r>
      <w:r w:rsidR="00DA61D8" w:rsidRPr="00CA0230">
        <w:t xml:space="preserve"> of the </w:t>
      </w:r>
      <w:r w:rsidR="00235C0F" w:rsidRPr="00CA0230">
        <w:t>District</w:t>
      </w:r>
      <w:r w:rsidRPr="00CA0230">
        <w:t>, adjourned.</w:t>
      </w:r>
    </w:p>
    <w:p w14:paraId="79329E00" w14:textId="77777777" w:rsidR="009403CD" w:rsidRPr="00CA0230" w:rsidRDefault="009403CD" w:rsidP="00006663">
      <w:pPr>
        <w:rPr>
          <w:lang w:val="fr-FR"/>
        </w:rPr>
      </w:pPr>
    </w:p>
    <w:p w14:paraId="25E46A53" w14:textId="3ED56728" w:rsidR="00006663" w:rsidRPr="00CA0230" w:rsidRDefault="00337E8F" w:rsidP="00006663">
      <w:pPr>
        <w:tabs>
          <w:tab w:val="right" w:pos="8640"/>
        </w:tabs>
        <w:ind w:left="4320"/>
        <w:rPr>
          <w:lang w:val="fr-FR"/>
        </w:rPr>
      </w:pPr>
      <w:r>
        <w:rPr>
          <w:lang w:val="fr-FR"/>
        </w:rPr>
        <w:t>WOOD RANCH PUBLIC INFRASTRUCTURE DISTRICT</w:t>
      </w:r>
    </w:p>
    <w:p w14:paraId="46CFC399" w14:textId="77777777" w:rsidR="00006663" w:rsidRPr="00CA0230" w:rsidRDefault="00006663" w:rsidP="00006663">
      <w:pPr>
        <w:tabs>
          <w:tab w:val="right" w:pos="8640"/>
        </w:tabs>
        <w:ind w:left="4320"/>
        <w:rPr>
          <w:lang w:val="fr-FR"/>
        </w:rPr>
      </w:pPr>
    </w:p>
    <w:p w14:paraId="2B8FAF6E" w14:textId="77777777" w:rsidR="00006663" w:rsidRPr="00CA0230" w:rsidRDefault="00006663" w:rsidP="00006663">
      <w:pPr>
        <w:tabs>
          <w:tab w:val="right" w:pos="8640"/>
        </w:tabs>
        <w:ind w:left="4320"/>
        <w:rPr>
          <w:lang w:val="fr-FR"/>
        </w:rPr>
      </w:pPr>
    </w:p>
    <w:p w14:paraId="4249E98D" w14:textId="77777777" w:rsidR="00006663" w:rsidRPr="00CA0230" w:rsidRDefault="00006663" w:rsidP="00006663">
      <w:pPr>
        <w:tabs>
          <w:tab w:val="right" w:pos="8640"/>
        </w:tabs>
        <w:ind w:left="4320"/>
        <w:rPr>
          <w:lang w:val="fr-FR"/>
        </w:rPr>
      </w:pPr>
    </w:p>
    <w:p w14:paraId="289190DA" w14:textId="77777777" w:rsidR="00006663" w:rsidRPr="00CA0230" w:rsidRDefault="00006663" w:rsidP="00006663">
      <w:pPr>
        <w:tabs>
          <w:tab w:val="right" w:pos="8640"/>
        </w:tabs>
        <w:ind w:left="4320"/>
      </w:pPr>
      <w:r w:rsidRPr="00CA0230">
        <w:t>By:</w:t>
      </w:r>
      <w:r w:rsidRPr="00CA0230">
        <w:rPr>
          <w:u w:val="single"/>
        </w:rPr>
        <w:tab/>
      </w:r>
    </w:p>
    <w:p w14:paraId="736ED1BC" w14:textId="77777777" w:rsidR="00006663" w:rsidRPr="00CA0230" w:rsidRDefault="00006663" w:rsidP="00006663">
      <w:pPr>
        <w:tabs>
          <w:tab w:val="right" w:pos="8640"/>
        </w:tabs>
        <w:ind w:left="4320"/>
        <w:jc w:val="center"/>
      </w:pPr>
      <w:r w:rsidRPr="00CA0230">
        <w:t>Chair</w:t>
      </w:r>
    </w:p>
    <w:p w14:paraId="7D7111A1" w14:textId="77777777" w:rsidR="00006663" w:rsidRPr="00CA0230" w:rsidRDefault="00006663" w:rsidP="00006663"/>
    <w:p w14:paraId="75BE42E6" w14:textId="77777777" w:rsidR="00006663" w:rsidRPr="00CA0230" w:rsidRDefault="00006663" w:rsidP="00006663"/>
    <w:p w14:paraId="1F1963AC" w14:textId="77777777" w:rsidR="00006663" w:rsidRPr="00CA0230" w:rsidRDefault="00006663" w:rsidP="00006663">
      <w:pPr>
        <w:ind w:right="4320"/>
      </w:pPr>
      <w:r w:rsidRPr="00CA0230">
        <w:t>ATTEST:</w:t>
      </w:r>
    </w:p>
    <w:p w14:paraId="2C11898A" w14:textId="77777777" w:rsidR="00006663" w:rsidRPr="00CA0230" w:rsidRDefault="00006663" w:rsidP="00006663">
      <w:pPr>
        <w:ind w:right="4320"/>
      </w:pPr>
    </w:p>
    <w:p w14:paraId="37D6349F" w14:textId="77777777" w:rsidR="00006663" w:rsidRPr="00CA0230" w:rsidRDefault="00006663" w:rsidP="00006663">
      <w:pPr>
        <w:ind w:right="4320"/>
      </w:pPr>
    </w:p>
    <w:p w14:paraId="2FAD8829" w14:textId="77777777" w:rsidR="00006663" w:rsidRPr="00CA0230" w:rsidRDefault="00006663" w:rsidP="00006663">
      <w:pPr>
        <w:ind w:right="4320"/>
      </w:pPr>
    </w:p>
    <w:p w14:paraId="2F4D62EA" w14:textId="77777777" w:rsidR="00006663" w:rsidRPr="00CA0230" w:rsidRDefault="00006663" w:rsidP="00006663">
      <w:pPr>
        <w:tabs>
          <w:tab w:val="right" w:pos="4320"/>
        </w:tabs>
        <w:ind w:right="4320"/>
        <w:rPr>
          <w:u w:val="single"/>
        </w:rPr>
      </w:pPr>
      <w:r w:rsidRPr="00CA0230">
        <w:t>By:</w:t>
      </w:r>
      <w:r w:rsidRPr="00CA0230">
        <w:rPr>
          <w:u w:val="single"/>
        </w:rPr>
        <w:tab/>
      </w:r>
    </w:p>
    <w:p w14:paraId="46D87290" w14:textId="1B7CAA4A" w:rsidR="00006663" w:rsidRDefault="0031696A" w:rsidP="00006663">
      <w:pPr>
        <w:ind w:right="4320"/>
        <w:jc w:val="center"/>
      </w:pPr>
      <w:r>
        <w:t>Secretary/Clerk</w:t>
      </w:r>
    </w:p>
    <w:p w14:paraId="78AFEA0E" w14:textId="77777777" w:rsidR="003A1724" w:rsidRDefault="003A1724" w:rsidP="00006663"/>
    <w:bookmarkEnd w:id="6"/>
    <w:p w14:paraId="0FB322EF" w14:textId="77777777" w:rsidR="003A1724" w:rsidRDefault="003A1724" w:rsidP="00137C51">
      <w:pPr>
        <w:tabs>
          <w:tab w:val="left" w:pos="2880"/>
          <w:tab w:val="left" w:pos="3600"/>
        </w:tabs>
      </w:pPr>
      <w:r>
        <w:br w:type="page"/>
      </w:r>
      <w:bookmarkStart w:id="7" w:name="_Hlk86243208"/>
      <w:r>
        <w:lastRenderedPageBreak/>
        <w:t>STATE OF UTAH</w:t>
      </w:r>
      <w:r w:rsidR="00006663">
        <w:tab/>
      </w:r>
      <w:r>
        <w:t>)</w:t>
      </w:r>
    </w:p>
    <w:p w14:paraId="664FEA70" w14:textId="77777777" w:rsidR="003A1724" w:rsidRDefault="00006663" w:rsidP="00137C51">
      <w:pPr>
        <w:tabs>
          <w:tab w:val="left" w:pos="2880"/>
        </w:tabs>
      </w:pPr>
      <w:r>
        <w:tab/>
      </w:r>
      <w:r w:rsidR="003A1724">
        <w:t>: ss.</w:t>
      </w:r>
    </w:p>
    <w:p w14:paraId="22E1ACB2" w14:textId="7C2BB0D2" w:rsidR="003A1724" w:rsidRDefault="003A1724" w:rsidP="00137C51">
      <w:pPr>
        <w:tabs>
          <w:tab w:val="left" w:pos="2880"/>
        </w:tabs>
      </w:pPr>
      <w:r>
        <w:t xml:space="preserve">COUNTY OF </w:t>
      </w:r>
      <w:r w:rsidR="00786063">
        <w:t>SALT LAKE</w:t>
      </w:r>
      <w:r w:rsidR="00006663">
        <w:tab/>
      </w:r>
      <w:r>
        <w:t>)</w:t>
      </w:r>
    </w:p>
    <w:p w14:paraId="46AAF29E" w14:textId="77777777" w:rsidR="003A1724" w:rsidRDefault="003A1724"/>
    <w:p w14:paraId="272A7BF4" w14:textId="4B53C62C" w:rsidR="006C05AE" w:rsidRDefault="006C05AE" w:rsidP="006C05AE">
      <w:pPr>
        <w:pStyle w:val="00BodyText5"/>
      </w:pPr>
      <w:r>
        <w:t xml:space="preserve">I, </w:t>
      </w:r>
      <w:r w:rsidR="00F13AAA">
        <w:t>Rachel McIllece</w:t>
      </w:r>
      <w:r>
        <w:t xml:space="preserve">, the duly appointed and qualified </w:t>
      </w:r>
      <w:r w:rsidR="0031696A">
        <w:t>Secretary/Clerk</w:t>
      </w:r>
      <w:r>
        <w:t xml:space="preserve"> of </w:t>
      </w:r>
      <w:r w:rsidR="006453FE">
        <w:t xml:space="preserve">the </w:t>
      </w:r>
      <w:r w:rsidR="00337E8F">
        <w:t>Wood Ranch Public Infrastructure District</w:t>
      </w:r>
      <w:r>
        <w:t xml:space="preserve"> (the “District”), do hereby certify according to the records of the Board of Trustees of the District (the “Board”) in my official possession that the foregoing constitutes a true and correct excerpt of the minutes of the meeting of the Board held on </w:t>
      </w:r>
      <w:r w:rsidR="00DC062C">
        <w:t>May 22</w:t>
      </w:r>
      <w:r w:rsidR="00CE086D">
        <w:t>, 2024</w:t>
      </w:r>
      <w:r>
        <w:t>, including a resolution (the “Resolution”) adopted at said meeting as said minutes and Resolution are officially of record in my possession.</w:t>
      </w:r>
    </w:p>
    <w:p w14:paraId="23E21057" w14:textId="0E63D765" w:rsidR="003A1724" w:rsidRDefault="006C05AE" w:rsidP="006C05AE">
      <w:pPr>
        <w:pStyle w:val="00BodyText5"/>
      </w:pPr>
      <w:r>
        <w:t xml:space="preserve">IN WITNESS WHEREOF, I have hereunto subscribed my signature and impressed hereon the official seal of said District, this </w:t>
      </w:r>
      <w:r w:rsidR="00DC062C">
        <w:t>May 22</w:t>
      </w:r>
      <w:r w:rsidR="00CE086D">
        <w:t>, 2024</w:t>
      </w:r>
      <w:r>
        <w:t>.</w:t>
      </w:r>
    </w:p>
    <w:p w14:paraId="3299A522" w14:textId="77777777" w:rsidR="003A1724" w:rsidRDefault="003A1724" w:rsidP="00006663"/>
    <w:p w14:paraId="4B60E6C9" w14:textId="77777777" w:rsidR="006C05AE" w:rsidRDefault="006C05AE" w:rsidP="00006663">
      <w:r>
        <w:t>(SEAL)</w:t>
      </w:r>
    </w:p>
    <w:p w14:paraId="5F829A43" w14:textId="45BA6AD4" w:rsidR="00006663" w:rsidRPr="00A50D40" w:rsidRDefault="00337E8F" w:rsidP="00006663">
      <w:pPr>
        <w:tabs>
          <w:tab w:val="right" w:pos="8640"/>
        </w:tabs>
        <w:ind w:left="4320"/>
        <w:rPr>
          <w:lang w:val="fr-FR"/>
        </w:rPr>
      </w:pPr>
      <w:r>
        <w:rPr>
          <w:lang w:val="fr-FR"/>
        </w:rPr>
        <w:t>WOOD RANCH PUBLIC INFRASTRUCTURE DISTRICT</w:t>
      </w:r>
    </w:p>
    <w:p w14:paraId="3064F619" w14:textId="77777777" w:rsidR="00006663" w:rsidRPr="00A50D40" w:rsidRDefault="00006663" w:rsidP="00006663">
      <w:pPr>
        <w:tabs>
          <w:tab w:val="right" w:pos="8640"/>
        </w:tabs>
        <w:ind w:left="4320"/>
        <w:rPr>
          <w:lang w:val="fr-FR"/>
        </w:rPr>
      </w:pPr>
    </w:p>
    <w:p w14:paraId="2C41FD4B" w14:textId="77777777" w:rsidR="00006663" w:rsidRPr="00A50D40" w:rsidRDefault="00006663" w:rsidP="00006663">
      <w:pPr>
        <w:tabs>
          <w:tab w:val="right" w:pos="8640"/>
        </w:tabs>
        <w:ind w:left="4320"/>
        <w:rPr>
          <w:lang w:val="fr-FR"/>
        </w:rPr>
      </w:pPr>
    </w:p>
    <w:p w14:paraId="7A9EE269" w14:textId="77777777" w:rsidR="00006663" w:rsidRPr="00A50D40" w:rsidRDefault="00006663" w:rsidP="00006663">
      <w:pPr>
        <w:tabs>
          <w:tab w:val="right" w:pos="8640"/>
        </w:tabs>
        <w:ind w:left="4320"/>
        <w:rPr>
          <w:lang w:val="fr-FR"/>
        </w:rPr>
      </w:pPr>
    </w:p>
    <w:p w14:paraId="3C60D0E1" w14:textId="77777777" w:rsidR="00006663" w:rsidRDefault="00006663" w:rsidP="00006663">
      <w:pPr>
        <w:tabs>
          <w:tab w:val="right" w:pos="8640"/>
        </w:tabs>
        <w:ind w:left="4320"/>
      </w:pPr>
      <w:r>
        <w:t>By:</w:t>
      </w:r>
      <w:r>
        <w:rPr>
          <w:u w:val="single"/>
        </w:rPr>
        <w:tab/>
      </w:r>
    </w:p>
    <w:p w14:paraId="693A0F98" w14:textId="3AF13B5B" w:rsidR="00006663" w:rsidRDefault="0031696A" w:rsidP="00006663">
      <w:pPr>
        <w:tabs>
          <w:tab w:val="right" w:pos="8640"/>
        </w:tabs>
        <w:ind w:left="4320"/>
        <w:jc w:val="center"/>
      </w:pPr>
      <w:r>
        <w:t>Secretary/Clerk</w:t>
      </w:r>
    </w:p>
    <w:p w14:paraId="73751B79" w14:textId="77777777" w:rsidR="00006663" w:rsidRDefault="00006663" w:rsidP="00006663"/>
    <w:bookmarkEnd w:id="7"/>
    <w:p w14:paraId="6EABE851" w14:textId="77777777" w:rsidR="00006663" w:rsidRDefault="00006663" w:rsidP="00006663"/>
    <w:p w14:paraId="53FC52E7" w14:textId="77777777" w:rsidR="00006663" w:rsidRDefault="00006663" w:rsidP="00006663"/>
    <w:p w14:paraId="12053BEA" w14:textId="77777777" w:rsidR="003A1724" w:rsidRDefault="003A1724" w:rsidP="00006663">
      <w:pPr>
        <w:sectPr w:rsidR="003A1724" w:rsidSect="009039F7">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2160" w:header="720" w:footer="720" w:gutter="0"/>
          <w:pgNumType w:start="1"/>
          <w:cols w:space="720"/>
          <w:titlePg/>
          <w:docGrid w:linePitch="360"/>
        </w:sectPr>
      </w:pPr>
    </w:p>
    <w:p w14:paraId="6DD84B3C" w14:textId="77777777" w:rsidR="003A1724" w:rsidRPr="00050D4B" w:rsidRDefault="003A1724" w:rsidP="00006663">
      <w:pPr>
        <w:pStyle w:val="00Center"/>
        <w:rPr>
          <w:u w:val="single"/>
        </w:rPr>
      </w:pPr>
      <w:r w:rsidRPr="00050D4B">
        <w:rPr>
          <w:u w:val="single"/>
        </w:rPr>
        <w:lastRenderedPageBreak/>
        <w:t>EXHIBIT A</w:t>
      </w:r>
    </w:p>
    <w:p w14:paraId="1DCB24BA" w14:textId="77777777" w:rsidR="003A1724" w:rsidRDefault="003A1724" w:rsidP="00006663">
      <w:pPr>
        <w:pStyle w:val="00Center"/>
      </w:pPr>
      <w:bookmarkStart w:id="8" w:name="_Hlk86243263"/>
      <w:r>
        <w:t>CERTIFICATE OF COMPLIANCE</w:t>
      </w:r>
      <w:r w:rsidR="00E00BC4">
        <w:t xml:space="preserve"> </w:t>
      </w:r>
      <w:r>
        <w:t>WITH OPEN MEETING LAW</w:t>
      </w:r>
    </w:p>
    <w:p w14:paraId="154CA4A7" w14:textId="7FD69E84" w:rsidR="006C05AE" w:rsidRDefault="006C05AE" w:rsidP="006C05AE">
      <w:pPr>
        <w:pStyle w:val="00BodyText5"/>
      </w:pPr>
      <w:r>
        <w:t xml:space="preserve">I, </w:t>
      </w:r>
      <w:r w:rsidR="00F13AAA">
        <w:t>Rachel McIllece</w:t>
      </w:r>
      <w:r>
        <w:t xml:space="preserve">, the undersigned </w:t>
      </w:r>
      <w:r w:rsidR="0031696A">
        <w:t>Secretary/Clerk</w:t>
      </w:r>
      <w:r>
        <w:t xml:space="preserve"> of </w:t>
      </w:r>
      <w:r w:rsidR="006453FE">
        <w:t xml:space="preserve">the </w:t>
      </w:r>
      <w:r w:rsidR="00337E8F">
        <w:t>Wood Ranch Public Infrastructure District</w:t>
      </w:r>
      <w:r>
        <w:t xml:space="preserve">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w:t>
      </w:r>
      <w:r w:rsidR="00DC062C">
        <w:t>May 22</w:t>
      </w:r>
      <w:r w:rsidR="00CE086D">
        <w:t>, 2024</w:t>
      </w:r>
      <w:r>
        <w:t>, public meeting held by the Board of Trustees of the District (the “Board”) as follows:</w:t>
      </w:r>
    </w:p>
    <w:p w14:paraId="38554D2C" w14:textId="6D080E77" w:rsidR="006C05AE" w:rsidRDefault="006C05AE" w:rsidP="006C05AE">
      <w:pPr>
        <w:pStyle w:val="00BodyText5"/>
      </w:pPr>
      <w:r>
        <w:t>(a)</w:t>
      </w:r>
      <w:r>
        <w:tab/>
        <w:t xml:space="preserve">By causing a Notice, in the form attached hereto as </w:t>
      </w:r>
      <w:r w:rsidRPr="009F7E7A">
        <w:rPr>
          <w:u w:val="single"/>
        </w:rPr>
        <w:t>Schedule 1</w:t>
      </w:r>
      <w:r>
        <w:t>, to be posted on the Utah Public Notice Website (http://pmn.utah.gov) at least twenty-four (24) hours prior to the convening of the meeting; and</w:t>
      </w:r>
    </w:p>
    <w:p w14:paraId="3B7E54CC" w14:textId="34F318B8" w:rsidR="006C05AE" w:rsidRDefault="006C05AE" w:rsidP="006C05AE">
      <w:pPr>
        <w:pStyle w:val="00BodyText5"/>
      </w:pPr>
      <w:r>
        <w:t>(b)</w:t>
      </w:r>
      <w:r>
        <w:tab/>
      </w:r>
      <w:r w:rsidR="000B17A4" w:rsidRPr="0089430A">
        <w:t xml:space="preserve">By causing a Notice, in the form attached hereto as </w:t>
      </w:r>
      <w:r w:rsidR="000B17A4" w:rsidRPr="0089430A">
        <w:rPr>
          <w:u w:val="single"/>
        </w:rPr>
        <w:t>Schedule 1</w:t>
      </w:r>
      <w:r w:rsidR="000B17A4" w:rsidRPr="0089430A">
        <w:t xml:space="preserve">, to be posted at the </w:t>
      </w:r>
      <w:r w:rsidR="000B17A4">
        <w:t>District</w:t>
      </w:r>
      <w:r w:rsidR="000B17A4" w:rsidRPr="0089430A">
        <w:t>’s principal offices at least twenty-four (24) hours prior to the convening of the meeting, said Notice having continuously remained so posted and available for public inspection until the completion of the meeting</w:t>
      </w:r>
      <w:r>
        <w:t>.</w:t>
      </w:r>
    </w:p>
    <w:p w14:paraId="7887D858" w14:textId="77777777" w:rsidR="006C05AE" w:rsidRDefault="006C05AE" w:rsidP="006C05AE">
      <w:pPr>
        <w:pStyle w:val="00BodyText5"/>
      </w:pPr>
      <w:r>
        <w:t>The Board of the District does not schedule regular meetings and meets on an “as needed” basis.</w:t>
      </w:r>
    </w:p>
    <w:p w14:paraId="0E8397B1" w14:textId="06B41337" w:rsidR="003A1724" w:rsidRDefault="003A1724" w:rsidP="006C05AE">
      <w:pPr>
        <w:pStyle w:val="00BodyText5"/>
      </w:pPr>
      <w:r>
        <w:t xml:space="preserve">IN WITNESS WHEREOF, I have hereunto subscribed my official signature this </w:t>
      </w:r>
      <w:r w:rsidR="00DC062C">
        <w:t>May 22</w:t>
      </w:r>
      <w:r w:rsidR="00CE086D">
        <w:t>, 2024</w:t>
      </w:r>
      <w:r>
        <w:t>.</w:t>
      </w:r>
    </w:p>
    <w:p w14:paraId="695F0E2E" w14:textId="77777777" w:rsidR="003A1724" w:rsidRDefault="003A1724" w:rsidP="00050D4B"/>
    <w:p w14:paraId="7EAFF358" w14:textId="77777777" w:rsidR="006C05AE" w:rsidRDefault="006C05AE" w:rsidP="00050D4B">
      <w:r>
        <w:t>(SEAL)</w:t>
      </w:r>
    </w:p>
    <w:p w14:paraId="3F1761BE" w14:textId="294D8ED4" w:rsidR="00050D4B" w:rsidRPr="00A50D40" w:rsidRDefault="00337E8F" w:rsidP="00050D4B">
      <w:pPr>
        <w:tabs>
          <w:tab w:val="right" w:pos="8640"/>
        </w:tabs>
        <w:ind w:left="4320"/>
        <w:rPr>
          <w:lang w:val="fr-FR"/>
        </w:rPr>
      </w:pPr>
      <w:r>
        <w:rPr>
          <w:lang w:val="fr-FR"/>
        </w:rPr>
        <w:t>WOOD RANCH PUBLIC INFRASTRUCTURE DISTRICT</w:t>
      </w:r>
    </w:p>
    <w:p w14:paraId="7F0D89B7" w14:textId="77777777" w:rsidR="00050D4B" w:rsidRPr="00A50D40" w:rsidRDefault="00050D4B" w:rsidP="00050D4B">
      <w:pPr>
        <w:tabs>
          <w:tab w:val="right" w:pos="8640"/>
        </w:tabs>
        <w:ind w:left="4320"/>
        <w:rPr>
          <w:lang w:val="fr-FR"/>
        </w:rPr>
      </w:pPr>
    </w:p>
    <w:p w14:paraId="45692D90" w14:textId="77777777" w:rsidR="00050D4B" w:rsidRPr="00A50D40" w:rsidRDefault="00050D4B" w:rsidP="00050D4B">
      <w:pPr>
        <w:tabs>
          <w:tab w:val="right" w:pos="8640"/>
        </w:tabs>
        <w:ind w:left="4320"/>
        <w:rPr>
          <w:lang w:val="fr-FR"/>
        </w:rPr>
      </w:pPr>
    </w:p>
    <w:p w14:paraId="6F05BF5B" w14:textId="77777777" w:rsidR="00050D4B" w:rsidRPr="00A50D40" w:rsidRDefault="00050D4B" w:rsidP="00050D4B">
      <w:pPr>
        <w:tabs>
          <w:tab w:val="right" w:pos="8640"/>
        </w:tabs>
        <w:ind w:left="4320"/>
        <w:rPr>
          <w:lang w:val="fr-FR"/>
        </w:rPr>
      </w:pPr>
    </w:p>
    <w:p w14:paraId="4A8B024A" w14:textId="77777777" w:rsidR="00050D4B" w:rsidRDefault="00050D4B" w:rsidP="00050D4B">
      <w:pPr>
        <w:tabs>
          <w:tab w:val="right" w:pos="8640"/>
        </w:tabs>
        <w:ind w:left="4320"/>
      </w:pPr>
      <w:r>
        <w:t>By:</w:t>
      </w:r>
      <w:r>
        <w:rPr>
          <w:u w:val="single"/>
        </w:rPr>
        <w:tab/>
      </w:r>
    </w:p>
    <w:p w14:paraId="51E3B104" w14:textId="3E22E438" w:rsidR="00050D4B" w:rsidRDefault="0031696A" w:rsidP="00050D4B">
      <w:pPr>
        <w:tabs>
          <w:tab w:val="right" w:pos="8640"/>
        </w:tabs>
        <w:ind w:left="4320"/>
        <w:jc w:val="center"/>
      </w:pPr>
      <w:r>
        <w:t>Secretary/Clerk</w:t>
      </w:r>
    </w:p>
    <w:p w14:paraId="270AC204" w14:textId="77777777" w:rsidR="003A1724" w:rsidRDefault="003A1724" w:rsidP="00050D4B"/>
    <w:bookmarkEnd w:id="8"/>
    <w:p w14:paraId="62C1EBF1" w14:textId="77777777" w:rsidR="003A1724" w:rsidRDefault="003A1724">
      <w:pPr>
        <w:jc w:val="center"/>
      </w:pPr>
      <w:r>
        <w:rPr>
          <w:u w:val="single"/>
        </w:rPr>
        <w:br w:type="page"/>
      </w:r>
      <w:r>
        <w:rPr>
          <w:u w:val="single"/>
        </w:rPr>
        <w:lastRenderedPageBreak/>
        <w:t>SCHEDULE 1</w:t>
      </w:r>
    </w:p>
    <w:p w14:paraId="44856A3F" w14:textId="77777777" w:rsidR="003A1724" w:rsidRDefault="003A1724">
      <w:pPr>
        <w:jc w:val="center"/>
      </w:pPr>
    </w:p>
    <w:p w14:paraId="4D49C9BA" w14:textId="77777777" w:rsidR="003A1724" w:rsidRDefault="003A1724">
      <w:pPr>
        <w:jc w:val="center"/>
      </w:pPr>
      <w:r>
        <w:t>NOTICE OF MEETING AND AGENDA</w:t>
      </w:r>
    </w:p>
    <w:p w14:paraId="22CCD26B" w14:textId="77777777" w:rsidR="003A1724" w:rsidRDefault="003A1724" w:rsidP="00050D4B">
      <w:pPr>
        <w:jc w:val="center"/>
      </w:pPr>
      <w:bookmarkStart w:id="9" w:name="_Hlk86243291"/>
    </w:p>
    <w:p w14:paraId="26B1114A" w14:textId="77777777" w:rsidR="00050D4B" w:rsidRDefault="00050D4B" w:rsidP="00050D4B">
      <w:pPr>
        <w:jc w:val="center"/>
      </w:pPr>
      <w:r>
        <w:t>(</w:t>
      </w:r>
      <w:r w:rsidRPr="00050D4B">
        <w:rPr>
          <w:i/>
        </w:rPr>
        <w:t>To be attached</w:t>
      </w:r>
      <w:r>
        <w:t>)</w:t>
      </w:r>
    </w:p>
    <w:p w14:paraId="71F1031F" w14:textId="77777777" w:rsidR="00050D4B" w:rsidRDefault="00050D4B" w:rsidP="00050D4B"/>
    <w:p w14:paraId="4611A1CA" w14:textId="77777777" w:rsidR="00050D4B" w:rsidRPr="00050D4B" w:rsidRDefault="00050D4B" w:rsidP="00050D4B"/>
    <w:bookmarkEnd w:id="9"/>
    <w:p w14:paraId="2D78A105" w14:textId="77777777" w:rsidR="003A1724" w:rsidRDefault="003A1724">
      <w:pPr>
        <w:sectPr w:rsidR="003A1724" w:rsidSect="009039F7">
          <w:footerReference w:type="default" r:id="rId20"/>
          <w:footerReference w:type="first" r:id="rId21"/>
          <w:pgSz w:w="12240" w:h="15840" w:code="1"/>
          <w:pgMar w:top="1440" w:right="1440" w:bottom="1440" w:left="2160" w:header="720" w:footer="720" w:gutter="0"/>
          <w:pgNumType w:start="1"/>
          <w:cols w:space="720"/>
          <w:titlePg/>
          <w:docGrid w:linePitch="360"/>
        </w:sectPr>
      </w:pPr>
    </w:p>
    <w:p w14:paraId="07C6001B" w14:textId="77777777" w:rsidR="003A1724" w:rsidRDefault="003A1724">
      <w:pPr>
        <w:jc w:val="center"/>
      </w:pPr>
      <w:r>
        <w:rPr>
          <w:u w:val="single"/>
        </w:rPr>
        <w:lastRenderedPageBreak/>
        <w:t>EXHIBIT B</w:t>
      </w:r>
    </w:p>
    <w:p w14:paraId="51FEC3A1" w14:textId="77777777" w:rsidR="003A1724" w:rsidRDefault="003A1724">
      <w:pPr>
        <w:jc w:val="center"/>
      </w:pPr>
    </w:p>
    <w:p w14:paraId="35A3DDB1" w14:textId="77777777" w:rsidR="00050D4B" w:rsidRDefault="00755CAB" w:rsidP="00050D4B">
      <w:pPr>
        <w:pStyle w:val="00Center"/>
      </w:pPr>
      <w:r>
        <w:t xml:space="preserve">FORM OF </w:t>
      </w:r>
      <w:r w:rsidR="002A7B99">
        <w:t>INDENTURE OF TRUST AND PLEDGE</w:t>
      </w:r>
    </w:p>
    <w:p w14:paraId="7655A3B2" w14:textId="77777777" w:rsidR="00050D4B" w:rsidRPr="00653D3F" w:rsidRDefault="00050D4B" w:rsidP="00A32A49"/>
    <w:sectPr w:rsidR="00050D4B" w:rsidRPr="00653D3F" w:rsidSect="009039F7">
      <w:footerReference w:type="first" r:id="rId22"/>
      <w:pgSz w:w="12240" w:h="15840"/>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466E6" w14:textId="77777777" w:rsidR="003A1724" w:rsidRDefault="003A1724">
      <w:r>
        <w:separator/>
      </w:r>
    </w:p>
  </w:endnote>
  <w:endnote w:type="continuationSeparator" w:id="0">
    <w:p w14:paraId="767F404D" w14:textId="77777777" w:rsidR="003A1724" w:rsidRDefault="003A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2782F" w14:textId="77777777" w:rsidR="00543139" w:rsidRDefault="005431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A6B10" w14:textId="24C91064" w:rsidR="00152E03" w:rsidRDefault="00152E03"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C372A">
      <w:rPr>
        <w:rFonts w:ascii="Arial" w:hAnsi="Arial" w:cs="Arial"/>
        <w:sz w:val="16"/>
      </w:rPr>
      <w:t>4884-9123-8298,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C304" w14:textId="77777777" w:rsidR="00543139" w:rsidRDefault="005431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643CC" w14:textId="77777777" w:rsidR="00FB3ECC" w:rsidRDefault="00FB3E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8748" w14:textId="3D9537EB"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C372A">
      <w:rPr>
        <w:rFonts w:ascii="Arial" w:hAnsi="Arial" w:cs="Arial"/>
        <w:sz w:val="16"/>
      </w:rPr>
      <w:t>4884-9123-8298, v. 2</w:t>
    </w:r>
    <w:r>
      <w:rPr>
        <w:rFonts w:ascii="Arial" w:hAnsi="Arial" w:cs="Arial"/>
        <w:sz w:val="16"/>
      </w:rPr>
      <w:fldChar w:fldCharType="end"/>
    </w:r>
    <w:r w:rsidR="003A1724">
      <w:rPr>
        <w:rStyle w:val="DocID"/>
      </w:rPr>
      <w:tab/>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11</w:t>
    </w:r>
    <w:r w:rsidR="003A1724">
      <w:rPr>
        <w:rStyle w:val="PageNumber"/>
      </w:rPr>
      <w:fldChar w:fldCharType="end"/>
    </w:r>
    <w:r w:rsidR="003A1724">
      <w:rPr>
        <w:rStyle w:val="PageNumber"/>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4DE82" w14:textId="77777777" w:rsidR="00FB3ECC" w:rsidRDefault="00FB3E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3A4A4" w14:textId="442DFE6B"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C372A">
      <w:rPr>
        <w:rFonts w:ascii="Arial" w:hAnsi="Arial" w:cs="Arial"/>
        <w:sz w:val="16"/>
      </w:rPr>
      <w:t>4884-9123-8298, v. 2</w:t>
    </w:r>
    <w:r>
      <w:rPr>
        <w:rFonts w:ascii="Arial" w:hAnsi="Arial" w:cs="Arial"/>
        <w:sz w:val="16"/>
      </w:rPr>
      <w:fldChar w:fldCharType="end"/>
    </w:r>
    <w:r w:rsidR="003A1724">
      <w:rPr>
        <w:rStyle w:val="DocID"/>
      </w:rPr>
      <w:tab/>
    </w:r>
    <w:r w:rsidR="003A1724">
      <w:rPr>
        <w:rStyle w:val="PageNumber"/>
      </w:rPr>
      <w:t>A-</w:t>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3</w:t>
    </w:r>
    <w:r w:rsidR="003A1724">
      <w:rPr>
        <w:rStyle w:val="PageNumber"/>
      </w:rPr>
      <w:fldChar w:fldCharType="end"/>
    </w:r>
    <w:r w:rsidR="003A1724">
      <w:rPr>
        <w:rStyle w:val="PageNumber"/>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C5B3" w14:textId="77777777" w:rsidR="003A1724" w:rsidRDefault="003A1724">
    <w:pPr>
      <w:tabs>
        <w:tab w:val="center" w:pos="4320"/>
      </w:tabs>
      <w:rPr>
        <w:rStyle w:val="DocID"/>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sidR="00854113">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132D8" w14:textId="77777777" w:rsidR="00214270" w:rsidRPr="009039F7" w:rsidRDefault="00214270">
    <w:pPr>
      <w:pStyle w:val="Footer"/>
      <w:tabs>
        <w:tab w:val="clear" w:pos="4680"/>
        <w:tab w:val="clear" w:pos="9360"/>
        <w:tab w:val="center" w:pos="4320"/>
        <w:tab w:val="right" w:pos="8640"/>
      </w:tabs>
    </w:pPr>
    <w:r>
      <w:rPr>
        <w:rStyle w:val="DOCID0"/>
      </w:rPr>
      <w:tab/>
    </w:r>
    <w:r w:rsidR="006C05AE">
      <w:rPr>
        <w:rStyle w:val="PageNumber"/>
      </w:rPr>
      <w:t>B</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5D029" w14:textId="77777777" w:rsidR="003A1724" w:rsidRDefault="003A1724">
      <w:r>
        <w:separator/>
      </w:r>
    </w:p>
  </w:footnote>
  <w:footnote w:type="continuationSeparator" w:id="0">
    <w:p w14:paraId="07EA92F0" w14:textId="77777777" w:rsidR="003A1724" w:rsidRDefault="003A1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0E07" w14:textId="77777777" w:rsidR="00543139" w:rsidRDefault="005431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81493" w14:textId="77777777" w:rsidR="00152E03" w:rsidRDefault="00152E03" w:rsidP="00DC720F">
    <w:pPr>
      <w:pStyle w:val="Header"/>
      <w:jc w:val="right"/>
    </w:pPr>
  </w:p>
  <w:p w14:paraId="457A10F0" w14:textId="77777777" w:rsidR="00152E03" w:rsidRPr="00C32C1B" w:rsidRDefault="00152E03"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41D9" w14:textId="77777777" w:rsidR="0045020F" w:rsidRDefault="0045020F" w:rsidP="00E37A1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A8C72" w14:textId="77777777" w:rsidR="00FB3ECC" w:rsidRDefault="00FB3E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A03F" w14:textId="77777777" w:rsidR="00FB3ECC" w:rsidRDefault="00FB3E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4E72D" w14:textId="77777777" w:rsidR="00FB3ECC" w:rsidRDefault="00FB3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3B66479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8"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418027">
    <w:abstractNumId w:val="14"/>
  </w:num>
  <w:num w:numId="2" w16cid:durableId="2071885427">
    <w:abstractNumId w:val="15"/>
  </w:num>
  <w:num w:numId="3" w16cid:durableId="787046066">
    <w:abstractNumId w:val="16"/>
  </w:num>
  <w:num w:numId="4" w16cid:durableId="523441975">
    <w:abstractNumId w:val="12"/>
  </w:num>
  <w:num w:numId="5" w16cid:durableId="667750296">
    <w:abstractNumId w:val="14"/>
  </w:num>
  <w:num w:numId="6" w16cid:durableId="2112124761">
    <w:abstractNumId w:val="15"/>
  </w:num>
  <w:num w:numId="7" w16cid:durableId="1465931590">
    <w:abstractNumId w:val="9"/>
  </w:num>
  <w:num w:numId="8" w16cid:durableId="1949309039">
    <w:abstractNumId w:val="7"/>
  </w:num>
  <w:num w:numId="9" w16cid:durableId="828714558">
    <w:abstractNumId w:val="6"/>
  </w:num>
  <w:num w:numId="10" w16cid:durableId="1913853535">
    <w:abstractNumId w:val="5"/>
  </w:num>
  <w:num w:numId="11" w16cid:durableId="711076677">
    <w:abstractNumId w:val="4"/>
  </w:num>
  <w:num w:numId="12" w16cid:durableId="344866855">
    <w:abstractNumId w:val="8"/>
  </w:num>
  <w:num w:numId="13" w16cid:durableId="127476928">
    <w:abstractNumId w:val="3"/>
  </w:num>
  <w:num w:numId="14" w16cid:durableId="2118714256">
    <w:abstractNumId w:val="2"/>
  </w:num>
  <w:num w:numId="15" w16cid:durableId="1550608951">
    <w:abstractNumId w:val="1"/>
  </w:num>
  <w:num w:numId="16" w16cid:durableId="1482694108">
    <w:abstractNumId w:val="0"/>
  </w:num>
  <w:num w:numId="17" w16cid:durableId="2099792622">
    <w:abstractNumId w:val="13"/>
  </w:num>
  <w:num w:numId="18" w16cid:durableId="1417483280">
    <w:abstractNumId w:val="11"/>
  </w:num>
  <w:num w:numId="19" w16cid:durableId="597058038">
    <w:abstractNumId w:val="17"/>
  </w:num>
  <w:num w:numId="20" w16cid:durableId="888343917">
    <w:abstractNumId w:val="13"/>
  </w:num>
  <w:num w:numId="21" w16cid:durableId="1763064256">
    <w:abstractNumId w:val="13"/>
  </w:num>
  <w:num w:numId="22" w16cid:durableId="859507643">
    <w:abstractNumId w:val="13"/>
  </w:num>
  <w:num w:numId="23" w16cid:durableId="1344093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1832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84-9123-8298, v. 2"/>
    <w:docVar w:name="ndGeneratedStampLocation" w:val="ExceptFirst"/>
    <w:docVar w:name="Option0True" w:val="False"/>
    <w:docVar w:name="Option1True" w:val="True"/>
    <w:docVar w:name="Option2True" w:val="False"/>
    <w:docVar w:name="Option3True" w:val="True"/>
  </w:docVars>
  <w:rsids>
    <w:rsidRoot w:val="003A1724"/>
    <w:rsid w:val="00006663"/>
    <w:rsid w:val="00014517"/>
    <w:rsid w:val="00021537"/>
    <w:rsid w:val="00042014"/>
    <w:rsid w:val="00042823"/>
    <w:rsid w:val="00045211"/>
    <w:rsid w:val="00045E8A"/>
    <w:rsid w:val="00050D4B"/>
    <w:rsid w:val="00064BB6"/>
    <w:rsid w:val="0007704D"/>
    <w:rsid w:val="00085213"/>
    <w:rsid w:val="000A4A58"/>
    <w:rsid w:val="000A554C"/>
    <w:rsid w:val="000A563F"/>
    <w:rsid w:val="000B17A4"/>
    <w:rsid w:val="000C150F"/>
    <w:rsid w:val="000D0074"/>
    <w:rsid w:val="000E09C4"/>
    <w:rsid w:val="000F76A5"/>
    <w:rsid w:val="000F7CA2"/>
    <w:rsid w:val="00100612"/>
    <w:rsid w:val="00107FF9"/>
    <w:rsid w:val="00112E7B"/>
    <w:rsid w:val="00117E68"/>
    <w:rsid w:val="0012298C"/>
    <w:rsid w:val="001332A0"/>
    <w:rsid w:val="001349F3"/>
    <w:rsid w:val="00135123"/>
    <w:rsid w:val="00137C51"/>
    <w:rsid w:val="00140122"/>
    <w:rsid w:val="00152E03"/>
    <w:rsid w:val="00170588"/>
    <w:rsid w:val="00171575"/>
    <w:rsid w:val="001747ED"/>
    <w:rsid w:val="0018569D"/>
    <w:rsid w:val="001C372A"/>
    <w:rsid w:val="001C4328"/>
    <w:rsid w:val="001E174D"/>
    <w:rsid w:val="001E5301"/>
    <w:rsid w:val="00214270"/>
    <w:rsid w:val="0021491A"/>
    <w:rsid w:val="00235C0F"/>
    <w:rsid w:val="00237332"/>
    <w:rsid w:val="00241078"/>
    <w:rsid w:val="00242FC3"/>
    <w:rsid w:val="00246FD7"/>
    <w:rsid w:val="00267ED9"/>
    <w:rsid w:val="002714B9"/>
    <w:rsid w:val="0027414D"/>
    <w:rsid w:val="00275FA8"/>
    <w:rsid w:val="00287333"/>
    <w:rsid w:val="002A7B99"/>
    <w:rsid w:val="002B2FF8"/>
    <w:rsid w:val="002B6A0D"/>
    <w:rsid w:val="002B6ACA"/>
    <w:rsid w:val="002D2FAE"/>
    <w:rsid w:val="002D423B"/>
    <w:rsid w:val="002E4C84"/>
    <w:rsid w:val="0031696A"/>
    <w:rsid w:val="00327FC8"/>
    <w:rsid w:val="00337E8F"/>
    <w:rsid w:val="003524E2"/>
    <w:rsid w:val="00354BB2"/>
    <w:rsid w:val="00366D7A"/>
    <w:rsid w:val="00372EC0"/>
    <w:rsid w:val="003749A5"/>
    <w:rsid w:val="00376D04"/>
    <w:rsid w:val="0039285E"/>
    <w:rsid w:val="003A1724"/>
    <w:rsid w:val="003A2B0A"/>
    <w:rsid w:val="003B6441"/>
    <w:rsid w:val="003E44DE"/>
    <w:rsid w:val="004036A9"/>
    <w:rsid w:val="00416C48"/>
    <w:rsid w:val="00423979"/>
    <w:rsid w:val="00431D58"/>
    <w:rsid w:val="004322E2"/>
    <w:rsid w:val="00436892"/>
    <w:rsid w:val="0045020F"/>
    <w:rsid w:val="00461938"/>
    <w:rsid w:val="00463E81"/>
    <w:rsid w:val="004703C3"/>
    <w:rsid w:val="004721BF"/>
    <w:rsid w:val="00474C10"/>
    <w:rsid w:val="004914DC"/>
    <w:rsid w:val="004B09A6"/>
    <w:rsid w:val="004D429E"/>
    <w:rsid w:val="004D7EEE"/>
    <w:rsid w:val="004F79E4"/>
    <w:rsid w:val="00506101"/>
    <w:rsid w:val="0051637F"/>
    <w:rsid w:val="00523123"/>
    <w:rsid w:val="00535C3A"/>
    <w:rsid w:val="0053683D"/>
    <w:rsid w:val="00543139"/>
    <w:rsid w:val="005464A7"/>
    <w:rsid w:val="00553018"/>
    <w:rsid w:val="00555EDA"/>
    <w:rsid w:val="00556916"/>
    <w:rsid w:val="005570F6"/>
    <w:rsid w:val="0056122C"/>
    <w:rsid w:val="00562254"/>
    <w:rsid w:val="00582BEE"/>
    <w:rsid w:val="005A77BD"/>
    <w:rsid w:val="005C2C36"/>
    <w:rsid w:val="005D287C"/>
    <w:rsid w:val="005D56EF"/>
    <w:rsid w:val="006007FF"/>
    <w:rsid w:val="006010FC"/>
    <w:rsid w:val="00607920"/>
    <w:rsid w:val="0061049E"/>
    <w:rsid w:val="006116B9"/>
    <w:rsid w:val="006151A6"/>
    <w:rsid w:val="006155C9"/>
    <w:rsid w:val="006256EB"/>
    <w:rsid w:val="00630D50"/>
    <w:rsid w:val="006339AE"/>
    <w:rsid w:val="00636396"/>
    <w:rsid w:val="00640144"/>
    <w:rsid w:val="006453FE"/>
    <w:rsid w:val="006459EC"/>
    <w:rsid w:val="006523F2"/>
    <w:rsid w:val="00653D3F"/>
    <w:rsid w:val="006551F7"/>
    <w:rsid w:val="00656521"/>
    <w:rsid w:val="0066084C"/>
    <w:rsid w:val="006629EC"/>
    <w:rsid w:val="006767D4"/>
    <w:rsid w:val="006960F8"/>
    <w:rsid w:val="006A1986"/>
    <w:rsid w:val="006C05AE"/>
    <w:rsid w:val="006C348E"/>
    <w:rsid w:val="006C54D3"/>
    <w:rsid w:val="006C5D93"/>
    <w:rsid w:val="006C759A"/>
    <w:rsid w:val="0070456E"/>
    <w:rsid w:val="00710F04"/>
    <w:rsid w:val="007265C5"/>
    <w:rsid w:val="00745BDC"/>
    <w:rsid w:val="00755CAB"/>
    <w:rsid w:val="007619BF"/>
    <w:rsid w:val="007726E6"/>
    <w:rsid w:val="00786063"/>
    <w:rsid w:val="007A22ED"/>
    <w:rsid w:val="007A5779"/>
    <w:rsid w:val="007C5543"/>
    <w:rsid w:val="007D5BCB"/>
    <w:rsid w:val="007F1050"/>
    <w:rsid w:val="007F4E76"/>
    <w:rsid w:val="007F7CB6"/>
    <w:rsid w:val="0080021C"/>
    <w:rsid w:val="00811227"/>
    <w:rsid w:val="0081508A"/>
    <w:rsid w:val="008423BD"/>
    <w:rsid w:val="00846EE1"/>
    <w:rsid w:val="00854113"/>
    <w:rsid w:val="00871B86"/>
    <w:rsid w:val="00873357"/>
    <w:rsid w:val="00875BFC"/>
    <w:rsid w:val="0088074E"/>
    <w:rsid w:val="00897819"/>
    <w:rsid w:val="008A093F"/>
    <w:rsid w:val="008A14C3"/>
    <w:rsid w:val="008A3C78"/>
    <w:rsid w:val="008C11DF"/>
    <w:rsid w:val="008D7D7A"/>
    <w:rsid w:val="009039F7"/>
    <w:rsid w:val="00932708"/>
    <w:rsid w:val="00932E87"/>
    <w:rsid w:val="009403CD"/>
    <w:rsid w:val="00943C0A"/>
    <w:rsid w:val="00944C5D"/>
    <w:rsid w:val="00954144"/>
    <w:rsid w:val="00954950"/>
    <w:rsid w:val="00956216"/>
    <w:rsid w:val="0096191F"/>
    <w:rsid w:val="00964D3B"/>
    <w:rsid w:val="009D262B"/>
    <w:rsid w:val="009F0F08"/>
    <w:rsid w:val="009F7E7A"/>
    <w:rsid w:val="00A06E1F"/>
    <w:rsid w:val="00A12991"/>
    <w:rsid w:val="00A144F6"/>
    <w:rsid w:val="00A32A49"/>
    <w:rsid w:val="00A45134"/>
    <w:rsid w:val="00A464CF"/>
    <w:rsid w:val="00A50D40"/>
    <w:rsid w:val="00A64C7F"/>
    <w:rsid w:val="00A7748D"/>
    <w:rsid w:val="00A937B5"/>
    <w:rsid w:val="00A96972"/>
    <w:rsid w:val="00AD134C"/>
    <w:rsid w:val="00AD53B8"/>
    <w:rsid w:val="00AD7885"/>
    <w:rsid w:val="00AF3B43"/>
    <w:rsid w:val="00B055CD"/>
    <w:rsid w:val="00B11884"/>
    <w:rsid w:val="00B12EB5"/>
    <w:rsid w:val="00B17620"/>
    <w:rsid w:val="00B22221"/>
    <w:rsid w:val="00B3070E"/>
    <w:rsid w:val="00B33248"/>
    <w:rsid w:val="00B36305"/>
    <w:rsid w:val="00B40F6D"/>
    <w:rsid w:val="00B5709F"/>
    <w:rsid w:val="00B61490"/>
    <w:rsid w:val="00B6451D"/>
    <w:rsid w:val="00B8491D"/>
    <w:rsid w:val="00B86455"/>
    <w:rsid w:val="00BA0D7C"/>
    <w:rsid w:val="00BA29EA"/>
    <w:rsid w:val="00BA6809"/>
    <w:rsid w:val="00BB109B"/>
    <w:rsid w:val="00BB38CC"/>
    <w:rsid w:val="00BB400D"/>
    <w:rsid w:val="00BB69CF"/>
    <w:rsid w:val="00BB6DA9"/>
    <w:rsid w:val="00BC71B9"/>
    <w:rsid w:val="00C03A91"/>
    <w:rsid w:val="00C0418B"/>
    <w:rsid w:val="00C34F96"/>
    <w:rsid w:val="00C43B53"/>
    <w:rsid w:val="00C54A94"/>
    <w:rsid w:val="00C62F6F"/>
    <w:rsid w:val="00C656F5"/>
    <w:rsid w:val="00C74ED9"/>
    <w:rsid w:val="00C81789"/>
    <w:rsid w:val="00C824B2"/>
    <w:rsid w:val="00C83804"/>
    <w:rsid w:val="00C847B1"/>
    <w:rsid w:val="00CA0230"/>
    <w:rsid w:val="00CA1BE6"/>
    <w:rsid w:val="00CA458C"/>
    <w:rsid w:val="00CB204C"/>
    <w:rsid w:val="00CB4221"/>
    <w:rsid w:val="00CE086D"/>
    <w:rsid w:val="00CE35FF"/>
    <w:rsid w:val="00CE59BC"/>
    <w:rsid w:val="00D06E90"/>
    <w:rsid w:val="00D071C0"/>
    <w:rsid w:val="00D42AAB"/>
    <w:rsid w:val="00D973FD"/>
    <w:rsid w:val="00DA61D8"/>
    <w:rsid w:val="00DB5D63"/>
    <w:rsid w:val="00DC062C"/>
    <w:rsid w:val="00DC2D9F"/>
    <w:rsid w:val="00DD138F"/>
    <w:rsid w:val="00DE3E51"/>
    <w:rsid w:val="00DE57C1"/>
    <w:rsid w:val="00DE5861"/>
    <w:rsid w:val="00DF3589"/>
    <w:rsid w:val="00E00AEF"/>
    <w:rsid w:val="00E00BC4"/>
    <w:rsid w:val="00E0111B"/>
    <w:rsid w:val="00E37A10"/>
    <w:rsid w:val="00E41637"/>
    <w:rsid w:val="00E45AF5"/>
    <w:rsid w:val="00E46BFE"/>
    <w:rsid w:val="00E8273B"/>
    <w:rsid w:val="00E9227D"/>
    <w:rsid w:val="00EA11A0"/>
    <w:rsid w:val="00EB1ECC"/>
    <w:rsid w:val="00EB27B7"/>
    <w:rsid w:val="00EB4400"/>
    <w:rsid w:val="00EC19DC"/>
    <w:rsid w:val="00ED070B"/>
    <w:rsid w:val="00ED0863"/>
    <w:rsid w:val="00ED5FE1"/>
    <w:rsid w:val="00F13AAA"/>
    <w:rsid w:val="00F24620"/>
    <w:rsid w:val="00F2672E"/>
    <w:rsid w:val="00F45CAB"/>
    <w:rsid w:val="00F55358"/>
    <w:rsid w:val="00F63858"/>
    <w:rsid w:val="00F661C2"/>
    <w:rsid w:val="00F874CF"/>
    <w:rsid w:val="00F90A1B"/>
    <w:rsid w:val="00F92F48"/>
    <w:rsid w:val="00F93FF3"/>
    <w:rsid w:val="00FB3ECC"/>
    <w:rsid w:val="00FB466B"/>
    <w:rsid w:val="00FD3772"/>
    <w:rsid w:val="00FD4843"/>
    <w:rsid w:val="00FD59C6"/>
    <w:rsid w:val="00FF0857"/>
    <w:rsid w:val="00FF2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3297"/>
    <o:shapelayout v:ext="edit">
      <o:idmap v:ext="edit" data="1"/>
    </o:shapelayout>
  </w:shapeDefaults>
  <w:decimalSymbol w:val="."/>
  <w:listSeparator w:val=","/>
  <w14:docId w14:val="3AB4A070"/>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1F7"/>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00BlockInd5">
    <w:name w:val="00 Block Ind .5"/>
    <w:basedOn w:val="Normal"/>
    <w:qFormat/>
    <w:rsid w:val="00F55358"/>
    <w:pPr>
      <w:spacing w:after="240"/>
      <w:ind w:left="720" w:right="720"/>
      <w:jc w:val="both"/>
    </w:pPr>
    <w:rPr>
      <w:rFonts w:eastAsiaTheme="minorEastAsia" w:cstheme="minorBidi"/>
      <w:lang w:eastAsia="zh-CN"/>
    </w:rPr>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character" w:customStyle="1" w:styleId="DOCID0">
    <w:name w:val="DOCID"/>
    <w:rsid w:val="00FB3ECC"/>
    <w:rPr>
      <w:rFonts w:ascii="Arial" w:hAnsi="Arial" w:cs="Arial"/>
      <w:sz w:val="16"/>
      <w:szCs w:val="16"/>
    </w:rPr>
  </w:style>
  <w:style w:type="paragraph" w:customStyle="1" w:styleId="00NumberList">
    <w:name w:val="00 Number List"/>
    <w:basedOn w:val="Normal"/>
    <w:rsid w:val="00FB3ECC"/>
    <w:pPr>
      <w:tabs>
        <w:tab w:val="num" w:pos="1080"/>
      </w:tabs>
      <w:spacing w:after="240"/>
      <w:ind w:firstLine="720"/>
    </w:pPr>
  </w:style>
  <w:style w:type="character" w:customStyle="1" w:styleId="HeaderChar">
    <w:name w:val="Header Char"/>
    <w:aliases w:val="h Char"/>
    <w:basedOn w:val="DefaultParagraphFont"/>
    <w:link w:val="Header"/>
    <w:rsid w:val="00152E03"/>
    <w:rPr>
      <w:sz w:val="24"/>
      <w:szCs w:val="24"/>
    </w:rPr>
  </w:style>
  <w:style w:type="character" w:customStyle="1" w:styleId="FooterChar">
    <w:name w:val="Footer Char"/>
    <w:basedOn w:val="DefaultParagraphFont"/>
    <w:link w:val="Footer"/>
    <w:rsid w:val="00152E03"/>
    <w:rPr>
      <w:sz w:val="24"/>
      <w:szCs w:val="24"/>
    </w:rPr>
  </w:style>
  <w:style w:type="character" w:customStyle="1" w:styleId="SignatureChar">
    <w:name w:val="Signature Char"/>
    <w:aliases w:val="sig Char,s Char,si Char"/>
    <w:basedOn w:val="DefaultParagraphFont"/>
    <w:link w:val="Signature"/>
    <w:rsid w:val="00152E03"/>
    <w:rPr>
      <w:sz w:val="24"/>
      <w:szCs w:val="24"/>
    </w:rPr>
  </w:style>
  <w:style w:type="character" w:customStyle="1" w:styleId="00BodyText5Char">
    <w:name w:val="00 Body Text .5 Char"/>
    <w:basedOn w:val="DefaultParagraphFont"/>
    <w:link w:val="00BodyText5"/>
    <w:rsid w:val="00E9227D"/>
    <w:rPr>
      <w:rFonts w:eastAsiaTheme="minorHAnsi" w:cstheme="minorBidi"/>
      <w:sz w:val="24"/>
      <w:szCs w:val="24"/>
    </w:rPr>
  </w:style>
  <w:style w:type="paragraph" w:customStyle="1" w:styleId="00Center">
    <w:name w:val="00 Center"/>
    <w:basedOn w:val="Normal"/>
    <w:qFormat/>
    <w:rsid w:val="00064BB6"/>
    <w:pPr>
      <w:keepNext/>
      <w:widowControl w:val="0"/>
      <w:suppressAutoHyphens/>
      <w:spacing w:after="240"/>
      <w:jc w:val="center"/>
    </w:pPr>
    <w:rPr>
      <w:rFonts w:eastAsiaTheme="minorHAnsi" w:cstheme="minorBidi"/>
      <w:szCs w:val="22"/>
      <w:lang w:eastAsia="zh-CN"/>
    </w:rPr>
  </w:style>
  <w:style w:type="paragraph" w:customStyle="1" w:styleId="00LeftIndent5">
    <w:name w:val="00 Left Indent .5"/>
    <w:basedOn w:val="Normal"/>
    <w:qFormat/>
    <w:rsid w:val="00064BB6"/>
    <w:pPr>
      <w:spacing w:after="240"/>
      <w:ind w:left="720"/>
      <w:jc w:val="both"/>
    </w:pPr>
    <w:rPr>
      <w:rFonts w:eastAsiaTheme="minorEastAsia" w:cstheme="minorBidi"/>
      <w:lang w:eastAsia="zh-CN"/>
    </w:rPr>
  </w:style>
  <w:style w:type="paragraph" w:customStyle="1" w:styleId="00Normal">
    <w:name w:val="00 Normal"/>
    <w:basedOn w:val="Normal"/>
    <w:qFormat/>
    <w:rsid w:val="00064BB6"/>
    <w:pPr>
      <w:spacing w:after="240"/>
      <w:jc w:val="both"/>
    </w:pPr>
    <w:rPr>
      <w:rFonts w:eastAsiaTheme="minorEastAsia" w:cstheme="minorBidi"/>
      <w:lang w:eastAsia="zh-CN"/>
    </w:rPr>
  </w:style>
  <w:style w:type="paragraph" w:customStyle="1" w:styleId="00TitleC">
    <w:name w:val="00 Title C"/>
    <w:basedOn w:val="Normal"/>
    <w:qFormat/>
    <w:rsid w:val="00064BB6"/>
    <w:pPr>
      <w:keepNext/>
      <w:spacing w:after="240"/>
      <w:jc w:val="center"/>
    </w:pPr>
    <w:rPr>
      <w:rFonts w:eastAsiaTheme="minorEastAsia" w:cstheme="minorBidi"/>
      <w:b/>
      <w:lang w:eastAsia="zh-CN"/>
    </w:rPr>
  </w:style>
  <w:style w:type="paragraph" w:customStyle="1" w:styleId="00TitleL">
    <w:name w:val="00 Title L"/>
    <w:basedOn w:val="Normal"/>
    <w:qFormat/>
    <w:rsid w:val="00064BB6"/>
    <w:pPr>
      <w:keepNext/>
      <w:spacing w:after="240"/>
      <w:jc w:val="both"/>
    </w:pPr>
    <w:rPr>
      <w:rFonts w:eastAsiaTheme="minorEastAsia" w:cstheme="minorBidi"/>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70193-0E9B-4E7F-A05A-626F815A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263</TotalTime>
  <Pages>16</Pages>
  <Words>3583</Words>
  <Characters>18456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21996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Wade, Aaron (G&amp;B)</cp:lastModifiedBy>
  <cp:revision>24</cp:revision>
  <cp:lastPrinted>2021-07-30T18:16:00Z</cp:lastPrinted>
  <dcterms:created xsi:type="dcterms:W3CDTF">2024-01-04T17:55:00Z</dcterms:created>
  <dcterms:modified xsi:type="dcterms:W3CDTF">2024-05-17T21:12:00Z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