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E00C0" w14:textId="77777777" w:rsidR="00F47AAE" w:rsidRDefault="00F47AAE" w:rsidP="00B1719F">
      <w:pPr>
        <w:pStyle w:val="00Center"/>
      </w:pPr>
      <w:r>
        <w:t>NOTICE OF SPECIAL MEETING</w:t>
      </w:r>
    </w:p>
    <w:p w14:paraId="54CFD084" w14:textId="3E2425B7"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D972F3">
        <w:t>WOOD RANCH PUBLIC INFRASTRUCTURE DISTRICT</w:t>
      </w:r>
      <w:r>
        <w:t>:</w:t>
      </w:r>
    </w:p>
    <w:p w14:paraId="437F4114" w14:textId="5AAAEE7F"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D972F3">
        <w:t>Wood Ranch Public Infrastructure District</w:t>
      </w:r>
      <w:r>
        <w:t xml:space="preserve"> (the “District”) will be held </w:t>
      </w:r>
      <w:r w:rsidR="00AA1A73">
        <w:t xml:space="preserve">on </w:t>
      </w:r>
      <w:r w:rsidR="003853DB">
        <w:t>April 24</w:t>
      </w:r>
      <w:r w:rsidR="00A84112">
        <w:t>, 2024</w:t>
      </w:r>
      <w:r w:rsidR="00AA1A73">
        <w:t xml:space="preserve"> by electronic means</w:t>
      </w:r>
      <w:r>
        <w:t xml:space="preserve"> 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3FEEE3F8" w:rsidR="00F47AAE" w:rsidRDefault="00133F5D" w:rsidP="00F47AAE">
      <w:pPr>
        <w:ind w:left="4320"/>
        <w:jc w:val="center"/>
      </w:pPr>
      <w:r>
        <w:t>Rachel McIllece</w:t>
      </w:r>
      <w:r>
        <w:t xml:space="preserve">, </w:t>
      </w:r>
      <w:r w:rsidR="002C23EC">
        <w:t>Secretary/Clerk</w:t>
      </w:r>
    </w:p>
    <w:p w14:paraId="528383B0" w14:textId="1A5FC936" w:rsidR="00011A15" w:rsidRDefault="00011A15" w:rsidP="00F47AAE">
      <w:pPr>
        <w:ind w:left="4320"/>
        <w:jc w:val="center"/>
      </w:pPr>
    </w:p>
    <w:p w14:paraId="67B6E106" w14:textId="77777777" w:rsidR="00011A15" w:rsidRDefault="00011A15" w:rsidP="00F47AAE">
      <w:pPr>
        <w:ind w:left="4320"/>
        <w:jc w:val="center"/>
      </w:pPr>
    </w:p>
    <w:p w14:paraId="35B0B5EE" w14:textId="3605B6F7" w:rsidR="00F47AAE" w:rsidRDefault="00F47AAE"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699AF0EB" w:rsidR="00B1719F" w:rsidRDefault="00B1719F" w:rsidP="00B1719F"/>
    <w:p w14:paraId="78195630" w14:textId="77777777" w:rsidR="007000D4" w:rsidRDefault="007000D4" w:rsidP="00B1719F"/>
    <w:p w14:paraId="51CF2CD4" w14:textId="77777777" w:rsidR="00B1719F" w:rsidRPr="00ED0863" w:rsidRDefault="00B1719F" w:rsidP="008603F4">
      <w:pPr>
        <w:tabs>
          <w:tab w:val="right" w:pos="9360"/>
        </w:tabs>
        <w:ind w:left="3600"/>
        <w:rPr>
          <w:u w:val="single"/>
        </w:rPr>
      </w:pPr>
      <w:r>
        <w:rPr>
          <w:u w:val="single"/>
        </w:rPr>
        <w:tab/>
      </w:r>
    </w:p>
    <w:p w14:paraId="13F79397" w14:textId="005C0F53" w:rsidR="00B1719F" w:rsidRDefault="00133F5D" w:rsidP="00B1719F">
      <w:pPr>
        <w:ind w:left="3600"/>
        <w:jc w:val="center"/>
      </w:pPr>
      <w:r>
        <w:t>Gary Langston</w:t>
      </w:r>
      <w:r>
        <w:t xml:space="preserve">, </w:t>
      </w:r>
      <w:r w:rsidR="00B1719F">
        <w:t>Chair</w:t>
      </w:r>
    </w:p>
    <w:p w14:paraId="1BE5C1C7" w14:textId="7F0C6213" w:rsidR="00B1719F" w:rsidRDefault="00B1719F" w:rsidP="00B1719F">
      <w:pPr>
        <w:ind w:left="3600"/>
      </w:pPr>
    </w:p>
    <w:p w14:paraId="191B6FCF" w14:textId="77777777" w:rsidR="007000D4" w:rsidRDefault="007000D4"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5B04E50D" w:rsidR="00B1719F" w:rsidRPr="00DF4B4E" w:rsidRDefault="00133F5D" w:rsidP="00B1719F">
      <w:pPr>
        <w:ind w:left="3600"/>
        <w:jc w:val="center"/>
      </w:pPr>
      <w:r>
        <w:t>Scott Kaufmann</w:t>
      </w:r>
      <w:r>
        <w:t xml:space="preserve">, </w:t>
      </w:r>
      <w:r w:rsidR="005151BA">
        <w:t>Vice Chair</w:t>
      </w:r>
      <w:r w:rsidR="00A96D7B">
        <w:t>/Treasurer</w:t>
      </w:r>
    </w:p>
    <w:p w14:paraId="1C69CBD4" w14:textId="4C9D2A3F" w:rsidR="00B1719F" w:rsidRDefault="00B1719F" w:rsidP="00B1719F">
      <w:pPr>
        <w:ind w:left="3600"/>
      </w:pPr>
    </w:p>
    <w:p w14:paraId="446A88C1" w14:textId="77777777" w:rsidR="007000D4" w:rsidRDefault="007000D4" w:rsidP="00B1719F">
      <w:pPr>
        <w:ind w:left="3600"/>
      </w:pPr>
    </w:p>
    <w:p w14:paraId="36F9A077" w14:textId="77777777" w:rsidR="002252E3" w:rsidRPr="00ED0863" w:rsidRDefault="002252E3" w:rsidP="002252E3">
      <w:pPr>
        <w:tabs>
          <w:tab w:val="right" w:pos="9360"/>
        </w:tabs>
        <w:ind w:left="3600"/>
        <w:rPr>
          <w:u w:val="single"/>
        </w:rPr>
      </w:pPr>
      <w:r>
        <w:rPr>
          <w:u w:val="single"/>
        </w:rPr>
        <w:tab/>
      </w:r>
    </w:p>
    <w:p w14:paraId="13B23721" w14:textId="719ABC4E" w:rsidR="002252E3" w:rsidRDefault="00133F5D" w:rsidP="002252E3">
      <w:pPr>
        <w:ind w:left="3600"/>
        <w:jc w:val="center"/>
      </w:pPr>
      <w:r w:rsidRPr="00F22BB2">
        <w:t>Peter Gamvroulas</w:t>
      </w:r>
      <w:r>
        <w:t xml:space="preserve">, </w:t>
      </w:r>
      <w:r w:rsidR="00F22BB2">
        <w:t>Board</w:t>
      </w:r>
      <w:r>
        <w:t xml:space="preserve"> M</w:t>
      </w:r>
      <w:r w:rsidR="00F22BB2">
        <w:t>ember</w:t>
      </w:r>
    </w:p>
    <w:p w14:paraId="21BD48A7" w14:textId="460D3419" w:rsidR="00B1719F" w:rsidRDefault="00B1719F" w:rsidP="00B1719F">
      <w:pPr>
        <w:ind w:left="3600"/>
      </w:pPr>
    </w:p>
    <w:p w14:paraId="039470B6" w14:textId="77777777" w:rsidR="007000D4" w:rsidRPr="00DF4B4E" w:rsidRDefault="007000D4" w:rsidP="00B1719F">
      <w:pPr>
        <w:ind w:left="3600"/>
      </w:pPr>
    </w:p>
    <w:p w14:paraId="7598F0D4" w14:textId="77777777" w:rsidR="00B1719F" w:rsidRPr="00ED0863" w:rsidRDefault="00B1719F" w:rsidP="008603F4">
      <w:pPr>
        <w:tabs>
          <w:tab w:val="right" w:pos="9360"/>
        </w:tabs>
        <w:ind w:left="3600"/>
        <w:rPr>
          <w:u w:val="single"/>
        </w:rPr>
      </w:pPr>
      <w:r>
        <w:rPr>
          <w:u w:val="single"/>
        </w:rPr>
        <w:tab/>
      </w:r>
    </w:p>
    <w:p w14:paraId="075BDDC5" w14:textId="6B8122E0" w:rsidR="00B1719F" w:rsidRPr="00DF4B4E" w:rsidRDefault="00133F5D" w:rsidP="00B1719F">
      <w:pPr>
        <w:ind w:left="3600"/>
        <w:jc w:val="center"/>
      </w:pPr>
      <w:r>
        <w:t>Rachel McIllece</w:t>
      </w:r>
      <w:r>
        <w:t xml:space="preserve">, </w:t>
      </w:r>
      <w:r w:rsidR="002C23EC">
        <w:t>Secretary/Clerk</w:t>
      </w:r>
    </w:p>
    <w:p w14:paraId="5AA6248C" w14:textId="70B4B07C" w:rsidR="00F47AAE" w:rsidRDefault="00F47AAE" w:rsidP="00F47AAE">
      <w:pPr>
        <w:tabs>
          <w:tab w:val="center" w:pos="6480"/>
        </w:tabs>
      </w:pPr>
    </w:p>
    <w:p w14:paraId="5EE371FE" w14:textId="77777777" w:rsidR="007000D4" w:rsidRPr="00DF4B4E" w:rsidRDefault="007000D4" w:rsidP="00F47AAE">
      <w:pPr>
        <w:tabs>
          <w:tab w:val="center" w:pos="6480"/>
        </w:tabs>
      </w:pPr>
    </w:p>
    <w:p w14:paraId="255FB0F1" w14:textId="77777777" w:rsidR="008B3BA0" w:rsidRPr="00ED0863" w:rsidRDefault="008B3BA0" w:rsidP="008B3BA0">
      <w:pPr>
        <w:tabs>
          <w:tab w:val="right" w:pos="9360"/>
        </w:tabs>
        <w:ind w:left="3600"/>
        <w:rPr>
          <w:u w:val="single"/>
        </w:rPr>
      </w:pPr>
      <w:r>
        <w:rPr>
          <w:u w:val="single"/>
        </w:rPr>
        <w:tab/>
      </w:r>
    </w:p>
    <w:p w14:paraId="6313C419" w14:textId="1295F89B" w:rsidR="008B3BA0" w:rsidRPr="00DF4B4E" w:rsidRDefault="00133F5D" w:rsidP="008B3BA0">
      <w:pPr>
        <w:ind w:left="3600"/>
        <w:jc w:val="center"/>
      </w:pPr>
      <w:r>
        <w:t>Kevin Anglesey</w:t>
      </w:r>
      <w:r>
        <w:t xml:space="preserve">, </w:t>
      </w:r>
      <w:r w:rsidR="008B3BA0">
        <w:t>Assistant Secretary/Clerk</w:t>
      </w:r>
    </w:p>
    <w:p w14:paraId="4FDB685D" w14:textId="77777777" w:rsidR="00F47AAE" w:rsidRDefault="00F47AAE" w:rsidP="00F47AAE">
      <w:pPr>
        <w:sectPr w:rsidR="00F47AAE" w:rsidSect="00EC06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15E4B7E2" w:rsidR="007E5CB8" w:rsidRDefault="003853DB" w:rsidP="007E5CB8">
      <w:pPr>
        <w:jc w:val="right"/>
      </w:pPr>
      <w:r>
        <w:t>April 24</w:t>
      </w:r>
      <w:r w:rsidR="00A84112">
        <w:t>, 2024</w:t>
      </w:r>
    </w:p>
    <w:p w14:paraId="15AA6AB9" w14:textId="77777777" w:rsidR="007E5CB8" w:rsidRDefault="007E5CB8" w:rsidP="007E5CB8">
      <w:pPr>
        <w:jc w:val="right"/>
      </w:pPr>
    </w:p>
    <w:p w14:paraId="45CD0204" w14:textId="1048E2C7" w:rsidR="007E5CB8" w:rsidRDefault="007E5CB8" w:rsidP="00B1719F">
      <w:pPr>
        <w:pStyle w:val="00BodyText5"/>
      </w:pPr>
      <w:r>
        <w:t xml:space="preserve">The Board of </w:t>
      </w:r>
      <w:r w:rsidR="003D5DB5">
        <w:t>Trustees</w:t>
      </w:r>
      <w:r>
        <w:t xml:space="preserve"> (the “Board”) of the </w:t>
      </w:r>
      <w:r w:rsidR="00D972F3">
        <w:t>Wood Ranch Public Infrastructure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3853DB">
        <w:t>April 24</w:t>
      </w:r>
      <w:r w:rsidR="00A84112">
        <w:t>, 2024</w:t>
      </w:r>
      <w:r>
        <w:t xml:space="preserve">, at </w:t>
      </w:r>
      <w:r w:rsidR="003853DB">
        <w:t>1:00 p.m.</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06DDA51B" w:rsidR="005A478E" w:rsidRDefault="00A96D7B" w:rsidP="00A814F1">
            <w:pPr>
              <w:pStyle w:val="BodyText1"/>
              <w:spacing w:after="0"/>
              <w:ind w:firstLine="0"/>
            </w:pPr>
            <w:r>
              <w:t>Gary Langston</w:t>
            </w: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0595E351" w:rsidR="002252E3" w:rsidRDefault="00A96D7B" w:rsidP="00A814F1">
            <w:pPr>
              <w:pStyle w:val="BodyText1"/>
              <w:spacing w:after="0"/>
              <w:ind w:firstLine="0"/>
            </w:pPr>
            <w:r>
              <w:t>Scott Kaufmann</w:t>
            </w:r>
          </w:p>
        </w:tc>
        <w:tc>
          <w:tcPr>
            <w:tcW w:w="3427" w:type="dxa"/>
          </w:tcPr>
          <w:p w14:paraId="34115DDB" w14:textId="0D37E617" w:rsidR="002252E3" w:rsidRDefault="005151BA" w:rsidP="00A814F1">
            <w:pPr>
              <w:pStyle w:val="BodyText1"/>
              <w:spacing w:after="0"/>
              <w:ind w:firstLine="0"/>
            </w:pPr>
            <w:r>
              <w:t>Vice Chair</w:t>
            </w:r>
            <w:r w:rsidR="002C23EC">
              <w:t>/Treasurer</w:t>
            </w:r>
          </w:p>
        </w:tc>
      </w:tr>
      <w:tr w:rsidR="005A478E" w14:paraId="352251F6" w14:textId="77777777" w:rsidTr="00A814F1">
        <w:trPr>
          <w:jc w:val="center"/>
        </w:trPr>
        <w:tc>
          <w:tcPr>
            <w:tcW w:w="3312" w:type="dxa"/>
          </w:tcPr>
          <w:p w14:paraId="569FD2E6" w14:textId="1DB8A8BA" w:rsidR="008B3BA0" w:rsidRDefault="00A709D6" w:rsidP="00A814F1">
            <w:pPr>
              <w:pStyle w:val="BodyText1"/>
              <w:spacing w:after="0"/>
              <w:ind w:firstLine="0"/>
            </w:pPr>
            <w:r>
              <w:t>Rachel McIllece</w:t>
            </w:r>
          </w:p>
        </w:tc>
        <w:tc>
          <w:tcPr>
            <w:tcW w:w="3427" w:type="dxa"/>
          </w:tcPr>
          <w:p w14:paraId="4C6AB804" w14:textId="01EA7147" w:rsidR="008B3BA0" w:rsidRDefault="002C23EC" w:rsidP="00A814F1">
            <w:pPr>
              <w:pStyle w:val="BodyText1"/>
              <w:spacing w:after="0"/>
              <w:ind w:firstLine="0"/>
            </w:pPr>
            <w:r>
              <w:t>Secretary/Clerk</w:t>
            </w:r>
          </w:p>
        </w:tc>
      </w:tr>
      <w:tr w:rsidR="005A478E" w14:paraId="63042E1C" w14:textId="77777777" w:rsidTr="00A814F1">
        <w:trPr>
          <w:jc w:val="center"/>
        </w:trPr>
        <w:tc>
          <w:tcPr>
            <w:tcW w:w="3312" w:type="dxa"/>
          </w:tcPr>
          <w:p w14:paraId="00AF226A" w14:textId="428AB0A4" w:rsidR="005A478E" w:rsidRPr="0000565E" w:rsidRDefault="005A478E" w:rsidP="00A814F1"/>
        </w:tc>
        <w:tc>
          <w:tcPr>
            <w:tcW w:w="3427" w:type="dxa"/>
          </w:tcPr>
          <w:p w14:paraId="59C7DA07" w14:textId="77777777" w:rsidR="005A478E" w:rsidRPr="0000565E" w:rsidRDefault="005A478E" w:rsidP="00A814F1"/>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5E0E5AA8" w:rsidR="005A478E" w:rsidRDefault="00576238" w:rsidP="00A814F1">
            <w:pPr>
              <w:pStyle w:val="BodyText1"/>
              <w:spacing w:after="0"/>
              <w:ind w:firstLine="0"/>
            </w:pPr>
            <w:r>
              <w:t>Matt Ence</w:t>
            </w:r>
          </w:p>
        </w:tc>
        <w:tc>
          <w:tcPr>
            <w:tcW w:w="3427" w:type="dxa"/>
          </w:tcPr>
          <w:p w14:paraId="048B8CBE" w14:textId="6B052958" w:rsidR="005A478E" w:rsidRDefault="00C32836" w:rsidP="00A814F1">
            <w:pPr>
              <w:pStyle w:val="BodyText1"/>
              <w:spacing w:after="0"/>
              <w:ind w:firstLine="0"/>
            </w:pPr>
            <w:r>
              <w:t>General Counsel</w:t>
            </w:r>
          </w:p>
        </w:tc>
      </w:tr>
      <w:tr w:rsidR="005A478E" w14:paraId="75DD74A9" w14:textId="77777777" w:rsidTr="00A814F1">
        <w:trPr>
          <w:jc w:val="center"/>
        </w:trPr>
        <w:tc>
          <w:tcPr>
            <w:tcW w:w="3312" w:type="dxa"/>
          </w:tcPr>
          <w:p w14:paraId="2092B34C" w14:textId="2D758537" w:rsidR="005A478E" w:rsidRDefault="00576238" w:rsidP="00A814F1">
            <w:pPr>
              <w:pStyle w:val="BodyText1"/>
              <w:spacing w:after="0"/>
              <w:ind w:firstLine="0"/>
            </w:pPr>
            <w:r>
              <w:t>Aaron Wade</w:t>
            </w:r>
          </w:p>
        </w:tc>
        <w:tc>
          <w:tcPr>
            <w:tcW w:w="3427" w:type="dxa"/>
          </w:tcPr>
          <w:p w14:paraId="36F526C7" w14:textId="4190FA69" w:rsidR="005A478E" w:rsidRDefault="00576238" w:rsidP="00A814F1">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5D3CFF29" w14:textId="77777777" w:rsidR="00D67232" w:rsidRDefault="005A478E" w:rsidP="005A478E">
      <w:pPr>
        <w:pStyle w:val="00BodyText5"/>
      </w:pPr>
      <w:r w:rsidRPr="00B353C5">
        <w:t>Absent:</w:t>
      </w:r>
      <w:r w:rsidR="00D67232">
        <w:t xml:space="preserve"> </w:t>
      </w:r>
    </w:p>
    <w:tbl>
      <w:tblPr>
        <w:tblW w:w="0" w:type="auto"/>
        <w:jc w:val="center"/>
        <w:tblLook w:val="0000" w:firstRow="0" w:lastRow="0" w:firstColumn="0" w:lastColumn="0" w:noHBand="0" w:noVBand="0"/>
      </w:tblPr>
      <w:tblGrid>
        <w:gridCol w:w="3312"/>
        <w:gridCol w:w="3427"/>
      </w:tblGrid>
      <w:tr w:rsidR="00D67232" w14:paraId="4A269C36" w14:textId="77777777" w:rsidTr="00A55D19">
        <w:trPr>
          <w:jc w:val="center"/>
        </w:trPr>
        <w:tc>
          <w:tcPr>
            <w:tcW w:w="3312" w:type="dxa"/>
          </w:tcPr>
          <w:p w14:paraId="427FC8BC" w14:textId="77777777" w:rsidR="00D67232" w:rsidRDefault="00D67232" w:rsidP="00A55D19">
            <w:pPr>
              <w:pStyle w:val="BodyText1"/>
              <w:spacing w:after="0"/>
              <w:ind w:firstLine="0"/>
            </w:pPr>
            <w:r w:rsidRPr="00F22BB2">
              <w:t>Peter Gamvroulas</w:t>
            </w:r>
          </w:p>
        </w:tc>
        <w:tc>
          <w:tcPr>
            <w:tcW w:w="3427" w:type="dxa"/>
          </w:tcPr>
          <w:p w14:paraId="53F070DC" w14:textId="77777777" w:rsidR="00D67232" w:rsidRDefault="00D67232" w:rsidP="00A55D19">
            <w:pPr>
              <w:pStyle w:val="BodyText1"/>
              <w:spacing w:after="0"/>
              <w:ind w:firstLine="0"/>
            </w:pPr>
            <w:r>
              <w:t>Board Member</w:t>
            </w:r>
          </w:p>
        </w:tc>
      </w:tr>
      <w:tr w:rsidR="00D67232" w14:paraId="54D98C82" w14:textId="77777777" w:rsidTr="00A55D19">
        <w:trPr>
          <w:jc w:val="center"/>
        </w:trPr>
        <w:tc>
          <w:tcPr>
            <w:tcW w:w="3312" w:type="dxa"/>
          </w:tcPr>
          <w:p w14:paraId="2A726963" w14:textId="77777777" w:rsidR="00D67232" w:rsidRDefault="00D67232" w:rsidP="00A55D19">
            <w:pPr>
              <w:pStyle w:val="BodyText1"/>
              <w:spacing w:after="0"/>
              <w:ind w:firstLine="0"/>
            </w:pPr>
            <w:r>
              <w:t>Kevin Anglesey</w:t>
            </w:r>
          </w:p>
        </w:tc>
        <w:tc>
          <w:tcPr>
            <w:tcW w:w="3427" w:type="dxa"/>
          </w:tcPr>
          <w:p w14:paraId="2DA2AD27" w14:textId="77777777" w:rsidR="00D67232" w:rsidRDefault="00D67232" w:rsidP="00A55D19">
            <w:pPr>
              <w:pStyle w:val="BodyText1"/>
              <w:spacing w:after="0"/>
              <w:ind w:firstLine="0"/>
            </w:pPr>
            <w:r>
              <w:t>Assistant Secretary/Clerk</w:t>
            </w:r>
          </w:p>
        </w:tc>
      </w:tr>
    </w:tbl>
    <w:p w14:paraId="3B2E59A0" w14:textId="2252CADB" w:rsidR="005A478E" w:rsidRDefault="005A478E" w:rsidP="005A478E">
      <w:pPr>
        <w:pStyle w:val="00BodyText5"/>
      </w:pPr>
    </w:p>
    <w:p w14:paraId="5690D475" w14:textId="77777777" w:rsidR="00766C80" w:rsidRDefault="00766C80" w:rsidP="00766C80"/>
    <w:p w14:paraId="31B39285" w14:textId="3FB8D538" w:rsidR="005011C7" w:rsidRDefault="005011C7" w:rsidP="005011C7">
      <w:pPr>
        <w:pStyle w:val="00BodyText5"/>
      </w:pPr>
      <w:r>
        <w:t xml:space="preserve">After the meeting had been duly called to order and after other matters not pertinent to this Resolution had been discussed, the </w:t>
      </w:r>
      <w:r w:rsidR="002C23EC">
        <w:t>Secretary/Clerk</w:t>
      </w:r>
      <w:r>
        <w:t xml:space="preserve"> presented to the </w:t>
      </w:r>
      <w:r w:rsidR="007E5CB8">
        <w:t>Board</w:t>
      </w:r>
      <w:r>
        <w:t xml:space="preserve"> a Certificate of Compliance with Open Meeting Law with respect to this </w:t>
      </w:r>
      <w:r w:rsidR="003853DB">
        <w:t>April 24</w:t>
      </w:r>
      <w:r w:rsidR="00A84112">
        <w:t>, 2024</w:t>
      </w:r>
      <w:r>
        <w:t xml:space="preserve">, meeting, a copy of which is attached hereto as </w:t>
      </w:r>
      <w:r>
        <w:rPr>
          <w:u w:val="single"/>
        </w:rPr>
        <w:t>Exhibit A</w:t>
      </w:r>
      <w:r>
        <w:t>.</w:t>
      </w:r>
    </w:p>
    <w:p w14:paraId="5108C604" w14:textId="24B04978" w:rsidR="005011C7" w:rsidRDefault="005011C7" w:rsidP="005011C7">
      <w:pPr>
        <w:pStyle w:val="00BodyText5"/>
      </w:pPr>
      <w:r>
        <w:t xml:space="preserve">Thereupon, the following resolution was introduced in written form, discussed in full, and pursuant to a motion made by </w:t>
      </w:r>
      <w:r w:rsidR="00D67232">
        <w:t xml:space="preserve">Gary Langston </w:t>
      </w:r>
      <w:r>
        <w:t xml:space="preserve">and seconded by </w:t>
      </w:r>
      <w:r w:rsidR="00D67232">
        <w:t>Rachel McIllece</w:t>
      </w:r>
      <w:r w:rsidR="005D1477">
        <w:t xml:space="preserve"> </w:t>
      </w:r>
      <w:r>
        <w:t>adopted by the following vote:</w:t>
      </w:r>
    </w:p>
    <w:p w14:paraId="58A16F27" w14:textId="2E19E86F" w:rsidR="005011C7" w:rsidRDefault="005011C7" w:rsidP="005011C7">
      <w:pPr>
        <w:pStyle w:val="00BodyText5"/>
      </w:pPr>
      <w:r>
        <w:t xml:space="preserve">AYE: </w:t>
      </w:r>
      <w:r w:rsidR="0056375A">
        <w:tab/>
      </w:r>
      <w:r w:rsidR="00D67232">
        <w:t>3</w:t>
      </w:r>
    </w:p>
    <w:p w14:paraId="443213FE" w14:textId="77777777" w:rsidR="005011C7" w:rsidRDefault="005011C7" w:rsidP="00D44884"/>
    <w:p w14:paraId="5035D588" w14:textId="32F6A3B8" w:rsidR="005011C7" w:rsidRDefault="005011C7" w:rsidP="005011C7">
      <w:pPr>
        <w:pStyle w:val="00BodyText5"/>
      </w:pPr>
      <w:r>
        <w:t xml:space="preserve">NAY: </w:t>
      </w:r>
      <w:r w:rsidR="0056375A">
        <w:tab/>
      </w:r>
      <w:r w:rsidR="00D67232">
        <w:t>0</w:t>
      </w:r>
    </w:p>
    <w:p w14:paraId="3C4DAF94" w14:textId="23411799" w:rsidR="005011C7" w:rsidRDefault="005011C7" w:rsidP="005011C7">
      <w:pPr>
        <w:pStyle w:val="00BodyText5"/>
      </w:pPr>
      <w:r>
        <w:t xml:space="preserve">The resolution was then signed by the Chair and recorded by the </w:t>
      </w:r>
      <w:r w:rsidR="002C23EC">
        <w:t>Secretary/Clerk</w:t>
      </w:r>
      <w:r>
        <w:t xml:space="preserve"> in the official records of </w:t>
      </w:r>
      <w:r w:rsidR="002F7C16">
        <w:t xml:space="preserve">the </w:t>
      </w:r>
      <w:r w:rsidR="00D972F3">
        <w:t>Wood Ranch Public Infrastructure District</w:t>
      </w:r>
      <w:r>
        <w:t>.  The resolution is as follows:</w:t>
      </w:r>
    </w:p>
    <w:p w14:paraId="0B558D32" w14:textId="1B9B4104" w:rsidR="003A1724" w:rsidRDefault="005011C7" w:rsidP="00D44884">
      <w:pPr>
        <w:pStyle w:val="00Center"/>
      </w:pPr>
      <w:r>
        <w:br w:type="page"/>
      </w:r>
      <w:r w:rsidR="003A1724">
        <w:lastRenderedPageBreak/>
        <w:t xml:space="preserve">RESOLUTION NO. </w:t>
      </w:r>
      <w:r w:rsidR="0056375A">
        <w:t xml:space="preserve"> </w:t>
      </w:r>
      <w:r w:rsidR="00B31BD6">
        <w:t>20</w:t>
      </w:r>
      <w:r w:rsidR="00A84112">
        <w:t>24</w:t>
      </w:r>
      <w:r w:rsidR="00576238">
        <w:t>-</w:t>
      </w:r>
      <w:r w:rsidR="00D67232">
        <w:t>04</w:t>
      </w:r>
    </w:p>
    <w:p w14:paraId="6C167521" w14:textId="720154B4"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D972F3">
        <w:t>WOOD RANCH PUBLIC INFRASTRUCTURE DISTRICT</w:t>
      </w:r>
      <w:r w:rsidR="00F16563">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D972F3">
        <w:t>WOOD RANCH</w:t>
      </w:r>
      <w:r w:rsidR="009D7E0E">
        <w:t xml:space="preserve"> ASSESSMENT</w:t>
      </w:r>
      <w:r w:rsidR="002F7C16">
        <w:rPr>
          <w:color w:val="000000"/>
        </w:rPr>
        <w:t xml:space="preserve"> </w:t>
      </w:r>
      <w:r w:rsidR="006B6DE7">
        <w:rPr>
          <w:color w:val="000000"/>
        </w:rPr>
        <w:t xml:space="preserve">AREA </w:t>
      </w:r>
      <w:r w:rsidR="008B6B14">
        <w:rPr>
          <w:color w:val="000000"/>
        </w:rPr>
        <w:t>NO. 1</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3749424C"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D972F3">
        <w:t>Wood Ranch Public Infrastructure District</w:t>
      </w:r>
      <w:r w:rsidR="00F16563">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D972F3">
        <w:t>Wood Ranch</w:t>
      </w:r>
      <w:r w:rsidR="009D7E0E">
        <w:t xml:space="preserve"> Assessment</w:t>
      </w:r>
      <w:r w:rsidR="007E5CB8">
        <w:rPr>
          <w:color w:val="000000"/>
        </w:rPr>
        <w:t xml:space="preserve"> </w:t>
      </w:r>
      <w:r w:rsidR="006B6DE7">
        <w:rPr>
          <w:color w:val="000000"/>
        </w:rPr>
        <w:t xml:space="preserve">Area </w:t>
      </w:r>
      <w:r w:rsidR="008B6B14">
        <w:rPr>
          <w:color w:val="000000"/>
        </w:rPr>
        <w:t>No. 1</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3853DB">
        <w:t>24,641,000</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65D9297D"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5151BA">
        <w:t>Vice Chair</w:t>
      </w:r>
      <w:r w:rsidR="00F22BB2">
        <w:t>/Treasurer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59A335F5" w14:textId="77777777" w:rsidR="00A84112" w:rsidRPr="00A84112" w:rsidRDefault="00A84112" w:rsidP="00A84112">
      <w:pPr>
        <w:pStyle w:val="00BodyText5"/>
      </w:pPr>
      <w:r w:rsidRPr="00A84112">
        <w:t xml:space="preserve">WHEREAS, 2024 Utah House Bill 13 has authorized public infrastructure districts in the State of Utah to provide that some or all of the assessments imposed by such districts be paid in installments over a period of not to exceed 30 years from the effective date of an assessment resolution with the consent of all surface property owners within the assessment area; and </w:t>
      </w:r>
    </w:p>
    <w:p w14:paraId="5719827D" w14:textId="5239C467" w:rsidR="00A84112" w:rsidRDefault="00A84112" w:rsidP="00A84112">
      <w:pPr>
        <w:pStyle w:val="00BodyText5"/>
      </w:pPr>
      <w:r w:rsidRPr="00A84112">
        <w:t xml:space="preserve">WHEREAS, the Acknowledgment, Waiver and Consent Agreement(s), in substantially the form attached hereto as </w:t>
      </w:r>
      <w:r w:rsidRPr="00A84112">
        <w:rPr>
          <w:u w:val="single"/>
        </w:rPr>
        <w:t>Exhibit E</w:t>
      </w:r>
      <w:r w:rsidRPr="00A84112">
        <w:t xml:space="preserve"> are or will be signed by all surface property owners within the assessment area and consent to the payment of installments over a period of up to 30 years:</w:t>
      </w:r>
    </w:p>
    <w:p w14:paraId="6477769F" w14:textId="3D70843F"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D972F3">
        <w:t>Wood Ranch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4E2F6B58"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F22BB2">
        <w:t xml:space="preserve">Vice Chair/Treasurer </w:t>
      </w:r>
      <w:r>
        <w:t xml:space="preserve">and the </w:t>
      </w:r>
      <w:r w:rsidR="002C23EC">
        <w:t>Secretary/Clerk</w:t>
      </w:r>
      <w:r w:rsidR="008B3BA0">
        <w:t xml:space="preserve"> or Assistant 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 by herein</w:t>
      </w:r>
      <w:r w:rsidR="00042014">
        <w:t>.</w:t>
      </w:r>
    </w:p>
    <w:p w14:paraId="273D2C8F" w14:textId="0C3F52B8"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F22BB2">
        <w:t xml:space="preserve">Vice Chair/Treasurer </w:t>
      </w:r>
      <w:r>
        <w:t xml:space="preserve">and the </w:t>
      </w:r>
      <w:r w:rsidR="002C23EC">
        <w:t>Secretary/Clerk</w:t>
      </w:r>
      <w:r w:rsidR="008B3BA0">
        <w:t xml:space="preserve"> or Assistant </w:t>
      </w:r>
      <w:r w:rsidR="00647373">
        <w:t>Secretary/</w:t>
      </w:r>
      <w:r w:rsidR="008B3BA0">
        <w:t>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0942D2A6"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all respects hereby authorized, approved and accepted and the Chair, </w:t>
      </w:r>
      <w:r w:rsidR="00F22BB2">
        <w:t>Vice Chair/Treasurer,</w:t>
      </w:r>
      <w:r>
        <w:t xml:space="preserve"> </w:t>
      </w:r>
      <w:r w:rsidR="002C23EC">
        <w:t>Secretary/Clerk</w:t>
      </w:r>
      <w:r w:rsidR="008B3BA0">
        <w:t>, and Assistant Secretary/Clerk</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539A1989" w:rsidR="00944C5D" w:rsidRDefault="00085213" w:rsidP="00944C5D">
      <w:pPr>
        <w:pStyle w:val="Heading1"/>
        <w:tabs>
          <w:tab w:val="clear" w:pos="1800"/>
        </w:tabs>
      </w:pPr>
      <w:r>
        <w:lastRenderedPageBreak/>
        <w:t xml:space="preserve">The </w:t>
      </w:r>
      <w:r w:rsidR="00DB5D63">
        <w:t>Chair</w:t>
      </w:r>
      <w:r w:rsidR="009A29FD">
        <w:t xml:space="preserve">, </w:t>
      </w:r>
      <w:r w:rsidR="00F22BB2">
        <w:t>Vice Chair/Treasurer,</w:t>
      </w:r>
      <w:r w:rsidR="00DB5D63">
        <w:t xml:space="preserve"> </w:t>
      </w:r>
      <w:r w:rsidR="002C23EC">
        <w:t>Secretary/Clerk</w:t>
      </w:r>
      <w:r w:rsidR="008B3BA0">
        <w:t>, and Assistant 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410E5EB9"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F22BB2">
        <w:t xml:space="preserve">Vice Chair/Treasurer </w:t>
      </w:r>
      <w:r w:rsidR="000D0074">
        <w:t>and the</w:t>
      </w:r>
      <w:r w:rsidR="00653D3F">
        <w:t xml:space="preserve"> </w:t>
      </w:r>
      <w:r w:rsidR="002C23EC">
        <w:t>Secretary/Clerk</w:t>
      </w:r>
      <w:r w:rsidR="008B3BA0">
        <w:t xml:space="preserve"> or Assistant Secretary/Clerk</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4C33B3E9" w14:textId="339083B1" w:rsidR="003A1724" w:rsidRDefault="003A1724" w:rsidP="00D071C0">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22B9085B" w14:textId="77777777" w:rsidR="000C7132" w:rsidRDefault="003A1724" w:rsidP="000C7132">
      <w:r>
        <w:br w:type="page"/>
      </w:r>
    </w:p>
    <w:p w14:paraId="7689CB08" w14:textId="7FDB9134"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D972F3">
        <w:t>Wood Ranch Public Infrastructure District</w:t>
      </w:r>
      <w:r>
        <w:t xml:space="preserve">, this </w:t>
      </w:r>
      <w:r w:rsidR="003853DB">
        <w:t>April 24</w:t>
      </w:r>
      <w:r w:rsidR="00A84112">
        <w:t>, 2024</w:t>
      </w:r>
      <w:r>
        <w:t>.</w:t>
      </w:r>
    </w:p>
    <w:p w14:paraId="361BF0F9" w14:textId="77777777" w:rsidR="000C7132" w:rsidRDefault="000C7132" w:rsidP="000C7132"/>
    <w:p w14:paraId="68F8544D" w14:textId="77777777" w:rsidR="000C7132" w:rsidRPr="00D67232" w:rsidRDefault="000C7132" w:rsidP="000C7132"/>
    <w:p w14:paraId="19C6F1A1" w14:textId="594E7B71" w:rsidR="000C7132" w:rsidRPr="00D67232" w:rsidRDefault="00D972F3" w:rsidP="000C7132">
      <w:pPr>
        <w:tabs>
          <w:tab w:val="right" w:pos="8640"/>
        </w:tabs>
        <w:ind w:left="4320"/>
      </w:pPr>
      <w:r w:rsidRPr="00D67232">
        <w:t>WOOD RANCH PUBLIC INFRASTRUCTURE DISTRICT</w:t>
      </w:r>
    </w:p>
    <w:p w14:paraId="0030774C" w14:textId="77777777" w:rsidR="000C7132" w:rsidRPr="00D67232" w:rsidRDefault="000C7132" w:rsidP="000C7132">
      <w:pPr>
        <w:tabs>
          <w:tab w:val="right" w:pos="8640"/>
        </w:tabs>
        <w:ind w:left="4320"/>
      </w:pPr>
    </w:p>
    <w:p w14:paraId="5E5D4EDD" w14:textId="77777777" w:rsidR="000C7132" w:rsidRPr="00D67232" w:rsidRDefault="000C7132" w:rsidP="000C7132">
      <w:pPr>
        <w:tabs>
          <w:tab w:val="right" w:pos="8640"/>
        </w:tabs>
        <w:ind w:left="4320"/>
      </w:pPr>
    </w:p>
    <w:p w14:paraId="3CA74D3A" w14:textId="77777777" w:rsidR="000C7132" w:rsidRPr="00D67232" w:rsidRDefault="000C7132" w:rsidP="000C7132">
      <w:pPr>
        <w:tabs>
          <w:tab w:val="right" w:pos="8640"/>
        </w:tabs>
        <w:ind w:left="4320"/>
      </w:pPr>
    </w:p>
    <w:p w14:paraId="794A833B" w14:textId="77777777" w:rsidR="000C7132" w:rsidRDefault="000C7132" w:rsidP="00AB40BC">
      <w:pPr>
        <w:tabs>
          <w:tab w:val="right" w:pos="9360"/>
        </w:tabs>
        <w:ind w:left="4320"/>
      </w:pPr>
      <w:r>
        <w:t>By:</w:t>
      </w:r>
      <w:r>
        <w:rPr>
          <w:u w:val="single"/>
        </w:rPr>
        <w:tab/>
      </w:r>
    </w:p>
    <w:p w14:paraId="3A99747B" w14:textId="111E0DBF" w:rsidR="000C7132" w:rsidRDefault="00D67232" w:rsidP="000C7132">
      <w:pPr>
        <w:tabs>
          <w:tab w:val="right" w:pos="8640"/>
        </w:tabs>
        <w:ind w:left="4320"/>
        <w:jc w:val="center"/>
      </w:pPr>
      <w:r>
        <w:t xml:space="preserve">Gary Langston, </w:t>
      </w:r>
      <w:r w:rsidR="000C7132">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3FD710CC" w:rsidR="000C7132" w:rsidRDefault="00D67232" w:rsidP="00D67232">
      <w:pPr>
        <w:ind w:right="4320"/>
      </w:pPr>
      <w:r>
        <w:t xml:space="preserve">          Rachel McIllece, </w:t>
      </w:r>
      <w:r w:rsidR="002C23EC">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D67232" w:rsidRDefault="000C7132" w:rsidP="000C7132"/>
    <w:p w14:paraId="46E58C08" w14:textId="39B022DD" w:rsidR="000C7132" w:rsidRPr="00D67232" w:rsidRDefault="00D972F3" w:rsidP="009906E2">
      <w:pPr>
        <w:tabs>
          <w:tab w:val="right" w:pos="8640"/>
        </w:tabs>
        <w:ind w:left="4680"/>
      </w:pPr>
      <w:r w:rsidRPr="00D67232">
        <w:t>WOOD RANCH PUBLIC INFRASTRUCTURE DISTRICT</w:t>
      </w:r>
    </w:p>
    <w:p w14:paraId="6F39DCAE" w14:textId="77777777" w:rsidR="000C7132" w:rsidRPr="00D67232" w:rsidRDefault="000C7132" w:rsidP="000C7132">
      <w:pPr>
        <w:tabs>
          <w:tab w:val="right" w:pos="8640"/>
        </w:tabs>
        <w:ind w:left="4320"/>
      </w:pPr>
    </w:p>
    <w:p w14:paraId="19D3EDE2" w14:textId="77777777" w:rsidR="000C7132" w:rsidRPr="00D67232" w:rsidRDefault="000C7132" w:rsidP="000C7132">
      <w:pPr>
        <w:tabs>
          <w:tab w:val="right" w:pos="8640"/>
        </w:tabs>
        <w:ind w:left="4320"/>
      </w:pPr>
    </w:p>
    <w:p w14:paraId="7259B584" w14:textId="77777777" w:rsidR="000C7132" w:rsidRPr="00D67232" w:rsidRDefault="000C7132" w:rsidP="000C7132">
      <w:pPr>
        <w:tabs>
          <w:tab w:val="right" w:pos="8640"/>
        </w:tabs>
        <w:ind w:left="4320"/>
      </w:pPr>
    </w:p>
    <w:p w14:paraId="76956E8E" w14:textId="77777777" w:rsidR="000C7132" w:rsidRPr="003D5DB5" w:rsidRDefault="000C7132" w:rsidP="009906E2">
      <w:pPr>
        <w:tabs>
          <w:tab w:val="right" w:pos="9360"/>
        </w:tabs>
        <w:ind w:left="4680"/>
      </w:pPr>
      <w:r w:rsidRPr="003D5DB5">
        <w:t>By:</w:t>
      </w:r>
      <w:r w:rsidRPr="003D5DB5">
        <w:rPr>
          <w:u w:val="single"/>
        </w:rPr>
        <w:tab/>
      </w:r>
    </w:p>
    <w:p w14:paraId="5DBF231D" w14:textId="6BFDA374" w:rsidR="000C7132" w:rsidRPr="003D5DB5" w:rsidRDefault="00D67232" w:rsidP="000C7132">
      <w:pPr>
        <w:tabs>
          <w:tab w:val="right" w:pos="8640"/>
        </w:tabs>
        <w:ind w:left="4320"/>
        <w:jc w:val="center"/>
      </w:pPr>
      <w:r>
        <w:t xml:space="preserve">Gary Langston, </w:t>
      </w:r>
      <w:r w:rsidR="000C7132"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9906E2">
      <w:pPr>
        <w:tabs>
          <w:tab w:val="right" w:pos="4680"/>
        </w:tabs>
        <w:ind w:right="4320"/>
        <w:rPr>
          <w:u w:val="single"/>
        </w:rPr>
      </w:pPr>
      <w:r w:rsidRPr="003D5DB5">
        <w:t>By:</w:t>
      </w:r>
      <w:r w:rsidRPr="003D5DB5">
        <w:rPr>
          <w:u w:val="single"/>
        </w:rPr>
        <w:tab/>
      </w:r>
    </w:p>
    <w:p w14:paraId="385E4D10" w14:textId="1139978E" w:rsidR="000C7132" w:rsidRDefault="00D67232" w:rsidP="000C7132">
      <w:r>
        <w:t xml:space="preserve">             Rachel McIllece, Secretary/Clerk</w:t>
      </w:r>
    </w:p>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F7D92F9" w:rsidR="000C7132" w:rsidRDefault="000C7132" w:rsidP="00C6188A">
      <w:pPr>
        <w:tabs>
          <w:tab w:val="left" w:pos="2880"/>
        </w:tabs>
      </w:pPr>
      <w:r>
        <w:t>STATE OF UTAH</w:t>
      </w:r>
      <w:r w:rsidR="00C6188A">
        <w:tab/>
      </w:r>
      <w:r w:rsidR="009906E2">
        <w:tab/>
      </w:r>
      <w:r>
        <w:t>)</w:t>
      </w:r>
    </w:p>
    <w:p w14:paraId="6AF21093" w14:textId="77777777" w:rsidR="000C7132" w:rsidRDefault="000C7132" w:rsidP="00C6188A">
      <w:pPr>
        <w:tabs>
          <w:tab w:val="left" w:pos="2880"/>
        </w:tabs>
      </w:pPr>
      <w:r>
        <w:tab/>
        <w:t>: ss.</w:t>
      </w:r>
    </w:p>
    <w:p w14:paraId="6372D01C" w14:textId="6BE2D612" w:rsidR="000C7132" w:rsidRDefault="000C7132" w:rsidP="00C6188A">
      <w:pPr>
        <w:tabs>
          <w:tab w:val="left" w:pos="2880"/>
          <w:tab w:val="left" w:pos="3600"/>
        </w:tabs>
      </w:pPr>
      <w:r>
        <w:t xml:space="preserve">COUNTY OF </w:t>
      </w:r>
      <w:r w:rsidR="00D972F3">
        <w:t>SALT LAKE</w:t>
      </w:r>
      <w:r>
        <w:tab/>
      </w:r>
      <w:r w:rsidR="00862040">
        <w:tab/>
      </w:r>
      <w:r>
        <w:t>)</w:t>
      </w:r>
    </w:p>
    <w:p w14:paraId="46A6B3FD" w14:textId="77777777" w:rsidR="000C7132" w:rsidRDefault="000C7132" w:rsidP="000C7132"/>
    <w:p w14:paraId="0453C762" w14:textId="55C49F78" w:rsidR="000C7132" w:rsidRDefault="000C7132" w:rsidP="000C7132">
      <w:pPr>
        <w:pStyle w:val="00BodyText5"/>
      </w:pPr>
      <w:r>
        <w:t xml:space="preserve">I, </w:t>
      </w:r>
      <w:r w:rsidR="00A709D6">
        <w:t>Rachel McIllece</w:t>
      </w:r>
      <w:r>
        <w:t xml:space="preserve">, the undersigned </w:t>
      </w:r>
      <w:r w:rsidR="002C23EC">
        <w:t>Secretary/Clerk</w:t>
      </w:r>
      <w:r>
        <w:t xml:space="preserve"> of the </w:t>
      </w:r>
      <w:r w:rsidR="00D972F3">
        <w:t>Wood Ranch Public Infrastructure District</w:t>
      </w:r>
      <w:r>
        <w:t xml:space="preserve"> (the “District”), do hereby certify:</w:t>
      </w:r>
    </w:p>
    <w:p w14:paraId="1D149F3E" w14:textId="7CE7B957"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3853DB">
        <w:t>April 24</w:t>
      </w:r>
      <w:r w:rsidR="00A84112">
        <w:t>, 2024</w:t>
      </w:r>
      <w:r>
        <w:t xml:space="preserve">, commencing at the hour of </w:t>
      </w:r>
      <w:r w:rsidR="002E04CC">
        <w:t>1:00 p.m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7A5F62ED" w:rsidR="000C7132" w:rsidRDefault="000C7132" w:rsidP="000C7132">
      <w:pPr>
        <w:pStyle w:val="00BodyText5"/>
      </w:pPr>
      <w:r>
        <w:t xml:space="preserve">IN WITNESS WHEREOF, I have hereunto set my hand this </w:t>
      </w:r>
      <w:r w:rsidR="003853DB">
        <w:t>April 24</w:t>
      </w:r>
      <w:r w:rsidR="00A84112">
        <w:t>, 2024</w:t>
      </w:r>
      <w:r>
        <w:t>.</w:t>
      </w:r>
    </w:p>
    <w:p w14:paraId="6D0A39D7" w14:textId="77777777" w:rsidR="000C7132" w:rsidRDefault="000C7132" w:rsidP="000C7132"/>
    <w:p w14:paraId="3C59E5F7" w14:textId="449CC201" w:rsidR="000C7132" w:rsidRPr="00D67232" w:rsidRDefault="00D972F3" w:rsidP="000C7132">
      <w:pPr>
        <w:tabs>
          <w:tab w:val="right" w:pos="8640"/>
        </w:tabs>
        <w:ind w:left="4320"/>
      </w:pPr>
      <w:r w:rsidRPr="00D67232">
        <w:t>WOOD RANCH PUBLIC INFRASTRUCTURE DISTRICT</w:t>
      </w:r>
    </w:p>
    <w:p w14:paraId="5FD80E1E" w14:textId="77777777" w:rsidR="000C7132" w:rsidRPr="00D67232" w:rsidRDefault="000C7132" w:rsidP="000C7132">
      <w:pPr>
        <w:tabs>
          <w:tab w:val="right" w:pos="8640"/>
        </w:tabs>
        <w:ind w:left="4320"/>
      </w:pPr>
    </w:p>
    <w:p w14:paraId="7EA2897C" w14:textId="77777777" w:rsidR="000C7132" w:rsidRPr="00D67232" w:rsidRDefault="000C7132" w:rsidP="000C7132">
      <w:pPr>
        <w:tabs>
          <w:tab w:val="right" w:pos="8640"/>
        </w:tabs>
        <w:ind w:left="4320"/>
      </w:pPr>
    </w:p>
    <w:p w14:paraId="3C814C2A" w14:textId="77777777" w:rsidR="000C7132" w:rsidRPr="00D67232" w:rsidRDefault="000C7132" w:rsidP="000C7132">
      <w:pPr>
        <w:tabs>
          <w:tab w:val="right" w:pos="8640"/>
        </w:tabs>
        <w:ind w:left="4320"/>
      </w:pPr>
    </w:p>
    <w:p w14:paraId="4753B34F" w14:textId="77777777" w:rsidR="000C7132" w:rsidRDefault="000C7132" w:rsidP="009906E2">
      <w:pPr>
        <w:tabs>
          <w:tab w:val="right" w:pos="9360"/>
        </w:tabs>
        <w:ind w:left="4320"/>
      </w:pPr>
      <w:r>
        <w:t>By:</w:t>
      </w:r>
      <w:r>
        <w:rPr>
          <w:u w:val="single"/>
        </w:rPr>
        <w:tab/>
      </w:r>
    </w:p>
    <w:p w14:paraId="7831829E" w14:textId="1CDB2003" w:rsidR="000C7132" w:rsidRDefault="00D67232" w:rsidP="000C7132">
      <w:r>
        <w:t xml:space="preserve">                                                                                      Rachel McIllece, Secretary/Clerk</w:t>
      </w:r>
    </w:p>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C06F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D602320" w:rsidR="003E606D" w:rsidRPr="002706D2" w:rsidRDefault="00D42828" w:rsidP="003E606D">
      <w:pPr>
        <w:pStyle w:val="00BodyText5"/>
      </w:pPr>
      <w:r>
        <w:t xml:space="preserve">I, </w:t>
      </w:r>
      <w:r w:rsidR="00A709D6">
        <w:t>Rachel</w:t>
      </w:r>
      <w:r w:rsidR="008920FD">
        <w:t xml:space="preserve"> </w:t>
      </w:r>
      <w:r w:rsidR="00A709D6">
        <w:t>McIllece</w:t>
      </w:r>
      <w:r w:rsidRPr="00006663">
        <w:t xml:space="preserve">, the undersigned </w:t>
      </w:r>
      <w:r w:rsidR="002C23EC">
        <w:t>Secretary/Clerk</w:t>
      </w:r>
      <w:r w:rsidRPr="00006663">
        <w:t xml:space="preserve"> of the </w:t>
      </w:r>
      <w:r w:rsidR="00D972F3">
        <w:t>Wood Ranch Public Infrastructure District</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19" w:history="1">
        <w:r w:rsidRPr="00C05D19">
          <w:rPr>
            <w:rStyle w:val="Hyperlink"/>
          </w:rPr>
          <w:t>http://pmn.utah.gov</w:t>
        </w:r>
      </w:hyperlink>
      <w:r w:rsidRPr="00C05D19">
        <w:t>) at least twenty-four (24) hours prior to the convening of the meeting; and</w:t>
      </w:r>
    </w:p>
    <w:p w14:paraId="16B7B19D" w14:textId="77777777" w:rsidR="00032141" w:rsidRPr="00994A41" w:rsidRDefault="00032141" w:rsidP="00032141">
      <w:pPr>
        <w:pStyle w:val="Heading3"/>
      </w:pPr>
      <w:r w:rsidRPr="00994A41">
        <w:t xml:space="preserve">By causing a Notice, in the form attached hereto as </w:t>
      </w:r>
      <w:r w:rsidRPr="00994A41">
        <w:rPr>
          <w:u w:val="single"/>
        </w:rPr>
        <w:t>Schedule 1</w:t>
      </w:r>
      <w:r w:rsidRPr="00994A41">
        <w:t xml:space="preserve">, to be posted </w:t>
      </w:r>
      <w:r>
        <w:t xml:space="preserve">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 </w:t>
      </w:r>
    </w:p>
    <w:p w14:paraId="088C9E02" w14:textId="77777777" w:rsidR="003E606D" w:rsidRDefault="003E606D" w:rsidP="003E606D">
      <w:pPr>
        <w:pStyle w:val="00BodyText5"/>
      </w:pPr>
      <w:r>
        <w:t>The Board of the District does not schedule regular meetings and meets on an “as needed” basis.</w:t>
      </w:r>
    </w:p>
    <w:p w14:paraId="5963E4BF" w14:textId="4B523B61" w:rsidR="00D42828" w:rsidRDefault="00D42828" w:rsidP="00D42828">
      <w:pPr>
        <w:pStyle w:val="00BodyText5"/>
      </w:pPr>
      <w:r>
        <w:t xml:space="preserve">IN WITNESS WHEREOF, I have hereunto subscribed my official signature this </w:t>
      </w:r>
      <w:r w:rsidR="003853DB">
        <w:t>April 24</w:t>
      </w:r>
      <w:r w:rsidR="00A84112">
        <w:t>, 2024</w:t>
      </w:r>
      <w:r>
        <w:t>.</w:t>
      </w:r>
    </w:p>
    <w:p w14:paraId="684B5BC2" w14:textId="77777777" w:rsidR="00D42828" w:rsidRDefault="00D42828" w:rsidP="00D42828"/>
    <w:p w14:paraId="2E0C22A8" w14:textId="593F36AD" w:rsidR="00D42828" w:rsidRPr="00D67232" w:rsidRDefault="00D972F3" w:rsidP="00D42828">
      <w:pPr>
        <w:tabs>
          <w:tab w:val="right" w:pos="8640"/>
        </w:tabs>
        <w:ind w:left="4320"/>
      </w:pPr>
      <w:r w:rsidRPr="00D67232">
        <w:t>WOOD RANCH PUBLIC INFRASTRUCTURE DISTRICT</w:t>
      </w:r>
    </w:p>
    <w:p w14:paraId="229A4034" w14:textId="77777777" w:rsidR="00D42828" w:rsidRPr="00D67232" w:rsidRDefault="00D42828" w:rsidP="00D42828">
      <w:pPr>
        <w:tabs>
          <w:tab w:val="right" w:pos="8640"/>
        </w:tabs>
        <w:ind w:left="4320"/>
      </w:pPr>
    </w:p>
    <w:p w14:paraId="129DD513" w14:textId="77777777" w:rsidR="00D42828" w:rsidRPr="00D67232" w:rsidRDefault="00D42828" w:rsidP="00D42828">
      <w:pPr>
        <w:tabs>
          <w:tab w:val="right" w:pos="8640"/>
        </w:tabs>
        <w:ind w:left="4320"/>
      </w:pPr>
    </w:p>
    <w:p w14:paraId="4C03E6A2" w14:textId="77777777" w:rsidR="00D42828" w:rsidRPr="00D67232" w:rsidRDefault="00D42828" w:rsidP="00D42828">
      <w:pPr>
        <w:tabs>
          <w:tab w:val="right" w:pos="8640"/>
        </w:tabs>
        <w:ind w:left="4320"/>
      </w:pPr>
    </w:p>
    <w:p w14:paraId="4CB3BF8D" w14:textId="77777777" w:rsidR="00D42828" w:rsidRDefault="00D42828" w:rsidP="009D7E0E">
      <w:pPr>
        <w:tabs>
          <w:tab w:val="right" w:pos="9360"/>
        </w:tabs>
        <w:ind w:left="4320"/>
      </w:pPr>
      <w:r>
        <w:t>By:</w:t>
      </w:r>
      <w:r>
        <w:rPr>
          <w:u w:val="single"/>
        </w:rPr>
        <w:tab/>
      </w:r>
    </w:p>
    <w:p w14:paraId="280DE200" w14:textId="5ABD29B5" w:rsidR="00D42828" w:rsidRDefault="00D67232" w:rsidP="00D42828">
      <w:r>
        <w:t xml:space="preserve">                                                                                          Rachel McIllece, Secretary/Clerk</w:t>
      </w:r>
    </w:p>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001CB41D" w14:textId="77777777" w:rsidR="00D42828" w:rsidRPr="00050D4B" w:rsidRDefault="00D42828" w:rsidP="00D42828"/>
    <w:p w14:paraId="19474A03" w14:textId="77777777" w:rsidR="003A1724" w:rsidRDefault="003A1724">
      <w:pPr>
        <w:sectPr w:rsidR="003A1724"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EBBBA0C" w14:textId="2D2FCD68" w:rsidR="003A1724" w:rsidRDefault="00EB1ECC">
      <w:pPr>
        <w:jc w:val="center"/>
      </w:pPr>
      <w:r>
        <w:t>DESIGNATION</w:t>
      </w:r>
      <w:r w:rsidR="00FF0857">
        <w:t xml:space="preserve"> RESOLUTION</w:t>
      </w:r>
    </w:p>
    <w:p w14:paraId="3A0FC1BA" w14:textId="533F6F20" w:rsidR="0056375A" w:rsidRDefault="0056375A" w:rsidP="00D42828"/>
    <w:p w14:paraId="0987DE6E" w14:textId="486966F8" w:rsidR="003A1724" w:rsidRDefault="00A50B06" w:rsidP="00A50B06">
      <w:pPr>
        <w:jc w:val="center"/>
      </w:pPr>
      <w:r>
        <w:t xml:space="preserve">(See Transcript Document No. </w:t>
      </w:r>
      <w:r w:rsidR="009D7E0E">
        <w:t>___</w:t>
      </w:r>
      <w:r>
        <w:t>)</w:t>
      </w:r>
    </w:p>
    <w:p w14:paraId="7275B409" w14:textId="77777777" w:rsidR="00A50B06" w:rsidRDefault="00A50B06" w:rsidP="00D42828"/>
    <w:p w14:paraId="3C6CDDFB" w14:textId="77777777" w:rsidR="00EB1ECC" w:rsidRDefault="00EB1ECC" w:rsidP="00EB1ECC">
      <w:pPr>
        <w:jc w:val="center"/>
        <w:rPr>
          <w:u w:val="single"/>
        </w:rPr>
        <w:sectPr w:rsidR="00EB1ECC" w:rsidSect="00EC06FD">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6B39D5FC" w14:textId="59341924" w:rsidR="0006757B" w:rsidRDefault="0006757B" w:rsidP="00D42828"/>
    <w:p w14:paraId="3EB56082" w14:textId="002EE982" w:rsidR="00A50B06" w:rsidRDefault="00A50B06" w:rsidP="00A50B06">
      <w:pPr>
        <w:jc w:val="center"/>
      </w:pPr>
      <w:r>
        <w:t xml:space="preserve">(See Transcript Document No. </w:t>
      </w:r>
      <w:r w:rsidR="009D7E0E">
        <w:t>___</w:t>
      </w:r>
      <w:r>
        <w:t>)</w:t>
      </w:r>
    </w:p>
    <w:p w14:paraId="1908DF6C" w14:textId="77777777" w:rsidR="00D42828" w:rsidRDefault="00D42828" w:rsidP="00D42828"/>
    <w:p w14:paraId="1C859765" w14:textId="77777777" w:rsidR="000953C8" w:rsidRDefault="000953C8" w:rsidP="007473F6">
      <w:pPr>
        <w:jc w:val="center"/>
        <w:sectPr w:rsidR="000953C8" w:rsidSect="00EC06F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6F6DB4C7" w:rsidR="00045F56" w:rsidRDefault="00A50B06" w:rsidP="000953C8">
      <w:pPr>
        <w:jc w:val="center"/>
      </w:pPr>
      <w:r>
        <w:t xml:space="preserve">(See Transcript Document No. </w:t>
      </w:r>
      <w:r w:rsidR="009D7E0E">
        <w:t>___</w:t>
      </w:r>
      <w:r>
        <w:t>)</w:t>
      </w:r>
    </w:p>
    <w:p w14:paraId="259362B9" w14:textId="77777777" w:rsidR="00CB0D0E" w:rsidRDefault="00CB0D0E" w:rsidP="00CB0D0E"/>
    <w:p w14:paraId="223F0A22" w14:textId="77777777" w:rsidR="00CB0D0E" w:rsidRDefault="00CB0D0E" w:rsidP="00CB0D0E">
      <w:pPr>
        <w:jc w:val="center"/>
        <w:sectPr w:rsidR="00CB0D0E" w:rsidSect="00EC06F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37BFDFB2" w14:textId="77777777" w:rsidR="00CB0D0E" w:rsidRDefault="00CB0D0E" w:rsidP="00CB0D0E">
      <w:pPr>
        <w:jc w:val="center"/>
      </w:pPr>
    </w:p>
    <w:p w14:paraId="5AB99BFB" w14:textId="50CC69B0" w:rsidR="000953C8" w:rsidRPr="00653D3F" w:rsidRDefault="00A50B06" w:rsidP="00A50B06">
      <w:pPr>
        <w:jc w:val="center"/>
      </w:pPr>
      <w:r>
        <w:t xml:space="preserve">(See Transcript Document No. </w:t>
      </w:r>
      <w:r w:rsidR="009D7E0E">
        <w:t>___</w:t>
      </w:r>
      <w:r>
        <w:t>)</w:t>
      </w:r>
    </w:p>
    <w:sectPr w:rsidR="000953C8" w:rsidRPr="00653D3F" w:rsidSect="00EC06FD">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D3695" w14:textId="77777777" w:rsidR="003853DB" w:rsidRDefault="003853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684E1" w14:textId="13C208DE"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F4AF" w14:textId="628848F8"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2E04CC">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133F5D">
      <w:rPr>
        <w:rStyle w:val="PageNumber"/>
        <w:rFonts w:ascii="Arial" w:hAnsi="Arial"/>
        <w:noProof/>
        <w:sz w:val="16"/>
      </w:rPr>
      <w:t>4/24/2024</w:t>
    </w:r>
    <w:r>
      <w:rPr>
        <w:rStyle w:val="PageNumber"/>
        <w:rFonts w:ascii="Arial" w:hAnsi="Arial"/>
        <w:sz w:val="16"/>
      </w:rPr>
      <w:fldChar w:fldCharType="end"/>
    </w:r>
  </w:p>
  <w:p w14:paraId="2F4EA6A1" w14:textId="2D6E4661"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E04CC">
      <w:rPr>
        <w:rFonts w:ascii="Arial" w:hAnsi="Arial" w:cs="Arial"/>
        <w:sz w:val="16"/>
      </w:rPr>
      <w:t>4891-3711-2215,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1F74" w14:textId="2F4A50D3"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4BAF3" w14:textId="635DA9E9"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2E04CC">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133F5D">
      <w:rPr>
        <w:rStyle w:val="PageNumber"/>
        <w:rFonts w:ascii="Arial" w:hAnsi="Arial"/>
        <w:noProof/>
        <w:sz w:val="16"/>
      </w:rPr>
      <w:t>4/24/2024</w:t>
    </w:r>
    <w:r>
      <w:rPr>
        <w:rStyle w:val="PageNumber"/>
        <w:rFonts w:ascii="Arial" w:hAnsi="Arial"/>
        <w:sz w:val="16"/>
      </w:rPr>
      <w:fldChar w:fldCharType="end"/>
    </w:r>
  </w:p>
  <w:p w14:paraId="62F4E0E7" w14:textId="3FCD0DCD"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E04CC">
      <w:rPr>
        <w:rFonts w:ascii="Arial" w:hAnsi="Arial" w:cs="Arial"/>
        <w:sz w:val="16"/>
      </w:rPr>
      <w:t>4891-3711-2215, v. 3</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65453" w14:textId="517D0792" w:rsidR="00CB0D0E"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D7061" w14:textId="221F2A81"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229C" w14:textId="7A7FBF58"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E04CC">
      <w:rPr>
        <w:rFonts w:ascii="Arial" w:hAnsi="Arial" w:cs="Arial"/>
        <w:sz w:val="16"/>
      </w:rPr>
      <w:t>4891-3711-2215,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59A04" w14:textId="77777777" w:rsidR="003853DB" w:rsidRDefault="003853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C047D" w14:textId="2FAD70E6"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E04CC">
      <w:rPr>
        <w:rFonts w:ascii="Arial" w:hAnsi="Arial" w:cs="Arial"/>
        <w:sz w:val="16"/>
      </w:rPr>
      <w:t>4891-3711-2215, v. 3</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201A" w14:textId="0A3B27DF"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E04CC">
      <w:rPr>
        <w:rFonts w:ascii="Arial" w:hAnsi="Arial" w:cs="Arial"/>
        <w:sz w:val="16"/>
      </w:rPr>
      <w:t>4891-3711-2215, v. 3</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C8BB7" w14:textId="653E5B6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D7F8" w14:textId="4304C810"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2E04CC">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133F5D">
      <w:rPr>
        <w:rStyle w:val="PageNumber"/>
        <w:rFonts w:ascii="Arial" w:hAnsi="Arial"/>
        <w:noProof/>
        <w:sz w:val="16"/>
      </w:rPr>
      <w:t>4/24/2024</w:t>
    </w:r>
    <w:r>
      <w:rPr>
        <w:rStyle w:val="PageNumber"/>
        <w:rFonts w:ascii="Arial" w:hAnsi="Arial"/>
        <w:sz w:val="16"/>
      </w:rPr>
      <w:fldChar w:fldCharType="end"/>
    </w:r>
  </w:p>
  <w:p w14:paraId="752833FC" w14:textId="5F5570BE"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E04CC">
      <w:rPr>
        <w:rFonts w:ascii="Arial" w:hAnsi="Arial" w:cs="Arial"/>
        <w:sz w:val="16"/>
      </w:rPr>
      <w:t>4891-3711-2215,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33E4E" w14:textId="77777777" w:rsidR="003853DB" w:rsidRDefault="003853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CAA47" w14:textId="77777777" w:rsidR="003853DB" w:rsidRDefault="003853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37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91-3711-2215, v. 3"/>
    <w:docVar w:name="ndGeneratedStampLocation" w:val="ExceptFirst"/>
    <w:docVar w:name="Option0True" w:val="False"/>
    <w:docVar w:name="Option1True" w:val="True"/>
    <w:docVar w:name="Option2True" w:val="False"/>
    <w:docVar w:name="Option3True" w:val="True"/>
  </w:docVars>
  <w:rsids>
    <w:rsidRoot w:val="003A1724"/>
    <w:rsid w:val="00011A15"/>
    <w:rsid w:val="00032141"/>
    <w:rsid w:val="00042014"/>
    <w:rsid w:val="00042823"/>
    <w:rsid w:val="00045211"/>
    <w:rsid w:val="00045F56"/>
    <w:rsid w:val="00055CDD"/>
    <w:rsid w:val="00064A0C"/>
    <w:rsid w:val="0006757B"/>
    <w:rsid w:val="000762AB"/>
    <w:rsid w:val="00081860"/>
    <w:rsid w:val="00085213"/>
    <w:rsid w:val="000953C8"/>
    <w:rsid w:val="000C150F"/>
    <w:rsid w:val="000C7087"/>
    <w:rsid w:val="000C7132"/>
    <w:rsid w:val="000D0074"/>
    <w:rsid w:val="000E09C4"/>
    <w:rsid w:val="000E6144"/>
    <w:rsid w:val="0010415E"/>
    <w:rsid w:val="00107FF9"/>
    <w:rsid w:val="00117188"/>
    <w:rsid w:val="00117E68"/>
    <w:rsid w:val="001201F7"/>
    <w:rsid w:val="00120BA1"/>
    <w:rsid w:val="001212E0"/>
    <w:rsid w:val="0012298C"/>
    <w:rsid w:val="00130B8C"/>
    <w:rsid w:val="00132A34"/>
    <w:rsid w:val="001332A0"/>
    <w:rsid w:val="00133F5D"/>
    <w:rsid w:val="0013683E"/>
    <w:rsid w:val="00140122"/>
    <w:rsid w:val="00161080"/>
    <w:rsid w:val="00170588"/>
    <w:rsid w:val="00171EDB"/>
    <w:rsid w:val="00182BAA"/>
    <w:rsid w:val="0018569D"/>
    <w:rsid w:val="0019197B"/>
    <w:rsid w:val="001A725B"/>
    <w:rsid w:val="001C120D"/>
    <w:rsid w:val="001D2693"/>
    <w:rsid w:val="001E174D"/>
    <w:rsid w:val="002252E3"/>
    <w:rsid w:val="00241078"/>
    <w:rsid w:val="002563E9"/>
    <w:rsid w:val="00267ED9"/>
    <w:rsid w:val="002714B9"/>
    <w:rsid w:val="00272C32"/>
    <w:rsid w:val="00275FA8"/>
    <w:rsid w:val="00285FD0"/>
    <w:rsid w:val="002B2FF8"/>
    <w:rsid w:val="002C23EC"/>
    <w:rsid w:val="002D2FAE"/>
    <w:rsid w:val="002E04CC"/>
    <w:rsid w:val="002F041C"/>
    <w:rsid w:val="002F7C16"/>
    <w:rsid w:val="00366D7A"/>
    <w:rsid w:val="00372EC0"/>
    <w:rsid w:val="003749A5"/>
    <w:rsid w:val="003853DB"/>
    <w:rsid w:val="00386145"/>
    <w:rsid w:val="003A1724"/>
    <w:rsid w:val="003A2B0A"/>
    <w:rsid w:val="003B3FBE"/>
    <w:rsid w:val="003B6C5B"/>
    <w:rsid w:val="003B6D95"/>
    <w:rsid w:val="003C0B43"/>
    <w:rsid w:val="003C337A"/>
    <w:rsid w:val="003D5DB5"/>
    <w:rsid w:val="003E606D"/>
    <w:rsid w:val="0040411F"/>
    <w:rsid w:val="00410170"/>
    <w:rsid w:val="00416C48"/>
    <w:rsid w:val="0043161F"/>
    <w:rsid w:val="00431D58"/>
    <w:rsid w:val="00434399"/>
    <w:rsid w:val="00436892"/>
    <w:rsid w:val="00445B3A"/>
    <w:rsid w:val="00463E81"/>
    <w:rsid w:val="00480ACD"/>
    <w:rsid w:val="0048353A"/>
    <w:rsid w:val="00484FD3"/>
    <w:rsid w:val="004B0092"/>
    <w:rsid w:val="004B6351"/>
    <w:rsid w:val="004D5889"/>
    <w:rsid w:val="004F2E37"/>
    <w:rsid w:val="004F79E4"/>
    <w:rsid w:val="005011C7"/>
    <w:rsid w:val="005151BA"/>
    <w:rsid w:val="00523460"/>
    <w:rsid w:val="00553018"/>
    <w:rsid w:val="00555EDA"/>
    <w:rsid w:val="00556916"/>
    <w:rsid w:val="0056122C"/>
    <w:rsid w:val="0056375A"/>
    <w:rsid w:val="00576238"/>
    <w:rsid w:val="005A478E"/>
    <w:rsid w:val="005A77BD"/>
    <w:rsid w:val="005D1477"/>
    <w:rsid w:val="005D287C"/>
    <w:rsid w:val="005D56EF"/>
    <w:rsid w:val="00604AF6"/>
    <w:rsid w:val="006116B9"/>
    <w:rsid w:val="00613D7E"/>
    <w:rsid w:val="006151A6"/>
    <w:rsid w:val="006155C9"/>
    <w:rsid w:val="00620F60"/>
    <w:rsid w:val="00625222"/>
    <w:rsid w:val="0062768B"/>
    <w:rsid w:val="006331CE"/>
    <w:rsid w:val="00636F8B"/>
    <w:rsid w:val="006459EC"/>
    <w:rsid w:val="00647373"/>
    <w:rsid w:val="006477AD"/>
    <w:rsid w:val="006523F2"/>
    <w:rsid w:val="00653D3F"/>
    <w:rsid w:val="006629EC"/>
    <w:rsid w:val="006767D4"/>
    <w:rsid w:val="006960F8"/>
    <w:rsid w:val="006B6DE7"/>
    <w:rsid w:val="006C2D5E"/>
    <w:rsid w:val="006C438F"/>
    <w:rsid w:val="006C54D3"/>
    <w:rsid w:val="006C5D93"/>
    <w:rsid w:val="006C759A"/>
    <w:rsid w:val="006D6587"/>
    <w:rsid w:val="007000D4"/>
    <w:rsid w:val="0070456E"/>
    <w:rsid w:val="00745BDC"/>
    <w:rsid w:val="007473F6"/>
    <w:rsid w:val="007619BF"/>
    <w:rsid w:val="00766C80"/>
    <w:rsid w:val="00772D1A"/>
    <w:rsid w:val="0078213E"/>
    <w:rsid w:val="00796023"/>
    <w:rsid w:val="007C5543"/>
    <w:rsid w:val="007D5BCB"/>
    <w:rsid w:val="007E5CB8"/>
    <w:rsid w:val="007F1050"/>
    <w:rsid w:val="007F4E76"/>
    <w:rsid w:val="0080021C"/>
    <w:rsid w:val="0081508A"/>
    <w:rsid w:val="008162C6"/>
    <w:rsid w:val="00830D2B"/>
    <w:rsid w:val="008423BD"/>
    <w:rsid w:val="00854113"/>
    <w:rsid w:val="008603F4"/>
    <w:rsid w:val="00861750"/>
    <w:rsid w:val="00862040"/>
    <w:rsid w:val="00871B86"/>
    <w:rsid w:val="00872BEF"/>
    <w:rsid w:val="00875BFC"/>
    <w:rsid w:val="00875DD3"/>
    <w:rsid w:val="0088237C"/>
    <w:rsid w:val="008920FD"/>
    <w:rsid w:val="008968E8"/>
    <w:rsid w:val="00897819"/>
    <w:rsid w:val="008B3BA0"/>
    <w:rsid w:val="008B6B14"/>
    <w:rsid w:val="008F3388"/>
    <w:rsid w:val="008F7C81"/>
    <w:rsid w:val="0094192F"/>
    <w:rsid w:val="00944C5D"/>
    <w:rsid w:val="00944F60"/>
    <w:rsid w:val="00952CC2"/>
    <w:rsid w:val="00954144"/>
    <w:rsid w:val="0096191F"/>
    <w:rsid w:val="00973615"/>
    <w:rsid w:val="00982AED"/>
    <w:rsid w:val="009906E2"/>
    <w:rsid w:val="0099289F"/>
    <w:rsid w:val="009A29FD"/>
    <w:rsid w:val="009D7E0E"/>
    <w:rsid w:val="009F7958"/>
    <w:rsid w:val="00A06E1F"/>
    <w:rsid w:val="00A144F6"/>
    <w:rsid w:val="00A41386"/>
    <w:rsid w:val="00A50B06"/>
    <w:rsid w:val="00A709D6"/>
    <w:rsid w:val="00A84112"/>
    <w:rsid w:val="00A937B5"/>
    <w:rsid w:val="00A96D7B"/>
    <w:rsid w:val="00AA1A73"/>
    <w:rsid w:val="00AA25AD"/>
    <w:rsid w:val="00AB40BC"/>
    <w:rsid w:val="00AD134C"/>
    <w:rsid w:val="00AD2B2F"/>
    <w:rsid w:val="00AD53B8"/>
    <w:rsid w:val="00AF3B43"/>
    <w:rsid w:val="00B055CD"/>
    <w:rsid w:val="00B1719F"/>
    <w:rsid w:val="00B26FD4"/>
    <w:rsid w:val="00B31BD6"/>
    <w:rsid w:val="00B378F7"/>
    <w:rsid w:val="00B40F6D"/>
    <w:rsid w:val="00B43FF6"/>
    <w:rsid w:val="00B5709F"/>
    <w:rsid w:val="00B6613E"/>
    <w:rsid w:val="00B843C5"/>
    <w:rsid w:val="00BB109B"/>
    <w:rsid w:val="00BC14DE"/>
    <w:rsid w:val="00BC71B9"/>
    <w:rsid w:val="00BD0540"/>
    <w:rsid w:val="00BE0E53"/>
    <w:rsid w:val="00C00C18"/>
    <w:rsid w:val="00C05282"/>
    <w:rsid w:val="00C26E65"/>
    <w:rsid w:val="00C32836"/>
    <w:rsid w:val="00C332CE"/>
    <w:rsid w:val="00C34F96"/>
    <w:rsid w:val="00C43B53"/>
    <w:rsid w:val="00C54A94"/>
    <w:rsid w:val="00C6188A"/>
    <w:rsid w:val="00C62F6F"/>
    <w:rsid w:val="00C656F5"/>
    <w:rsid w:val="00C815C1"/>
    <w:rsid w:val="00C81789"/>
    <w:rsid w:val="00C847B1"/>
    <w:rsid w:val="00C94468"/>
    <w:rsid w:val="00CB0D0E"/>
    <w:rsid w:val="00D06221"/>
    <w:rsid w:val="00D06E90"/>
    <w:rsid w:val="00D071C0"/>
    <w:rsid w:val="00D2676D"/>
    <w:rsid w:val="00D3782B"/>
    <w:rsid w:val="00D42828"/>
    <w:rsid w:val="00D44884"/>
    <w:rsid w:val="00D519BE"/>
    <w:rsid w:val="00D67232"/>
    <w:rsid w:val="00D9261D"/>
    <w:rsid w:val="00D972F3"/>
    <w:rsid w:val="00DB0A90"/>
    <w:rsid w:val="00DB4D60"/>
    <w:rsid w:val="00DB5D63"/>
    <w:rsid w:val="00DD0E71"/>
    <w:rsid w:val="00DE3E51"/>
    <w:rsid w:val="00DE5861"/>
    <w:rsid w:val="00DF19FC"/>
    <w:rsid w:val="00E00BC4"/>
    <w:rsid w:val="00E15922"/>
    <w:rsid w:val="00E24F2F"/>
    <w:rsid w:val="00E34A6D"/>
    <w:rsid w:val="00E417A1"/>
    <w:rsid w:val="00E46BFE"/>
    <w:rsid w:val="00E706D9"/>
    <w:rsid w:val="00E71701"/>
    <w:rsid w:val="00E72E86"/>
    <w:rsid w:val="00E83A46"/>
    <w:rsid w:val="00EA11A0"/>
    <w:rsid w:val="00EB1ECC"/>
    <w:rsid w:val="00EC06FD"/>
    <w:rsid w:val="00EC19DC"/>
    <w:rsid w:val="00EE564C"/>
    <w:rsid w:val="00F16563"/>
    <w:rsid w:val="00F22BB2"/>
    <w:rsid w:val="00F27895"/>
    <w:rsid w:val="00F34B46"/>
    <w:rsid w:val="00F47AAE"/>
    <w:rsid w:val="00F57383"/>
    <w:rsid w:val="00F661C2"/>
    <w:rsid w:val="00F86656"/>
    <w:rsid w:val="00F92F48"/>
    <w:rsid w:val="00F93FF3"/>
    <w:rsid w:val="00F95B2F"/>
    <w:rsid w:val="00FA1A0F"/>
    <w:rsid w:val="00FC7AC9"/>
    <w:rsid w:val="00FD4010"/>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777"/>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2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11</TotalTime>
  <Pages>14</Pages>
  <Words>2411</Words>
  <Characters>13227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Jennifer Gowans</cp:lastModifiedBy>
  <cp:revision>6</cp:revision>
  <cp:lastPrinted>2023-09-14T15:49:00Z</cp:lastPrinted>
  <dcterms:created xsi:type="dcterms:W3CDTF">2024-04-23T17:08:00Z</dcterms:created>
  <dcterms:modified xsi:type="dcterms:W3CDTF">2024-04-24T20:14:00Z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