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00C0" w14:textId="77777777" w:rsidR="00F47AAE" w:rsidRDefault="00F47AAE" w:rsidP="00B1719F">
      <w:pPr>
        <w:pStyle w:val="00Center"/>
      </w:pPr>
      <w:r>
        <w:t>NOTICE OF SPECIAL MEETING</w:t>
      </w:r>
    </w:p>
    <w:p w14:paraId="54CFD084" w14:textId="61A93BC1"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95485D">
        <w:t>IRON HORSE</w:t>
      </w:r>
      <w:r w:rsidR="00EC06FD">
        <w:t xml:space="preserve"> PUBLIC INFRASTRUCTURE DISTRICT</w:t>
      </w:r>
      <w:r>
        <w:t>:</w:t>
      </w:r>
    </w:p>
    <w:p w14:paraId="437F4114" w14:textId="4F90FD17"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95485D">
        <w:t>Iron Horse</w:t>
      </w:r>
      <w:r w:rsidR="00EC06FD">
        <w:t xml:space="preserve"> Public Infrastructure District</w:t>
      </w:r>
      <w:r>
        <w:t xml:space="preserve"> (the “District”) will be held </w:t>
      </w:r>
      <w:r w:rsidR="00AA1A73">
        <w:t xml:space="preserve">on </w:t>
      </w:r>
      <w:r w:rsidR="00A5311A">
        <w:t xml:space="preserve">[       </w:t>
      </w:r>
      <w:proofErr w:type="gramStart"/>
      <w:r w:rsidR="00A5311A">
        <w:t xml:space="preserve">  ]</w:t>
      </w:r>
      <w:proofErr w:type="gramEnd"/>
      <w:r w:rsidR="00D97824">
        <w:t>, 2024</w:t>
      </w:r>
      <w:r w:rsidR="00AA1A73">
        <w:t xml:space="preserve"> by electronic means</w:t>
      </w:r>
      <w:r>
        <w:t xml:space="preserve"> 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8603F4">
      <w:pPr>
        <w:tabs>
          <w:tab w:val="right" w:pos="9360"/>
        </w:tabs>
        <w:ind w:left="4320"/>
        <w:rPr>
          <w:u w:val="single"/>
        </w:rPr>
      </w:pPr>
      <w:r>
        <w:rPr>
          <w:u w:val="single"/>
        </w:rPr>
        <w:tab/>
      </w:r>
    </w:p>
    <w:p w14:paraId="3A06E5F5" w14:textId="3C1320DF" w:rsidR="00F47AAE" w:rsidRDefault="002C23EC" w:rsidP="00F47AAE">
      <w:pPr>
        <w:ind w:left="4320"/>
        <w:jc w:val="center"/>
      </w:pPr>
      <w:r>
        <w:t>Secretary/Clerk</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8603F4">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8603F4">
      <w:pPr>
        <w:tabs>
          <w:tab w:val="right" w:pos="9360"/>
        </w:tabs>
        <w:ind w:left="3600"/>
        <w:rPr>
          <w:u w:val="single"/>
        </w:rPr>
      </w:pPr>
      <w:r>
        <w:rPr>
          <w:u w:val="single"/>
        </w:rPr>
        <w:tab/>
      </w:r>
    </w:p>
    <w:p w14:paraId="5AB63DB2" w14:textId="25D9C4B6" w:rsidR="00B1719F" w:rsidRPr="00DF4B4E" w:rsidRDefault="005151BA" w:rsidP="00B1719F">
      <w:pPr>
        <w:ind w:left="3600"/>
        <w:jc w:val="center"/>
      </w:pPr>
      <w:r>
        <w:t>Vice Chair</w:t>
      </w:r>
    </w:p>
    <w:p w14:paraId="3E37E143" w14:textId="347B9CCA" w:rsidR="00A5311A" w:rsidRDefault="00A5311A" w:rsidP="00B1719F">
      <w:pPr>
        <w:ind w:left="3600"/>
      </w:pPr>
    </w:p>
    <w:p w14:paraId="053ACF32" w14:textId="77777777" w:rsidR="00A5311A" w:rsidRDefault="00A5311A" w:rsidP="00B1719F">
      <w:pPr>
        <w:ind w:left="3600"/>
      </w:pPr>
    </w:p>
    <w:p w14:paraId="27609C53" w14:textId="77777777" w:rsidR="00A5311A" w:rsidRPr="00ED0863" w:rsidRDefault="00A5311A" w:rsidP="00A5311A">
      <w:pPr>
        <w:tabs>
          <w:tab w:val="right" w:pos="9360"/>
        </w:tabs>
        <w:ind w:left="3600"/>
        <w:rPr>
          <w:u w:val="single"/>
        </w:rPr>
      </w:pPr>
      <w:r>
        <w:rPr>
          <w:u w:val="single"/>
        </w:rPr>
        <w:tab/>
      </w:r>
    </w:p>
    <w:p w14:paraId="4059E176" w14:textId="247F5344" w:rsidR="00A5311A" w:rsidRPr="00DF4B4E" w:rsidRDefault="003C6F9B" w:rsidP="00A5311A">
      <w:pPr>
        <w:ind w:left="3600"/>
        <w:jc w:val="center"/>
      </w:pPr>
      <w:r>
        <w:t>Treasurer</w:t>
      </w:r>
    </w:p>
    <w:p w14:paraId="1401E2A5" w14:textId="77777777" w:rsidR="00A5311A" w:rsidRDefault="00A5311A" w:rsidP="00A5311A"/>
    <w:p w14:paraId="21BD48A7" w14:textId="77777777" w:rsidR="00B1719F" w:rsidRPr="00DF4B4E" w:rsidRDefault="00B1719F" w:rsidP="00B1719F">
      <w:pPr>
        <w:ind w:left="3600"/>
      </w:pPr>
    </w:p>
    <w:p w14:paraId="7598F0D4" w14:textId="77777777" w:rsidR="00B1719F" w:rsidRPr="00ED0863" w:rsidRDefault="00B1719F" w:rsidP="008603F4">
      <w:pPr>
        <w:tabs>
          <w:tab w:val="right" w:pos="9360"/>
        </w:tabs>
        <w:ind w:left="3600"/>
        <w:rPr>
          <w:u w:val="single"/>
        </w:rPr>
      </w:pPr>
      <w:r>
        <w:rPr>
          <w:u w:val="single"/>
        </w:rPr>
        <w:tab/>
      </w:r>
    </w:p>
    <w:p w14:paraId="075BDDC5" w14:textId="03704898" w:rsidR="00B1719F" w:rsidRPr="00DF4B4E" w:rsidRDefault="002C23EC" w:rsidP="00B1719F">
      <w:pPr>
        <w:ind w:left="3600"/>
        <w:jc w:val="center"/>
      </w:pPr>
      <w:r>
        <w:t>Secretary/Clerk</w:t>
      </w:r>
    </w:p>
    <w:p w14:paraId="6A577FA4" w14:textId="00C9A202" w:rsidR="00B1719F" w:rsidRDefault="00B1719F" w:rsidP="00B1719F">
      <w:pPr>
        <w:ind w:left="3600"/>
      </w:pPr>
    </w:p>
    <w:p w14:paraId="5258D1F6" w14:textId="77777777" w:rsidR="00A5311A" w:rsidRDefault="00A5311A" w:rsidP="00B1719F">
      <w:pPr>
        <w:ind w:left="3600"/>
      </w:pPr>
    </w:p>
    <w:p w14:paraId="4B7D6E9B" w14:textId="77777777" w:rsidR="00A5311A" w:rsidRPr="00ED0863" w:rsidRDefault="00A5311A" w:rsidP="00A5311A">
      <w:pPr>
        <w:tabs>
          <w:tab w:val="right" w:pos="9360"/>
        </w:tabs>
        <w:ind w:left="3600"/>
        <w:rPr>
          <w:u w:val="single"/>
        </w:rPr>
      </w:pPr>
      <w:r>
        <w:rPr>
          <w:u w:val="single"/>
        </w:rPr>
        <w:tab/>
      </w:r>
    </w:p>
    <w:p w14:paraId="260902A8" w14:textId="3A7AA51F" w:rsidR="00A5311A" w:rsidRPr="00DF4B4E" w:rsidRDefault="00A5311A" w:rsidP="00A5311A">
      <w:pPr>
        <w:ind w:left="3600"/>
        <w:jc w:val="center"/>
      </w:pPr>
      <w:r>
        <w:t>Assistant Secretary/Clerk</w:t>
      </w:r>
    </w:p>
    <w:p w14:paraId="71BF1B0B" w14:textId="77777777" w:rsidR="00A5311A" w:rsidRPr="00DF4B4E" w:rsidRDefault="00A5311A" w:rsidP="00B1719F">
      <w:pPr>
        <w:ind w:left="3600"/>
      </w:pPr>
    </w:p>
    <w:p w14:paraId="4FDB685D" w14:textId="77777777" w:rsidR="00F47AAE" w:rsidRDefault="00F47AAE" w:rsidP="00F47AAE">
      <w:pPr>
        <w:sectPr w:rsidR="00F47AAE" w:rsidSect="00EC06FD">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4B21BC92" w:rsidR="007E5CB8" w:rsidRDefault="00A5311A" w:rsidP="007E5CB8">
      <w:pPr>
        <w:jc w:val="right"/>
      </w:pPr>
      <w:r>
        <w:t xml:space="preserve">[       </w:t>
      </w:r>
      <w:proofErr w:type="gramStart"/>
      <w:r>
        <w:t xml:space="preserve">  ]</w:t>
      </w:r>
      <w:proofErr w:type="gramEnd"/>
      <w:r w:rsidR="00D97824">
        <w:t>, 2024</w:t>
      </w:r>
    </w:p>
    <w:p w14:paraId="15AA6AB9" w14:textId="77777777" w:rsidR="007E5CB8" w:rsidRDefault="007E5CB8" w:rsidP="007E5CB8">
      <w:pPr>
        <w:jc w:val="right"/>
      </w:pPr>
    </w:p>
    <w:p w14:paraId="45CD0204" w14:textId="5D46B422" w:rsidR="007E5CB8" w:rsidRDefault="007E5CB8" w:rsidP="00B1719F">
      <w:pPr>
        <w:pStyle w:val="00BodyText5"/>
      </w:pPr>
      <w:r>
        <w:t xml:space="preserve">The Board of </w:t>
      </w:r>
      <w:r w:rsidR="003D5DB5">
        <w:t>Trustees</w:t>
      </w:r>
      <w:r>
        <w:t xml:space="preserve"> (the “Board”) of the </w:t>
      </w:r>
      <w:r w:rsidR="0095485D">
        <w:t>Iron Horse</w:t>
      </w:r>
      <w:r w:rsidR="00EC06FD">
        <w:t xml:space="preserve"> Public Infrastructure District</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A5311A">
        <w:t xml:space="preserve">[       </w:t>
      </w:r>
      <w:proofErr w:type="gramStart"/>
      <w:r w:rsidR="00A5311A">
        <w:t xml:space="preserve">  ]</w:t>
      </w:r>
      <w:proofErr w:type="gramEnd"/>
      <w:r w:rsidR="00D97824">
        <w:t>, 2024</w:t>
      </w:r>
      <w:r>
        <w:t xml:space="preserve">, at </w:t>
      </w:r>
      <w:r w:rsidR="00A5311A">
        <w:t>[         ]</w:t>
      </w:r>
      <w:r w:rsidR="00D97824">
        <w:t xml:space="preserve"> a.m.</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5A478E" w14:paraId="28B98241" w14:textId="77777777" w:rsidTr="00A814F1">
        <w:trPr>
          <w:jc w:val="center"/>
        </w:trPr>
        <w:tc>
          <w:tcPr>
            <w:tcW w:w="3312" w:type="dxa"/>
          </w:tcPr>
          <w:p w14:paraId="60013B6F" w14:textId="70AD9BD2" w:rsidR="005A478E" w:rsidRDefault="00A5311A" w:rsidP="00A814F1">
            <w:pPr>
              <w:pStyle w:val="BodyText1"/>
              <w:spacing w:after="0"/>
              <w:ind w:firstLine="0"/>
            </w:pPr>
            <w:r>
              <w:t>[           ]</w:t>
            </w:r>
          </w:p>
        </w:tc>
        <w:tc>
          <w:tcPr>
            <w:tcW w:w="3427" w:type="dxa"/>
          </w:tcPr>
          <w:p w14:paraId="2A520C95" w14:textId="77777777" w:rsidR="005A478E" w:rsidRDefault="005A478E" w:rsidP="00A814F1">
            <w:pPr>
              <w:pStyle w:val="BodyText1"/>
              <w:spacing w:after="0"/>
              <w:ind w:firstLine="0"/>
            </w:pPr>
            <w:r>
              <w:t>Chair</w:t>
            </w:r>
          </w:p>
        </w:tc>
      </w:tr>
      <w:tr w:rsidR="005A478E" w14:paraId="194A68B6" w14:textId="77777777" w:rsidTr="00A814F1">
        <w:trPr>
          <w:jc w:val="center"/>
        </w:trPr>
        <w:tc>
          <w:tcPr>
            <w:tcW w:w="3312" w:type="dxa"/>
          </w:tcPr>
          <w:p w14:paraId="6FC6AE15" w14:textId="3117C6FC" w:rsidR="005A478E" w:rsidRDefault="00A5311A" w:rsidP="00A814F1">
            <w:pPr>
              <w:pStyle w:val="BodyText1"/>
              <w:spacing w:after="0"/>
              <w:ind w:firstLine="0"/>
            </w:pPr>
            <w:r>
              <w:t>[           ]</w:t>
            </w:r>
          </w:p>
        </w:tc>
        <w:tc>
          <w:tcPr>
            <w:tcW w:w="3427" w:type="dxa"/>
          </w:tcPr>
          <w:p w14:paraId="34115DDB" w14:textId="417F916C" w:rsidR="005A478E" w:rsidRDefault="005151BA" w:rsidP="00A814F1">
            <w:pPr>
              <w:pStyle w:val="BodyText1"/>
              <w:spacing w:after="0"/>
              <w:ind w:firstLine="0"/>
            </w:pPr>
            <w:r>
              <w:t>Vice Chair</w:t>
            </w:r>
          </w:p>
        </w:tc>
      </w:tr>
      <w:tr w:rsidR="00A5311A" w14:paraId="7C5F4C76" w14:textId="77777777" w:rsidTr="00A814F1">
        <w:trPr>
          <w:jc w:val="center"/>
        </w:trPr>
        <w:tc>
          <w:tcPr>
            <w:tcW w:w="3312" w:type="dxa"/>
          </w:tcPr>
          <w:p w14:paraId="5FD03FE6" w14:textId="71657E2A" w:rsidR="00A5311A" w:rsidRDefault="00A5311A" w:rsidP="00A814F1">
            <w:pPr>
              <w:pStyle w:val="BodyText1"/>
              <w:spacing w:after="0"/>
              <w:ind w:firstLine="0"/>
            </w:pPr>
            <w:r>
              <w:t>[           ]</w:t>
            </w:r>
          </w:p>
        </w:tc>
        <w:tc>
          <w:tcPr>
            <w:tcW w:w="3427" w:type="dxa"/>
          </w:tcPr>
          <w:p w14:paraId="53303B49" w14:textId="6D7F2371" w:rsidR="00A5311A" w:rsidRDefault="003C6F9B" w:rsidP="00A814F1">
            <w:pPr>
              <w:pStyle w:val="BodyText1"/>
              <w:spacing w:after="0"/>
              <w:ind w:firstLine="0"/>
            </w:pPr>
            <w:r>
              <w:t>Treasurer</w:t>
            </w:r>
          </w:p>
        </w:tc>
      </w:tr>
      <w:tr w:rsidR="00A5311A" w14:paraId="579AFE69" w14:textId="77777777" w:rsidTr="00A814F1">
        <w:trPr>
          <w:jc w:val="center"/>
        </w:trPr>
        <w:tc>
          <w:tcPr>
            <w:tcW w:w="3312" w:type="dxa"/>
          </w:tcPr>
          <w:p w14:paraId="08B3FE0D" w14:textId="17097B85" w:rsidR="00A5311A" w:rsidRDefault="00A5311A" w:rsidP="00A814F1">
            <w:pPr>
              <w:pStyle w:val="BodyText1"/>
              <w:spacing w:after="0"/>
              <w:ind w:firstLine="0"/>
            </w:pPr>
            <w:r>
              <w:t>[           ]</w:t>
            </w:r>
          </w:p>
        </w:tc>
        <w:tc>
          <w:tcPr>
            <w:tcW w:w="3427" w:type="dxa"/>
          </w:tcPr>
          <w:p w14:paraId="7C25F7A9" w14:textId="75D45449" w:rsidR="00A5311A" w:rsidRDefault="00A5311A" w:rsidP="00A814F1">
            <w:pPr>
              <w:pStyle w:val="BodyText1"/>
              <w:spacing w:after="0"/>
              <w:ind w:firstLine="0"/>
            </w:pPr>
            <w:r>
              <w:t>Secretary/Clerk</w:t>
            </w:r>
          </w:p>
        </w:tc>
      </w:tr>
      <w:tr w:rsidR="005A478E" w14:paraId="352251F6" w14:textId="77777777" w:rsidTr="00A814F1">
        <w:trPr>
          <w:jc w:val="center"/>
        </w:trPr>
        <w:tc>
          <w:tcPr>
            <w:tcW w:w="3312" w:type="dxa"/>
          </w:tcPr>
          <w:p w14:paraId="569FD2E6" w14:textId="52F5A304" w:rsidR="005A478E" w:rsidRDefault="00A5311A" w:rsidP="00A814F1">
            <w:pPr>
              <w:pStyle w:val="BodyText1"/>
              <w:spacing w:after="0"/>
              <w:ind w:firstLine="0"/>
            </w:pPr>
            <w:r>
              <w:t>[           ]</w:t>
            </w:r>
          </w:p>
        </w:tc>
        <w:tc>
          <w:tcPr>
            <w:tcW w:w="3427" w:type="dxa"/>
          </w:tcPr>
          <w:p w14:paraId="4C0037FD" w14:textId="77777777" w:rsidR="005A478E" w:rsidRDefault="00A5311A" w:rsidP="00A814F1">
            <w:pPr>
              <w:pStyle w:val="BodyText1"/>
              <w:spacing w:after="0"/>
              <w:ind w:firstLine="0"/>
            </w:pPr>
            <w:r>
              <w:t xml:space="preserve">Assistant </w:t>
            </w:r>
            <w:r w:rsidR="002C23EC">
              <w:t>Secretary/Clerk</w:t>
            </w:r>
          </w:p>
          <w:p w14:paraId="4C6AB804" w14:textId="66225D93" w:rsidR="00A5311A" w:rsidRDefault="00A5311A" w:rsidP="00A814F1">
            <w:pPr>
              <w:pStyle w:val="BodyText1"/>
              <w:spacing w:after="0"/>
              <w:ind w:firstLine="0"/>
            </w:pPr>
            <w:r w:rsidRPr="00A5311A">
              <w:rPr>
                <w:highlight w:val="yellow"/>
              </w:rPr>
              <w:t>[CONFIRM POSITION TITLES]</w:t>
            </w:r>
          </w:p>
        </w:tc>
      </w:tr>
      <w:tr w:rsidR="005A478E" w14:paraId="63042E1C" w14:textId="77777777" w:rsidTr="00A814F1">
        <w:trPr>
          <w:jc w:val="center"/>
        </w:trPr>
        <w:tc>
          <w:tcPr>
            <w:tcW w:w="3312" w:type="dxa"/>
          </w:tcPr>
          <w:p w14:paraId="00AF226A" w14:textId="77777777" w:rsidR="005A478E" w:rsidRPr="0000565E" w:rsidRDefault="005A478E" w:rsidP="00A814F1"/>
        </w:tc>
        <w:tc>
          <w:tcPr>
            <w:tcW w:w="3427" w:type="dxa"/>
          </w:tcPr>
          <w:p w14:paraId="59C7DA07" w14:textId="77777777" w:rsidR="005A478E" w:rsidRPr="0000565E" w:rsidRDefault="005A478E" w:rsidP="00A814F1"/>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11881AB8" w:rsidR="005A478E" w:rsidRDefault="00396C4F" w:rsidP="00A814F1">
            <w:pPr>
              <w:pStyle w:val="BodyText1"/>
              <w:spacing w:after="0"/>
              <w:ind w:firstLine="0"/>
            </w:pPr>
            <w:r>
              <w:t>Matthew Ence</w:t>
            </w:r>
          </w:p>
        </w:tc>
        <w:tc>
          <w:tcPr>
            <w:tcW w:w="3427" w:type="dxa"/>
          </w:tcPr>
          <w:p w14:paraId="048B8CBE" w14:textId="6B052958" w:rsidR="005A478E" w:rsidRDefault="00C32836" w:rsidP="00A814F1">
            <w:pPr>
              <w:pStyle w:val="BodyText1"/>
              <w:spacing w:after="0"/>
              <w:ind w:firstLine="0"/>
            </w:pPr>
            <w:r>
              <w:t>General Counsel</w:t>
            </w:r>
          </w:p>
        </w:tc>
      </w:tr>
      <w:tr w:rsidR="005A478E" w14:paraId="75DD74A9" w14:textId="77777777" w:rsidTr="00A814F1">
        <w:trPr>
          <w:jc w:val="center"/>
        </w:trPr>
        <w:tc>
          <w:tcPr>
            <w:tcW w:w="3312" w:type="dxa"/>
          </w:tcPr>
          <w:p w14:paraId="2092B34C" w14:textId="2D758537" w:rsidR="005A478E" w:rsidRDefault="00576238" w:rsidP="00A814F1">
            <w:pPr>
              <w:pStyle w:val="BodyText1"/>
              <w:spacing w:after="0"/>
              <w:ind w:firstLine="0"/>
            </w:pPr>
            <w:r>
              <w:t>Aaron Wade</w:t>
            </w:r>
          </w:p>
        </w:tc>
        <w:tc>
          <w:tcPr>
            <w:tcW w:w="3427" w:type="dxa"/>
          </w:tcPr>
          <w:p w14:paraId="36F526C7" w14:textId="4190FA69" w:rsidR="005A478E" w:rsidRDefault="00576238" w:rsidP="00A814F1">
            <w:pPr>
              <w:pStyle w:val="BodyText1"/>
              <w:spacing w:after="0"/>
              <w:ind w:firstLine="0"/>
            </w:pPr>
            <w:r>
              <w:t>Bond Counsel</w:t>
            </w: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31B39285" w14:textId="56C90B49" w:rsidR="005011C7" w:rsidRDefault="005011C7" w:rsidP="005011C7">
      <w:pPr>
        <w:pStyle w:val="00BodyText5"/>
      </w:pPr>
      <w:r>
        <w:t xml:space="preserve">After the meeting had been duly called to order and after other matters not pertinent to this Resolution had been discussed, the </w:t>
      </w:r>
      <w:r w:rsidR="002C23EC">
        <w:t>Secretary/Clerk</w:t>
      </w:r>
      <w:r>
        <w:t xml:space="preserve"> presented to the </w:t>
      </w:r>
      <w:r w:rsidR="007E5CB8">
        <w:t>Board</w:t>
      </w:r>
      <w:r>
        <w:t xml:space="preserve"> a Certificate of Compliance with Open Meeting Law with respect to this </w:t>
      </w:r>
      <w:r w:rsidR="00A5311A">
        <w:t xml:space="preserve">[       </w:t>
      </w:r>
      <w:proofErr w:type="gramStart"/>
      <w:r w:rsidR="00A5311A">
        <w:t xml:space="preserve">  ]</w:t>
      </w:r>
      <w:proofErr w:type="gramEnd"/>
      <w:r w:rsidR="00D97824">
        <w:t>, 2024</w:t>
      </w:r>
      <w:r>
        <w:t xml:space="preserve">, meeting, a copy of which is attached hereto as </w:t>
      </w:r>
      <w:r>
        <w:rPr>
          <w:u w:val="single"/>
        </w:rPr>
        <w:t>Exhibit A</w:t>
      </w:r>
      <w:r>
        <w:t>.</w:t>
      </w:r>
    </w:p>
    <w:p w14:paraId="5108C604" w14:textId="5775BD4C" w:rsidR="005011C7" w:rsidRDefault="005011C7" w:rsidP="005011C7">
      <w:pPr>
        <w:pStyle w:val="00BodyText5"/>
      </w:pPr>
      <w:r>
        <w:t xml:space="preserve">Thereupon, the following resolution was introduced in written form, discussed in full, and pursuant to a motion made by </w:t>
      </w:r>
      <w:r w:rsidR="005D1477">
        <w:t>__________</w:t>
      </w:r>
      <w:r>
        <w:t xml:space="preserve"> and seconded by </w:t>
      </w:r>
      <w:r w:rsidR="005D1477">
        <w:t xml:space="preserve">__________ </w:t>
      </w:r>
      <w:r>
        <w:t>adopted by the following vote:</w:t>
      </w:r>
    </w:p>
    <w:p w14:paraId="58A16F27" w14:textId="5AEC03BE" w:rsidR="005011C7" w:rsidRDefault="005011C7" w:rsidP="005011C7">
      <w:pPr>
        <w:pStyle w:val="00BodyText5"/>
      </w:pPr>
      <w:r>
        <w:t xml:space="preserve">AYE: </w:t>
      </w:r>
      <w:r w:rsidR="0056375A">
        <w:tab/>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57C6B222" w:rsidR="005011C7" w:rsidRDefault="005011C7" w:rsidP="005011C7">
      <w:pPr>
        <w:pStyle w:val="00BodyText5"/>
      </w:pPr>
      <w:r>
        <w:t xml:space="preserve">The resolution was then signed by the Chair and recorded by the </w:t>
      </w:r>
      <w:r w:rsidR="002C23EC">
        <w:t>Secretary/Clerk</w:t>
      </w:r>
      <w:r>
        <w:t xml:space="preserve"> in the official records of </w:t>
      </w:r>
      <w:r w:rsidR="002F7C16">
        <w:t xml:space="preserve">the </w:t>
      </w:r>
      <w:r w:rsidR="0095485D">
        <w:t>Iron Horse</w:t>
      </w:r>
      <w:r w:rsidR="00EC06FD">
        <w:t xml:space="preserve"> Public Infrastructure District</w:t>
      </w:r>
      <w:r>
        <w:t>.  The resolution is as follows:</w:t>
      </w:r>
    </w:p>
    <w:p w14:paraId="0B558D32" w14:textId="1FBC6CD2" w:rsidR="003A1724" w:rsidRDefault="005011C7" w:rsidP="00D44884">
      <w:pPr>
        <w:pStyle w:val="00Center"/>
      </w:pPr>
      <w:r>
        <w:br w:type="page"/>
      </w:r>
      <w:r w:rsidR="003A1724">
        <w:lastRenderedPageBreak/>
        <w:t xml:space="preserve">RESOLUTION NO. </w:t>
      </w:r>
      <w:r w:rsidR="0056375A">
        <w:t xml:space="preserve"> </w:t>
      </w:r>
      <w:r w:rsidR="00B31BD6">
        <w:t>20</w:t>
      </w:r>
      <w:r w:rsidR="008234E5">
        <w:t>24</w:t>
      </w:r>
      <w:r w:rsidR="00576238">
        <w:t>-___</w:t>
      </w:r>
    </w:p>
    <w:p w14:paraId="6C167521" w14:textId="6885EBDF"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95485D">
        <w:t>IRON HORSE</w:t>
      </w:r>
      <w:r w:rsidR="00EC06FD">
        <w:t xml:space="preserve"> PUBLIC INFRASTRUCTURE DISTRICT</w:t>
      </w:r>
      <w:r w:rsidR="00F16563">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95485D">
        <w:t>IRON HORSE</w:t>
      </w:r>
      <w:r w:rsidR="009D7E0E">
        <w:t xml:space="preserve"> ASSESSMENT</w:t>
      </w:r>
      <w:r w:rsidR="002F7C16">
        <w:rPr>
          <w:color w:val="000000"/>
        </w:rPr>
        <w:t xml:space="preserve"> </w:t>
      </w:r>
      <w:r w:rsidR="006B6DE7">
        <w:rPr>
          <w:color w:val="000000"/>
        </w:rPr>
        <w:t>AREA #1</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3AEC7FC8"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95485D">
        <w:t>Iron Horse</w:t>
      </w:r>
      <w:r w:rsidR="00EC06FD">
        <w:t xml:space="preserve"> Public Infrastructure District</w:t>
      </w:r>
      <w:r w:rsidR="00F16563">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95485D">
        <w:t>Iron Horse</w:t>
      </w:r>
      <w:r w:rsidR="009D7E0E">
        <w:t xml:space="preserve"> Assessment</w:t>
      </w:r>
      <w:r w:rsidR="007E5CB8">
        <w:rPr>
          <w:color w:val="000000"/>
        </w:rPr>
        <w:t xml:space="preserve"> </w:t>
      </w:r>
      <w:r w:rsidR="006B6DE7">
        <w:rPr>
          <w:color w:val="000000"/>
        </w:rPr>
        <w:t>Area #1</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5E599C">
        <w:t>15,000,000</w:t>
      </w:r>
      <w:r w:rsidR="009A29FD">
        <w:t xml:space="preserve"> (including </w:t>
      </w:r>
      <w:r w:rsidR="001C120D">
        <w:t xml:space="preserve">administrative and overhead costs, </w:t>
      </w:r>
      <w:r w:rsidR="009A29FD">
        <w:t>costs of funding a reserve fund</w:t>
      </w:r>
      <w:r w:rsidR="002C0097">
        <w:t xml:space="preserve"> (if any)</w:t>
      </w:r>
      <w:r w:rsidR="00055CDD">
        <w:t>,</w:t>
      </w:r>
      <w:r w:rsidR="009A29FD">
        <w:t xml:space="preserve"> </w:t>
      </w:r>
      <w:r w:rsidR="00DB4D60">
        <w:t>capitalized interest</w:t>
      </w:r>
      <w:r w:rsidR="009A29FD">
        <w:t xml:space="preserve"> related to the </w:t>
      </w:r>
      <w:r w:rsidR="0094192F">
        <w:t xml:space="preserve">proposed </w:t>
      </w:r>
      <w:r w:rsidR="009A29FD">
        <w:t>bonds</w:t>
      </w:r>
      <w:r w:rsidR="002C0097">
        <w:t xml:space="preserve"> (if any)</w:t>
      </w:r>
      <w:r w:rsidR="009A29FD">
        <w:t xml:space="preserve">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proofErr w:type="gramStart"/>
      <w:r>
        <w:t>WHEREAS,</w:t>
      </w:r>
      <w:proofErr w:type="gramEnd"/>
      <w:r>
        <w:t xml:space="preserve">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w:t>
      </w:r>
      <w:proofErr w:type="spellStart"/>
      <w:r>
        <w:t>i</w:t>
      </w:r>
      <w:proofErr w:type="spellEnd"/>
      <w:r>
        <w:t>)</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proofErr w:type="gramStart"/>
      <w:r>
        <w:t>WHEREAS,</w:t>
      </w:r>
      <w:proofErr w:type="gramEnd"/>
      <w:r>
        <w:t xml:space="preserve">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proofErr w:type="gramStart"/>
      <w:r>
        <w:t>WHEREAS,</w:t>
      </w:r>
      <w:proofErr w:type="gramEnd"/>
      <w:r>
        <w:t xml:space="preserve">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w:t>
      </w:r>
      <w:proofErr w:type="gramStart"/>
      <w:r>
        <w:t>adopted</w:t>
      </w:r>
      <w:proofErr w:type="gramEnd"/>
      <w:r>
        <w:t xml:space="preserve"> and which is attached hereto as </w:t>
      </w:r>
      <w:r w:rsidRPr="00C94468">
        <w:rPr>
          <w:u w:val="single"/>
        </w:rPr>
        <w:t>Exhibit D</w:t>
      </w:r>
      <w:r>
        <w:t>; and</w:t>
      </w:r>
    </w:p>
    <w:p w14:paraId="226A5624" w14:textId="5A9F4250"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levied in the Assessment Area </w:t>
      </w:r>
      <w:r>
        <w:t xml:space="preserve">and other terms and conditions needed to finalize the </w:t>
      </w:r>
      <w:r w:rsidR="003B6D95">
        <w:t xml:space="preserve">Designation </w:t>
      </w:r>
      <w:r w:rsidR="003B6D95">
        <w:lastRenderedPageBreak/>
        <w:t>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C6F9B">
        <w:t>,</w:t>
      </w:r>
      <w:r w:rsidR="00F86656">
        <w:t xml:space="preserve"> </w:t>
      </w:r>
      <w:r w:rsidR="005151BA">
        <w:t>Vice Chair</w:t>
      </w:r>
      <w:r w:rsidR="003C6F9B">
        <w:t>, or Treasurer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477769F" w14:textId="71E2AB1A"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95485D">
        <w:t>Iron Horse</w:t>
      </w:r>
      <w:r w:rsidR="00EC06FD">
        <w:t xml:space="preserve">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 xml:space="preserve">the </w:t>
      </w:r>
      <w:proofErr w:type="gramStart"/>
      <w:r w:rsidR="00B6613E">
        <w:t>District</w:t>
      </w:r>
      <w:proofErr w:type="gramEnd"/>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4D6B12C1"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w:t>
      </w:r>
      <w:r w:rsidR="003C6F9B">
        <w:t>Designated Officer</w:t>
      </w:r>
      <w:r>
        <w:t xml:space="preserve"> and the </w:t>
      </w:r>
      <w:r w:rsidR="002C23EC">
        <w:t>Secretary/Clerk</w:t>
      </w:r>
      <w:r w:rsidR="00A5311A">
        <w:t xml:space="preserve"> or Assistant Secretary/Clerk</w:t>
      </w:r>
      <w:r w:rsidR="003C6F9B">
        <w:t xml:space="preserve"> (</w:t>
      </w:r>
      <w:r w:rsidR="005E599C">
        <w:t>each a</w:t>
      </w:r>
      <w:r w:rsidR="003C6F9B">
        <w:t xml:space="preserve"> “Secretary/Clerk”)</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 by herein</w:t>
      </w:r>
      <w:r w:rsidR="00042014">
        <w:t>.</w:t>
      </w:r>
    </w:p>
    <w:p w14:paraId="273D2C8F" w14:textId="5268CE91"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3C6F9B">
        <w:t>Designated Officer</w:t>
      </w:r>
      <w:r>
        <w:t xml:space="preserve"> and the </w:t>
      </w:r>
      <w:r w:rsidR="002C23EC">
        <w:t>Secretary/Clerk</w:t>
      </w:r>
      <w:r w:rsidR="00A5311A">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1ADD8CC8" w:rsidR="00C94468" w:rsidRDefault="00C94468" w:rsidP="00944C5D">
      <w:pPr>
        <w:pStyle w:val="Heading1"/>
        <w:tabs>
          <w:tab w:val="clear" w:pos="1800"/>
        </w:tabs>
      </w:pPr>
      <w:r>
        <w:t xml:space="preserve">The Appraisal, in substantially the form attached hereto as </w:t>
      </w:r>
      <w:r w:rsidRPr="00C94468">
        <w:rPr>
          <w:u w:val="single"/>
        </w:rPr>
        <w:t>Exhibit D</w:t>
      </w:r>
      <w:r>
        <w:t xml:space="preserve">, is all respects hereby authorized, approved and accepted and the </w:t>
      </w:r>
      <w:r w:rsidR="00C653A6">
        <w:t>Designated Officer</w:t>
      </w:r>
      <w:r w:rsidR="00A5311A">
        <w:t xml:space="preserve"> and Secretary/Clerk</w:t>
      </w:r>
      <w:r>
        <w:t xml:space="preserve"> and other appropriate officials of the </w:t>
      </w:r>
      <w:proofErr w:type="gramStart"/>
      <w:r>
        <w:t>District</w:t>
      </w:r>
      <w:proofErr w:type="gramEnd"/>
      <w:r>
        <w:t xml:space="preserve">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4C71E095" w:rsidR="00944C5D" w:rsidRDefault="00085213" w:rsidP="00944C5D">
      <w:pPr>
        <w:pStyle w:val="Heading1"/>
        <w:tabs>
          <w:tab w:val="clear" w:pos="1800"/>
        </w:tabs>
      </w:pPr>
      <w:r>
        <w:t xml:space="preserve">The </w:t>
      </w:r>
      <w:r w:rsidR="00C653A6">
        <w:t>Designated Officer</w:t>
      </w:r>
      <w:r w:rsidR="00A5311A">
        <w:t xml:space="preserve"> and</w:t>
      </w:r>
      <w:r w:rsidR="00C653A6">
        <w:t xml:space="preserve"> </w:t>
      </w:r>
      <w:r w:rsidR="00A5311A">
        <w:t>Secretary/Clerk</w:t>
      </w:r>
      <w:r w:rsidR="00416C48">
        <w:t xml:space="preserve"> 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8451E38" w14:textId="47C18EB8" w:rsidR="003A1724" w:rsidRDefault="00944C5D" w:rsidP="00944C5D">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w:t>
      </w:r>
      <w:r w:rsidRPr="00EA3C2D">
        <w:lastRenderedPageBreak/>
        <w:t xml:space="preserve">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3C6F9B">
        <w:t>Designated Officer</w:t>
      </w:r>
      <w:r w:rsidR="000D0074">
        <w:t xml:space="preserve"> and the</w:t>
      </w:r>
      <w:r w:rsidR="00653D3F">
        <w:t xml:space="preserve"> </w:t>
      </w:r>
      <w:r w:rsidR="002C23EC">
        <w:t>Secretary/Clerk</w:t>
      </w:r>
      <w:r w:rsidR="003C6F9B">
        <w:t xml:space="preserve"> </w:t>
      </w:r>
      <w:r w:rsidR="00653D3F">
        <w:t xml:space="preserve">on behalf of </w:t>
      </w:r>
      <w:r w:rsidR="00B6613E">
        <w:t xml:space="preserve">the </w:t>
      </w:r>
      <w:proofErr w:type="gramStart"/>
      <w:r w:rsidR="00B6613E">
        <w:t>District</w:t>
      </w:r>
      <w:proofErr w:type="gramEnd"/>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6EA53437" w14:textId="32864A8C"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 xml:space="preserve">the </w:t>
      </w:r>
      <w:proofErr w:type="gramStart"/>
      <w:r w:rsidR="00B6613E">
        <w:t>District</w:t>
      </w:r>
      <w:proofErr w:type="gramEnd"/>
      <w:r w:rsidR="00B26FD4" w:rsidRPr="00B26FD4">
        <w:t xml:space="preserve"> will issue assessment bonds</w:t>
      </w:r>
      <w:r w:rsidR="00411D9E">
        <w:t xml:space="preserve"> (the “Series 2024 Bonds”)</w:t>
      </w:r>
      <w:r w:rsidR="00B26FD4" w:rsidRPr="00B26FD4">
        <w:t xml:space="preserve">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6C38B5F0" w14:textId="77777777" w:rsidR="00411D9E" w:rsidRDefault="003A1724" w:rsidP="00411D9E">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p>
    <w:p w14:paraId="4E4DC121" w14:textId="024A74A2" w:rsidR="00411D9E" w:rsidRPr="00411D9E" w:rsidRDefault="00411D9E" w:rsidP="00411D9E">
      <w:pPr>
        <w:pStyle w:val="Heading1"/>
        <w:tabs>
          <w:tab w:val="clear" w:pos="1800"/>
        </w:tabs>
      </w:pPr>
      <w:r>
        <w:t xml:space="preserve">The </w:t>
      </w:r>
      <w:proofErr w:type="gramStart"/>
      <w:r>
        <w:t>District</w:t>
      </w:r>
      <w:proofErr w:type="gramEnd"/>
      <w:r>
        <w:t xml:space="preserve"> hereby declares its intention and reasonable expectation to use proceeds of tax-exempt bonds to reimburse itself for initial expenditures for costs of the </w:t>
      </w:r>
      <w:r>
        <w:t>Improvements</w:t>
      </w:r>
      <w:r>
        <w:t xml:space="preserve">.  The Series 2024 Bonds are to be issued, and the reimbursements made, by the later of 18-months after the payment of the costs or after the </w:t>
      </w:r>
      <w:r>
        <w:t>Improvements</w:t>
      </w:r>
      <w:r>
        <w:t xml:space="preserve"> </w:t>
      </w:r>
      <w:r>
        <w:t>are</w:t>
      </w:r>
      <w:r>
        <w:t xml:space="preserve"> placed in service, but in any event, no later than three years after the date the original expenditure was paid.  The maximum principal amount of the Series 2024 Bonds which will be issued to finance the reimbursed costs of the </w:t>
      </w:r>
      <w:r>
        <w:t>Improvements</w:t>
      </w:r>
      <w:r>
        <w:t xml:space="preserve"> </w:t>
      </w:r>
      <w:r>
        <w:t>are</w:t>
      </w:r>
      <w:r>
        <w:t xml:space="preserve"> not expected to exceed $</w:t>
      </w:r>
      <w:r>
        <w:t>15</w:t>
      </w:r>
      <w:r>
        <w:t>,000,000.</w:t>
      </w:r>
    </w:p>
    <w:p w14:paraId="22B9085B" w14:textId="77777777" w:rsidR="000C7132" w:rsidRDefault="003A1724" w:rsidP="000C7132">
      <w:r>
        <w:br w:type="page"/>
      </w:r>
    </w:p>
    <w:p w14:paraId="7689CB08" w14:textId="47C0C59B"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95485D">
        <w:t>Iron Horse</w:t>
      </w:r>
      <w:r w:rsidR="00EC06FD">
        <w:t xml:space="preserve"> Public Infrastructure District</w:t>
      </w:r>
      <w:r>
        <w:t xml:space="preserve">, this </w:t>
      </w:r>
      <w:r w:rsidR="00A5311A">
        <w:t xml:space="preserve">[       </w:t>
      </w:r>
      <w:proofErr w:type="gramStart"/>
      <w:r w:rsidR="00A5311A">
        <w:t xml:space="preserve">  ]</w:t>
      </w:r>
      <w:proofErr w:type="gramEnd"/>
      <w:r w:rsidR="00D97824">
        <w:t>, 2024</w:t>
      </w:r>
      <w:r>
        <w:t>.</w:t>
      </w:r>
    </w:p>
    <w:p w14:paraId="361BF0F9" w14:textId="77777777" w:rsidR="000C7132" w:rsidRDefault="000C7132" w:rsidP="000C7132"/>
    <w:p w14:paraId="68F8544D" w14:textId="77777777" w:rsidR="000C7132" w:rsidRDefault="000C7132" w:rsidP="000C7132">
      <w:pPr>
        <w:rPr>
          <w:lang w:val="fr-FR"/>
        </w:rPr>
      </w:pPr>
    </w:p>
    <w:p w14:paraId="19C6F1A1" w14:textId="7721FB41" w:rsidR="000C7132" w:rsidRPr="00A50D40" w:rsidRDefault="0095485D" w:rsidP="000C7132">
      <w:pPr>
        <w:tabs>
          <w:tab w:val="right" w:pos="8640"/>
        </w:tabs>
        <w:ind w:left="4320"/>
        <w:rPr>
          <w:lang w:val="fr-FR"/>
        </w:rPr>
      </w:pPr>
      <w:proofErr w:type="spellStart"/>
      <w:r>
        <w:rPr>
          <w:lang w:val="fr-FR"/>
        </w:rPr>
        <w:t>IRON</w:t>
      </w:r>
      <w:proofErr w:type="spellEnd"/>
      <w:r>
        <w:rPr>
          <w:lang w:val="fr-FR"/>
        </w:rPr>
        <w:t xml:space="preserve"> HORSE</w:t>
      </w:r>
      <w:r w:rsidR="00EC06FD">
        <w:rPr>
          <w:lang w:val="fr-FR"/>
        </w:rPr>
        <w:t xml:space="preserve"> PUBLIC INFRASTRUCTURE DISTRICT</w:t>
      </w:r>
    </w:p>
    <w:p w14:paraId="0030774C" w14:textId="77777777" w:rsidR="000C7132" w:rsidRPr="00A50D40" w:rsidRDefault="000C7132" w:rsidP="000C7132">
      <w:pPr>
        <w:tabs>
          <w:tab w:val="right" w:pos="8640"/>
        </w:tabs>
        <w:ind w:left="4320"/>
        <w:rPr>
          <w:lang w:val="fr-FR"/>
        </w:rPr>
      </w:pP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AB40BC">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30D8E31D" w:rsidR="000C7132" w:rsidRDefault="002C23EC" w:rsidP="000C7132">
      <w:pPr>
        <w:ind w:right="4320"/>
        <w:jc w:val="center"/>
      </w:pPr>
      <w:r>
        <w:t>Secretary/Clerk</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77777777"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0C7132">
      <w:pPr>
        <w:rPr>
          <w:lang w:val="fr-FR"/>
        </w:rPr>
      </w:pPr>
    </w:p>
    <w:p w14:paraId="46E58C08" w14:textId="37B63CE2" w:rsidR="000C7132" w:rsidRPr="003D5DB5" w:rsidRDefault="0095485D" w:rsidP="009906E2">
      <w:pPr>
        <w:tabs>
          <w:tab w:val="right" w:pos="8640"/>
        </w:tabs>
        <w:ind w:left="4680"/>
        <w:rPr>
          <w:lang w:val="fr-FR"/>
        </w:rPr>
      </w:pPr>
      <w:proofErr w:type="spellStart"/>
      <w:r>
        <w:rPr>
          <w:lang w:val="fr-FR"/>
        </w:rPr>
        <w:t>IRON</w:t>
      </w:r>
      <w:proofErr w:type="spellEnd"/>
      <w:r>
        <w:rPr>
          <w:lang w:val="fr-FR"/>
        </w:rPr>
        <w:t xml:space="preserve"> HORSE</w:t>
      </w:r>
      <w:r w:rsidR="00EC06FD">
        <w:rPr>
          <w:lang w:val="fr-FR"/>
        </w:rPr>
        <w:t xml:space="preserve"> PUBLIC INFRASTRUCTURE DISTRICT</w:t>
      </w:r>
    </w:p>
    <w:p w14:paraId="6F39DCAE" w14:textId="77777777" w:rsidR="000C7132" w:rsidRPr="003D5DB5" w:rsidRDefault="000C7132" w:rsidP="000C7132">
      <w:pPr>
        <w:tabs>
          <w:tab w:val="right" w:pos="8640"/>
        </w:tabs>
        <w:ind w:left="4320"/>
        <w:rPr>
          <w:lang w:val="fr-FR"/>
        </w:rPr>
      </w:pPr>
    </w:p>
    <w:p w14:paraId="19D3EDE2" w14:textId="77777777" w:rsidR="000C7132" w:rsidRPr="003D5DB5" w:rsidRDefault="000C7132" w:rsidP="000C7132">
      <w:pPr>
        <w:tabs>
          <w:tab w:val="right" w:pos="8640"/>
        </w:tabs>
        <w:ind w:left="4320"/>
        <w:rPr>
          <w:lang w:val="fr-FR"/>
        </w:rPr>
      </w:pPr>
    </w:p>
    <w:p w14:paraId="7259B584" w14:textId="77777777" w:rsidR="000C7132" w:rsidRPr="003D5DB5" w:rsidRDefault="000C7132" w:rsidP="000C7132">
      <w:pPr>
        <w:tabs>
          <w:tab w:val="right" w:pos="8640"/>
        </w:tabs>
        <w:ind w:left="4320"/>
        <w:rPr>
          <w:lang w:val="fr-FR"/>
        </w:rPr>
      </w:pPr>
    </w:p>
    <w:p w14:paraId="76956E8E" w14:textId="77777777" w:rsidR="000C7132" w:rsidRPr="003D5DB5" w:rsidRDefault="000C7132" w:rsidP="009906E2">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9906E2">
      <w:pPr>
        <w:tabs>
          <w:tab w:val="right" w:pos="4680"/>
        </w:tabs>
        <w:ind w:right="4320"/>
        <w:rPr>
          <w:u w:val="single"/>
        </w:rPr>
      </w:pPr>
      <w:r w:rsidRPr="003D5DB5">
        <w:t>By:</w:t>
      </w:r>
      <w:r w:rsidRPr="003D5DB5">
        <w:rPr>
          <w:u w:val="single"/>
        </w:rPr>
        <w:tab/>
      </w:r>
    </w:p>
    <w:p w14:paraId="08D39741" w14:textId="5576903C" w:rsidR="000C7132" w:rsidRDefault="002C23EC" w:rsidP="000C7132">
      <w:pPr>
        <w:ind w:right="4320"/>
        <w:jc w:val="center"/>
      </w:pPr>
      <w:r>
        <w:t>Secretary/Clerk</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4F7D92F9" w:rsidR="000C7132" w:rsidRDefault="000C7132" w:rsidP="00C6188A">
      <w:pPr>
        <w:tabs>
          <w:tab w:val="left" w:pos="2880"/>
        </w:tabs>
      </w:pPr>
      <w:r>
        <w:t>STATE OF UTAH</w:t>
      </w:r>
      <w:r w:rsidR="00C6188A">
        <w:tab/>
      </w:r>
      <w:r w:rsidR="009906E2">
        <w:tab/>
      </w:r>
      <w:r>
        <w:t>)</w:t>
      </w:r>
    </w:p>
    <w:p w14:paraId="6AF21093" w14:textId="77777777" w:rsidR="000C7132" w:rsidRDefault="000C7132" w:rsidP="00C6188A">
      <w:pPr>
        <w:tabs>
          <w:tab w:val="left" w:pos="2880"/>
        </w:tabs>
      </w:pPr>
      <w:r>
        <w:tab/>
        <w:t>: ss.</w:t>
      </w:r>
    </w:p>
    <w:p w14:paraId="6372D01C" w14:textId="28A14338" w:rsidR="000C7132" w:rsidRDefault="000C7132" w:rsidP="00C6188A">
      <w:pPr>
        <w:tabs>
          <w:tab w:val="left" w:pos="2880"/>
          <w:tab w:val="left" w:pos="3600"/>
        </w:tabs>
      </w:pPr>
      <w:r>
        <w:t xml:space="preserve">COUNTY OF </w:t>
      </w:r>
      <w:r w:rsidR="00A5311A">
        <w:t>IRON</w:t>
      </w:r>
      <w:r w:rsidR="00A5311A">
        <w:tab/>
      </w:r>
      <w:r>
        <w:tab/>
        <w:t>)</w:t>
      </w:r>
    </w:p>
    <w:p w14:paraId="46A6B3FD" w14:textId="77777777" w:rsidR="000C7132" w:rsidRDefault="000C7132" w:rsidP="000C7132"/>
    <w:p w14:paraId="0453C762" w14:textId="752D97CF" w:rsidR="000C7132" w:rsidRDefault="000C7132" w:rsidP="000C7132">
      <w:pPr>
        <w:pStyle w:val="00BodyText5"/>
      </w:pPr>
      <w:r>
        <w:t xml:space="preserve">I, </w:t>
      </w:r>
      <w:r w:rsidR="00A5311A">
        <w:t xml:space="preserve">[            </w:t>
      </w:r>
      <w:proofErr w:type="gramStart"/>
      <w:r w:rsidR="00A5311A">
        <w:t xml:space="preserve">  ]</w:t>
      </w:r>
      <w:proofErr w:type="gramEnd"/>
      <w:r>
        <w:t xml:space="preserve">, the undersigned </w:t>
      </w:r>
      <w:r w:rsidR="002C23EC">
        <w:t>Secretary/Clerk</w:t>
      </w:r>
      <w:r>
        <w:t xml:space="preserve"> of the </w:t>
      </w:r>
      <w:r w:rsidR="0095485D">
        <w:t>Iron Horse</w:t>
      </w:r>
      <w:r w:rsidR="00EC06FD">
        <w:t xml:space="preserve"> Public Infrastructure District</w:t>
      </w:r>
      <w:r>
        <w:t xml:space="preserve"> (the “District”), do hereby certify:</w:t>
      </w:r>
    </w:p>
    <w:p w14:paraId="1D149F3E" w14:textId="05373668"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A5311A">
        <w:t>[         ]</w:t>
      </w:r>
      <w:r w:rsidR="00D97824">
        <w:t>, 2024</w:t>
      </w:r>
      <w:r>
        <w:t xml:space="preserve">, commencing at the hour of </w:t>
      </w:r>
      <w:r w:rsidR="00A5311A">
        <w:t>[         ]</w:t>
      </w:r>
      <w:r w:rsidR="00D97824">
        <w:t xml:space="preserve"> a.m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206ED579" w:rsidR="000C7132" w:rsidRDefault="000C7132" w:rsidP="000C7132">
      <w:pPr>
        <w:pStyle w:val="00BodyText5"/>
      </w:pPr>
      <w:r>
        <w:t xml:space="preserve">IN WITNESS WHEREOF, I have hereunto set my hand this </w:t>
      </w:r>
      <w:r w:rsidR="00A5311A">
        <w:t xml:space="preserve">[       </w:t>
      </w:r>
      <w:proofErr w:type="gramStart"/>
      <w:r w:rsidR="00A5311A">
        <w:t xml:space="preserve">  ]</w:t>
      </w:r>
      <w:proofErr w:type="gramEnd"/>
      <w:r w:rsidR="00D97824">
        <w:t>, 2024</w:t>
      </w:r>
      <w:r>
        <w:t>.</w:t>
      </w:r>
    </w:p>
    <w:p w14:paraId="6D0A39D7" w14:textId="77777777" w:rsidR="000C7132" w:rsidRDefault="000C7132" w:rsidP="000C7132"/>
    <w:p w14:paraId="3C59E5F7" w14:textId="52CE7BCE" w:rsidR="000C7132" w:rsidRPr="00A50D40" w:rsidRDefault="0095485D" w:rsidP="000C7132">
      <w:pPr>
        <w:tabs>
          <w:tab w:val="right" w:pos="8640"/>
        </w:tabs>
        <w:ind w:left="4320"/>
        <w:rPr>
          <w:lang w:val="fr-FR"/>
        </w:rPr>
      </w:pPr>
      <w:proofErr w:type="spellStart"/>
      <w:r>
        <w:rPr>
          <w:lang w:val="fr-FR"/>
        </w:rPr>
        <w:t>IRON</w:t>
      </w:r>
      <w:proofErr w:type="spellEnd"/>
      <w:r>
        <w:rPr>
          <w:lang w:val="fr-FR"/>
        </w:rPr>
        <w:t xml:space="preserve"> HORSE</w:t>
      </w:r>
      <w:r w:rsidR="00EC06FD">
        <w:rPr>
          <w:lang w:val="fr-FR"/>
        </w:rPr>
        <w:t xml:space="preserve"> PUBLIC INFRASTRUCTURE DISTRICT</w:t>
      </w:r>
    </w:p>
    <w:p w14:paraId="5FD80E1E" w14:textId="77777777" w:rsidR="000C7132" w:rsidRPr="00A50D40" w:rsidRDefault="000C7132" w:rsidP="000C7132">
      <w:pPr>
        <w:tabs>
          <w:tab w:val="right" w:pos="8640"/>
        </w:tabs>
        <w:ind w:left="4320"/>
        <w:rPr>
          <w:lang w:val="fr-FR"/>
        </w:rPr>
      </w:pPr>
    </w:p>
    <w:p w14:paraId="7EA2897C" w14:textId="77777777" w:rsidR="000C7132" w:rsidRPr="00A50D40" w:rsidRDefault="000C7132" w:rsidP="000C7132">
      <w:pPr>
        <w:tabs>
          <w:tab w:val="right" w:pos="8640"/>
        </w:tabs>
        <w:ind w:left="4320"/>
        <w:rPr>
          <w:lang w:val="fr-FR"/>
        </w:rPr>
      </w:pPr>
    </w:p>
    <w:p w14:paraId="3C814C2A" w14:textId="77777777" w:rsidR="000C7132" w:rsidRPr="00A50D40" w:rsidRDefault="000C7132" w:rsidP="000C7132">
      <w:pPr>
        <w:tabs>
          <w:tab w:val="right" w:pos="8640"/>
        </w:tabs>
        <w:ind w:left="4320"/>
        <w:rPr>
          <w:lang w:val="fr-FR"/>
        </w:rPr>
      </w:pPr>
    </w:p>
    <w:p w14:paraId="4753B34F" w14:textId="77777777" w:rsidR="000C7132" w:rsidRDefault="000C7132" w:rsidP="009906E2">
      <w:pPr>
        <w:tabs>
          <w:tab w:val="right" w:pos="9360"/>
        </w:tabs>
        <w:ind w:left="4320"/>
      </w:pPr>
      <w:r>
        <w:t>By:</w:t>
      </w:r>
      <w:r>
        <w:rPr>
          <w:u w:val="single"/>
        </w:rPr>
        <w:tab/>
      </w:r>
    </w:p>
    <w:p w14:paraId="7112C58C" w14:textId="73E71424" w:rsidR="000C7132" w:rsidRDefault="002C23EC" w:rsidP="000C7132">
      <w:pPr>
        <w:tabs>
          <w:tab w:val="right" w:pos="8640"/>
        </w:tabs>
        <w:ind w:left="4320"/>
        <w:jc w:val="center"/>
      </w:pPr>
      <w:r>
        <w:t>Secretary/Clerk</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C06FD">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3300D59B" w:rsidR="003E606D" w:rsidRPr="002706D2" w:rsidRDefault="00D42828" w:rsidP="003E606D">
      <w:pPr>
        <w:pStyle w:val="00BodyText5"/>
      </w:pPr>
      <w:r>
        <w:t xml:space="preserve">I, </w:t>
      </w:r>
      <w:r w:rsidR="00A5311A">
        <w:t>[         ]</w:t>
      </w:r>
      <w:r w:rsidRPr="00006663">
        <w:t xml:space="preserve">, the undersigned </w:t>
      </w:r>
      <w:r w:rsidR="002C23EC">
        <w:t>Secretary/Clerk</w:t>
      </w:r>
      <w:r w:rsidRPr="00006663">
        <w:t xml:space="preserve"> of the </w:t>
      </w:r>
      <w:r w:rsidR="0095485D">
        <w:t>Iron Horse</w:t>
      </w:r>
      <w:r w:rsidR="00EC06FD">
        <w:t xml:space="preserve"> Public Infrastructure District</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B2D5F8E"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19" w:history="1">
        <w:r w:rsidRPr="00C05D19">
          <w:rPr>
            <w:rStyle w:val="Hyperlink"/>
          </w:rPr>
          <w:t>http://pmn.utah.gov</w:t>
        </w:r>
      </w:hyperlink>
      <w:r w:rsidRPr="00C05D19">
        <w:t>) at least twenty-four (24) hours prior to the convening of the meeting; and</w:t>
      </w:r>
    </w:p>
    <w:p w14:paraId="16B7B19D" w14:textId="77777777" w:rsidR="00032141" w:rsidRPr="00994A41" w:rsidRDefault="00032141" w:rsidP="00032141">
      <w:pPr>
        <w:pStyle w:val="Heading3"/>
      </w:pPr>
      <w:r w:rsidRPr="00994A41">
        <w:t xml:space="preserve">By causing a Notice, in the form attached hereto as </w:t>
      </w:r>
      <w:r w:rsidRPr="00994A41">
        <w:rPr>
          <w:u w:val="single"/>
        </w:rPr>
        <w:t>Schedule 1</w:t>
      </w:r>
      <w:r w:rsidRPr="00994A41">
        <w:t xml:space="preserve">, to be posted </w:t>
      </w:r>
      <w:r>
        <w:t>at least twenty-four (24) hours prior to the convening of the meeting in a public location in or near the affected area that is reasonably likely to be seen by (</w:t>
      </w:r>
      <w:proofErr w:type="spellStart"/>
      <w:r>
        <w:t>i</w:t>
      </w:r>
      <w:proofErr w:type="spellEnd"/>
      <w:r>
        <w:t xml:space="preserve">) residents of the affected area or (ii) if there are no residents within the affected area, individuals who pass through or near the affected area. </w:t>
      </w:r>
    </w:p>
    <w:p w14:paraId="088C9E02" w14:textId="77777777" w:rsidR="003E606D" w:rsidRDefault="003E606D" w:rsidP="003E606D">
      <w:pPr>
        <w:pStyle w:val="00BodyText5"/>
      </w:pPr>
      <w:r>
        <w:t>The Board of the District does not schedule regular meetings and meets on an “as needed” basis.</w:t>
      </w:r>
    </w:p>
    <w:p w14:paraId="5963E4BF" w14:textId="434577AC" w:rsidR="00D42828" w:rsidRDefault="00D42828" w:rsidP="00D42828">
      <w:pPr>
        <w:pStyle w:val="00BodyText5"/>
      </w:pPr>
      <w:r>
        <w:t xml:space="preserve">IN WITNESS WHEREOF, I have hereunto subscribed my official signature this </w:t>
      </w:r>
      <w:r w:rsidR="00A5311A">
        <w:t xml:space="preserve">[       </w:t>
      </w:r>
      <w:proofErr w:type="gramStart"/>
      <w:r w:rsidR="00A5311A">
        <w:t xml:space="preserve">  ]</w:t>
      </w:r>
      <w:proofErr w:type="gramEnd"/>
      <w:r w:rsidR="00D97824">
        <w:t>, 2024</w:t>
      </w:r>
      <w:r>
        <w:t>.</w:t>
      </w:r>
    </w:p>
    <w:p w14:paraId="684B5BC2" w14:textId="77777777" w:rsidR="00D42828" w:rsidRDefault="00D42828" w:rsidP="00D42828"/>
    <w:p w14:paraId="2E0C22A8" w14:textId="62DDA934" w:rsidR="00D42828" w:rsidRPr="00A50D40" w:rsidRDefault="0095485D" w:rsidP="00D42828">
      <w:pPr>
        <w:tabs>
          <w:tab w:val="right" w:pos="8640"/>
        </w:tabs>
        <w:ind w:left="4320"/>
        <w:rPr>
          <w:lang w:val="fr-FR"/>
        </w:rPr>
      </w:pPr>
      <w:proofErr w:type="spellStart"/>
      <w:r>
        <w:rPr>
          <w:lang w:val="fr-FR"/>
        </w:rPr>
        <w:t>IRON</w:t>
      </w:r>
      <w:proofErr w:type="spellEnd"/>
      <w:r>
        <w:rPr>
          <w:lang w:val="fr-FR"/>
        </w:rPr>
        <w:t xml:space="preserve"> HORSE</w:t>
      </w:r>
      <w:r w:rsidR="00EC06FD">
        <w:rPr>
          <w:lang w:val="fr-FR"/>
        </w:rPr>
        <w:t xml:space="preserve"> PUBLIC INFRASTRUCTURE DISTRICT</w:t>
      </w:r>
    </w:p>
    <w:p w14:paraId="229A4034" w14:textId="77777777" w:rsidR="00D42828" w:rsidRPr="00A50D40" w:rsidRDefault="00D42828" w:rsidP="00D42828">
      <w:pPr>
        <w:tabs>
          <w:tab w:val="right" w:pos="8640"/>
        </w:tabs>
        <w:ind w:left="4320"/>
        <w:rPr>
          <w:lang w:val="fr-FR"/>
        </w:rPr>
      </w:pPr>
    </w:p>
    <w:p w14:paraId="129DD513" w14:textId="77777777" w:rsidR="00D42828" w:rsidRPr="00A50D40" w:rsidRDefault="00D42828" w:rsidP="00D42828">
      <w:pPr>
        <w:tabs>
          <w:tab w:val="right" w:pos="8640"/>
        </w:tabs>
        <w:ind w:left="4320"/>
        <w:rPr>
          <w:lang w:val="fr-FR"/>
        </w:rPr>
      </w:pPr>
    </w:p>
    <w:p w14:paraId="4C03E6A2" w14:textId="77777777" w:rsidR="00D42828" w:rsidRPr="00A50D40" w:rsidRDefault="00D42828" w:rsidP="00D42828">
      <w:pPr>
        <w:tabs>
          <w:tab w:val="right" w:pos="8640"/>
        </w:tabs>
        <w:ind w:left="4320"/>
        <w:rPr>
          <w:lang w:val="fr-FR"/>
        </w:rPr>
      </w:pPr>
    </w:p>
    <w:p w14:paraId="4CB3BF8D" w14:textId="77777777" w:rsidR="00D42828" w:rsidRDefault="00D42828" w:rsidP="009D7E0E">
      <w:pPr>
        <w:tabs>
          <w:tab w:val="right" w:pos="9360"/>
        </w:tabs>
        <w:ind w:left="4320"/>
      </w:pPr>
      <w:r>
        <w:t>By:</w:t>
      </w:r>
      <w:r>
        <w:rPr>
          <w:u w:val="single"/>
        </w:rPr>
        <w:tab/>
      </w:r>
    </w:p>
    <w:p w14:paraId="26C850E0" w14:textId="22130BAD" w:rsidR="00D42828" w:rsidRDefault="002C23EC" w:rsidP="00D42828">
      <w:pPr>
        <w:tabs>
          <w:tab w:val="right" w:pos="8640"/>
        </w:tabs>
        <w:ind w:left="4320"/>
        <w:jc w:val="center"/>
      </w:pPr>
      <w:r>
        <w:t>Secretary/Clerk</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57194945" w14:textId="53551EE8" w:rsidR="00D42828" w:rsidRDefault="003A1724" w:rsidP="009D7E0E">
      <w:pPr>
        <w:jc w:val="center"/>
      </w:pPr>
      <w:r>
        <w:t>NOTICE OF MEETING AND AGENDA</w:t>
      </w:r>
    </w:p>
    <w:p w14:paraId="001CB41D" w14:textId="77777777" w:rsidR="00D42828" w:rsidRPr="00050D4B" w:rsidRDefault="00D42828" w:rsidP="00D42828"/>
    <w:p w14:paraId="19474A03" w14:textId="77777777" w:rsidR="003A1724" w:rsidRDefault="003A1724">
      <w:pPr>
        <w:sectPr w:rsidR="003A1724" w:rsidSect="00EC06FD">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EBBBA0C" w14:textId="2D2FCD68" w:rsidR="003A1724" w:rsidRDefault="00EB1ECC">
      <w:pPr>
        <w:jc w:val="center"/>
      </w:pPr>
      <w:r>
        <w:t>DESIGNATION</w:t>
      </w:r>
      <w:r w:rsidR="00FF0857">
        <w:t xml:space="preserve"> RESOLUTION</w:t>
      </w:r>
    </w:p>
    <w:p w14:paraId="3A0FC1BA" w14:textId="533F6F20" w:rsidR="0056375A" w:rsidRDefault="0056375A" w:rsidP="00D42828"/>
    <w:p w14:paraId="0987DE6E" w14:textId="486966F8" w:rsidR="003A1724" w:rsidRDefault="00A50B06" w:rsidP="00A50B06">
      <w:pPr>
        <w:jc w:val="center"/>
      </w:pPr>
      <w:r>
        <w:t xml:space="preserve">(See Transcript Document No. </w:t>
      </w:r>
      <w:r w:rsidR="009D7E0E">
        <w:t>___</w:t>
      </w:r>
      <w:r>
        <w:t>)</w:t>
      </w:r>
    </w:p>
    <w:p w14:paraId="7275B409" w14:textId="77777777" w:rsidR="00A50B06" w:rsidRDefault="00A50B06" w:rsidP="00D42828"/>
    <w:p w14:paraId="3C6CDDFB" w14:textId="77777777" w:rsidR="00EB1ECC" w:rsidRDefault="00EB1ECC" w:rsidP="00EB1ECC">
      <w:pPr>
        <w:jc w:val="center"/>
        <w:rPr>
          <w:u w:val="single"/>
        </w:rPr>
        <w:sectPr w:rsidR="00EB1ECC" w:rsidSect="00EC06FD">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6B39D5FC" w14:textId="59341924" w:rsidR="0006757B" w:rsidRDefault="0006757B" w:rsidP="00D42828"/>
    <w:p w14:paraId="3EB56082" w14:textId="002EE982" w:rsidR="00A50B06" w:rsidRDefault="00A50B06" w:rsidP="00A50B06">
      <w:pPr>
        <w:jc w:val="center"/>
      </w:pPr>
      <w:r>
        <w:t xml:space="preserve">(See Transcript Document No. </w:t>
      </w:r>
      <w:r w:rsidR="009D7E0E">
        <w:t>___</w:t>
      </w:r>
      <w:r>
        <w:t>)</w:t>
      </w:r>
    </w:p>
    <w:p w14:paraId="1908DF6C" w14:textId="77777777" w:rsidR="00D42828" w:rsidRDefault="00D42828" w:rsidP="00D42828"/>
    <w:p w14:paraId="1C859765" w14:textId="77777777" w:rsidR="000953C8" w:rsidRDefault="000953C8" w:rsidP="007473F6">
      <w:pPr>
        <w:jc w:val="center"/>
        <w:sectPr w:rsidR="000953C8" w:rsidSect="00EC06F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6F6DB4C7" w:rsidR="00045F56" w:rsidRDefault="00A50B06" w:rsidP="000953C8">
      <w:pPr>
        <w:jc w:val="center"/>
      </w:pPr>
      <w:r>
        <w:t xml:space="preserve">(See Transcript Document No. </w:t>
      </w:r>
      <w:r w:rsidR="009D7E0E">
        <w:t>___</w:t>
      </w:r>
      <w:r>
        <w:t>)</w:t>
      </w:r>
    </w:p>
    <w:p w14:paraId="259362B9" w14:textId="77777777" w:rsidR="00CB0D0E" w:rsidRDefault="00CB0D0E" w:rsidP="00CB0D0E"/>
    <w:p w14:paraId="223F0A22" w14:textId="77777777" w:rsidR="00CB0D0E" w:rsidRDefault="00CB0D0E" w:rsidP="00CB0D0E">
      <w:pPr>
        <w:jc w:val="center"/>
        <w:sectPr w:rsidR="00CB0D0E" w:rsidSect="00EC06FD">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37BFDFB2" w14:textId="77777777" w:rsidR="00CB0D0E" w:rsidRDefault="00CB0D0E" w:rsidP="00CB0D0E">
      <w:pPr>
        <w:jc w:val="center"/>
      </w:pPr>
    </w:p>
    <w:p w14:paraId="17F6FD96" w14:textId="796B1ADC" w:rsidR="00411D9E" w:rsidRDefault="00A50B06" w:rsidP="00411D9E">
      <w:pPr>
        <w:jc w:val="center"/>
      </w:pPr>
      <w:r>
        <w:t xml:space="preserve">(See Transcript Document No. </w:t>
      </w:r>
      <w:r w:rsidR="009D7E0E">
        <w:t>___</w:t>
      </w:r>
      <w:r>
        <w:t>)</w:t>
      </w:r>
    </w:p>
    <w:sectPr w:rsidR="00411D9E" w:rsidSect="00EC06FD">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9231" w14:textId="77777777" w:rsidR="0040411F" w:rsidRDefault="0040411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84E1" w14:textId="13C208DE"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3F4AF" w14:textId="7D5A2645"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2C0097">
      <w:rPr>
        <w:rStyle w:val="DocID"/>
      </w:rPr>
      <w:t>DMWEST</w:t>
    </w:r>
    <w:proofErr w:type="spellEnd"/>
    <w:r w:rsidR="002C0097">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411D9E">
      <w:rPr>
        <w:rStyle w:val="PageNumber"/>
        <w:rFonts w:ascii="Arial" w:hAnsi="Arial"/>
        <w:noProof/>
        <w:sz w:val="16"/>
      </w:rPr>
      <w:t>2/12/2024</w:t>
    </w:r>
    <w:r>
      <w:rPr>
        <w:rStyle w:val="PageNumber"/>
        <w:rFonts w:ascii="Arial" w:hAnsi="Arial"/>
        <w:sz w:val="16"/>
      </w:rPr>
      <w:fldChar w:fldCharType="end"/>
    </w:r>
  </w:p>
  <w:p w14:paraId="2F4EA6A1" w14:textId="30E64602"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0097">
      <w:rPr>
        <w:rFonts w:ascii="Arial" w:hAnsi="Arial" w:cs="Arial"/>
        <w:sz w:val="16"/>
      </w:rPr>
      <w:t>4872-1512-1563,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1F74" w14:textId="2F4A50D3" w:rsidR="00132A34"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BAF3" w14:textId="01FD78E8"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2C0097">
      <w:rPr>
        <w:rStyle w:val="DocID"/>
      </w:rPr>
      <w:t>DMWEST</w:t>
    </w:r>
    <w:proofErr w:type="spellEnd"/>
    <w:r w:rsidR="002C0097">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411D9E">
      <w:rPr>
        <w:rStyle w:val="PageNumber"/>
        <w:rFonts w:ascii="Arial" w:hAnsi="Arial"/>
        <w:noProof/>
        <w:sz w:val="16"/>
      </w:rPr>
      <w:t>2/12/2024</w:t>
    </w:r>
    <w:r>
      <w:rPr>
        <w:rStyle w:val="PageNumber"/>
        <w:rFonts w:ascii="Arial" w:hAnsi="Arial"/>
        <w:sz w:val="16"/>
      </w:rPr>
      <w:fldChar w:fldCharType="end"/>
    </w:r>
  </w:p>
  <w:p w14:paraId="62F4E0E7" w14:textId="3B8413DD"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0097">
      <w:rPr>
        <w:rFonts w:ascii="Arial" w:hAnsi="Arial" w:cs="Arial"/>
        <w:sz w:val="16"/>
      </w:rPr>
      <w:t>4872-1512-1563, v. 2</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5453" w14:textId="517D0792" w:rsidR="00CB0D0E"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7061" w14:textId="221F2A81" w:rsidR="000953C8" w:rsidRPr="00D42828" w:rsidRDefault="009D7E0E"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229C" w14:textId="5C88FF73"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0097">
      <w:rPr>
        <w:rFonts w:ascii="Arial" w:hAnsi="Arial" w:cs="Arial"/>
        <w:sz w:val="16"/>
      </w:rPr>
      <w:t>4872-1512-1563,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A3AF" w14:textId="77777777" w:rsidR="0040411F" w:rsidRDefault="004041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047D" w14:textId="7ED2D6D1" w:rsidR="00132A34" w:rsidRDefault="00D42828" w:rsidP="00AB40BC">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0097">
      <w:rPr>
        <w:rFonts w:ascii="Arial" w:hAnsi="Arial" w:cs="Arial"/>
        <w:sz w:val="16"/>
      </w:rPr>
      <w:t>4872-1512-1563,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6201A" w14:textId="2ADD042A"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0097">
      <w:rPr>
        <w:rFonts w:ascii="Arial" w:hAnsi="Arial" w:cs="Arial"/>
        <w:sz w:val="16"/>
      </w:rPr>
      <w:t>4872-1512-1563,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8BB7" w14:textId="653E5B6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D7F8" w14:textId="70338E19"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2C0097">
      <w:rPr>
        <w:rStyle w:val="DocID"/>
      </w:rPr>
      <w:t>DMWEST</w:t>
    </w:r>
    <w:proofErr w:type="spellEnd"/>
    <w:r w:rsidR="002C0097">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411D9E">
      <w:rPr>
        <w:rStyle w:val="PageNumber"/>
        <w:rFonts w:ascii="Arial" w:hAnsi="Arial"/>
        <w:noProof/>
        <w:sz w:val="16"/>
      </w:rPr>
      <w:t>2/12/2024</w:t>
    </w:r>
    <w:r>
      <w:rPr>
        <w:rStyle w:val="PageNumber"/>
        <w:rFonts w:ascii="Arial" w:hAnsi="Arial"/>
        <w:sz w:val="16"/>
      </w:rPr>
      <w:fldChar w:fldCharType="end"/>
    </w:r>
  </w:p>
  <w:p w14:paraId="752833FC" w14:textId="1465B40F"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C0097">
      <w:rPr>
        <w:rFonts w:ascii="Arial" w:hAnsi="Arial" w:cs="Arial"/>
        <w:sz w:val="16"/>
      </w:rPr>
      <w:t>4872-1512-1563,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0AD3" w14:textId="77777777" w:rsidR="0040411F" w:rsidRDefault="0040411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C9E8" w14:textId="77777777" w:rsidR="0040411F" w:rsidRDefault="004041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8D22FE34"/>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1935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72-1512-1563, v. 2"/>
    <w:docVar w:name="ndGeneratedStampLocation" w:val="ExceptFirst"/>
    <w:docVar w:name="Option0True" w:val="False"/>
    <w:docVar w:name="Option1True" w:val="True"/>
    <w:docVar w:name="Option2True" w:val="False"/>
    <w:docVar w:name="Option3True" w:val="True"/>
  </w:docVars>
  <w:rsids>
    <w:rsidRoot w:val="003A1724"/>
    <w:rsid w:val="00032141"/>
    <w:rsid w:val="00042014"/>
    <w:rsid w:val="00042823"/>
    <w:rsid w:val="00045211"/>
    <w:rsid w:val="00045F56"/>
    <w:rsid w:val="00055CDD"/>
    <w:rsid w:val="00064A0C"/>
    <w:rsid w:val="0006757B"/>
    <w:rsid w:val="000762AB"/>
    <w:rsid w:val="00081860"/>
    <w:rsid w:val="00085213"/>
    <w:rsid w:val="000953C8"/>
    <w:rsid w:val="000C150F"/>
    <w:rsid w:val="000C7087"/>
    <w:rsid w:val="000C7132"/>
    <w:rsid w:val="000D0074"/>
    <w:rsid w:val="000E09C4"/>
    <w:rsid w:val="000E6144"/>
    <w:rsid w:val="000F6DF2"/>
    <w:rsid w:val="00107FF9"/>
    <w:rsid w:val="00117188"/>
    <w:rsid w:val="00117E68"/>
    <w:rsid w:val="001201F7"/>
    <w:rsid w:val="00120BA1"/>
    <w:rsid w:val="001212E0"/>
    <w:rsid w:val="0012298C"/>
    <w:rsid w:val="00130B8C"/>
    <w:rsid w:val="00132A34"/>
    <w:rsid w:val="001332A0"/>
    <w:rsid w:val="00140122"/>
    <w:rsid w:val="00161080"/>
    <w:rsid w:val="00170588"/>
    <w:rsid w:val="00171EDB"/>
    <w:rsid w:val="00182BAA"/>
    <w:rsid w:val="0018569D"/>
    <w:rsid w:val="0019197B"/>
    <w:rsid w:val="001A725B"/>
    <w:rsid w:val="001C120D"/>
    <w:rsid w:val="001D2693"/>
    <w:rsid w:val="001E174D"/>
    <w:rsid w:val="00241078"/>
    <w:rsid w:val="00267ED9"/>
    <w:rsid w:val="002714B9"/>
    <w:rsid w:val="00272C32"/>
    <w:rsid w:val="00275FA8"/>
    <w:rsid w:val="00285FD0"/>
    <w:rsid w:val="002B2FF8"/>
    <w:rsid w:val="002C0097"/>
    <w:rsid w:val="002C23EC"/>
    <w:rsid w:val="002D2FAE"/>
    <w:rsid w:val="002F041C"/>
    <w:rsid w:val="002F7C16"/>
    <w:rsid w:val="00366D7A"/>
    <w:rsid w:val="00372EC0"/>
    <w:rsid w:val="003749A5"/>
    <w:rsid w:val="00386145"/>
    <w:rsid w:val="00396C4F"/>
    <w:rsid w:val="003A1724"/>
    <w:rsid w:val="003A2B0A"/>
    <w:rsid w:val="003B3FBE"/>
    <w:rsid w:val="003B6C5B"/>
    <w:rsid w:val="003B6D95"/>
    <w:rsid w:val="003C0B43"/>
    <w:rsid w:val="003C337A"/>
    <w:rsid w:val="003C6F9B"/>
    <w:rsid w:val="003D5DB5"/>
    <w:rsid w:val="003E606D"/>
    <w:rsid w:val="0040411F"/>
    <w:rsid w:val="00410170"/>
    <w:rsid w:val="00411D9E"/>
    <w:rsid w:val="00416C48"/>
    <w:rsid w:val="0043161F"/>
    <w:rsid w:val="00431D58"/>
    <w:rsid w:val="00434399"/>
    <w:rsid w:val="00436892"/>
    <w:rsid w:val="00445B3A"/>
    <w:rsid w:val="00450E38"/>
    <w:rsid w:val="00463E81"/>
    <w:rsid w:val="00480ACD"/>
    <w:rsid w:val="0048353A"/>
    <w:rsid w:val="00484FD3"/>
    <w:rsid w:val="004B0092"/>
    <w:rsid w:val="004B6351"/>
    <w:rsid w:val="004D5889"/>
    <w:rsid w:val="004F2E37"/>
    <w:rsid w:val="004F79E4"/>
    <w:rsid w:val="005011C7"/>
    <w:rsid w:val="005151BA"/>
    <w:rsid w:val="00523460"/>
    <w:rsid w:val="00553018"/>
    <w:rsid w:val="00555EDA"/>
    <w:rsid w:val="00556916"/>
    <w:rsid w:val="0056122C"/>
    <w:rsid w:val="0056375A"/>
    <w:rsid w:val="00576238"/>
    <w:rsid w:val="005A478E"/>
    <w:rsid w:val="005A77BD"/>
    <w:rsid w:val="005D1477"/>
    <w:rsid w:val="005D287C"/>
    <w:rsid w:val="005D56EF"/>
    <w:rsid w:val="005E2585"/>
    <w:rsid w:val="005E599C"/>
    <w:rsid w:val="00604AF6"/>
    <w:rsid w:val="006116B9"/>
    <w:rsid w:val="00613D7E"/>
    <w:rsid w:val="006151A6"/>
    <w:rsid w:val="006155C9"/>
    <w:rsid w:val="00620F60"/>
    <w:rsid w:val="00625222"/>
    <w:rsid w:val="0062768B"/>
    <w:rsid w:val="006331CE"/>
    <w:rsid w:val="00636F8B"/>
    <w:rsid w:val="006459EC"/>
    <w:rsid w:val="006477AD"/>
    <w:rsid w:val="006523F2"/>
    <w:rsid w:val="00653D3F"/>
    <w:rsid w:val="006629EC"/>
    <w:rsid w:val="006767D4"/>
    <w:rsid w:val="006960F8"/>
    <w:rsid w:val="006B6DE7"/>
    <w:rsid w:val="006C2D5E"/>
    <w:rsid w:val="006C438F"/>
    <w:rsid w:val="006C54D3"/>
    <w:rsid w:val="006C5D93"/>
    <w:rsid w:val="006C759A"/>
    <w:rsid w:val="006D6587"/>
    <w:rsid w:val="0070456E"/>
    <w:rsid w:val="00745BDC"/>
    <w:rsid w:val="007473F6"/>
    <w:rsid w:val="007619BF"/>
    <w:rsid w:val="00766C80"/>
    <w:rsid w:val="00772D1A"/>
    <w:rsid w:val="0078213E"/>
    <w:rsid w:val="00796023"/>
    <w:rsid w:val="007C5543"/>
    <w:rsid w:val="007D5BCB"/>
    <w:rsid w:val="007E5CB8"/>
    <w:rsid w:val="007F1050"/>
    <w:rsid w:val="007F4E76"/>
    <w:rsid w:val="0080021C"/>
    <w:rsid w:val="0081508A"/>
    <w:rsid w:val="008162C6"/>
    <w:rsid w:val="008234E5"/>
    <w:rsid w:val="00830D2B"/>
    <w:rsid w:val="008423BD"/>
    <w:rsid w:val="00854113"/>
    <w:rsid w:val="008603F4"/>
    <w:rsid w:val="00861750"/>
    <w:rsid w:val="00871B86"/>
    <w:rsid w:val="00872BEF"/>
    <w:rsid w:val="00875BFC"/>
    <w:rsid w:val="00875DD3"/>
    <w:rsid w:val="0088237C"/>
    <w:rsid w:val="008968E8"/>
    <w:rsid w:val="00897819"/>
    <w:rsid w:val="008F3388"/>
    <w:rsid w:val="008F7C81"/>
    <w:rsid w:val="0094192F"/>
    <w:rsid w:val="00944C5D"/>
    <w:rsid w:val="00944F60"/>
    <w:rsid w:val="00952CC2"/>
    <w:rsid w:val="00954144"/>
    <w:rsid w:val="0095485D"/>
    <w:rsid w:val="0096191F"/>
    <w:rsid w:val="00973615"/>
    <w:rsid w:val="00982AED"/>
    <w:rsid w:val="009906E2"/>
    <w:rsid w:val="0099289F"/>
    <w:rsid w:val="009A29FD"/>
    <w:rsid w:val="009D7E0E"/>
    <w:rsid w:val="009F7958"/>
    <w:rsid w:val="00A06E1F"/>
    <w:rsid w:val="00A144F6"/>
    <w:rsid w:val="00A41386"/>
    <w:rsid w:val="00A50B06"/>
    <w:rsid w:val="00A5311A"/>
    <w:rsid w:val="00A937B5"/>
    <w:rsid w:val="00AA1A73"/>
    <w:rsid w:val="00AA25AD"/>
    <w:rsid w:val="00AB40BC"/>
    <w:rsid w:val="00AD134C"/>
    <w:rsid w:val="00AD2B2F"/>
    <w:rsid w:val="00AD53B8"/>
    <w:rsid w:val="00AF3B43"/>
    <w:rsid w:val="00B055CD"/>
    <w:rsid w:val="00B1719F"/>
    <w:rsid w:val="00B26FD4"/>
    <w:rsid w:val="00B31BD6"/>
    <w:rsid w:val="00B378F7"/>
    <w:rsid w:val="00B40F6D"/>
    <w:rsid w:val="00B43FF6"/>
    <w:rsid w:val="00B5709F"/>
    <w:rsid w:val="00B6613E"/>
    <w:rsid w:val="00B843C5"/>
    <w:rsid w:val="00BB109B"/>
    <w:rsid w:val="00BC14DE"/>
    <w:rsid w:val="00BC71B9"/>
    <w:rsid w:val="00BD0540"/>
    <w:rsid w:val="00BE0E53"/>
    <w:rsid w:val="00BE52EE"/>
    <w:rsid w:val="00C00C18"/>
    <w:rsid w:val="00C05282"/>
    <w:rsid w:val="00C26E65"/>
    <w:rsid w:val="00C32836"/>
    <w:rsid w:val="00C332CE"/>
    <w:rsid w:val="00C34F96"/>
    <w:rsid w:val="00C43B53"/>
    <w:rsid w:val="00C54A94"/>
    <w:rsid w:val="00C6188A"/>
    <w:rsid w:val="00C62F6F"/>
    <w:rsid w:val="00C653A6"/>
    <w:rsid w:val="00C656F5"/>
    <w:rsid w:val="00C815C1"/>
    <w:rsid w:val="00C81789"/>
    <w:rsid w:val="00C847B1"/>
    <w:rsid w:val="00C94468"/>
    <w:rsid w:val="00CB0D0E"/>
    <w:rsid w:val="00D06221"/>
    <w:rsid w:val="00D06E90"/>
    <w:rsid w:val="00D071C0"/>
    <w:rsid w:val="00D2676D"/>
    <w:rsid w:val="00D3782B"/>
    <w:rsid w:val="00D42828"/>
    <w:rsid w:val="00D44884"/>
    <w:rsid w:val="00D519BE"/>
    <w:rsid w:val="00D9261D"/>
    <w:rsid w:val="00D97824"/>
    <w:rsid w:val="00DB0A90"/>
    <w:rsid w:val="00DB4D60"/>
    <w:rsid w:val="00DB5D63"/>
    <w:rsid w:val="00DD0E71"/>
    <w:rsid w:val="00DE3E51"/>
    <w:rsid w:val="00DE5861"/>
    <w:rsid w:val="00DF19FC"/>
    <w:rsid w:val="00E00BC4"/>
    <w:rsid w:val="00E15922"/>
    <w:rsid w:val="00E24F2F"/>
    <w:rsid w:val="00E34A6D"/>
    <w:rsid w:val="00E417A1"/>
    <w:rsid w:val="00E46BFE"/>
    <w:rsid w:val="00E706D9"/>
    <w:rsid w:val="00E71701"/>
    <w:rsid w:val="00E72E86"/>
    <w:rsid w:val="00E83A46"/>
    <w:rsid w:val="00EA11A0"/>
    <w:rsid w:val="00EB1ECC"/>
    <w:rsid w:val="00EC06FD"/>
    <w:rsid w:val="00EC19DC"/>
    <w:rsid w:val="00EE564C"/>
    <w:rsid w:val="00F16563"/>
    <w:rsid w:val="00F27895"/>
    <w:rsid w:val="00F34B46"/>
    <w:rsid w:val="00F47AAE"/>
    <w:rsid w:val="00F57383"/>
    <w:rsid w:val="00F661C2"/>
    <w:rsid w:val="00F86656"/>
    <w:rsid w:val="00F92F48"/>
    <w:rsid w:val="00F93FF3"/>
    <w:rsid w:val="00F95B2F"/>
    <w:rsid w:val="00FA1A0F"/>
    <w:rsid w:val="00FD4010"/>
    <w:rsid w:val="00FF0857"/>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3537"/>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64</TotalTime>
  <Pages>14</Pages>
  <Words>2372</Words>
  <Characters>12767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8</cp:revision>
  <cp:lastPrinted>2023-09-14T15:49:00Z</cp:lastPrinted>
  <dcterms:created xsi:type="dcterms:W3CDTF">2024-01-09T18:22:00Z</dcterms:created>
  <dcterms:modified xsi:type="dcterms:W3CDTF">2024-02-12T23:20:00Z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