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2E" w:rsidRPr="00C93A60" w:rsidRDefault="00495B9F" w:rsidP="009423B1">
      <w:pPr>
        <w:rPr>
          <w:color w:val="000000" w:themeColor="text1"/>
          <w14:textFill>
            <w14:gradFill>
              <w14:gsLst>
                <w14:gs w14:pos="33000">
                  <w14:schemeClr w14:val="tx1"/>
                </w14:gs>
                <w14:gs w14:pos="99000">
                  <w14:schemeClr w14:val="tx1"/>
                </w14:gs>
                <w14:gs w14:pos="96000">
                  <w14:schemeClr w14:val="accent1">
                    <w14:lumMod w14:val="45000"/>
                    <w14:lumOff w14:val="55000"/>
                  </w14:schemeClr>
                </w14:gs>
                <w14:gs w14:pos="96000">
                  <w14:schemeClr w14:val="accent1">
                    <w14:lumMod w14:val="30000"/>
                    <w14:lumOff w14:val="70000"/>
                  </w14:schemeClr>
                </w14:gs>
              </w14:gsLst>
              <w14:lin w14:ang="5400000" w14:scaled="0"/>
            </w14:gradFill>
          </w14:textFill>
        </w:rPr>
      </w:pPr>
      <w:r>
        <w:rPr>
          <w:rFonts w:ascii="Calibri" w:eastAsia="Calibri" w:hAnsi="Calibri" w:cs="Times New Roman"/>
          <w:noProof/>
        </w:rPr>
        <mc:AlternateContent>
          <mc:Choice Requires="wps">
            <w:drawing>
              <wp:anchor distT="0" distB="0" distL="114300" distR="114300" simplePos="0" relativeHeight="251681792" behindDoc="0" locked="0" layoutInCell="1" allowOverlap="1" wp14:anchorId="6737AF71" wp14:editId="5E527A89">
                <wp:simplePos x="0" y="0"/>
                <wp:positionH relativeFrom="margin">
                  <wp:posOffset>866775</wp:posOffset>
                </wp:positionH>
                <wp:positionV relativeFrom="paragraph">
                  <wp:posOffset>-108585</wp:posOffset>
                </wp:positionV>
                <wp:extent cx="50768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076825" cy="0"/>
                        </a:xfrm>
                        <a:prstGeom prst="line">
                          <a:avLst/>
                        </a:prstGeom>
                        <a:ln w="19050">
                          <a:solidFill>
                            <a:srgbClr val="5C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9AE8B" id="Straight Connector 8"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25pt,-8.55pt" to="46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" strokecolor="#5c0000" strokeweight="1.5pt">
                <w10:wrap anchorx="margin"/>
              </v:line>
            </w:pict>
          </mc:Fallback>
        </mc:AlternateContent>
      </w:r>
      <w:r w:rsidRPr="003632F3">
        <w:rPr>
          <w:rFonts w:ascii="Calibri" w:eastAsia="Calibri" w:hAnsi="Calibri" w:cs="Times New Roman"/>
          <w:noProof/>
        </w:rPr>
        <mc:AlternateContent>
          <mc:Choice Requires="wps">
            <w:drawing>
              <wp:anchor distT="0" distB="0" distL="114300" distR="114300" simplePos="0" relativeHeight="251683840" behindDoc="0" locked="0" layoutInCell="1" allowOverlap="1" wp14:anchorId="1839DB67" wp14:editId="7EA2BCD4">
                <wp:simplePos x="0" y="0"/>
                <wp:positionH relativeFrom="margin">
                  <wp:posOffset>3362325</wp:posOffset>
                </wp:positionH>
                <wp:positionV relativeFrom="paragraph">
                  <wp:posOffset>-76200</wp:posOffset>
                </wp:positionV>
                <wp:extent cx="2571750" cy="89535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B9F" w:rsidRPr="00495B9F" w:rsidRDefault="00495B9F" w:rsidP="00495B9F">
                            <w:pPr>
                              <w:rPr>
                                <w:rFonts w:ascii="Sitka Banner" w:hAnsi="Sitka Banner" w:cs="Times New Roman"/>
                                <w:sz w:val="32"/>
                                <w:szCs w:val="32"/>
                              </w:rPr>
                            </w:pPr>
                            <w:r w:rsidRPr="00495B9F">
                              <w:rPr>
                                <w:rFonts w:ascii="Sitka Banner" w:hAnsi="Sitka Banner" w:cs="Times New Roman"/>
                                <w:sz w:val="32"/>
                                <w:szCs w:val="32"/>
                              </w:rPr>
                              <w:t xml:space="preserve">RECREATION &amp; </w:t>
                            </w:r>
                          </w:p>
                          <w:p w:rsidR="00495B9F" w:rsidRPr="00495B9F" w:rsidRDefault="00495B9F" w:rsidP="00495B9F">
                            <w:pPr>
                              <w:rPr>
                                <w:rFonts w:ascii="Sitka Banner" w:hAnsi="Sitka Banner" w:cs="Times New Roman"/>
                                <w:sz w:val="32"/>
                                <w:szCs w:val="32"/>
                              </w:rPr>
                            </w:pPr>
                            <w:r w:rsidRPr="00495B9F">
                              <w:rPr>
                                <w:rFonts w:ascii="Sitka Banner" w:hAnsi="Sitka Banner" w:cs="Times New Roman"/>
                                <w:sz w:val="32"/>
                                <w:szCs w:val="32"/>
                              </w:rPr>
                              <w:t>TRANSPORTION</w:t>
                            </w:r>
                          </w:p>
                          <w:p w:rsidR="00495B9F" w:rsidRDefault="00495B9F" w:rsidP="00495B9F">
                            <w:pPr>
                              <w:rPr>
                                <w:rFonts w:ascii="Sitka Banner" w:hAnsi="Sitka Banner" w:cs="Times New Roman"/>
                              </w:rPr>
                            </w:pPr>
                            <w:r w:rsidRPr="00495B9F">
                              <w:rPr>
                                <w:rFonts w:ascii="Sitka Banner" w:hAnsi="Sitka Banner" w:cs="Times New Roman"/>
                                <w:sz w:val="32"/>
                                <w:szCs w:val="32"/>
                              </w:rPr>
                              <w:t>SPECIAL SERVICE DISTRICT</w:t>
                            </w:r>
                            <w:r>
                              <w:rPr>
                                <w:rFonts w:ascii="Sitka Banner" w:hAnsi="Sitka Banner" w:cs="Times New Roman"/>
                              </w:rPr>
                              <w:tab/>
                            </w:r>
                            <w:r>
                              <w:rPr>
                                <w:rFonts w:ascii="Sitka Banner" w:hAnsi="Sitka Banner" w:cs="Times New Roman"/>
                              </w:rPr>
                              <w:tab/>
                            </w:r>
                          </w:p>
                          <w:p w:rsidR="00495B9F" w:rsidRPr="00AA3D70" w:rsidRDefault="00495B9F" w:rsidP="00495B9F">
                            <w:pPr>
                              <w:rPr>
                                <w:rFonts w:ascii="Sitka Banner" w:hAnsi="Sitka Banner" w:cs="Times New Roman"/>
                              </w:rPr>
                            </w:pPr>
                          </w:p>
                          <w:p w:rsidR="00495B9F" w:rsidRPr="00564A02" w:rsidRDefault="00495B9F" w:rsidP="00495B9F">
                            <w:pPr>
                              <w:jc w:val="center"/>
                            </w:pPr>
                          </w:p>
                          <w:p w:rsidR="00495B9F" w:rsidRDefault="00495B9F" w:rsidP="00495B9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9DB67" id="_x0000_t202" coordsize="21600,21600" o:spt="202" path="m,l,21600r21600,l21600,xe">
                <v:stroke joinstyle="miter"/>
                <v:path gradientshapeok="t" o:connecttype="rect"/>
              </v:shapetype>
              <v:shape id="Text Box 4" o:spid="_x0000_s1026" type="#_x0000_t202" style="position:absolute;left:0;text-align:left;margin-left:264.75pt;margin-top:-6pt;width:202.5pt;height:7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1mcgAIAAA8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" stroked="f">
                <v:textbox>
                  <w:txbxContent>
                    <w:p w:rsidR="00495B9F" w:rsidRPr="00495B9F" w:rsidRDefault="00495B9F" w:rsidP="00495B9F">
                      <w:pPr>
                        <w:rPr>
                          <w:rFonts w:ascii="Sitka Banner" w:hAnsi="Sitka Banner" w:cs="Times New Roman"/>
                          <w:sz w:val="32"/>
                          <w:szCs w:val="32"/>
                        </w:rPr>
                      </w:pPr>
                      <w:r w:rsidRPr="00495B9F">
                        <w:rPr>
                          <w:rFonts w:ascii="Sitka Banner" w:hAnsi="Sitka Banner" w:cs="Times New Roman"/>
                          <w:sz w:val="32"/>
                          <w:szCs w:val="32"/>
                        </w:rPr>
                        <w:t xml:space="preserve">RECREATION &amp; </w:t>
                      </w:r>
                    </w:p>
                    <w:p w:rsidR="00495B9F" w:rsidRPr="00495B9F" w:rsidRDefault="00495B9F" w:rsidP="00495B9F">
                      <w:pPr>
                        <w:rPr>
                          <w:rFonts w:ascii="Sitka Banner" w:hAnsi="Sitka Banner" w:cs="Times New Roman"/>
                          <w:sz w:val="32"/>
                          <w:szCs w:val="32"/>
                        </w:rPr>
                      </w:pPr>
                      <w:r w:rsidRPr="00495B9F">
                        <w:rPr>
                          <w:rFonts w:ascii="Sitka Banner" w:hAnsi="Sitka Banner" w:cs="Times New Roman"/>
                          <w:sz w:val="32"/>
                          <w:szCs w:val="32"/>
                        </w:rPr>
                        <w:t>TRANSPORTION</w:t>
                      </w:r>
                    </w:p>
                    <w:p w:rsidR="00495B9F" w:rsidRDefault="00495B9F" w:rsidP="00495B9F">
                      <w:pPr>
                        <w:rPr>
                          <w:rFonts w:ascii="Sitka Banner" w:hAnsi="Sitka Banner" w:cs="Times New Roman"/>
                        </w:rPr>
                      </w:pPr>
                      <w:r w:rsidRPr="00495B9F">
                        <w:rPr>
                          <w:rFonts w:ascii="Sitka Banner" w:hAnsi="Sitka Banner" w:cs="Times New Roman"/>
                          <w:sz w:val="32"/>
                          <w:szCs w:val="32"/>
                        </w:rPr>
                        <w:t>SPECIAL SERVICE DISTRICT</w:t>
                      </w:r>
                      <w:r>
                        <w:rPr>
                          <w:rFonts w:ascii="Sitka Banner" w:hAnsi="Sitka Banner" w:cs="Times New Roman"/>
                        </w:rPr>
                        <w:tab/>
                      </w:r>
                      <w:r>
                        <w:rPr>
                          <w:rFonts w:ascii="Sitka Banner" w:hAnsi="Sitka Banner" w:cs="Times New Roman"/>
                        </w:rPr>
                        <w:tab/>
                      </w:r>
                    </w:p>
                    <w:p w:rsidR="00495B9F" w:rsidRPr="00AA3D70" w:rsidRDefault="00495B9F" w:rsidP="00495B9F">
                      <w:pPr>
                        <w:rPr>
                          <w:rFonts w:ascii="Sitka Banner" w:hAnsi="Sitka Banner" w:cs="Times New Roman"/>
                        </w:rPr>
                      </w:pPr>
                    </w:p>
                    <w:p w:rsidR="00495B9F" w:rsidRPr="00564A02" w:rsidRDefault="00495B9F" w:rsidP="00495B9F">
                      <w:pPr>
                        <w:jc w:val="center"/>
                      </w:pPr>
                    </w:p>
                    <w:p w:rsidR="00495B9F" w:rsidRDefault="00495B9F" w:rsidP="00495B9F">
                      <w:pPr>
                        <w:jc w:val="right"/>
                      </w:pP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D9CBA16" wp14:editId="309BE1F1">
                <wp:simplePos x="0" y="0"/>
                <wp:positionH relativeFrom="rightMargin">
                  <wp:align>left</wp:align>
                </wp:positionH>
                <wp:positionV relativeFrom="paragraph">
                  <wp:posOffset>-450850</wp:posOffset>
                </wp:positionV>
                <wp:extent cx="0" cy="72390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723900"/>
                        </a:xfrm>
                        <a:prstGeom prst="line">
                          <a:avLst/>
                        </a:prstGeom>
                        <a:ln w="12700">
                          <a:solidFill>
                            <a:srgbClr val="5C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B00125" id="Straight Connector 6" o:spid="_x0000_s1026" style="position:absolute;z-index:2516848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from="0,-35.5pt" to="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" strokecolor="#5c0000" strokeweight="1pt">
                <w10:wrap anchorx="margin"/>
              </v:line>
            </w:pict>
          </mc:Fallback>
        </mc:AlternateContent>
      </w:r>
      <w:r w:rsidRPr="003E05D5">
        <w:rPr>
          <w:rFonts w:ascii="Calibri" w:eastAsia="Calibri" w:hAnsi="Calibri" w:cs="Times New Roman"/>
          <w:noProof/>
        </w:rPr>
        <mc:AlternateContent>
          <mc:Choice Requires="wps">
            <w:drawing>
              <wp:anchor distT="0" distB="0" distL="114300" distR="114300" simplePos="0" relativeHeight="251679744" behindDoc="0" locked="0" layoutInCell="1" allowOverlap="1" wp14:anchorId="1D33B69C" wp14:editId="63F1342B">
                <wp:simplePos x="0" y="0"/>
                <wp:positionH relativeFrom="margin">
                  <wp:posOffset>3362325</wp:posOffset>
                </wp:positionH>
                <wp:positionV relativeFrom="paragraph">
                  <wp:posOffset>-600075</wp:posOffset>
                </wp:positionV>
                <wp:extent cx="2295525" cy="495300"/>
                <wp:effectExtent l="0" t="0" r="952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B9F" w:rsidRPr="00F75181" w:rsidRDefault="00495B9F" w:rsidP="00495B9F">
                            <w:pPr>
                              <w:jc w:val="center"/>
                              <w:rPr>
                                <w:rFonts w:ascii="Sitka Banner" w:hAnsi="Sitka Banner"/>
                                <w:color w:val="000000"/>
                                <w:sz w:val="52"/>
                                <w:szCs w:val="52"/>
                              </w:rPr>
                            </w:pPr>
                            <w:r w:rsidRPr="00F75181">
                              <w:rPr>
                                <w:rFonts w:ascii="Sitka Banner" w:hAnsi="Sitka Banner"/>
                                <w:color w:val="000000"/>
                                <w:sz w:val="52"/>
                                <w:szCs w:val="52"/>
                              </w:rPr>
                              <w:t xml:space="preserve">KANE COUNTY </w:t>
                            </w:r>
                          </w:p>
                          <w:p w:rsidR="00495B9F" w:rsidRPr="005A131E" w:rsidRDefault="00495B9F" w:rsidP="00495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3B69C" id="Text Box 9" o:spid="_x0000_s1027" type="#_x0000_t202" style="position:absolute;left:0;text-align:left;margin-left:264.75pt;margin-top:-47.25pt;width:180.75pt;height:3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tShAIAABY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" stroked="f">
                <v:textbox>
                  <w:txbxContent>
                    <w:p w:rsidR="00495B9F" w:rsidRPr="00F75181" w:rsidRDefault="00495B9F" w:rsidP="00495B9F">
                      <w:pPr>
                        <w:jc w:val="center"/>
                        <w:rPr>
                          <w:rFonts w:ascii="Sitka Banner" w:hAnsi="Sitka Banner"/>
                          <w:color w:val="000000"/>
                          <w:sz w:val="52"/>
                          <w:szCs w:val="52"/>
                        </w:rPr>
                      </w:pPr>
                      <w:r w:rsidRPr="00F75181">
                        <w:rPr>
                          <w:rFonts w:ascii="Sitka Banner" w:hAnsi="Sitka Banner"/>
                          <w:color w:val="000000"/>
                          <w:sz w:val="52"/>
                          <w:szCs w:val="52"/>
                        </w:rPr>
                        <w:t xml:space="preserve">KANE COUNTY </w:t>
                      </w:r>
                    </w:p>
                    <w:p w:rsidR="00495B9F" w:rsidRPr="005A131E" w:rsidRDefault="00495B9F" w:rsidP="00495B9F"/>
                  </w:txbxContent>
                </v:textbox>
                <w10:wrap anchorx="margin"/>
              </v:shape>
            </w:pict>
          </mc:Fallback>
        </mc:AlternateContent>
      </w:r>
      <w:r w:rsidRPr="003632F3">
        <w:rPr>
          <w:rFonts w:ascii="Calibri" w:eastAsia="Calibri" w:hAnsi="Calibri" w:cs="Times New Roman"/>
          <w:noProof/>
        </w:rPr>
        <mc:AlternateContent>
          <mc:Choice Requires="wps">
            <w:drawing>
              <wp:anchor distT="0" distB="0" distL="114300" distR="114300" simplePos="0" relativeHeight="251680768" behindDoc="0" locked="0" layoutInCell="1" allowOverlap="1" wp14:anchorId="44331CFB" wp14:editId="77EBAEB5">
                <wp:simplePos x="0" y="0"/>
                <wp:positionH relativeFrom="margin">
                  <wp:posOffset>723265</wp:posOffset>
                </wp:positionH>
                <wp:positionV relativeFrom="paragraph">
                  <wp:posOffset>-99060</wp:posOffset>
                </wp:positionV>
                <wp:extent cx="2314575" cy="304800"/>
                <wp:effectExtent l="0" t="0" r="952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B9F" w:rsidRPr="00FF0EF0" w:rsidRDefault="00495B9F" w:rsidP="00495B9F">
                            <w:pPr>
                              <w:jc w:val="center"/>
                              <w:rPr>
                                <w:rFonts w:ascii="Sitka Banner" w:hAnsi="Sitka Banner"/>
                              </w:rPr>
                            </w:pPr>
                            <w:r w:rsidRPr="00FF0EF0">
                              <w:rPr>
                                <w:rFonts w:ascii="Sitka Banner" w:hAnsi="Sitka Banner" w:cs="Times New Roman"/>
                              </w:rPr>
                              <w:t xml:space="preserve">76 North Main Street Kanab, UT 84741 </w:t>
                            </w:r>
                          </w:p>
                          <w:p w:rsidR="00495B9F" w:rsidRPr="00564A02" w:rsidRDefault="00495B9F" w:rsidP="00495B9F">
                            <w:pPr>
                              <w:jc w:val="center"/>
                            </w:pPr>
                          </w:p>
                          <w:p w:rsidR="00495B9F" w:rsidRDefault="00495B9F" w:rsidP="00495B9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31CFB" id="_x0000_s1028" type="#_x0000_t202" style="position:absolute;left:0;text-align:left;margin-left:56.95pt;margin-top:-7.8pt;width:182.25pt;height:2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" stroked="f">
                <v:textbox>
                  <w:txbxContent>
                    <w:p w:rsidR="00495B9F" w:rsidRPr="00FF0EF0" w:rsidRDefault="00495B9F" w:rsidP="00495B9F">
                      <w:pPr>
                        <w:jc w:val="center"/>
                        <w:rPr>
                          <w:rFonts w:ascii="Sitka Banner" w:hAnsi="Sitka Banner"/>
                        </w:rPr>
                      </w:pPr>
                      <w:r w:rsidRPr="00FF0EF0">
                        <w:rPr>
                          <w:rFonts w:ascii="Sitka Banner" w:hAnsi="Sitka Banner" w:cs="Times New Roman"/>
                        </w:rPr>
                        <w:t xml:space="preserve">76 North Main Street Kanab, UT 84741 </w:t>
                      </w:r>
                    </w:p>
                    <w:p w:rsidR="00495B9F" w:rsidRPr="00564A02" w:rsidRDefault="00495B9F" w:rsidP="00495B9F">
                      <w:pPr>
                        <w:jc w:val="center"/>
                      </w:pPr>
                    </w:p>
                    <w:p w:rsidR="00495B9F" w:rsidRDefault="00495B9F" w:rsidP="00495B9F">
                      <w:pPr>
                        <w:jc w:val="right"/>
                      </w:pPr>
                    </w:p>
                  </w:txbxContent>
                </v:textbox>
                <w10:wrap anchorx="margin"/>
              </v:shape>
            </w:pict>
          </mc:Fallback>
        </mc:AlternateContent>
      </w:r>
      <w:r>
        <w:rPr>
          <w:rFonts w:ascii="Times New Roman" w:hAnsi="Times New Roman" w:cs="Times New Roman"/>
          <w:noProof/>
          <w:sz w:val="24"/>
          <w:szCs w:val="24"/>
        </w:rPr>
        <w:drawing>
          <wp:anchor distT="0" distB="0" distL="114300" distR="114300" simplePos="0" relativeHeight="251682816" behindDoc="0" locked="0" layoutInCell="1" allowOverlap="1" wp14:anchorId="279A5AAE" wp14:editId="679581AD">
            <wp:simplePos x="0" y="0"/>
            <wp:positionH relativeFrom="margin">
              <wp:align>left</wp:align>
            </wp:positionH>
            <wp:positionV relativeFrom="paragraph">
              <wp:posOffset>-568325</wp:posOffset>
            </wp:positionV>
            <wp:extent cx="990600" cy="95549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955497"/>
                    </a:xfrm>
                    <a:prstGeom prst="rect">
                      <a:avLst/>
                    </a:prstGeom>
                  </pic:spPr>
                </pic:pic>
              </a:graphicData>
            </a:graphic>
            <wp14:sizeRelH relativeFrom="page">
              <wp14:pctWidth>0</wp14:pctWidth>
            </wp14:sizeRelH>
            <wp14:sizeRelV relativeFrom="page">
              <wp14:pctHeight>0</wp14:pctHeight>
            </wp14:sizeRelV>
          </wp:anchor>
        </w:drawing>
      </w:r>
      <w:r w:rsidR="009423B1">
        <w:rPr>
          <w:rFonts w:ascii="Sylfaen" w:hAnsi="Sylfaen" w:cs="Times New Roman"/>
          <w:smallCaps/>
          <w:spacing w:val="10"/>
          <w:sz w:val="48"/>
          <w:szCs w:val="48"/>
          <w:vertAlign w:val="superscript"/>
        </w:rPr>
        <w:t xml:space="preserve">        </w:t>
      </w:r>
    </w:p>
    <w:p w:rsidR="006258E2" w:rsidRPr="006258E2" w:rsidRDefault="006258E2" w:rsidP="006258E2">
      <w:pPr>
        <w:tabs>
          <w:tab w:val="left" w:pos="2160"/>
          <w:tab w:val="left" w:pos="3600"/>
        </w:tabs>
        <w:rPr>
          <w:rFonts w:ascii="Times New Roman" w:hAnsi="Times New Roman" w:cs="Times New Roman"/>
          <w:sz w:val="24"/>
          <w:szCs w:val="24"/>
        </w:rPr>
      </w:pPr>
    </w:p>
    <w:p w:rsidR="00631076" w:rsidRDefault="004922C5" w:rsidP="00CF54EC">
      <w:pPr>
        <w:pStyle w:val="Default"/>
        <w:jc w:val="center"/>
        <w:rPr>
          <w:rFonts w:asciiTheme="majorHAnsi" w:hAnsiTheme="majorHAnsi"/>
          <w:b/>
          <w:bCs/>
          <w:sz w:val="36"/>
          <w:szCs w:val="36"/>
        </w:rPr>
      </w:pPr>
      <w:r w:rsidRPr="00495B9F">
        <w:rPr>
          <w:rFonts w:ascii="Times New Roman" w:hAnsi="Times New Roman" w:cs="Times New Roman"/>
          <w:noProof/>
        </w:rPr>
        <mc:AlternateContent>
          <mc:Choice Requires="wps">
            <w:drawing>
              <wp:anchor distT="45720" distB="45720" distL="114300" distR="114300" simplePos="0" relativeHeight="251686912" behindDoc="1" locked="0" layoutInCell="1" allowOverlap="1">
                <wp:simplePos x="0" y="0"/>
                <wp:positionH relativeFrom="margin">
                  <wp:align>left</wp:align>
                </wp:positionH>
                <wp:positionV relativeFrom="paragraph">
                  <wp:posOffset>6350</wp:posOffset>
                </wp:positionV>
                <wp:extent cx="2962275" cy="8953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895350"/>
                        </a:xfrm>
                        <a:prstGeom prst="rect">
                          <a:avLst/>
                        </a:prstGeom>
                        <a:solidFill>
                          <a:srgbClr val="FFFFFF"/>
                        </a:solidFill>
                        <a:ln w="9525">
                          <a:noFill/>
                          <a:miter lim="800000"/>
                          <a:headEnd/>
                          <a:tailEnd/>
                        </a:ln>
                      </wps:spPr>
                      <wps:txbx>
                        <w:txbxContent>
                          <w:p w:rsidR="004922C5" w:rsidRPr="00832252" w:rsidRDefault="004922C5" w:rsidP="004922C5">
                            <w:pPr>
                              <w:pStyle w:val="Default"/>
                              <w:tabs>
                                <w:tab w:val="left" w:pos="2844"/>
                              </w:tabs>
                              <w:jc w:val="center"/>
                              <w:rPr>
                                <w:rFonts w:asciiTheme="majorHAnsi" w:hAnsiTheme="majorHAnsi"/>
                                <w:b/>
                                <w:bCs/>
                                <w:sz w:val="36"/>
                                <w:szCs w:val="36"/>
                              </w:rPr>
                            </w:pPr>
                          </w:p>
                          <w:p w:rsidR="004922C5" w:rsidRDefault="004922C5" w:rsidP="004922C5">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November 21, 2023 Board Meeting.</w:t>
                            </w:r>
                            <w:r>
                              <w:rPr>
                                <w:rFonts w:ascii="Times New Roman" w:hAnsi="Times New Roman" w:cs="Times New Roman"/>
                                <w:color w:val="000000"/>
                                <w:sz w:val="24"/>
                                <w:szCs w:val="24"/>
                              </w:rPr>
                              <w:tab/>
                              <w:t xml:space="preserve"> </w:t>
                            </w:r>
                          </w:p>
                          <w:p w:rsidR="004922C5" w:rsidRDefault="004922C5" w:rsidP="004922C5">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10:00 AM, Kanab Center, Pinion Room</w:t>
                            </w:r>
                          </w:p>
                          <w:p w:rsidR="004922C5" w:rsidRDefault="004922C5" w:rsidP="004922C5">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20 N. 100 E. Kanab, UT</w:t>
                            </w:r>
                          </w:p>
                          <w:p w:rsidR="00495B9F" w:rsidRDefault="00495B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0;margin-top:.5pt;width:233.25pt;height:70.5pt;z-index:-2516295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" stroked="f">
                <v:textbox>
                  <w:txbxContent>
                    <w:p w:rsidR="004922C5" w:rsidRPr="00832252" w:rsidRDefault="004922C5" w:rsidP="004922C5">
                      <w:pPr>
                        <w:pStyle w:val="Default"/>
                        <w:tabs>
                          <w:tab w:val="left" w:pos="2844"/>
                        </w:tabs>
                        <w:jc w:val="center"/>
                        <w:rPr>
                          <w:rFonts w:asciiTheme="majorHAnsi" w:hAnsiTheme="majorHAnsi"/>
                          <w:b/>
                          <w:bCs/>
                          <w:sz w:val="36"/>
                          <w:szCs w:val="36"/>
                        </w:rPr>
                      </w:pPr>
                    </w:p>
                    <w:p w:rsidR="004922C5" w:rsidRDefault="004922C5" w:rsidP="004922C5">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November 21, 2023 Board Meeting.</w:t>
                      </w:r>
                      <w:r>
                        <w:rPr>
                          <w:rFonts w:ascii="Times New Roman" w:hAnsi="Times New Roman" w:cs="Times New Roman"/>
                          <w:color w:val="000000"/>
                          <w:sz w:val="24"/>
                          <w:szCs w:val="24"/>
                        </w:rPr>
                        <w:tab/>
                        <w:t xml:space="preserve"> </w:t>
                      </w:r>
                    </w:p>
                    <w:p w:rsidR="004922C5" w:rsidRDefault="004922C5" w:rsidP="004922C5">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10:00 AM, Kanab Center, Pinion Room</w:t>
                      </w:r>
                    </w:p>
                    <w:p w:rsidR="004922C5" w:rsidRDefault="004922C5" w:rsidP="004922C5">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20 N. 100 E. Kanab, UT</w:t>
                      </w:r>
                    </w:p>
                    <w:p w:rsidR="00495B9F" w:rsidRDefault="00495B9F"/>
                  </w:txbxContent>
                </v:textbox>
                <w10:wrap anchorx="margin"/>
              </v:shape>
            </w:pict>
          </mc:Fallback>
        </mc:AlternateContent>
      </w:r>
    </w:p>
    <w:p w:rsidR="005C4166" w:rsidRDefault="005C4166" w:rsidP="005173A1">
      <w:pPr>
        <w:pStyle w:val="Default"/>
        <w:jc w:val="center"/>
        <w:rPr>
          <w:rFonts w:asciiTheme="majorHAnsi" w:hAnsiTheme="majorHAnsi"/>
          <w:b/>
          <w:bCs/>
          <w:sz w:val="36"/>
          <w:szCs w:val="36"/>
        </w:rPr>
      </w:pPr>
    </w:p>
    <w:p w:rsidR="00682D1A" w:rsidRPr="00495B9F" w:rsidRDefault="004922C5" w:rsidP="004922C5">
      <w:pPr>
        <w:pStyle w:val="Default"/>
        <w:tabs>
          <w:tab w:val="left" w:pos="900"/>
          <w:tab w:val="left" w:pos="2844"/>
          <w:tab w:val="center" w:pos="4680"/>
        </w:tabs>
        <w:rPr>
          <w:rFonts w:ascii="Sitka Banner" w:hAnsi="Sitka Banner"/>
          <w:bCs/>
          <w:sz w:val="48"/>
          <w:szCs w:val="48"/>
        </w:rPr>
      </w:pPr>
      <w:r>
        <w:rPr>
          <w:rFonts w:ascii="Sitka Banner" w:hAnsi="Sitka Banner"/>
          <w:bCs/>
          <w:sz w:val="48"/>
          <w:szCs w:val="48"/>
        </w:rPr>
        <w:tab/>
      </w:r>
      <w:r>
        <w:rPr>
          <w:rFonts w:ascii="Sitka Banner" w:hAnsi="Sitka Banner"/>
          <w:bCs/>
          <w:sz w:val="48"/>
          <w:szCs w:val="48"/>
        </w:rPr>
        <w:tab/>
      </w:r>
      <w:r>
        <w:rPr>
          <w:rFonts w:ascii="Sitka Banner" w:hAnsi="Sitka Banner"/>
          <w:bCs/>
          <w:sz w:val="48"/>
          <w:szCs w:val="48"/>
        </w:rPr>
        <w:tab/>
      </w:r>
    </w:p>
    <w:p w:rsidR="002D6CCD" w:rsidRDefault="004922C5" w:rsidP="004922C5">
      <w:pPr>
        <w:tabs>
          <w:tab w:val="left" w:pos="900"/>
        </w:tabs>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ab/>
      </w:r>
    </w:p>
    <w:p w:rsidR="008367B8" w:rsidRDefault="008367B8" w:rsidP="004B52A1">
      <w:pPr>
        <w:autoSpaceDE w:val="0"/>
        <w:autoSpaceDN w:val="0"/>
        <w:adjustRightInd w:val="0"/>
        <w:ind w:firstLine="0"/>
        <w:rPr>
          <w:rFonts w:ascii="Times New Roman" w:hAnsi="Times New Roman" w:cs="Times New Roman"/>
          <w:b/>
          <w:color w:val="000000"/>
          <w:sz w:val="23"/>
          <w:szCs w:val="23"/>
        </w:rPr>
      </w:pPr>
    </w:p>
    <w:p w:rsidR="004922C5" w:rsidRDefault="004922C5" w:rsidP="004922C5">
      <w:pPr>
        <w:autoSpaceDE w:val="0"/>
        <w:autoSpaceDN w:val="0"/>
        <w:adjustRightInd w:val="0"/>
        <w:ind w:firstLine="547"/>
        <w:rPr>
          <w:rFonts w:ascii="Sitka Banner" w:hAnsi="Sitka Banner" w:cs="Times New Roman"/>
          <w:color w:val="000000"/>
          <w:sz w:val="24"/>
          <w:szCs w:val="24"/>
        </w:rPr>
      </w:pPr>
    </w:p>
    <w:p w:rsidR="00CA0252" w:rsidRPr="007A54D6" w:rsidRDefault="00CA0252" w:rsidP="007A54D6">
      <w:pPr>
        <w:pStyle w:val="ListParagraph"/>
        <w:numPr>
          <w:ilvl w:val="0"/>
          <w:numId w:val="7"/>
        </w:numPr>
        <w:autoSpaceDE w:val="0"/>
        <w:autoSpaceDN w:val="0"/>
        <w:adjustRightInd w:val="0"/>
        <w:rPr>
          <w:rFonts w:ascii="Times New Roman" w:hAnsi="Times New Roman" w:cs="Times New Roman"/>
          <w:color w:val="000000"/>
          <w:sz w:val="23"/>
          <w:szCs w:val="23"/>
        </w:rPr>
      </w:pPr>
      <w:r w:rsidRPr="007A54D6">
        <w:rPr>
          <w:rFonts w:ascii="Times New Roman" w:hAnsi="Times New Roman" w:cs="Times New Roman"/>
          <w:color w:val="000000"/>
          <w:sz w:val="23"/>
          <w:szCs w:val="23"/>
        </w:rPr>
        <w:t>Call to Order</w:t>
      </w:r>
    </w:p>
    <w:p w:rsidR="00CA0252" w:rsidRPr="00CA0252" w:rsidRDefault="00CA0252" w:rsidP="00CA0252">
      <w:pPr>
        <w:pStyle w:val="ListParagraph"/>
        <w:autoSpaceDE w:val="0"/>
        <w:autoSpaceDN w:val="0"/>
        <w:adjustRightInd w:val="0"/>
        <w:ind w:left="907" w:firstLine="0"/>
        <w:rPr>
          <w:rFonts w:ascii="Times New Roman" w:hAnsi="Times New Roman" w:cs="Times New Roman"/>
          <w:b/>
          <w:color w:val="000000"/>
          <w:sz w:val="23"/>
          <w:szCs w:val="23"/>
        </w:rPr>
      </w:pPr>
    </w:p>
    <w:p w:rsidR="007A54D6" w:rsidRPr="007A54D6" w:rsidRDefault="00E80DA0" w:rsidP="007A54D6">
      <w:pPr>
        <w:pStyle w:val="ListParagraph"/>
        <w:numPr>
          <w:ilvl w:val="0"/>
          <w:numId w:val="7"/>
        </w:numPr>
        <w:autoSpaceDE w:val="0"/>
        <w:autoSpaceDN w:val="0"/>
        <w:adjustRightInd w:val="0"/>
        <w:rPr>
          <w:rFonts w:ascii="Times New Roman" w:hAnsi="Times New Roman" w:cs="Times New Roman"/>
          <w:color w:val="000000"/>
          <w:sz w:val="23"/>
          <w:szCs w:val="23"/>
        </w:rPr>
      </w:pPr>
      <w:r w:rsidRPr="007A54D6">
        <w:rPr>
          <w:rFonts w:ascii="Times New Roman" w:hAnsi="Times New Roman" w:cs="Times New Roman"/>
          <w:color w:val="000000"/>
          <w:sz w:val="23"/>
          <w:szCs w:val="23"/>
        </w:rPr>
        <w:t xml:space="preserve">Business: </w:t>
      </w:r>
    </w:p>
    <w:p w:rsidR="007A54D6" w:rsidRPr="007A54D6" w:rsidRDefault="007A54D6" w:rsidP="007A54D6">
      <w:pPr>
        <w:pStyle w:val="ListParagraph"/>
        <w:rPr>
          <w:rFonts w:ascii="Times New Roman" w:hAnsi="Times New Roman" w:cs="Times New Roman"/>
          <w:color w:val="000000"/>
          <w:sz w:val="23"/>
          <w:szCs w:val="23"/>
        </w:rPr>
      </w:pPr>
    </w:p>
    <w:p w:rsidR="00B415B9" w:rsidRDefault="007A54D6" w:rsidP="006946AD">
      <w:pPr>
        <w:pStyle w:val="ListParagraph"/>
        <w:numPr>
          <w:ilvl w:val="0"/>
          <w:numId w:val="2"/>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Approval of 09-19</w:t>
      </w:r>
      <w:r w:rsidR="00B415B9">
        <w:rPr>
          <w:rFonts w:ascii="Times New Roman" w:hAnsi="Times New Roman" w:cs="Times New Roman"/>
          <w:color w:val="000000"/>
          <w:sz w:val="23"/>
          <w:szCs w:val="23"/>
        </w:rPr>
        <w:t>-2023</w:t>
      </w:r>
      <w:r w:rsidR="008C5EE7" w:rsidRPr="007F1DFB">
        <w:rPr>
          <w:rFonts w:ascii="Times New Roman" w:hAnsi="Times New Roman" w:cs="Times New Roman"/>
          <w:color w:val="000000"/>
          <w:sz w:val="23"/>
          <w:szCs w:val="23"/>
        </w:rPr>
        <w:t xml:space="preserve"> RTSSD meeting minutes</w:t>
      </w:r>
    </w:p>
    <w:p w:rsidR="00402AE1" w:rsidRDefault="00402AE1" w:rsidP="006946AD">
      <w:pPr>
        <w:pStyle w:val="ListParagraph"/>
        <w:numPr>
          <w:ilvl w:val="0"/>
          <w:numId w:val="2"/>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Letters of Intent </w:t>
      </w:r>
      <w:bookmarkStart w:id="0" w:name="_GoBack"/>
      <w:bookmarkEnd w:id="0"/>
    </w:p>
    <w:p w:rsidR="007A54D6" w:rsidRDefault="007A54D6" w:rsidP="007A54D6">
      <w:pPr>
        <w:autoSpaceDE w:val="0"/>
        <w:autoSpaceDN w:val="0"/>
        <w:adjustRightInd w:val="0"/>
        <w:rPr>
          <w:rFonts w:ascii="Times New Roman" w:hAnsi="Times New Roman" w:cs="Times New Roman"/>
          <w:color w:val="000000"/>
          <w:sz w:val="23"/>
          <w:szCs w:val="23"/>
        </w:rPr>
      </w:pPr>
    </w:p>
    <w:p w:rsidR="007A54D6" w:rsidRDefault="007A54D6" w:rsidP="007A54D6">
      <w:pPr>
        <w:pStyle w:val="ListParagraph"/>
        <w:numPr>
          <w:ilvl w:val="0"/>
          <w:numId w:val="9"/>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Financial:</w:t>
      </w:r>
    </w:p>
    <w:p w:rsidR="006946AD" w:rsidRPr="007A54D6" w:rsidRDefault="006946AD" w:rsidP="007A54D6">
      <w:pPr>
        <w:pStyle w:val="ListParagraph"/>
        <w:numPr>
          <w:ilvl w:val="0"/>
          <w:numId w:val="2"/>
        </w:numPr>
        <w:autoSpaceDE w:val="0"/>
        <w:autoSpaceDN w:val="0"/>
        <w:adjustRightInd w:val="0"/>
        <w:rPr>
          <w:rFonts w:ascii="Sylfaen" w:hAnsi="Sylfaen" w:cs="Times New Roman"/>
          <w:b/>
          <w:sz w:val="24"/>
          <w:szCs w:val="24"/>
          <w:u w:val="single"/>
        </w:rPr>
      </w:pPr>
      <w:r w:rsidRPr="007A54D6">
        <w:rPr>
          <w:rFonts w:ascii="Times New Roman" w:hAnsi="Times New Roman" w:cs="Times New Roman"/>
          <w:color w:val="000000"/>
          <w:sz w:val="23"/>
          <w:szCs w:val="23"/>
        </w:rPr>
        <w:t>Budget overview and Discussion</w:t>
      </w:r>
    </w:p>
    <w:p w:rsidR="006946AD" w:rsidRPr="007A54D6" w:rsidRDefault="00495B9F" w:rsidP="007A54D6">
      <w:pPr>
        <w:pStyle w:val="ListParagraph"/>
        <w:numPr>
          <w:ilvl w:val="0"/>
          <w:numId w:val="2"/>
        </w:numPr>
        <w:autoSpaceDE w:val="0"/>
        <w:autoSpaceDN w:val="0"/>
        <w:adjustRightInd w:val="0"/>
        <w:rPr>
          <w:rFonts w:ascii="Sylfaen" w:hAnsi="Sylfaen" w:cs="Times New Roman"/>
          <w:b/>
          <w:sz w:val="24"/>
          <w:szCs w:val="24"/>
          <w:u w:val="single"/>
        </w:rPr>
      </w:pPr>
      <w:r w:rsidRPr="007A54D6">
        <w:rPr>
          <w:rFonts w:ascii="Times New Roman" w:hAnsi="Times New Roman" w:cs="Times New Roman"/>
          <w:color w:val="000000"/>
          <w:sz w:val="23"/>
          <w:szCs w:val="23"/>
        </w:rPr>
        <w:t>Review of the 2024</w:t>
      </w:r>
      <w:r w:rsidR="006946AD" w:rsidRPr="007A54D6">
        <w:rPr>
          <w:rFonts w:ascii="Times New Roman" w:hAnsi="Times New Roman" w:cs="Times New Roman"/>
          <w:color w:val="000000"/>
          <w:sz w:val="23"/>
          <w:szCs w:val="23"/>
        </w:rPr>
        <w:t xml:space="preserve"> Tentative Budget</w:t>
      </w:r>
    </w:p>
    <w:p w:rsidR="006946AD" w:rsidRPr="00E25976" w:rsidRDefault="006946AD" w:rsidP="006946AD">
      <w:pPr>
        <w:pStyle w:val="ListParagraph"/>
        <w:numPr>
          <w:ilvl w:val="0"/>
          <w:numId w:val="1"/>
        </w:numPr>
        <w:autoSpaceDE w:val="0"/>
        <w:autoSpaceDN w:val="0"/>
        <w:adjustRightInd w:val="0"/>
        <w:rPr>
          <w:rFonts w:ascii="Sylfaen" w:hAnsi="Sylfaen" w:cs="Times New Roman"/>
          <w:b/>
          <w:sz w:val="24"/>
          <w:szCs w:val="24"/>
          <w:u w:val="single"/>
        </w:rPr>
      </w:pPr>
      <w:r w:rsidRPr="00E25976">
        <w:rPr>
          <w:rFonts w:ascii="Times New Roman" w:hAnsi="Times New Roman" w:cs="Times New Roman"/>
          <w:color w:val="000000"/>
          <w:sz w:val="23"/>
          <w:szCs w:val="23"/>
        </w:rPr>
        <w:t xml:space="preserve">Approval of the </w:t>
      </w:r>
      <w:r w:rsidR="00495B9F">
        <w:rPr>
          <w:rFonts w:ascii="Times New Roman" w:hAnsi="Times New Roman" w:cs="Times New Roman"/>
          <w:color w:val="000000"/>
          <w:sz w:val="23"/>
          <w:szCs w:val="23"/>
        </w:rPr>
        <w:t>2024</w:t>
      </w:r>
      <w:r w:rsidRPr="00E25976">
        <w:rPr>
          <w:rFonts w:ascii="Times New Roman" w:hAnsi="Times New Roman" w:cs="Times New Roman"/>
          <w:color w:val="000000"/>
          <w:sz w:val="23"/>
          <w:szCs w:val="23"/>
        </w:rPr>
        <w:t xml:space="preserve"> Tentative Budget</w:t>
      </w:r>
      <w:r>
        <w:rPr>
          <w:rFonts w:ascii="Times New Roman" w:hAnsi="Times New Roman" w:cs="Times New Roman"/>
          <w:color w:val="000000"/>
          <w:sz w:val="23"/>
          <w:szCs w:val="23"/>
        </w:rPr>
        <w:t xml:space="preserve"> (December- 7 day Notice)</w:t>
      </w:r>
    </w:p>
    <w:p w:rsidR="006946AD" w:rsidRPr="00E25976" w:rsidRDefault="006946AD" w:rsidP="006946AD">
      <w:pPr>
        <w:pStyle w:val="ListParagraph"/>
        <w:numPr>
          <w:ilvl w:val="0"/>
          <w:numId w:val="1"/>
        </w:numPr>
        <w:autoSpaceDE w:val="0"/>
        <w:autoSpaceDN w:val="0"/>
        <w:adjustRightInd w:val="0"/>
        <w:rPr>
          <w:rFonts w:ascii="Sylfaen" w:hAnsi="Sylfaen" w:cs="Times New Roman"/>
          <w:b/>
          <w:sz w:val="24"/>
          <w:szCs w:val="24"/>
          <w:u w:val="single"/>
        </w:rPr>
      </w:pPr>
      <w:r w:rsidRPr="00E25976">
        <w:rPr>
          <w:rFonts w:ascii="Times New Roman" w:hAnsi="Times New Roman" w:cs="Times New Roman"/>
          <w:color w:val="000000"/>
          <w:sz w:val="23"/>
          <w:szCs w:val="23"/>
        </w:rPr>
        <w:t xml:space="preserve">Set Public Hearing Date for Adoption of </w:t>
      </w:r>
      <w:r>
        <w:rPr>
          <w:rFonts w:ascii="Times New Roman" w:hAnsi="Times New Roman" w:cs="Times New Roman"/>
          <w:color w:val="000000"/>
          <w:sz w:val="23"/>
          <w:szCs w:val="23"/>
        </w:rPr>
        <w:t xml:space="preserve">the </w:t>
      </w:r>
      <w:r w:rsidR="00495B9F">
        <w:rPr>
          <w:rFonts w:ascii="Times New Roman" w:hAnsi="Times New Roman" w:cs="Times New Roman"/>
          <w:color w:val="000000"/>
          <w:sz w:val="23"/>
          <w:szCs w:val="23"/>
        </w:rPr>
        <w:t>2024</w:t>
      </w:r>
      <w:r w:rsidRPr="00E25976">
        <w:rPr>
          <w:rFonts w:ascii="Times New Roman" w:hAnsi="Times New Roman" w:cs="Times New Roman"/>
          <w:color w:val="000000"/>
          <w:sz w:val="23"/>
          <w:szCs w:val="23"/>
        </w:rPr>
        <w:t xml:space="preserve"> Budget</w:t>
      </w:r>
    </w:p>
    <w:p w:rsidR="007A425E" w:rsidRDefault="007A425E" w:rsidP="007A425E">
      <w:pPr>
        <w:pStyle w:val="ListParagraph"/>
        <w:autoSpaceDE w:val="0"/>
        <w:autoSpaceDN w:val="0"/>
        <w:adjustRightInd w:val="0"/>
        <w:ind w:firstLine="0"/>
        <w:rPr>
          <w:rFonts w:ascii="Times New Roman" w:hAnsi="Times New Roman" w:cs="Times New Roman"/>
          <w:b/>
          <w:sz w:val="24"/>
          <w:szCs w:val="24"/>
        </w:rPr>
      </w:pPr>
    </w:p>
    <w:p w:rsidR="00682D1A" w:rsidRDefault="006D32DE" w:rsidP="007A54D6">
      <w:pPr>
        <w:pStyle w:val="ListParagraph"/>
        <w:numPr>
          <w:ilvl w:val="0"/>
          <w:numId w:val="9"/>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Discussion/Possible action on funding for pickle ball court- KCPBA</w:t>
      </w:r>
    </w:p>
    <w:p w:rsidR="00790A87" w:rsidRDefault="00790A87" w:rsidP="00790A87">
      <w:pPr>
        <w:tabs>
          <w:tab w:val="left" w:pos="2160"/>
          <w:tab w:val="left" w:pos="3600"/>
        </w:tabs>
        <w:rPr>
          <w:rFonts w:ascii="Times New Roman" w:hAnsi="Times New Roman" w:cs="Times New Roman"/>
          <w:sz w:val="24"/>
          <w:szCs w:val="24"/>
        </w:rPr>
      </w:pPr>
    </w:p>
    <w:p w:rsidR="00790A87" w:rsidRPr="00790A87" w:rsidRDefault="00790A87" w:rsidP="00790A87">
      <w:pPr>
        <w:pStyle w:val="ListParagraph"/>
        <w:numPr>
          <w:ilvl w:val="0"/>
          <w:numId w:val="9"/>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 xml:space="preserve">Other Items </w:t>
      </w:r>
    </w:p>
    <w:p w:rsidR="008367B8" w:rsidRDefault="008367B8" w:rsidP="00682D1A">
      <w:pPr>
        <w:tabs>
          <w:tab w:val="left" w:pos="2160"/>
          <w:tab w:val="left" w:pos="3600"/>
        </w:tabs>
        <w:ind w:firstLine="0"/>
        <w:rPr>
          <w:rFonts w:ascii="Times New Roman" w:hAnsi="Times New Roman" w:cs="Times New Roman"/>
          <w:sz w:val="24"/>
          <w:szCs w:val="24"/>
        </w:rPr>
      </w:pPr>
    </w:p>
    <w:p w:rsidR="008367B8" w:rsidRDefault="008367B8"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Pr="004D3F81" w:rsidRDefault="004D3F81" w:rsidP="004D3F81">
      <w:pPr>
        <w:tabs>
          <w:tab w:val="left" w:pos="2160"/>
          <w:tab w:val="left" w:pos="3600"/>
        </w:tabs>
        <w:ind w:firstLine="0"/>
        <w:rPr>
          <w:rFonts w:ascii="Times New Roman" w:hAnsi="Times New Roman" w:cs="Times New Roman"/>
        </w:rPr>
      </w:pPr>
      <w:r w:rsidRPr="004D3F81">
        <w:rPr>
          <w:rFonts w:ascii="Times New Roman" w:hAnsi="Times New Roman" w:cs="Times New Roman"/>
          <w:b/>
        </w:rPr>
        <w:t>This meeting is available for call in option – # 435-676-9000 –Enter participant code- 168030</w:t>
      </w:r>
    </w:p>
    <w:sectPr w:rsidR="00682D1A" w:rsidRPr="004D3F81" w:rsidSect="00BD7EF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036" w:rsidRDefault="00900036" w:rsidP="00D54B0E">
      <w:r>
        <w:separator/>
      </w:r>
    </w:p>
  </w:endnote>
  <w:endnote w:type="continuationSeparator" w:id="0">
    <w:p w:rsidR="00900036" w:rsidRDefault="00900036" w:rsidP="00D5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tka Banner">
    <w:panose1 w:val="02000505000000020004"/>
    <w:charset w:val="00"/>
    <w:family w:val="auto"/>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1A" w:rsidRPr="000E0557" w:rsidRDefault="008367B8" w:rsidP="00682D1A">
    <w:pPr>
      <w:tabs>
        <w:tab w:val="left" w:pos="2160"/>
        <w:tab w:val="left" w:pos="3600"/>
      </w:tabs>
      <w:ind w:firstLine="0"/>
      <w:jc w:val="center"/>
      <w:rPr>
        <w:rFonts w:ascii="Times New Roman" w:hAnsi="Times New Roman" w:cs="Times New Roman"/>
        <w:b/>
        <w:sz w:val="18"/>
        <w:szCs w:val="18"/>
      </w:rPr>
    </w:pPr>
    <w:r>
      <w:rPr>
        <w:rFonts w:ascii="Times New Roman" w:hAnsi="Times New Roman" w:cs="Times New Roman"/>
        <w:b/>
        <w:sz w:val="24"/>
        <w:szCs w:val="24"/>
      </w:rPr>
      <w:t>-</w:t>
    </w:r>
  </w:p>
  <w:p w:rsidR="00682D1A" w:rsidRPr="000E0557" w:rsidRDefault="00682D1A" w:rsidP="00682D1A">
    <w:pPr>
      <w:tabs>
        <w:tab w:val="left" w:pos="2160"/>
        <w:tab w:val="left" w:pos="3600"/>
      </w:tabs>
      <w:ind w:firstLine="0"/>
      <w:jc w:val="center"/>
      <w:rPr>
        <w:rFonts w:ascii="Sylfaen" w:hAnsi="Sylfaen" w:cs="Times New Roman"/>
        <w:sz w:val="18"/>
        <w:szCs w:val="18"/>
        <w:u w:val="single"/>
      </w:rPr>
    </w:pPr>
    <w:r w:rsidRPr="000E0557">
      <w:rPr>
        <w:rFonts w:ascii="Sylfaen" w:hAnsi="Sylfaen" w:cs="Times New Roman"/>
        <w:sz w:val="18"/>
        <w:szCs w:val="18"/>
        <w:u w:val="single"/>
      </w:rPr>
      <w:t>NOTICE OF SPECIAL ACCOMMODATION DURING PUBLIC MEETINGS:</w:t>
    </w:r>
  </w:p>
  <w:p w:rsidR="00682D1A" w:rsidRDefault="00682D1A" w:rsidP="00682D1A">
    <w:pPr>
      <w:tabs>
        <w:tab w:val="left" w:pos="2160"/>
        <w:tab w:val="left" w:pos="3600"/>
      </w:tabs>
      <w:ind w:firstLine="0"/>
      <w:rPr>
        <w:rFonts w:ascii="Sylfaen" w:hAnsi="Sylfaen" w:cs="Times New Roman"/>
        <w:sz w:val="24"/>
        <w:szCs w:val="24"/>
      </w:rPr>
    </w:pPr>
    <w:r w:rsidRPr="005810FB">
      <w:rPr>
        <w:rFonts w:ascii="Sylfaen" w:hAnsi="Sylfaen" w:cs="Times New Roman"/>
        <w:sz w:val="18"/>
        <w:szCs w:val="18"/>
      </w:rPr>
      <w:t>In compliance with the Americans with Disabilities Act, individuals needing special accommodations (including auxiliary communicative aids and services) during this meeting should notify Clayton Cutler. Agenda items may be accelerated or taken out of order without notice as the Committee deems appropriate. All items to be placed on the agenda contact Clayton Cutler by noon Monday, prior to the meeting</w:t>
    </w:r>
    <w:r w:rsidRPr="00D2220F">
      <w:rPr>
        <w:rFonts w:ascii="Sylfaen" w:hAnsi="Sylfaen" w:cs="Times New Roman"/>
        <w:sz w:val="20"/>
        <w:szCs w:val="20"/>
      </w:rPr>
      <w:t>.</w:t>
    </w:r>
  </w:p>
  <w:p w:rsidR="00682D1A" w:rsidRPr="00B643A2" w:rsidRDefault="00682D1A" w:rsidP="00682D1A">
    <w:pPr>
      <w:tabs>
        <w:tab w:val="left" w:pos="2160"/>
        <w:tab w:val="left" w:pos="3600"/>
      </w:tabs>
      <w:ind w:firstLine="0"/>
      <w:jc w:val="center"/>
      <w:rPr>
        <w:rFonts w:ascii="Sylfaen" w:hAnsi="Sylfaen" w:cs="Times New Roman"/>
        <w:sz w:val="18"/>
        <w:szCs w:val="18"/>
      </w:rPr>
    </w:pPr>
    <w:r w:rsidRPr="000E0557">
      <w:rPr>
        <w:rFonts w:ascii="Sylfaen" w:hAnsi="Sylfaen" w:cs="Times New Roman"/>
        <w:sz w:val="24"/>
        <w:szCs w:val="24"/>
      </w:rPr>
      <w:t xml:space="preserve"> </w:t>
    </w:r>
    <w:hyperlink r:id="rId1" w:history="1">
      <w:r w:rsidRPr="00B643A2">
        <w:rPr>
          <w:rStyle w:val="Hyperlink"/>
          <w:rFonts w:ascii="Sylfaen" w:hAnsi="Sylfaen" w:cs="Times New Roman"/>
          <w:sz w:val="18"/>
          <w:szCs w:val="18"/>
        </w:rPr>
        <w:t>ccutler@kane.utah.gov</w:t>
      </w:r>
    </w:hyperlink>
    <w:r w:rsidRPr="00B643A2">
      <w:rPr>
        <w:rFonts w:ascii="Sylfaen" w:hAnsi="Sylfaen" w:cs="Times New Roman"/>
        <w:sz w:val="18"/>
        <w:szCs w:val="18"/>
      </w:rPr>
      <w:t xml:space="preserve">  </w:t>
    </w:r>
    <w:r w:rsidRPr="00B643A2">
      <w:rPr>
        <w:rFonts w:ascii="Times New Roman" w:hAnsi="Times New Roman" w:cs="Times New Roman"/>
        <w:sz w:val="18"/>
        <w:szCs w:val="18"/>
      </w:rPr>
      <w:t>435-644-4366</w:t>
    </w:r>
  </w:p>
  <w:p w:rsidR="00682D1A" w:rsidRDefault="00682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036" w:rsidRDefault="00900036" w:rsidP="00D54B0E">
      <w:r>
        <w:separator/>
      </w:r>
    </w:p>
  </w:footnote>
  <w:footnote w:type="continuationSeparator" w:id="0">
    <w:p w:rsidR="00900036" w:rsidRDefault="00900036" w:rsidP="00D54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4D44"/>
    <w:multiLevelType w:val="hybridMultilevel"/>
    <w:tmpl w:val="A29CAFDA"/>
    <w:lvl w:ilvl="0" w:tplc="3BDE07C4">
      <w:numFmt w:val="bullet"/>
      <w:lvlText w:val="-"/>
      <w:lvlJc w:val="left"/>
      <w:pPr>
        <w:ind w:left="907" w:hanging="360"/>
      </w:pPr>
      <w:rPr>
        <w:rFonts w:ascii="Times New Roman" w:eastAsiaTheme="minorHAnsi" w:hAnsi="Times New Roman" w:cs="Times New Roman"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 w15:restartNumberingAfterBreak="0">
    <w:nsid w:val="2AF821E9"/>
    <w:multiLevelType w:val="hybridMultilevel"/>
    <w:tmpl w:val="8F16C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8F2E38"/>
    <w:multiLevelType w:val="hybridMultilevel"/>
    <w:tmpl w:val="B746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15503"/>
    <w:multiLevelType w:val="hybridMultilevel"/>
    <w:tmpl w:val="51BCF782"/>
    <w:lvl w:ilvl="0" w:tplc="3BDE07C4">
      <w:numFmt w:val="bullet"/>
      <w:lvlText w:val="-"/>
      <w:lvlJc w:val="left"/>
      <w:pPr>
        <w:ind w:left="907" w:hanging="360"/>
      </w:pPr>
      <w:rPr>
        <w:rFonts w:ascii="Times New Roman" w:eastAsiaTheme="minorHAnsi"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1506B42"/>
    <w:multiLevelType w:val="hybridMultilevel"/>
    <w:tmpl w:val="80E6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750AF"/>
    <w:multiLevelType w:val="hybridMultilevel"/>
    <w:tmpl w:val="D9F4E75C"/>
    <w:lvl w:ilvl="0" w:tplc="0AC80B60">
      <w:start w:val="2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61107911"/>
    <w:multiLevelType w:val="hybridMultilevel"/>
    <w:tmpl w:val="58205FFE"/>
    <w:lvl w:ilvl="0" w:tplc="3BDE07C4">
      <w:numFmt w:val="bullet"/>
      <w:lvlText w:val="-"/>
      <w:lvlJc w:val="left"/>
      <w:pPr>
        <w:ind w:left="1267" w:hanging="360"/>
      </w:pPr>
      <w:rPr>
        <w:rFonts w:ascii="Times New Roman" w:eastAsiaTheme="minorHAnsi"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 w15:restartNumberingAfterBreak="0">
    <w:nsid w:val="6876535F"/>
    <w:multiLevelType w:val="hybridMultilevel"/>
    <w:tmpl w:val="4056ABAE"/>
    <w:lvl w:ilvl="0" w:tplc="3BDE07C4">
      <w:numFmt w:val="bullet"/>
      <w:lvlText w:val="-"/>
      <w:lvlJc w:val="left"/>
      <w:pPr>
        <w:ind w:left="1454" w:hanging="360"/>
      </w:pPr>
      <w:rPr>
        <w:rFonts w:ascii="Times New Roman" w:eastAsiaTheme="minorHAnsi"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15:restartNumberingAfterBreak="0">
    <w:nsid w:val="72D22460"/>
    <w:multiLevelType w:val="hybridMultilevel"/>
    <w:tmpl w:val="5E823AD6"/>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6"/>
  </w:num>
  <w:num w:numId="6">
    <w:abstractNumId w:val="7"/>
  </w:num>
  <w:num w:numId="7">
    <w:abstractNumId w:val="4"/>
  </w:num>
  <w:num w:numId="8">
    <w:abstractNumId w:val="8"/>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42"/>
    <w:rsid w:val="0002417C"/>
    <w:rsid w:val="00030094"/>
    <w:rsid w:val="000435B4"/>
    <w:rsid w:val="000A396A"/>
    <w:rsid w:val="000A7F01"/>
    <w:rsid w:val="000B24D0"/>
    <w:rsid w:val="000C0EE0"/>
    <w:rsid w:val="000C2605"/>
    <w:rsid w:val="000C7477"/>
    <w:rsid w:val="000D03A6"/>
    <w:rsid w:val="000D51BB"/>
    <w:rsid w:val="000E0557"/>
    <w:rsid w:val="000F6E92"/>
    <w:rsid w:val="000F721F"/>
    <w:rsid w:val="00107B8B"/>
    <w:rsid w:val="00120A8C"/>
    <w:rsid w:val="00124098"/>
    <w:rsid w:val="00125B85"/>
    <w:rsid w:val="00127197"/>
    <w:rsid w:val="00130853"/>
    <w:rsid w:val="0014015E"/>
    <w:rsid w:val="00140247"/>
    <w:rsid w:val="00141014"/>
    <w:rsid w:val="00142299"/>
    <w:rsid w:val="001455BD"/>
    <w:rsid w:val="00157EBF"/>
    <w:rsid w:val="00163597"/>
    <w:rsid w:val="00175EE9"/>
    <w:rsid w:val="00183304"/>
    <w:rsid w:val="00192C36"/>
    <w:rsid w:val="00196C10"/>
    <w:rsid w:val="001A3601"/>
    <w:rsid w:val="001A37F6"/>
    <w:rsid w:val="001A4A4F"/>
    <w:rsid w:val="001C5B87"/>
    <w:rsid w:val="001E1491"/>
    <w:rsid w:val="001F34B9"/>
    <w:rsid w:val="001F6D5F"/>
    <w:rsid w:val="00216D33"/>
    <w:rsid w:val="0022106D"/>
    <w:rsid w:val="00243CE7"/>
    <w:rsid w:val="00244263"/>
    <w:rsid w:val="00253896"/>
    <w:rsid w:val="00272C0D"/>
    <w:rsid w:val="00280BB4"/>
    <w:rsid w:val="00286813"/>
    <w:rsid w:val="002B4F6D"/>
    <w:rsid w:val="002C4F5C"/>
    <w:rsid w:val="002D1D9B"/>
    <w:rsid w:val="002D5ADC"/>
    <w:rsid w:val="002D6CCD"/>
    <w:rsid w:val="002E546A"/>
    <w:rsid w:val="002E7FEC"/>
    <w:rsid w:val="002F68AE"/>
    <w:rsid w:val="00321192"/>
    <w:rsid w:val="00372801"/>
    <w:rsid w:val="003C0767"/>
    <w:rsid w:val="003C44D8"/>
    <w:rsid w:val="003D1E73"/>
    <w:rsid w:val="003E1333"/>
    <w:rsid w:val="003E3A71"/>
    <w:rsid w:val="003E49FB"/>
    <w:rsid w:val="003F0154"/>
    <w:rsid w:val="00402AE1"/>
    <w:rsid w:val="004163F2"/>
    <w:rsid w:val="004922C5"/>
    <w:rsid w:val="0049266B"/>
    <w:rsid w:val="004942AA"/>
    <w:rsid w:val="00495B9F"/>
    <w:rsid w:val="00495F14"/>
    <w:rsid w:val="004A336C"/>
    <w:rsid w:val="004B52A1"/>
    <w:rsid w:val="004C0A5A"/>
    <w:rsid w:val="004D3F81"/>
    <w:rsid w:val="004D58A8"/>
    <w:rsid w:val="004F4591"/>
    <w:rsid w:val="00514CC3"/>
    <w:rsid w:val="005173A1"/>
    <w:rsid w:val="005234BE"/>
    <w:rsid w:val="00547C56"/>
    <w:rsid w:val="005810FB"/>
    <w:rsid w:val="005A4B1B"/>
    <w:rsid w:val="005C4166"/>
    <w:rsid w:val="005D0BFF"/>
    <w:rsid w:val="005E77A7"/>
    <w:rsid w:val="0062303E"/>
    <w:rsid w:val="0062472A"/>
    <w:rsid w:val="006258E2"/>
    <w:rsid w:val="00631076"/>
    <w:rsid w:val="00643CE3"/>
    <w:rsid w:val="006445CB"/>
    <w:rsid w:val="006446F1"/>
    <w:rsid w:val="0064572E"/>
    <w:rsid w:val="0064679B"/>
    <w:rsid w:val="0066743E"/>
    <w:rsid w:val="00671B02"/>
    <w:rsid w:val="00682D1A"/>
    <w:rsid w:val="0069122B"/>
    <w:rsid w:val="006946AD"/>
    <w:rsid w:val="006963B8"/>
    <w:rsid w:val="006D0832"/>
    <w:rsid w:val="006D32DE"/>
    <w:rsid w:val="006D64ED"/>
    <w:rsid w:val="006D7870"/>
    <w:rsid w:val="006E047B"/>
    <w:rsid w:val="006E161A"/>
    <w:rsid w:val="00711FAD"/>
    <w:rsid w:val="007215EE"/>
    <w:rsid w:val="0075156E"/>
    <w:rsid w:val="00756DE6"/>
    <w:rsid w:val="00763A8B"/>
    <w:rsid w:val="00771C70"/>
    <w:rsid w:val="0077501A"/>
    <w:rsid w:val="007776D1"/>
    <w:rsid w:val="00790A87"/>
    <w:rsid w:val="007A425E"/>
    <w:rsid w:val="007A54D6"/>
    <w:rsid w:val="007A59C0"/>
    <w:rsid w:val="007C0916"/>
    <w:rsid w:val="007D40B6"/>
    <w:rsid w:val="007F060C"/>
    <w:rsid w:val="007F15AF"/>
    <w:rsid w:val="007F1DFB"/>
    <w:rsid w:val="007F4928"/>
    <w:rsid w:val="00804E42"/>
    <w:rsid w:val="0082350A"/>
    <w:rsid w:val="00832252"/>
    <w:rsid w:val="008367B8"/>
    <w:rsid w:val="00841D28"/>
    <w:rsid w:val="00855266"/>
    <w:rsid w:val="008627DF"/>
    <w:rsid w:val="00864CA5"/>
    <w:rsid w:val="00872A6C"/>
    <w:rsid w:val="008809E9"/>
    <w:rsid w:val="00896C34"/>
    <w:rsid w:val="008C5EE7"/>
    <w:rsid w:val="008D591A"/>
    <w:rsid w:val="008D5C49"/>
    <w:rsid w:val="00900036"/>
    <w:rsid w:val="009013C4"/>
    <w:rsid w:val="009171CF"/>
    <w:rsid w:val="00930943"/>
    <w:rsid w:val="00933D0D"/>
    <w:rsid w:val="00936788"/>
    <w:rsid w:val="009423B1"/>
    <w:rsid w:val="009A3FB6"/>
    <w:rsid w:val="009A7EF4"/>
    <w:rsid w:val="009C2D8B"/>
    <w:rsid w:val="009C4607"/>
    <w:rsid w:val="009D6C2E"/>
    <w:rsid w:val="009E1713"/>
    <w:rsid w:val="009F77D6"/>
    <w:rsid w:val="00A31909"/>
    <w:rsid w:val="00A3295F"/>
    <w:rsid w:val="00A34226"/>
    <w:rsid w:val="00A46D19"/>
    <w:rsid w:val="00A47C30"/>
    <w:rsid w:val="00A57DAF"/>
    <w:rsid w:val="00A75678"/>
    <w:rsid w:val="00AB2F4E"/>
    <w:rsid w:val="00AC7480"/>
    <w:rsid w:val="00AE674C"/>
    <w:rsid w:val="00AF2D53"/>
    <w:rsid w:val="00B01697"/>
    <w:rsid w:val="00B053B8"/>
    <w:rsid w:val="00B1469D"/>
    <w:rsid w:val="00B23BC7"/>
    <w:rsid w:val="00B415B9"/>
    <w:rsid w:val="00B643A2"/>
    <w:rsid w:val="00B820F0"/>
    <w:rsid w:val="00BA2548"/>
    <w:rsid w:val="00BB26A0"/>
    <w:rsid w:val="00BB5EAE"/>
    <w:rsid w:val="00BC1BEC"/>
    <w:rsid w:val="00BC7935"/>
    <w:rsid w:val="00BD7EF6"/>
    <w:rsid w:val="00C0441C"/>
    <w:rsid w:val="00C113F7"/>
    <w:rsid w:val="00C12096"/>
    <w:rsid w:val="00C36D52"/>
    <w:rsid w:val="00C40036"/>
    <w:rsid w:val="00C4337A"/>
    <w:rsid w:val="00C46988"/>
    <w:rsid w:val="00C5218D"/>
    <w:rsid w:val="00C612B9"/>
    <w:rsid w:val="00C72715"/>
    <w:rsid w:val="00C74119"/>
    <w:rsid w:val="00C90081"/>
    <w:rsid w:val="00C91CF2"/>
    <w:rsid w:val="00C93A60"/>
    <w:rsid w:val="00C94015"/>
    <w:rsid w:val="00C957AA"/>
    <w:rsid w:val="00CA0252"/>
    <w:rsid w:val="00CB0F96"/>
    <w:rsid w:val="00CB44CC"/>
    <w:rsid w:val="00CE35DE"/>
    <w:rsid w:val="00CF54EC"/>
    <w:rsid w:val="00D12F0F"/>
    <w:rsid w:val="00D20E81"/>
    <w:rsid w:val="00D2220F"/>
    <w:rsid w:val="00D4112A"/>
    <w:rsid w:val="00D42B38"/>
    <w:rsid w:val="00D54B0E"/>
    <w:rsid w:val="00D54E2E"/>
    <w:rsid w:val="00D70222"/>
    <w:rsid w:val="00D72E81"/>
    <w:rsid w:val="00D76AB2"/>
    <w:rsid w:val="00D91BEA"/>
    <w:rsid w:val="00DB0D7C"/>
    <w:rsid w:val="00DD7B0F"/>
    <w:rsid w:val="00E04A3D"/>
    <w:rsid w:val="00E151E6"/>
    <w:rsid w:val="00E25976"/>
    <w:rsid w:val="00E27CE2"/>
    <w:rsid w:val="00E46077"/>
    <w:rsid w:val="00E80DA0"/>
    <w:rsid w:val="00EB6D23"/>
    <w:rsid w:val="00ED0DB6"/>
    <w:rsid w:val="00ED12B0"/>
    <w:rsid w:val="00ED2FEF"/>
    <w:rsid w:val="00EE400B"/>
    <w:rsid w:val="00F06019"/>
    <w:rsid w:val="00F10458"/>
    <w:rsid w:val="00F119ED"/>
    <w:rsid w:val="00F1386E"/>
    <w:rsid w:val="00F2385B"/>
    <w:rsid w:val="00F26267"/>
    <w:rsid w:val="00F30F5F"/>
    <w:rsid w:val="00F351E9"/>
    <w:rsid w:val="00F50538"/>
    <w:rsid w:val="00F635C8"/>
    <w:rsid w:val="00F85E11"/>
    <w:rsid w:val="00F94E2A"/>
    <w:rsid w:val="00FB0621"/>
    <w:rsid w:val="00FB31E0"/>
    <w:rsid w:val="00FC078D"/>
    <w:rsid w:val="00FC26F9"/>
    <w:rsid w:val="00FC7948"/>
    <w:rsid w:val="00FE32BB"/>
    <w:rsid w:val="00FE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F6348BE"/>
  <w15:docId w15:val="{7F55CF60-6186-45D2-B4B5-F8F3CDEC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18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4CC"/>
    <w:rPr>
      <w:rFonts w:ascii="Tahoma" w:hAnsi="Tahoma" w:cs="Tahoma"/>
      <w:sz w:val="16"/>
      <w:szCs w:val="16"/>
    </w:rPr>
  </w:style>
  <w:style w:type="character" w:customStyle="1" w:styleId="BalloonTextChar">
    <w:name w:val="Balloon Text Char"/>
    <w:basedOn w:val="DefaultParagraphFont"/>
    <w:link w:val="BalloonText"/>
    <w:uiPriority w:val="99"/>
    <w:semiHidden/>
    <w:rsid w:val="00CB44CC"/>
    <w:rPr>
      <w:rFonts w:ascii="Tahoma" w:hAnsi="Tahoma" w:cs="Tahoma"/>
      <w:sz w:val="16"/>
      <w:szCs w:val="16"/>
    </w:rPr>
  </w:style>
  <w:style w:type="paragraph" w:styleId="ListParagraph">
    <w:name w:val="List Paragraph"/>
    <w:basedOn w:val="Normal"/>
    <w:uiPriority w:val="34"/>
    <w:qFormat/>
    <w:rsid w:val="00CB0F96"/>
    <w:pPr>
      <w:ind w:left="720"/>
      <w:contextualSpacing/>
    </w:pPr>
  </w:style>
  <w:style w:type="paragraph" w:styleId="Header">
    <w:name w:val="header"/>
    <w:basedOn w:val="Normal"/>
    <w:link w:val="HeaderChar"/>
    <w:uiPriority w:val="99"/>
    <w:unhideWhenUsed/>
    <w:rsid w:val="00D54B0E"/>
    <w:pPr>
      <w:tabs>
        <w:tab w:val="center" w:pos="4680"/>
        <w:tab w:val="right" w:pos="9360"/>
      </w:tabs>
    </w:pPr>
  </w:style>
  <w:style w:type="character" w:customStyle="1" w:styleId="HeaderChar">
    <w:name w:val="Header Char"/>
    <w:basedOn w:val="DefaultParagraphFont"/>
    <w:link w:val="Header"/>
    <w:uiPriority w:val="99"/>
    <w:rsid w:val="00D54B0E"/>
  </w:style>
  <w:style w:type="paragraph" w:styleId="Footer">
    <w:name w:val="footer"/>
    <w:basedOn w:val="Normal"/>
    <w:link w:val="FooterChar"/>
    <w:uiPriority w:val="99"/>
    <w:unhideWhenUsed/>
    <w:rsid w:val="00D54B0E"/>
    <w:pPr>
      <w:tabs>
        <w:tab w:val="center" w:pos="4680"/>
        <w:tab w:val="right" w:pos="9360"/>
      </w:tabs>
    </w:pPr>
  </w:style>
  <w:style w:type="character" w:customStyle="1" w:styleId="FooterChar">
    <w:name w:val="Footer Char"/>
    <w:basedOn w:val="DefaultParagraphFont"/>
    <w:link w:val="Footer"/>
    <w:uiPriority w:val="99"/>
    <w:rsid w:val="00D54B0E"/>
  </w:style>
  <w:style w:type="character" w:styleId="Hyperlink">
    <w:name w:val="Hyperlink"/>
    <w:basedOn w:val="DefaultParagraphFont"/>
    <w:uiPriority w:val="99"/>
    <w:unhideWhenUsed/>
    <w:rsid w:val="00D54B0E"/>
    <w:rPr>
      <w:color w:val="0000FF" w:themeColor="hyperlink"/>
      <w:u w:val="single"/>
    </w:rPr>
  </w:style>
  <w:style w:type="paragraph" w:styleId="FootnoteText">
    <w:name w:val="footnote text"/>
    <w:basedOn w:val="Normal"/>
    <w:link w:val="FootnoteTextChar"/>
    <w:uiPriority w:val="99"/>
    <w:semiHidden/>
    <w:unhideWhenUsed/>
    <w:rsid w:val="00F10458"/>
    <w:pPr>
      <w:autoSpaceDE w:val="0"/>
      <w:autoSpaceDN w:val="0"/>
      <w:adjustRightInd w:val="0"/>
      <w:ind w:firstLine="0"/>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10458"/>
    <w:rPr>
      <w:rFonts w:ascii="Times New Roman" w:hAnsi="Times New Roman" w:cs="Times New Roman"/>
      <w:sz w:val="20"/>
      <w:szCs w:val="20"/>
    </w:rPr>
  </w:style>
  <w:style w:type="character" w:styleId="FootnoteReference">
    <w:name w:val="footnote reference"/>
    <w:basedOn w:val="DefaultParagraphFont"/>
    <w:uiPriority w:val="99"/>
    <w:unhideWhenUsed/>
    <w:rsid w:val="00F10458"/>
    <w:rPr>
      <w:vertAlign w:val="superscript"/>
    </w:rPr>
  </w:style>
  <w:style w:type="character" w:styleId="Strong">
    <w:name w:val="Strong"/>
    <w:basedOn w:val="DefaultParagraphFont"/>
    <w:uiPriority w:val="22"/>
    <w:qFormat/>
    <w:rsid w:val="004942AA"/>
    <w:rPr>
      <w:b/>
      <w:bCs/>
    </w:rPr>
  </w:style>
  <w:style w:type="paragraph" w:customStyle="1" w:styleId="Default">
    <w:name w:val="Default"/>
    <w:rsid w:val="000E0557"/>
    <w:pPr>
      <w:autoSpaceDE w:val="0"/>
      <w:autoSpaceDN w:val="0"/>
      <w:adjustRightInd w:val="0"/>
      <w:ind w:firstLine="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cutler@kane.utah.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cuments\Office%20Organization\Land%20Use%20Authority-PZ%20and%20RMP%20Combined%20Ltr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7F679-D1FF-45B8-B700-3EFD1491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 Use Authority-PZ and RMP Combined Ltrhd</Template>
  <TotalTime>47</TotalTime>
  <Pages>1</Pages>
  <Words>73</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reynolds</dc:creator>
  <cp:lastModifiedBy>Clayton Cutler</cp:lastModifiedBy>
  <cp:revision>7</cp:revision>
  <cp:lastPrinted>2021-09-07T18:48:00Z</cp:lastPrinted>
  <dcterms:created xsi:type="dcterms:W3CDTF">2023-11-14T15:37:00Z</dcterms:created>
  <dcterms:modified xsi:type="dcterms:W3CDTF">2023-11-20T02:14:00Z</dcterms:modified>
</cp:coreProperties>
</file>